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D8CAE" w14:textId="21587375" w:rsidR="002C3CAD" w:rsidRDefault="002C3CAD" w:rsidP="002C3CAD">
      <w:pPr>
        <w:pStyle w:val="ConsTitle"/>
        <w:widowControl/>
        <w:ind w:firstLine="709"/>
        <w:jc w:val="center"/>
        <w:rPr>
          <w:rFonts w:ascii="Times New Roman" w:hAnsi="Times New Roman" w:cs="Times New Roman"/>
          <w:sz w:val="24"/>
          <w:szCs w:val="24"/>
        </w:rPr>
      </w:pPr>
      <w:r w:rsidRPr="00C9740E">
        <w:rPr>
          <w:rFonts w:ascii="Times New Roman" w:hAnsi="Times New Roman" w:cs="Times New Roman"/>
          <w:sz w:val="24"/>
          <w:szCs w:val="24"/>
        </w:rPr>
        <w:t xml:space="preserve">ДОГОВОР № </w:t>
      </w:r>
      <w:r w:rsidR="002C149E">
        <w:rPr>
          <w:rFonts w:ascii="Times New Roman" w:hAnsi="Times New Roman" w:cs="Times New Roman"/>
          <w:sz w:val="24"/>
          <w:szCs w:val="24"/>
        </w:rPr>
        <w:t>____</w:t>
      </w:r>
    </w:p>
    <w:p w14:paraId="3F11B1C3" w14:textId="08AE20F3" w:rsidR="00D406EC" w:rsidRPr="00C9740E" w:rsidRDefault="00D406EC" w:rsidP="002C3CAD">
      <w:pPr>
        <w:pStyle w:val="ConsTitle"/>
        <w:widowControl/>
        <w:ind w:firstLine="709"/>
        <w:jc w:val="center"/>
        <w:rPr>
          <w:rFonts w:ascii="Times New Roman" w:hAnsi="Times New Roman" w:cs="Times New Roman"/>
          <w:sz w:val="24"/>
          <w:szCs w:val="24"/>
        </w:rPr>
      </w:pPr>
      <w:r>
        <w:rPr>
          <w:rFonts w:ascii="Times New Roman" w:hAnsi="Times New Roman" w:cs="Times New Roman"/>
          <w:sz w:val="24"/>
          <w:szCs w:val="24"/>
        </w:rPr>
        <w:t>на изготовление</w:t>
      </w:r>
      <w:r w:rsidR="00D45D38">
        <w:rPr>
          <w:rFonts w:ascii="Times New Roman" w:hAnsi="Times New Roman" w:cs="Times New Roman"/>
          <w:sz w:val="24"/>
          <w:szCs w:val="24"/>
        </w:rPr>
        <w:t>,</w:t>
      </w:r>
      <w:r>
        <w:rPr>
          <w:rFonts w:ascii="Times New Roman" w:hAnsi="Times New Roman" w:cs="Times New Roman"/>
          <w:sz w:val="24"/>
          <w:szCs w:val="24"/>
        </w:rPr>
        <w:t xml:space="preserve"> поставку</w:t>
      </w:r>
      <w:r w:rsidR="00D45D38">
        <w:rPr>
          <w:rFonts w:ascii="Times New Roman" w:hAnsi="Times New Roman" w:cs="Times New Roman"/>
          <w:sz w:val="24"/>
          <w:szCs w:val="24"/>
        </w:rPr>
        <w:t>, сборку и монтаж т</w:t>
      </w:r>
      <w:r>
        <w:rPr>
          <w:rFonts w:ascii="Times New Roman" w:hAnsi="Times New Roman" w:cs="Times New Roman"/>
          <w:sz w:val="24"/>
          <w:szCs w:val="24"/>
        </w:rPr>
        <w:t>овара</w:t>
      </w:r>
    </w:p>
    <w:p w14:paraId="656A98A5" w14:textId="77777777" w:rsidR="00C04776" w:rsidRPr="00F20080" w:rsidRDefault="00C04776" w:rsidP="002C3CAD">
      <w:pPr>
        <w:pStyle w:val="ConsTitle"/>
        <w:widowControl/>
        <w:ind w:firstLine="709"/>
        <w:jc w:val="center"/>
        <w:rPr>
          <w:rFonts w:ascii="Times New Roman" w:hAnsi="Times New Roman" w:cs="Times New Roman"/>
          <w:sz w:val="28"/>
          <w:szCs w:val="28"/>
        </w:rPr>
      </w:pPr>
    </w:p>
    <w:p w14:paraId="491ECBB6" w14:textId="7BB7623A" w:rsidR="0029187B" w:rsidRDefault="002C3CAD" w:rsidP="0029187B">
      <w:pPr>
        <w:pStyle w:val="ConsTitle"/>
        <w:widowControl/>
        <w:rPr>
          <w:rFonts w:ascii="Times New Roman" w:hAnsi="Times New Roman" w:cs="Times New Roman"/>
          <w:b w:val="0"/>
          <w:sz w:val="24"/>
          <w:szCs w:val="24"/>
        </w:rPr>
      </w:pPr>
      <w:r w:rsidRPr="00F20080">
        <w:rPr>
          <w:rFonts w:ascii="Times New Roman" w:hAnsi="Times New Roman" w:cs="Times New Roman"/>
          <w:b w:val="0"/>
          <w:sz w:val="28"/>
          <w:szCs w:val="28"/>
        </w:rPr>
        <w:t>г</w:t>
      </w:r>
      <w:r w:rsidRPr="00C9740E">
        <w:rPr>
          <w:rFonts w:ascii="Times New Roman" w:hAnsi="Times New Roman" w:cs="Times New Roman"/>
          <w:b w:val="0"/>
          <w:sz w:val="24"/>
          <w:szCs w:val="24"/>
        </w:rPr>
        <w:t>.</w:t>
      </w:r>
      <w:r w:rsidR="007B5B3E">
        <w:rPr>
          <w:rFonts w:ascii="Times New Roman" w:hAnsi="Times New Roman" w:cs="Times New Roman"/>
          <w:b w:val="0"/>
          <w:sz w:val="24"/>
          <w:szCs w:val="24"/>
        </w:rPr>
        <w:t xml:space="preserve"> </w:t>
      </w:r>
      <w:r w:rsidR="00C04776" w:rsidRPr="00C9740E">
        <w:rPr>
          <w:rFonts w:ascii="Times New Roman" w:hAnsi="Times New Roman" w:cs="Times New Roman"/>
          <w:b w:val="0"/>
          <w:sz w:val="24"/>
          <w:szCs w:val="24"/>
        </w:rPr>
        <w:t>Минск</w:t>
      </w:r>
      <w:r w:rsidRPr="00C9740E">
        <w:rPr>
          <w:rFonts w:ascii="Times New Roman" w:hAnsi="Times New Roman" w:cs="Times New Roman"/>
          <w:b w:val="0"/>
          <w:sz w:val="24"/>
          <w:szCs w:val="24"/>
        </w:rPr>
        <w:tab/>
      </w:r>
      <w:r w:rsidRPr="00C9740E">
        <w:rPr>
          <w:rFonts w:ascii="Times New Roman" w:hAnsi="Times New Roman" w:cs="Times New Roman"/>
          <w:b w:val="0"/>
          <w:sz w:val="24"/>
          <w:szCs w:val="24"/>
        </w:rPr>
        <w:tab/>
      </w:r>
      <w:r w:rsidRPr="00C9740E">
        <w:rPr>
          <w:rFonts w:ascii="Times New Roman" w:hAnsi="Times New Roman" w:cs="Times New Roman"/>
          <w:b w:val="0"/>
          <w:sz w:val="24"/>
          <w:szCs w:val="24"/>
        </w:rPr>
        <w:tab/>
      </w:r>
      <w:r w:rsidRPr="00C9740E">
        <w:rPr>
          <w:rFonts w:ascii="Times New Roman" w:hAnsi="Times New Roman" w:cs="Times New Roman"/>
          <w:b w:val="0"/>
          <w:sz w:val="24"/>
          <w:szCs w:val="24"/>
        </w:rPr>
        <w:tab/>
      </w:r>
      <w:r w:rsidRPr="00C9740E">
        <w:rPr>
          <w:rFonts w:ascii="Times New Roman" w:hAnsi="Times New Roman" w:cs="Times New Roman"/>
          <w:b w:val="0"/>
          <w:sz w:val="24"/>
          <w:szCs w:val="24"/>
        </w:rPr>
        <w:tab/>
      </w:r>
      <w:r w:rsidRPr="00C9740E">
        <w:rPr>
          <w:rFonts w:ascii="Times New Roman" w:hAnsi="Times New Roman" w:cs="Times New Roman"/>
          <w:b w:val="0"/>
          <w:sz w:val="24"/>
          <w:szCs w:val="24"/>
        </w:rPr>
        <w:tab/>
      </w:r>
      <w:r w:rsidRPr="00C9740E">
        <w:rPr>
          <w:rFonts w:ascii="Times New Roman" w:hAnsi="Times New Roman" w:cs="Times New Roman"/>
          <w:b w:val="0"/>
          <w:sz w:val="24"/>
          <w:szCs w:val="24"/>
        </w:rPr>
        <w:tab/>
      </w:r>
      <w:r w:rsidRPr="00C9740E">
        <w:rPr>
          <w:rFonts w:ascii="Times New Roman" w:hAnsi="Times New Roman" w:cs="Times New Roman"/>
          <w:b w:val="0"/>
          <w:sz w:val="24"/>
          <w:szCs w:val="24"/>
        </w:rPr>
        <w:tab/>
      </w:r>
      <w:r w:rsidR="00DE626D">
        <w:rPr>
          <w:rFonts w:ascii="Times New Roman" w:hAnsi="Times New Roman" w:cs="Times New Roman"/>
          <w:b w:val="0"/>
          <w:sz w:val="24"/>
          <w:szCs w:val="24"/>
        </w:rPr>
        <w:t xml:space="preserve">              </w:t>
      </w:r>
      <w:r w:rsidR="002C149E">
        <w:rPr>
          <w:rFonts w:ascii="Times New Roman" w:hAnsi="Times New Roman" w:cs="Times New Roman"/>
          <w:b w:val="0"/>
          <w:sz w:val="24"/>
          <w:szCs w:val="24"/>
        </w:rPr>
        <w:t xml:space="preserve">        </w:t>
      </w:r>
      <w:r w:rsidR="00DE626D">
        <w:rPr>
          <w:rFonts w:ascii="Times New Roman" w:hAnsi="Times New Roman" w:cs="Times New Roman"/>
          <w:b w:val="0"/>
          <w:sz w:val="24"/>
          <w:szCs w:val="24"/>
        </w:rPr>
        <w:t xml:space="preserve"> </w:t>
      </w:r>
      <w:r w:rsidR="0029187B">
        <w:rPr>
          <w:rFonts w:ascii="Times New Roman" w:hAnsi="Times New Roman" w:cs="Times New Roman"/>
          <w:b w:val="0"/>
          <w:sz w:val="24"/>
          <w:szCs w:val="24"/>
        </w:rPr>
        <w:t xml:space="preserve"> </w:t>
      </w:r>
      <w:r w:rsidR="00D45D38">
        <w:rPr>
          <w:rFonts w:ascii="Times New Roman" w:hAnsi="Times New Roman" w:cs="Times New Roman"/>
          <w:b w:val="0"/>
          <w:sz w:val="24"/>
          <w:szCs w:val="24"/>
        </w:rPr>
        <w:t xml:space="preserve">       </w:t>
      </w:r>
      <w:proofErr w:type="gramStart"/>
      <w:r w:rsidR="00D45D38">
        <w:rPr>
          <w:rFonts w:ascii="Times New Roman" w:hAnsi="Times New Roman" w:cs="Times New Roman"/>
          <w:b w:val="0"/>
          <w:sz w:val="24"/>
          <w:szCs w:val="24"/>
        </w:rPr>
        <w:t xml:space="preserve">   </w:t>
      </w:r>
      <w:r w:rsidR="00DE626D">
        <w:rPr>
          <w:rFonts w:ascii="Times New Roman" w:hAnsi="Times New Roman" w:cs="Times New Roman"/>
          <w:b w:val="0"/>
          <w:sz w:val="24"/>
          <w:szCs w:val="24"/>
        </w:rPr>
        <w:t>«</w:t>
      </w:r>
      <w:proofErr w:type="gramEnd"/>
      <w:r w:rsidR="00DE626D">
        <w:rPr>
          <w:rFonts w:ascii="Times New Roman" w:hAnsi="Times New Roman" w:cs="Times New Roman"/>
          <w:b w:val="0"/>
          <w:sz w:val="24"/>
          <w:szCs w:val="24"/>
        </w:rPr>
        <w:t>_</w:t>
      </w:r>
      <w:proofErr w:type="gramStart"/>
      <w:r w:rsidR="00DE626D">
        <w:rPr>
          <w:rFonts w:ascii="Times New Roman" w:hAnsi="Times New Roman" w:cs="Times New Roman"/>
          <w:b w:val="0"/>
          <w:sz w:val="24"/>
          <w:szCs w:val="24"/>
        </w:rPr>
        <w:t>_»_</w:t>
      </w:r>
      <w:proofErr w:type="gramEnd"/>
      <w:r w:rsidR="00DE626D">
        <w:rPr>
          <w:rFonts w:ascii="Times New Roman" w:hAnsi="Times New Roman" w:cs="Times New Roman"/>
          <w:b w:val="0"/>
          <w:sz w:val="24"/>
          <w:szCs w:val="24"/>
        </w:rPr>
        <w:t>____</w:t>
      </w:r>
      <w:r w:rsidR="0030645E">
        <w:rPr>
          <w:rFonts w:ascii="Times New Roman" w:hAnsi="Times New Roman" w:cs="Times New Roman"/>
          <w:b w:val="0"/>
          <w:sz w:val="24"/>
          <w:szCs w:val="24"/>
        </w:rPr>
        <w:t xml:space="preserve"> </w:t>
      </w:r>
      <w:r w:rsidR="0029187B">
        <w:rPr>
          <w:rFonts w:ascii="Times New Roman" w:hAnsi="Times New Roman" w:cs="Times New Roman"/>
          <w:b w:val="0"/>
          <w:sz w:val="24"/>
          <w:szCs w:val="24"/>
        </w:rPr>
        <w:t>202</w:t>
      </w:r>
      <w:r w:rsidR="00D45D38">
        <w:rPr>
          <w:rFonts w:ascii="Times New Roman" w:hAnsi="Times New Roman" w:cs="Times New Roman"/>
          <w:b w:val="0"/>
          <w:sz w:val="24"/>
          <w:szCs w:val="24"/>
        </w:rPr>
        <w:t>6</w:t>
      </w:r>
    </w:p>
    <w:p w14:paraId="13C82E20" w14:textId="77777777" w:rsidR="00101116" w:rsidRPr="00101116" w:rsidRDefault="00101116" w:rsidP="0029187B">
      <w:pPr>
        <w:pStyle w:val="ConsTitle"/>
        <w:widowControl/>
        <w:rPr>
          <w:rFonts w:ascii="Times New Roman" w:hAnsi="Times New Roman" w:cs="Times New Roman"/>
          <w:b w:val="0"/>
          <w:sz w:val="24"/>
          <w:szCs w:val="24"/>
        </w:rPr>
      </w:pPr>
    </w:p>
    <w:p w14:paraId="3D79EDDE" w14:textId="38CCC8E6" w:rsidR="00A56467" w:rsidRPr="00BF3476" w:rsidRDefault="0029187B" w:rsidP="00BF3476">
      <w:pPr>
        <w:pStyle w:val="ConsNormal"/>
        <w:widowControl/>
        <w:tabs>
          <w:tab w:val="left" w:pos="5103"/>
          <w:tab w:val="left" w:pos="5245"/>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Учреждение здравоохранения «</w:t>
      </w:r>
      <w:r w:rsidR="00DE626D">
        <w:rPr>
          <w:rFonts w:ascii="Times New Roman" w:hAnsi="Times New Roman" w:cs="Times New Roman"/>
          <w:color w:val="000000"/>
          <w:sz w:val="24"/>
          <w:szCs w:val="24"/>
        </w:rPr>
        <w:t>10-я городская клиническая больница</w:t>
      </w:r>
      <w:r>
        <w:rPr>
          <w:rFonts w:ascii="Times New Roman" w:hAnsi="Times New Roman" w:cs="Times New Roman"/>
          <w:color w:val="000000"/>
          <w:sz w:val="24"/>
          <w:szCs w:val="24"/>
        </w:rPr>
        <w:t>»</w:t>
      </w:r>
      <w:r w:rsidR="00C04776" w:rsidRPr="00C9740E">
        <w:rPr>
          <w:rFonts w:ascii="Times New Roman" w:hAnsi="Times New Roman" w:cs="Times New Roman"/>
          <w:color w:val="000000"/>
          <w:sz w:val="24"/>
          <w:szCs w:val="24"/>
        </w:rPr>
        <w:t>,</w:t>
      </w:r>
      <w:r w:rsidR="003B217E" w:rsidRPr="00C9740E">
        <w:rPr>
          <w:rFonts w:ascii="Times New Roman" w:hAnsi="Times New Roman" w:cs="Times New Roman"/>
          <w:color w:val="000000"/>
          <w:sz w:val="24"/>
          <w:szCs w:val="24"/>
        </w:rPr>
        <w:t xml:space="preserve"> именуемое в дальнейшем «</w:t>
      </w:r>
      <w:r w:rsidR="00D406EC">
        <w:rPr>
          <w:rFonts w:ascii="Times New Roman" w:hAnsi="Times New Roman" w:cs="Times New Roman"/>
          <w:color w:val="000000"/>
          <w:sz w:val="24"/>
          <w:szCs w:val="24"/>
        </w:rPr>
        <w:t>Заказчик</w:t>
      </w:r>
      <w:r w:rsidR="003B217E" w:rsidRPr="00C9740E">
        <w:rPr>
          <w:rFonts w:ascii="Times New Roman" w:hAnsi="Times New Roman" w:cs="Times New Roman"/>
          <w:color w:val="000000"/>
          <w:sz w:val="24"/>
          <w:szCs w:val="24"/>
        </w:rPr>
        <w:t>»,</w:t>
      </w:r>
      <w:r w:rsidR="00C04776" w:rsidRPr="00C9740E">
        <w:rPr>
          <w:rFonts w:ascii="Times New Roman" w:hAnsi="Times New Roman" w:cs="Times New Roman"/>
          <w:color w:val="000000"/>
          <w:sz w:val="24"/>
          <w:szCs w:val="24"/>
        </w:rPr>
        <w:t xml:space="preserve"> в лице </w:t>
      </w:r>
      <w:r>
        <w:rPr>
          <w:rFonts w:ascii="Times New Roman" w:hAnsi="Times New Roman" w:cs="Times New Roman"/>
          <w:color w:val="000000"/>
          <w:sz w:val="24"/>
          <w:szCs w:val="24"/>
        </w:rPr>
        <w:t xml:space="preserve">главного врача </w:t>
      </w:r>
      <w:r w:rsidR="00DE626D">
        <w:rPr>
          <w:rFonts w:ascii="Times New Roman" w:hAnsi="Times New Roman" w:cs="Times New Roman"/>
          <w:color w:val="000000"/>
          <w:sz w:val="24"/>
          <w:szCs w:val="24"/>
        </w:rPr>
        <w:t>Исачкина В.П.</w:t>
      </w:r>
      <w:r w:rsidR="00C04776" w:rsidRPr="00C9740E">
        <w:rPr>
          <w:rFonts w:ascii="Times New Roman" w:hAnsi="Times New Roman" w:cs="Times New Roman"/>
          <w:color w:val="000000"/>
          <w:sz w:val="24"/>
          <w:szCs w:val="24"/>
        </w:rPr>
        <w:t xml:space="preserve">, действующего на основании </w:t>
      </w:r>
      <w:r w:rsidR="00C9740E" w:rsidRPr="00C9740E">
        <w:rPr>
          <w:rFonts w:ascii="Times New Roman" w:hAnsi="Times New Roman" w:cs="Times New Roman"/>
          <w:color w:val="000000"/>
          <w:sz w:val="24"/>
          <w:szCs w:val="24"/>
        </w:rPr>
        <w:t>Устава, с</w:t>
      </w:r>
      <w:r w:rsidR="00C04776" w:rsidRPr="00C9740E">
        <w:rPr>
          <w:rFonts w:ascii="Times New Roman" w:hAnsi="Times New Roman" w:cs="Times New Roman"/>
          <w:color w:val="000000"/>
          <w:sz w:val="24"/>
          <w:szCs w:val="24"/>
        </w:rPr>
        <w:t xml:space="preserve"> одной стороны и </w:t>
      </w:r>
      <w:r w:rsidR="00D45D38">
        <w:rPr>
          <w:rFonts w:ascii="Times New Roman" w:hAnsi="Times New Roman" w:cs="Times New Roman"/>
          <w:color w:val="000000"/>
          <w:sz w:val="24"/>
          <w:szCs w:val="24"/>
        </w:rPr>
        <w:t>______________________________________________________________</w:t>
      </w:r>
      <w:r w:rsidR="00C9740E" w:rsidRPr="00C9740E">
        <w:rPr>
          <w:rFonts w:ascii="Times New Roman" w:hAnsi="Times New Roman" w:cs="Times New Roman"/>
          <w:b/>
          <w:color w:val="000000"/>
          <w:sz w:val="24"/>
          <w:szCs w:val="24"/>
        </w:rPr>
        <w:t>,</w:t>
      </w:r>
      <w:r w:rsidR="00C9740E" w:rsidRPr="00C9740E">
        <w:rPr>
          <w:rFonts w:ascii="Times New Roman" w:hAnsi="Times New Roman" w:cs="Times New Roman"/>
          <w:sz w:val="24"/>
          <w:szCs w:val="24"/>
        </w:rPr>
        <w:t xml:space="preserve"> именуемое в</w:t>
      </w:r>
      <w:r w:rsidR="00316A99">
        <w:rPr>
          <w:rFonts w:ascii="Times New Roman" w:hAnsi="Times New Roman" w:cs="Times New Roman"/>
          <w:sz w:val="24"/>
          <w:szCs w:val="24"/>
        </w:rPr>
        <w:t> </w:t>
      </w:r>
      <w:r w:rsidR="002C3CAD" w:rsidRPr="00C9740E">
        <w:rPr>
          <w:rFonts w:ascii="Times New Roman" w:hAnsi="Times New Roman" w:cs="Times New Roman"/>
          <w:sz w:val="24"/>
          <w:szCs w:val="24"/>
        </w:rPr>
        <w:t>дальнейшем «</w:t>
      </w:r>
      <w:r w:rsidR="003C690F">
        <w:rPr>
          <w:rFonts w:ascii="Times New Roman" w:hAnsi="Times New Roman" w:cs="Times New Roman"/>
          <w:sz w:val="24"/>
          <w:szCs w:val="24"/>
        </w:rPr>
        <w:t>П</w:t>
      </w:r>
      <w:r w:rsidR="00DE626D">
        <w:rPr>
          <w:rFonts w:ascii="Times New Roman" w:hAnsi="Times New Roman" w:cs="Times New Roman"/>
          <w:sz w:val="24"/>
          <w:szCs w:val="24"/>
        </w:rPr>
        <w:t>о</w:t>
      </w:r>
      <w:r w:rsidR="00101116">
        <w:rPr>
          <w:rFonts w:ascii="Times New Roman" w:hAnsi="Times New Roman" w:cs="Times New Roman"/>
          <w:sz w:val="24"/>
          <w:szCs w:val="24"/>
        </w:rPr>
        <w:t>ставщик</w:t>
      </w:r>
      <w:r w:rsidR="002C3CAD" w:rsidRPr="00C9740E">
        <w:rPr>
          <w:rFonts w:ascii="Times New Roman" w:hAnsi="Times New Roman" w:cs="Times New Roman"/>
          <w:sz w:val="24"/>
          <w:szCs w:val="24"/>
        </w:rPr>
        <w:t>»,</w:t>
      </w:r>
      <w:r w:rsidR="00C04776" w:rsidRPr="00C9740E">
        <w:rPr>
          <w:rFonts w:ascii="Times New Roman" w:hAnsi="Times New Roman" w:cs="Times New Roman"/>
          <w:sz w:val="24"/>
          <w:szCs w:val="24"/>
        </w:rPr>
        <w:t xml:space="preserve"> в лице </w:t>
      </w:r>
      <w:r w:rsidR="00D45D38">
        <w:rPr>
          <w:rFonts w:ascii="Times New Roman" w:hAnsi="Times New Roman" w:cs="Times New Roman"/>
          <w:sz w:val="24"/>
          <w:szCs w:val="24"/>
        </w:rPr>
        <w:t>______________________________________</w:t>
      </w:r>
      <w:r w:rsidR="00C04776" w:rsidRPr="00C9740E">
        <w:rPr>
          <w:rFonts w:ascii="Times New Roman" w:hAnsi="Times New Roman" w:cs="Times New Roman"/>
          <w:sz w:val="24"/>
          <w:szCs w:val="24"/>
        </w:rPr>
        <w:t>,</w:t>
      </w:r>
      <w:r>
        <w:rPr>
          <w:rFonts w:ascii="Times New Roman" w:hAnsi="Times New Roman" w:cs="Times New Roman"/>
          <w:sz w:val="24"/>
          <w:szCs w:val="24"/>
        </w:rPr>
        <w:t xml:space="preserve"> </w:t>
      </w:r>
      <w:r w:rsidR="002C3CAD" w:rsidRPr="00C9740E">
        <w:rPr>
          <w:rFonts w:ascii="Times New Roman" w:hAnsi="Times New Roman" w:cs="Times New Roman"/>
          <w:sz w:val="24"/>
          <w:szCs w:val="24"/>
        </w:rPr>
        <w:t>действующего на основании</w:t>
      </w:r>
      <w:r w:rsidR="00316A99">
        <w:rPr>
          <w:rFonts w:ascii="Times New Roman" w:hAnsi="Times New Roman" w:cs="Times New Roman"/>
          <w:sz w:val="24"/>
          <w:szCs w:val="24"/>
        </w:rPr>
        <w:t xml:space="preserve"> </w:t>
      </w:r>
      <w:r w:rsidR="00D45D38">
        <w:rPr>
          <w:rFonts w:ascii="Times New Roman" w:hAnsi="Times New Roman" w:cs="Times New Roman"/>
          <w:sz w:val="24"/>
          <w:szCs w:val="24"/>
        </w:rPr>
        <w:t>___________________________________________________________</w:t>
      </w:r>
      <w:r w:rsidR="004C1CAB" w:rsidRPr="00C9740E">
        <w:rPr>
          <w:rFonts w:ascii="Times New Roman" w:hAnsi="Times New Roman" w:cs="Times New Roman"/>
          <w:sz w:val="24"/>
          <w:szCs w:val="24"/>
        </w:rPr>
        <w:t>,</w:t>
      </w:r>
      <w:r w:rsidR="00C04776" w:rsidRPr="00C9740E">
        <w:rPr>
          <w:rFonts w:ascii="Times New Roman" w:hAnsi="Times New Roman" w:cs="Times New Roman"/>
          <w:sz w:val="24"/>
          <w:szCs w:val="24"/>
        </w:rPr>
        <w:t xml:space="preserve"> </w:t>
      </w:r>
      <w:r w:rsidR="002C3CAD" w:rsidRPr="00C9740E">
        <w:rPr>
          <w:rFonts w:ascii="Times New Roman" w:hAnsi="Times New Roman" w:cs="Times New Roman"/>
          <w:sz w:val="24"/>
          <w:szCs w:val="24"/>
        </w:rPr>
        <w:t xml:space="preserve">с другой стороны, </w:t>
      </w:r>
      <w:r w:rsidR="003C690F">
        <w:rPr>
          <w:rFonts w:ascii="Times New Roman" w:hAnsi="Times New Roman" w:cs="Times New Roman"/>
          <w:sz w:val="24"/>
          <w:szCs w:val="24"/>
        </w:rPr>
        <w:t>совместно</w:t>
      </w:r>
      <w:r w:rsidR="002C3CAD" w:rsidRPr="00C9740E">
        <w:rPr>
          <w:rFonts w:ascii="Times New Roman" w:hAnsi="Times New Roman" w:cs="Times New Roman"/>
          <w:sz w:val="24"/>
          <w:szCs w:val="24"/>
        </w:rPr>
        <w:t xml:space="preserve"> именуемые «Стороны» заключили на</w:t>
      </w:r>
      <w:r w:rsidR="00C04776" w:rsidRPr="00C9740E">
        <w:rPr>
          <w:rFonts w:ascii="Times New Roman" w:hAnsi="Times New Roman" w:cs="Times New Roman"/>
          <w:sz w:val="24"/>
          <w:szCs w:val="24"/>
        </w:rPr>
        <w:t>стоящий Договор о</w:t>
      </w:r>
      <w:r w:rsidR="00316A99">
        <w:rPr>
          <w:rFonts w:ascii="Times New Roman" w:hAnsi="Times New Roman" w:cs="Times New Roman"/>
          <w:sz w:val="24"/>
          <w:szCs w:val="24"/>
        </w:rPr>
        <w:t> </w:t>
      </w:r>
      <w:r w:rsidR="00C04776" w:rsidRPr="00C9740E">
        <w:rPr>
          <w:rFonts w:ascii="Times New Roman" w:hAnsi="Times New Roman" w:cs="Times New Roman"/>
          <w:sz w:val="24"/>
          <w:szCs w:val="24"/>
        </w:rPr>
        <w:t>нижеследующем.</w:t>
      </w:r>
    </w:p>
    <w:p w14:paraId="09A734F2" w14:textId="77777777" w:rsidR="005228A9" w:rsidRPr="00C9740E" w:rsidRDefault="005228A9" w:rsidP="0029187B">
      <w:pPr>
        <w:pStyle w:val="ConsNormal"/>
        <w:widowControl/>
        <w:tabs>
          <w:tab w:val="left" w:pos="5103"/>
          <w:tab w:val="left" w:pos="5245"/>
        </w:tabs>
        <w:ind w:firstLine="0"/>
        <w:jc w:val="both"/>
        <w:rPr>
          <w:rFonts w:ascii="Times New Roman" w:hAnsi="Times New Roman" w:cs="Times New Roman"/>
          <w:sz w:val="24"/>
          <w:szCs w:val="24"/>
        </w:rPr>
      </w:pPr>
    </w:p>
    <w:p w14:paraId="6EA6CC7A" w14:textId="3C94DBB6" w:rsidR="002C3CAD" w:rsidRDefault="002C3CAD" w:rsidP="009147EB">
      <w:pPr>
        <w:pStyle w:val="ConsNormal"/>
        <w:widowControl/>
        <w:numPr>
          <w:ilvl w:val="0"/>
          <w:numId w:val="5"/>
        </w:numPr>
        <w:jc w:val="center"/>
        <w:rPr>
          <w:rFonts w:ascii="Times New Roman" w:hAnsi="Times New Roman" w:cs="Times New Roman"/>
          <w:b/>
          <w:bCs/>
          <w:sz w:val="24"/>
          <w:szCs w:val="24"/>
        </w:rPr>
      </w:pPr>
      <w:r w:rsidRPr="00C9740E">
        <w:rPr>
          <w:rFonts w:ascii="Times New Roman" w:hAnsi="Times New Roman" w:cs="Times New Roman"/>
          <w:b/>
          <w:bCs/>
          <w:sz w:val="24"/>
          <w:szCs w:val="24"/>
        </w:rPr>
        <w:t>ПРЕДМЕТ ДОГОВОРА</w:t>
      </w:r>
    </w:p>
    <w:p w14:paraId="41A00F6F" w14:textId="5ADD63B7" w:rsidR="009147EB" w:rsidRPr="00B613BB" w:rsidRDefault="00B613BB" w:rsidP="00B613BB">
      <w:pPr>
        <w:jc w:val="both"/>
      </w:pPr>
      <w:r>
        <w:t xml:space="preserve">1.1 </w:t>
      </w:r>
      <w:r w:rsidR="009147EB" w:rsidRPr="00B613BB">
        <w:t>Заказчик поручает, а Исполнитель принимает на себя обязательства по изготовлению мебели по индивидуальному заказу (далее – Продукция) в количестве и ассортименте, указанном в спецификации, являющейся неотъемлемой частью настоящего Договора.</w:t>
      </w:r>
    </w:p>
    <w:p w14:paraId="75A3C49C" w14:textId="72CF212D" w:rsidR="00B87B59" w:rsidRDefault="00B87B59" w:rsidP="002C149E">
      <w:pPr>
        <w:jc w:val="both"/>
      </w:pPr>
      <w:r>
        <w:t xml:space="preserve">1.2. Заказчик </w:t>
      </w:r>
      <w:r w:rsidR="00D406EC" w:rsidRPr="00D406EC">
        <w:t>обязуется принять</w:t>
      </w:r>
      <w:r w:rsidR="0069258B">
        <w:t xml:space="preserve"> изготовленный </w:t>
      </w:r>
      <w:r w:rsidR="00D45D38">
        <w:t xml:space="preserve">и поставленный </w:t>
      </w:r>
      <w:r>
        <w:t>Товар по количеству и качеству, в нужном ассортименте и комплектности</w:t>
      </w:r>
      <w:r w:rsidR="00D45D38">
        <w:t>, а также принять выполненные работы по сборке и монтажу</w:t>
      </w:r>
      <w:r w:rsidR="006B714E">
        <w:t xml:space="preserve"> Товара и произвести оплату в соответствии с разделом 3 договора.</w:t>
      </w:r>
    </w:p>
    <w:p w14:paraId="0FFF56BD" w14:textId="4E8F1ECB" w:rsidR="002C3CAD" w:rsidRDefault="00B87B59" w:rsidP="002C149E">
      <w:pPr>
        <w:jc w:val="both"/>
      </w:pPr>
      <w:r>
        <w:t xml:space="preserve">1.3. </w:t>
      </w:r>
      <w:r w:rsidRPr="006B714E">
        <w:t>А</w:t>
      </w:r>
      <w:r w:rsidR="002C3CAD" w:rsidRPr="006B714E">
        <w:t>ссортимент, количеств</w:t>
      </w:r>
      <w:r w:rsidRPr="006B714E">
        <w:t>о, комплектующие части</w:t>
      </w:r>
      <w:r w:rsidR="002C3CAD" w:rsidRPr="006B714E">
        <w:t xml:space="preserve"> </w:t>
      </w:r>
      <w:r w:rsidRPr="006B714E">
        <w:t>Товара,</w:t>
      </w:r>
      <w:r w:rsidR="002C3CAD" w:rsidRPr="006B714E">
        <w:t xml:space="preserve"> цен</w:t>
      </w:r>
      <w:r w:rsidRPr="006B714E">
        <w:t>а</w:t>
      </w:r>
      <w:r w:rsidR="0069258B" w:rsidRPr="006B714E">
        <w:t>, включающая в себя</w:t>
      </w:r>
      <w:r w:rsidRPr="006B714E">
        <w:t xml:space="preserve"> стоимость работ </w:t>
      </w:r>
      <w:r w:rsidR="0069258B" w:rsidRPr="006B714E">
        <w:t>по его изготовлению</w:t>
      </w:r>
      <w:r w:rsidR="006B714E" w:rsidRPr="006B714E">
        <w:t>, поставк</w:t>
      </w:r>
      <w:r w:rsidR="00B613BB">
        <w:t>е</w:t>
      </w:r>
      <w:r w:rsidR="006B714E" w:rsidRPr="006B714E">
        <w:t>,</w:t>
      </w:r>
      <w:r w:rsidR="00E5264C" w:rsidRPr="006B714E">
        <w:t xml:space="preserve"> </w:t>
      </w:r>
      <w:r w:rsidR="00D65043">
        <w:t>упаковк</w:t>
      </w:r>
      <w:r w:rsidR="00B613BB">
        <w:t>е</w:t>
      </w:r>
      <w:r w:rsidR="00D65043">
        <w:t xml:space="preserve">, </w:t>
      </w:r>
      <w:r w:rsidR="00E5264C" w:rsidRPr="006B714E">
        <w:t>сборк</w:t>
      </w:r>
      <w:r w:rsidR="00B613BB">
        <w:t>е</w:t>
      </w:r>
      <w:r w:rsidR="006B714E" w:rsidRPr="006B714E">
        <w:t xml:space="preserve"> и монтаж</w:t>
      </w:r>
      <w:r w:rsidR="00B613BB">
        <w:t>у,</w:t>
      </w:r>
      <w:r w:rsidR="0069258B" w:rsidRPr="006B714E">
        <w:t xml:space="preserve"> </w:t>
      </w:r>
      <w:r w:rsidRPr="006B714E">
        <w:t xml:space="preserve">указана в </w:t>
      </w:r>
      <w:r w:rsidR="00DE626D" w:rsidRPr="006B714E">
        <w:t>с</w:t>
      </w:r>
      <w:r w:rsidR="002C3CAD" w:rsidRPr="006B714E">
        <w:t>пецификации</w:t>
      </w:r>
      <w:r w:rsidR="0030645E" w:rsidRPr="006B714E">
        <w:t xml:space="preserve"> (</w:t>
      </w:r>
      <w:r w:rsidR="00DE626D" w:rsidRPr="006B714E">
        <w:t>П</w:t>
      </w:r>
      <w:r w:rsidR="0030645E" w:rsidRPr="006B714E">
        <w:t>риложение №</w:t>
      </w:r>
      <w:r w:rsidRPr="006B714E">
        <w:t>1</w:t>
      </w:r>
      <w:r w:rsidR="0030645E" w:rsidRPr="006B714E">
        <w:t>)</w:t>
      </w:r>
      <w:r w:rsidR="002C3CAD" w:rsidRPr="006B714E">
        <w:t>,</w:t>
      </w:r>
      <w:r w:rsidR="002C3CAD" w:rsidRPr="002C149E">
        <w:t xml:space="preserve"> являющейся неотъемлемой частью </w:t>
      </w:r>
      <w:r w:rsidR="00DE626D" w:rsidRPr="002C149E">
        <w:t>д</w:t>
      </w:r>
      <w:r w:rsidR="002C3CAD" w:rsidRPr="002C149E">
        <w:t>оговора</w:t>
      </w:r>
      <w:r>
        <w:t>.</w:t>
      </w:r>
    </w:p>
    <w:p w14:paraId="6FFA4AD6" w14:textId="024D6FF0" w:rsidR="00B87B59" w:rsidRDefault="00B87B59" w:rsidP="00B87B59">
      <w:pPr>
        <w:jc w:val="both"/>
      </w:pPr>
      <w:r>
        <w:t>1.4. Предусмотренные работы по изготовлению</w:t>
      </w:r>
      <w:r w:rsidR="006B714E">
        <w:t xml:space="preserve">, </w:t>
      </w:r>
      <w:r w:rsidR="00E5264C">
        <w:t xml:space="preserve">сборке </w:t>
      </w:r>
      <w:r w:rsidR="006B714E">
        <w:t>и монтажу</w:t>
      </w:r>
      <w:r w:rsidR="0077366D">
        <w:t xml:space="preserve"> </w:t>
      </w:r>
      <w:r>
        <w:t xml:space="preserve">Товара выполняются из материала </w:t>
      </w:r>
      <w:r w:rsidR="0069258B">
        <w:t>Поставщика</w:t>
      </w:r>
      <w:r>
        <w:t>, его силами и средствами.</w:t>
      </w:r>
    </w:p>
    <w:p w14:paraId="5D4E77BD" w14:textId="2B840565" w:rsidR="006D41CA" w:rsidRDefault="006D41CA" w:rsidP="00B87B59">
      <w:pPr>
        <w:jc w:val="both"/>
      </w:pPr>
      <w:r>
        <w:t xml:space="preserve">1.5. </w:t>
      </w:r>
      <w:r w:rsidRPr="006D41CA">
        <w:t xml:space="preserve">Доставка </w:t>
      </w:r>
      <w:r>
        <w:t>Т</w:t>
      </w:r>
      <w:r w:rsidRPr="006D41CA">
        <w:t xml:space="preserve">овара осуществляется силами и средствами </w:t>
      </w:r>
      <w:r w:rsidR="0069258B">
        <w:t>Поставщика</w:t>
      </w:r>
      <w:r w:rsidRPr="006D41CA">
        <w:t xml:space="preserve"> по адресу: г.</w:t>
      </w:r>
      <w:r w:rsidR="009147EB">
        <w:t xml:space="preserve"> </w:t>
      </w:r>
      <w:r w:rsidRPr="006D41CA">
        <w:t>Минск, ул. Уборевича, 73.</w:t>
      </w:r>
      <w:r w:rsidR="00101116" w:rsidRPr="00101116">
        <w:t xml:space="preserve"> Транспортные расходы несёт П</w:t>
      </w:r>
      <w:r w:rsidR="0069258B">
        <w:t>оставщик</w:t>
      </w:r>
      <w:r w:rsidR="00101116" w:rsidRPr="00101116">
        <w:t>.</w:t>
      </w:r>
    </w:p>
    <w:p w14:paraId="4A61A17F" w14:textId="77777777" w:rsidR="000C6BB7" w:rsidRPr="00C9740E" w:rsidRDefault="000C6BB7" w:rsidP="000C6BB7">
      <w:pPr>
        <w:jc w:val="both"/>
      </w:pPr>
      <w:r>
        <w:t>1.6. Заказчик</w:t>
      </w:r>
      <w:r w:rsidRPr="00C9740E">
        <w:t xml:space="preserve"> приобретает </w:t>
      </w:r>
      <w:r>
        <w:t>Товар</w:t>
      </w:r>
      <w:r w:rsidRPr="00C9740E">
        <w:t xml:space="preserve"> для собственного потребления.</w:t>
      </w:r>
    </w:p>
    <w:p w14:paraId="5BAEA560" w14:textId="1E7D5F94" w:rsidR="000C6BB7" w:rsidRDefault="000C6BB7" w:rsidP="00B87B59">
      <w:pPr>
        <w:jc w:val="both"/>
      </w:pPr>
    </w:p>
    <w:p w14:paraId="47DAFE1F" w14:textId="77777777" w:rsidR="00C121B4" w:rsidRPr="00C121B4" w:rsidRDefault="00C121B4" w:rsidP="002C149E">
      <w:pPr>
        <w:jc w:val="both"/>
        <w:rPr>
          <w:b/>
          <w:bCs/>
        </w:rPr>
      </w:pPr>
    </w:p>
    <w:p w14:paraId="654D5436" w14:textId="77777777" w:rsidR="006D41CA" w:rsidRDefault="00C121B4" w:rsidP="00C121B4">
      <w:pPr>
        <w:jc w:val="center"/>
        <w:rPr>
          <w:b/>
          <w:bCs/>
        </w:rPr>
      </w:pPr>
      <w:r w:rsidRPr="00C121B4">
        <w:rPr>
          <w:b/>
          <w:bCs/>
        </w:rPr>
        <w:t>2. ПОРЯДОК ПОСТАВКИ ТОВАРА</w:t>
      </w:r>
      <w:r w:rsidR="006D41CA">
        <w:rPr>
          <w:b/>
          <w:bCs/>
        </w:rPr>
        <w:t xml:space="preserve"> </w:t>
      </w:r>
    </w:p>
    <w:p w14:paraId="2B00F7B5" w14:textId="2F979574" w:rsidR="00C121B4" w:rsidRPr="00C121B4" w:rsidRDefault="006D41CA" w:rsidP="00C121B4">
      <w:pPr>
        <w:jc w:val="center"/>
        <w:rPr>
          <w:b/>
          <w:bCs/>
        </w:rPr>
      </w:pPr>
      <w:r>
        <w:rPr>
          <w:b/>
          <w:bCs/>
        </w:rPr>
        <w:t>И ВЫПОЛНЕНИЯ РАБОТ ПО СБОРКЕ И УСТАНОВКЕ</w:t>
      </w:r>
    </w:p>
    <w:p w14:paraId="0C1B84C1" w14:textId="760084AD" w:rsidR="00D5318C" w:rsidRDefault="00D61386" w:rsidP="002C149E">
      <w:pPr>
        <w:jc w:val="both"/>
      </w:pPr>
      <w:r w:rsidRPr="00D65043">
        <w:t>2</w:t>
      </w:r>
      <w:r w:rsidR="00A56467" w:rsidRPr="00D65043">
        <w:t>.</w:t>
      </w:r>
      <w:r w:rsidR="006D41CA" w:rsidRPr="00D65043">
        <w:t>1</w:t>
      </w:r>
      <w:r w:rsidR="002C3CAD" w:rsidRPr="00D65043">
        <w:t xml:space="preserve">.  </w:t>
      </w:r>
      <w:r w:rsidR="0014359B" w:rsidRPr="00D65043">
        <w:t xml:space="preserve">Срок поставки </w:t>
      </w:r>
      <w:r w:rsidR="00D65043" w:rsidRPr="00D65043">
        <w:t>Товара</w:t>
      </w:r>
      <w:r w:rsidR="009147EB">
        <w:t xml:space="preserve"> не позднее 04.12.2026</w:t>
      </w:r>
      <w:r w:rsidR="00D5318C">
        <w:t xml:space="preserve">. </w:t>
      </w:r>
      <w:r w:rsidR="000C6BB7" w:rsidRPr="000C6BB7">
        <w:t>Датой поставки Товара считается дата принятия Товара Заказчиком по товарной (товарно-транспортной) накладной.</w:t>
      </w:r>
    </w:p>
    <w:p w14:paraId="2E6ACE76" w14:textId="0CEED092" w:rsidR="003E359C" w:rsidRDefault="003E359C" w:rsidP="002C149E">
      <w:pPr>
        <w:jc w:val="both"/>
      </w:pPr>
      <w:r>
        <w:t xml:space="preserve">2.2. Срок </w:t>
      </w:r>
      <w:r w:rsidRPr="003E359C">
        <w:t>сборк</w:t>
      </w:r>
      <w:r>
        <w:t>и</w:t>
      </w:r>
      <w:r w:rsidRPr="003E359C">
        <w:t xml:space="preserve"> и монтаж</w:t>
      </w:r>
      <w:r>
        <w:t>а</w:t>
      </w:r>
      <w:r w:rsidRPr="003E359C">
        <w:t xml:space="preserve"> </w:t>
      </w:r>
      <w:r>
        <w:t xml:space="preserve">поставленного товара </w:t>
      </w:r>
      <w:r w:rsidR="009147EB">
        <w:t>не позднее 11.12.2026</w:t>
      </w:r>
      <w:r>
        <w:t>.</w:t>
      </w:r>
      <w:r w:rsidR="000C6BB7" w:rsidRPr="000C6BB7">
        <w:t xml:space="preserve"> Датой приёмки выполненных работ по сборке и монтажу Товара считается дата подписания Заказчиком акта приёмки выполненных работ.</w:t>
      </w:r>
    </w:p>
    <w:p w14:paraId="7372BBCA" w14:textId="047130C5" w:rsidR="000C6BB7" w:rsidRDefault="00D61386" w:rsidP="002C149E">
      <w:pPr>
        <w:pBdr>
          <w:top w:val="nil"/>
          <w:left w:val="nil"/>
          <w:bottom w:val="nil"/>
          <w:right w:val="nil"/>
          <w:between w:val="nil"/>
        </w:pBdr>
        <w:jc w:val="both"/>
        <w:rPr>
          <w:color w:val="000000"/>
        </w:rPr>
      </w:pPr>
      <w:r>
        <w:rPr>
          <w:color w:val="000000"/>
        </w:rPr>
        <w:t>2</w:t>
      </w:r>
      <w:r w:rsidR="00A56467" w:rsidRPr="00C9740E">
        <w:rPr>
          <w:color w:val="000000"/>
        </w:rPr>
        <w:t>.</w:t>
      </w:r>
      <w:r w:rsidR="000C6BB7">
        <w:rPr>
          <w:color w:val="000000"/>
        </w:rPr>
        <w:t>3</w:t>
      </w:r>
      <w:r w:rsidR="00C9740E" w:rsidRPr="00C9740E">
        <w:rPr>
          <w:color w:val="000000"/>
        </w:rPr>
        <w:t>.</w:t>
      </w:r>
      <w:r w:rsidR="00A56467" w:rsidRPr="00C9740E">
        <w:rPr>
          <w:color w:val="000000"/>
        </w:rPr>
        <w:t xml:space="preserve"> </w:t>
      </w:r>
      <w:r w:rsidR="002C149E" w:rsidRPr="002C149E">
        <w:rPr>
          <w:color w:val="000000"/>
        </w:rPr>
        <w:t xml:space="preserve">Приемка </w:t>
      </w:r>
      <w:r w:rsidR="00D65043">
        <w:rPr>
          <w:color w:val="000000"/>
        </w:rPr>
        <w:t xml:space="preserve">поставленного </w:t>
      </w:r>
      <w:r w:rsidR="006D41CA">
        <w:rPr>
          <w:color w:val="000000"/>
        </w:rPr>
        <w:t>Т</w:t>
      </w:r>
      <w:r w:rsidR="002C149E" w:rsidRPr="002C149E">
        <w:rPr>
          <w:color w:val="000000"/>
        </w:rPr>
        <w:t xml:space="preserve">овара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w:t>
      </w:r>
      <w:r w:rsidR="006D41CA">
        <w:rPr>
          <w:color w:val="000000"/>
        </w:rPr>
        <w:t>№</w:t>
      </w:r>
      <w:r w:rsidR="002C149E" w:rsidRPr="002C149E">
        <w:rPr>
          <w:color w:val="000000"/>
        </w:rPr>
        <w:t xml:space="preserve"> 1290.</w:t>
      </w:r>
      <w:r w:rsidR="003E359C">
        <w:rPr>
          <w:color w:val="000000"/>
        </w:rPr>
        <w:t xml:space="preserve"> </w:t>
      </w:r>
    </w:p>
    <w:p w14:paraId="51134F27" w14:textId="19DF4B8B" w:rsidR="002C149E" w:rsidRDefault="000C6BB7" w:rsidP="002C149E">
      <w:pPr>
        <w:pBdr>
          <w:top w:val="nil"/>
          <w:left w:val="nil"/>
          <w:bottom w:val="nil"/>
          <w:right w:val="nil"/>
          <w:between w:val="nil"/>
        </w:pBdr>
        <w:jc w:val="both"/>
        <w:rPr>
          <w:color w:val="000000"/>
        </w:rPr>
      </w:pPr>
      <w:r>
        <w:rPr>
          <w:color w:val="000000"/>
        </w:rPr>
        <w:t xml:space="preserve">2.4. </w:t>
      </w:r>
      <w:r w:rsidR="003E359C" w:rsidRPr="003E359C">
        <w:rPr>
          <w:color w:val="000000"/>
        </w:rPr>
        <w:t xml:space="preserve">В случае несоответствия Товара по любым критериям (качество, количество, ассортимент, несоответствие действующим стандартам, требованиям безопасности и т.п.), обнаруженного </w:t>
      </w:r>
      <w:r w:rsidR="003E359C" w:rsidRPr="009147EB">
        <w:rPr>
          <w:color w:val="000000"/>
        </w:rPr>
        <w:t>при приёмке Товара</w:t>
      </w:r>
      <w:r w:rsidR="003E359C" w:rsidRPr="003E359C">
        <w:rPr>
          <w:color w:val="000000"/>
        </w:rPr>
        <w:t>, Заказчик вправе отказаться от его принятия и оплаты, и потребовать от Поставщика замены его на качественный Товар. Факт обнаружения несоответствующего Товара при его приёмке оформляется актом, подписанным уполномоченными представителями обеих сторон, где акт является обязательным документом для обеих сторон</w:t>
      </w:r>
      <w:r w:rsidR="003E359C">
        <w:rPr>
          <w:color w:val="000000"/>
        </w:rPr>
        <w:t xml:space="preserve"> </w:t>
      </w:r>
      <w:r w:rsidR="003E359C" w:rsidRPr="003E359C">
        <w:rPr>
          <w:color w:val="000000"/>
        </w:rPr>
        <w:t xml:space="preserve">и закрепляет выявленные недостатки, а также основанием для замены Товара Поставщиком. </w:t>
      </w:r>
    </w:p>
    <w:p w14:paraId="1A495535" w14:textId="12121980" w:rsidR="000C6BB7" w:rsidRDefault="000C6BB7" w:rsidP="002C149E">
      <w:pPr>
        <w:pBdr>
          <w:top w:val="nil"/>
          <w:left w:val="nil"/>
          <w:bottom w:val="nil"/>
          <w:right w:val="nil"/>
          <w:between w:val="nil"/>
        </w:pBdr>
        <w:jc w:val="both"/>
        <w:rPr>
          <w:color w:val="000000"/>
        </w:rPr>
      </w:pPr>
      <w:r>
        <w:rPr>
          <w:color w:val="000000"/>
        </w:rPr>
        <w:t xml:space="preserve">2.5. </w:t>
      </w:r>
      <w:r w:rsidRPr="000C6BB7">
        <w:rPr>
          <w:color w:val="000000"/>
        </w:rPr>
        <w:t xml:space="preserve">Если несоответствие Товара по любым критериям (качество, количество, ассортимент, несоответствие действующим стандартам, требованиям безопасности и т.п.) будет обнаружено </w:t>
      </w:r>
      <w:r w:rsidRPr="009147EB">
        <w:rPr>
          <w:color w:val="000000"/>
        </w:rPr>
        <w:t>после его приёмки</w:t>
      </w:r>
      <w:r w:rsidRPr="000C6BB7">
        <w:rPr>
          <w:color w:val="000000"/>
        </w:rPr>
        <w:t xml:space="preserve">, Заказчик в течение 5 (пяти) рабочих дней информирует об этом Поставщика письменным уведомлением (претензией), направленным и доставленным доступными средствами связи (электронная почта, факс, почтовая корреспонденция, СМДО, нарочным). С момента получения письменного уведомления (претензии) Поставщик обязуется незамедлительно в течение </w:t>
      </w:r>
      <w:r w:rsidRPr="000C6BB7">
        <w:rPr>
          <w:color w:val="000000"/>
        </w:rPr>
        <w:lastRenderedPageBreak/>
        <w:t>5 (пяти) рабочих дней за свой счёт заменить Товар, его комплектующие части в нужном количестве, ассортименте и качестве</w:t>
      </w:r>
      <w:r>
        <w:rPr>
          <w:color w:val="000000"/>
        </w:rPr>
        <w:t>.</w:t>
      </w:r>
    </w:p>
    <w:p w14:paraId="3F477697" w14:textId="65EE79F2" w:rsidR="000C6BB7" w:rsidRDefault="000C6BB7" w:rsidP="002C149E">
      <w:pPr>
        <w:pBdr>
          <w:top w:val="nil"/>
          <w:left w:val="nil"/>
          <w:bottom w:val="nil"/>
          <w:right w:val="nil"/>
          <w:between w:val="nil"/>
        </w:pBdr>
        <w:jc w:val="both"/>
        <w:rPr>
          <w:color w:val="000000"/>
        </w:rPr>
      </w:pPr>
      <w:r>
        <w:rPr>
          <w:color w:val="000000"/>
        </w:rPr>
        <w:t xml:space="preserve">2.6. </w:t>
      </w:r>
      <w:r w:rsidRPr="003E359C">
        <w:rPr>
          <w:color w:val="000000"/>
        </w:rPr>
        <w:t>До замены Товара Поставщиком Товар не считается принятым, товарная (товарно-транспортная) накладная не подписывается.</w:t>
      </w:r>
      <w:r w:rsidRPr="003E359C">
        <w:t xml:space="preserve"> </w:t>
      </w:r>
      <w:r>
        <w:rPr>
          <w:color w:val="000000"/>
        </w:rPr>
        <w:t xml:space="preserve">Товар </w:t>
      </w:r>
      <w:r w:rsidRPr="000C6BB7">
        <w:rPr>
          <w:color w:val="000000"/>
        </w:rPr>
        <w:t>изготавливается Поставщиком без дополнительной оплаты со стороны Заказчика</w:t>
      </w:r>
      <w:r>
        <w:rPr>
          <w:color w:val="000000"/>
        </w:rPr>
        <w:t xml:space="preserve"> и в срок, не превышающий </w:t>
      </w:r>
      <w:r w:rsidRPr="000C6BB7">
        <w:rPr>
          <w:color w:val="000000"/>
        </w:rPr>
        <w:t>5 (пяти) рабочих дней</w:t>
      </w:r>
      <w:r>
        <w:rPr>
          <w:color w:val="000000"/>
        </w:rPr>
        <w:t>.</w:t>
      </w:r>
      <w:r w:rsidRPr="000C6BB7">
        <w:rPr>
          <w:color w:val="000000"/>
        </w:rPr>
        <w:t xml:space="preserve"> </w:t>
      </w:r>
    </w:p>
    <w:p w14:paraId="6275EEB1" w14:textId="2825C227" w:rsidR="007B5B3E" w:rsidRDefault="00D61386" w:rsidP="007B5B3E">
      <w:pPr>
        <w:pBdr>
          <w:top w:val="nil"/>
          <w:left w:val="nil"/>
          <w:bottom w:val="nil"/>
          <w:right w:val="nil"/>
          <w:between w:val="nil"/>
        </w:pBdr>
        <w:jc w:val="both"/>
        <w:rPr>
          <w:color w:val="000000"/>
        </w:rPr>
      </w:pPr>
      <w:r>
        <w:rPr>
          <w:color w:val="000000"/>
        </w:rPr>
        <w:t>2</w:t>
      </w:r>
      <w:r w:rsidR="002C149E">
        <w:rPr>
          <w:color w:val="000000"/>
        </w:rPr>
        <w:t>.</w:t>
      </w:r>
      <w:r w:rsidR="000C6BB7">
        <w:rPr>
          <w:color w:val="000000"/>
        </w:rPr>
        <w:t>7</w:t>
      </w:r>
      <w:r w:rsidR="002C149E">
        <w:rPr>
          <w:color w:val="000000"/>
        </w:rPr>
        <w:t xml:space="preserve">. </w:t>
      </w:r>
      <w:r w:rsidR="002C149E" w:rsidRPr="002C149E">
        <w:rPr>
          <w:color w:val="000000"/>
        </w:rPr>
        <w:t>Качество</w:t>
      </w:r>
      <w:r w:rsidR="007B5B3E">
        <w:rPr>
          <w:color w:val="000000"/>
        </w:rPr>
        <w:t>,</w:t>
      </w:r>
      <w:r w:rsidR="002C149E" w:rsidRPr="002C149E">
        <w:rPr>
          <w:color w:val="000000"/>
        </w:rPr>
        <w:t xml:space="preserve"> </w:t>
      </w:r>
      <w:r w:rsidR="007B5B3E" w:rsidRPr="007B5B3E">
        <w:rPr>
          <w:color w:val="000000"/>
        </w:rPr>
        <w:t xml:space="preserve">комплектность и безопасность </w:t>
      </w:r>
      <w:r w:rsidR="006D41CA">
        <w:rPr>
          <w:color w:val="000000"/>
        </w:rPr>
        <w:t>Т</w:t>
      </w:r>
      <w:r w:rsidR="002C149E" w:rsidRPr="002C149E">
        <w:rPr>
          <w:color w:val="000000"/>
        </w:rPr>
        <w:t>овара должно соответствовать обязательным требованиям, установленным нормативными документами</w:t>
      </w:r>
      <w:r w:rsidR="007B5B3E">
        <w:rPr>
          <w:color w:val="000000"/>
        </w:rPr>
        <w:t xml:space="preserve"> </w:t>
      </w:r>
      <w:r w:rsidR="007B5B3E" w:rsidRPr="007B5B3E">
        <w:rPr>
          <w:color w:val="000000"/>
        </w:rPr>
        <w:t>(ГОСТ, ТУ, стандарты, образцы, эталоны и т.д.), техническим условиям изготовителя (</w:t>
      </w:r>
      <w:r w:rsidR="007B5B3E">
        <w:rPr>
          <w:color w:val="000000"/>
        </w:rPr>
        <w:t>п</w:t>
      </w:r>
      <w:r w:rsidR="007B5B3E" w:rsidRPr="007B5B3E">
        <w:rPr>
          <w:color w:val="000000"/>
        </w:rPr>
        <w:t xml:space="preserve">аспорт </w:t>
      </w:r>
      <w:r w:rsidR="007B5B3E">
        <w:rPr>
          <w:color w:val="000000"/>
        </w:rPr>
        <w:t xml:space="preserve">на </w:t>
      </w:r>
      <w:r w:rsidR="006D41CA">
        <w:rPr>
          <w:color w:val="000000"/>
        </w:rPr>
        <w:t>Т</w:t>
      </w:r>
      <w:r w:rsidR="007B5B3E">
        <w:rPr>
          <w:color w:val="000000"/>
        </w:rPr>
        <w:t>овар</w:t>
      </w:r>
      <w:r w:rsidR="007B5B3E" w:rsidRPr="007B5B3E">
        <w:rPr>
          <w:color w:val="000000"/>
        </w:rPr>
        <w:t xml:space="preserve">, </w:t>
      </w:r>
      <w:r w:rsidR="007B5B3E">
        <w:rPr>
          <w:color w:val="000000"/>
        </w:rPr>
        <w:t>и</w:t>
      </w:r>
      <w:r w:rsidR="007B5B3E" w:rsidRPr="007B5B3E">
        <w:rPr>
          <w:color w:val="000000"/>
        </w:rPr>
        <w:t>нструкция по эксплуатации и т.д.)</w:t>
      </w:r>
      <w:r w:rsidR="007B5B3E">
        <w:rPr>
          <w:color w:val="000000"/>
        </w:rPr>
        <w:t xml:space="preserve">, </w:t>
      </w:r>
      <w:r w:rsidR="007B5B3E" w:rsidRPr="007B5B3E">
        <w:rPr>
          <w:color w:val="000000"/>
        </w:rPr>
        <w:t xml:space="preserve">а также требованиям, указанным в документах на </w:t>
      </w:r>
      <w:r w:rsidR="0014359B">
        <w:rPr>
          <w:color w:val="000000"/>
        </w:rPr>
        <w:t>Т</w:t>
      </w:r>
      <w:r w:rsidR="007B5B3E" w:rsidRPr="007B5B3E">
        <w:rPr>
          <w:color w:val="000000"/>
        </w:rPr>
        <w:t xml:space="preserve">овар. </w:t>
      </w:r>
    </w:p>
    <w:p w14:paraId="5E3A1C38" w14:textId="59938C60" w:rsidR="007B5B3E" w:rsidRDefault="00D61386" w:rsidP="007B5B3E">
      <w:pPr>
        <w:pBdr>
          <w:top w:val="nil"/>
          <w:left w:val="nil"/>
          <w:bottom w:val="nil"/>
          <w:right w:val="nil"/>
          <w:between w:val="nil"/>
        </w:pBdr>
        <w:jc w:val="both"/>
      </w:pPr>
      <w:r>
        <w:rPr>
          <w:color w:val="000000"/>
        </w:rPr>
        <w:t>2.</w:t>
      </w:r>
      <w:r w:rsidR="000C6BB7">
        <w:rPr>
          <w:color w:val="000000"/>
        </w:rPr>
        <w:t>8</w:t>
      </w:r>
      <w:r>
        <w:rPr>
          <w:color w:val="000000"/>
        </w:rPr>
        <w:t>.</w:t>
      </w:r>
      <w:r w:rsidRPr="00D61386">
        <w:t xml:space="preserve"> </w:t>
      </w:r>
      <w:r w:rsidR="007B5B3E">
        <w:t xml:space="preserve">Товар должен быть передан в упаковке, обеспечивающей сохранность во время перевозки и хранения, исключающей порчу и (или) уничтожение его на период поставки до приемки </w:t>
      </w:r>
      <w:r w:rsidR="0014359B">
        <w:t>Т</w:t>
      </w:r>
      <w:r w:rsidR="007B5B3E">
        <w:t xml:space="preserve">овара </w:t>
      </w:r>
      <w:r w:rsidR="0014359B">
        <w:t>Заказчиком</w:t>
      </w:r>
      <w:r w:rsidR="007B5B3E">
        <w:t xml:space="preserve">. </w:t>
      </w:r>
    </w:p>
    <w:p w14:paraId="7EF63747" w14:textId="194FA206" w:rsidR="00A1019F" w:rsidRPr="00D02543" w:rsidRDefault="00D61386" w:rsidP="002C149E">
      <w:pPr>
        <w:pBdr>
          <w:top w:val="nil"/>
          <w:left w:val="nil"/>
          <w:bottom w:val="nil"/>
          <w:right w:val="nil"/>
          <w:between w:val="nil"/>
        </w:pBdr>
        <w:jc w:val="both"/>
        <w:rPr>
          <w:color w:val="000000"/>
        </w:rPr>
      </w:pPr>
      <w:r>
        <w:rPr>
          <w:color w:val="000000"/>
        </w:rPr>
        <w:t>2.</w:t>
      </w:r>
      <w:r w:rsidR="000C6BB7">
        <w:rPr>
          <w:color w:val="000000"/>
        </w:rPr>
        <w:t>9</w:t>
      </w:r>
      <w:r>
        <w:rPr>
          <w:color w:val="000000"/>
        </w:rPr>
        <w:t xml:space="preserve">. </w:t>
      </w:r>
      <w:r w:rsidR="002C149E" w:rsidRPr="002C149E">
        <w:rPr>
          <w:color w:val="000000"/>
        </w:rPr>
        <w:t xml:space="preserve">Гарантийный срок </w:t>
      </w:r>
      <w:r w:rsidR="00B56884">
        <w:rPr>
          <w:color w:val="000000"/>
        </w:rPr>
        <w:t>на товар составляет</w:t>
      </w:r>
      <w:r w:rsidR="002C149E" w:rsidRPr="002C149E">
        <w:rPr>
          <w:color w:val="000000"/>
        </w:rPr>
        <w:t xml:space="preserve"> </w:t>
      </w:r>
      <w:r w:rsidR="00B56884" w:rsidRPr="00B56884">
        <w:rPr>
          <w:color w:val="000000"/>
        </w:rPr>
        <w:t>12 месяцев с момента поставки</w:t>
      </w:r>
      <w:r w:rsidR="002C149E" w:rsidRPr="00B56884">
        <w:rPr>
          <w:color w:val="000000"/>
        </w:rPr>
        <w:t>.</w:t>
      </w:r>
      <w:r w:rsidR="009532BE" w:rsidRPr="009532BE">
        <w:t xml:space="preserve"> </w:t>
      </w:r>
      <w:r w:rsidR="009532BE" w:rsidRPr="003F1F06">
        <w:rPr>
          <w:color w:val="000000"/>
        </w:rPr>
        <w:t>Течение гарантийного срока начинается со дня при</w:t>
      </w:r>
      <w:r w:rsidR="00941DA7" w:rsidRPr="003F1F06">
        <w:rPr>
          <w:color w:val="000000"/>
        </w:rPr>
        <w:t>ё</w:t>
      </w:r>
      <w:r w:rsidR="009532BE" w:rsidRPr="003F1F06">
        <w:rPr>
          <w:color w:val="000000"/>
        </w:rPr>
        <w:t xml:space="preserve">мки </w:t>
      </w:r>
      <w:r w:rsidR="00594751" w:rsidRPr="003F1F06">
        <w:rPr>
          <w:color w:val="000000"/>
        </w:rPr>
        <w:t>поставленного</w:t>
      </w:r>
      <w:r w:rsidR="000C6BB7">
        <w:rPr>
          <w:color w:val="000000"/>
        </w:rPr>
        <w:t xml:space="preserve">, </w:t>
      </w:r>
      <w:r w:rsidR="00594751" w:rsidRPr="003F1F06">
        <w:rPr>
          <w:color w:val="000000"/>
        </w:rPr>
        <w:t xml:space="preserve">собранного </w:t>
      </w:r>
      <w:r w:rsidR="000C6BB7">
        <w:rPr>
          <w:color w:val="000000"/>
        </w:rPr>
        <w:t xml:space="preserve">и смонтированного </w:t>
      </w:r>
      <w:r w:rsidR="00D02543" w:rsidRPr="003F1F06">
        <w:rPr>
          <w:color w:val="000000"/>
        </w:rPr>
        <w:t>Т</w:t>
      </w:r>
      <w:r w:rsidR="009532BE" w:rsidRPr="003F1F06">
        <w:rPr>
          <w:color w:val="000000"/>
        </w:rPr>
        <w:t>овара.</w:t>
      </w:r>
      <w:r w:rsidR="00101116" w:rsidRPr="00101116">
        <w:t xml:space="preserve"> </w:t>
      </w:r>
      <w:r w:rsidR="0069258B" w:rsidRPr="0069258B">
        <w:t xml:space="preserve">В пределах названного гарантийного срока Поставщик безвозмездно устраняет выявленные в процессе эксплуатации недостатки. </w:t>
      </w:r>
    </w:p>
    <w:p w14:paraId="476217E9" w14:textId="2DCB82BD" w:rsidR="00D20A89" w:rsidRPr="00D20A89" w:rsidRDefault="00D02543" w:rsidP="00D20A89">
      <w:pPr>
        <w:pBdr>
          <w:top w:val="nil"/>
          <w:left w:val="nil"/>
          <w:bottom w:val="nil"/>
          <w:right w:val="nil"/>
          <w:between w:val="nil"/>
        </w:pBdr>
        <w:ind w:firstLine="709"/>
        <w:jc w:val="center"/>
        <w:rPr>
          <w:b/>
          <w:bCs/>
          <w:color w:val="000000"/>
          <w:lang/>
        </w:rPr>
      </w:pPr>
      <w:r>
        <w:rPr>
          <w:b/>
          <w:bCs/>
          <w:color w:val="000000"/>
          <w:lang/>
        </w:rPr>
        <w:t>3</w:t>
      </w:r>
      <w:r w:rsidR="00D20A89" w:rsidRPr="00D20A89">
        <w:rPr>
          <w:b/>
          <w:bCs/>
          <w:color w:val="000000"/>
          <w:lang/>
        </w:rPr>
        <w:t xml:space="preserve">. </w:t>
      </w:r>
      <w:r>
        <w:rPr>
          <w:b/>
          <w:bCs/>
          <w:color w:val="000000"/>
          <w:lang/>
        </w:rPr>
        <w:t>ЦЕНА</w:t>
      </w:r>
      <w:r w:rsidR="00D20A89" w:rsidRPr="00D20A89">
        <w:rPr>
          <w:b/>
          <w:bCs/>
          <w:color w:val="000000"/>
          <w:lang/>
        </w:rPr>
        <w:t xml:space="preserve"> ДОГОВОРА И ПОРЯДОК РАСЧЕТОВ</w:t>
      </w:r>
    </w:p>
    <w:p w14:paraId="5C5C66D2" w14:textId="2B1D4B38" w:rsidR="00D02543" w:rsidRPr="00D20A89" w:rsidRDefault="00D02543" w:rsidP="00217F89">
      <w:pPr>
        <w:pBdr>
          <w:top w:val="nil"/>
          <w:left w:val="nil"/>
          <w:bottom w:val="nil"/>
          <w:right w:val="nil"/>
          <w:between w:val="nil"/>
        </w:pBdr>
        <w:jc w:val="both"/>
        <w:rPr>
          <w:color w:val="000000"/>
          <w:lang/>
        </w:rPr>
      </w:pPr>
      <w:r>
        <w:rPr>
          <w:color w:val="000000"/>
          <w:lang/>
        </w:rPr>
        <w:t>3</w:t>
      </w:r>
      <w:r w:rsidR="00D20A89" w:rsidRPr="00D20A89">
        <w:rPr>
          <w:color w:val="000000"/>
          <w:lang/>
        </w:rPr>
        <w:t xml:space="preserve">.1. </w:t>
      </w:r>
      <w:r w:rsidR="000C6BB7">
        <w:rPr>
          <w:color w:val="000000"/>
          <w:lang/>
        </w:rPr>
        <w:t>Цена договора включает в себя стоимость изготовления, поставки, упаковки</w:t>
      </w:r>
      <w:r w:rsidR="00217F89">
        <w:rPr>
          <w:color w:val="000000"/>
          <w:lang/>
        </w:rPr>
        <w:t xml:space="preserve">, комплектующих частей, </w:t>
      </w:r>
      <w:r w:rsidR="000C6BB7">
        <w:rPr>
          <w:color w:val="000000"/>
          <w:lang/>
        </w:rPr>
        <w:t>сборки</w:t>
      </w:r>
      <w:r w:rsidR="00217F89">
        <w:rPr>
          <w:color w:val="000000"/>
          <w:lang/>
        </w:rPr>
        <w:t>,</w:t>
      </w:r>
      <w:r w:rsidR="000C6BB7">
        <w:rPr>
          <w:color w:val="000000"/>
          <w:lang/>
        </w:rPr>
        <w:t xml:space="preserve"> монтажа </w:t>
      </w:r>
      <w:r w:rsidR="00217F89">
        <w:rPr>
          <w:color w:val="000000"/>
          <w:lang/>
        </w:rPr>
        <w:t>Товара и</w:t>
      </w:r>
      <w:r w:rsidR="000C6BB7" w:rsidRPr="000C6BB7">
        <w:rPr>
          <w:color w:val="000000"/>
          <w:lang/>
        </w:rPr>
        <w:t xml:space="preserve"> </w:t>
      </w:r>
      <w:r w:rsidR="00D20A89" w:rsidRPr="00D20A89">
        <w:rPr>
          <w:color w:val="000000"/>
          <w:lang/>
        </w:rPr>
        <w:t>составляет _________​ (_____________​) бел. руб. с учетом НДС (___​%) в размере __________​ (____________​) бел. руб.</w:t>
      </w:r>
    </w:p>
    <w:p w14:paraId="104D694B" w14:textId="789B1D28" w:rsidR="00D20A89" w:rsidRPr="00D20A89" w:rsidRDefault="00D02543" w:rsidP="00D20A89">
      <w:pPr>
        <w:pBdr>
          <w:top w:val="nil"/>
          <w:left w:val="nil"/>
          <w:bottom w:val="nil"/>
          <w:right w:val="nil"/>
          <w:between w:val="nil"/>
        </w:pBdr>
        <w:jc w:val="both"/>
        <w:rPr>
          <w:color w:val="000000"/>
          <w:lang/>
        </w:rPr>
      </w:pPr>
      <w:r>
        <w:rPr>
          <w:color w:val="000000"/>
          <w:lang/>
        </w:rPr>
        <w:t>3</w:t>
      </w:r>
      <w:r w:rsidR="00D20A89" w:rsidRPr="00D20A89">
        <w:rPr>
          <w:color w:val="000000"/>
          <w:lang/>
        </w:rPr>
        <w:t>.</w:t>
      </w:r>
      <w:r>
        <w:rPr>
          <w:color w:val="000000"/>
          <w:lang/>
        </w:rPr>
        <w:t>2</w:t>
      </w:r>
      <w:r w:rsidR="00D20A89" w:rsidRPr="00D20A89">
        <w:rPr>
          <w:color w:val="000000"/>
          <w:lang/>
        </w:rPr>
        <w:t xml:space="preserve">. Оплата производится </w:t>
      </w:r>
      <w:r>
        <w:rPr>
          <w:color w:val="000000"/>
          <w:lang/>
        </w:rPr>
        <w:t xml:space="preserve">Заказчиком </w:t>
      </w:r>
      <w:r w:rsidR="004D48EE" w:rsidRPr="00217F89">
        <w:rPr>
          <w:color w:val="000000"/>
          <w:lang/>
        </w:rPr>
        <w:t xml:space="preserve">в течение </w:t>
      </w:r>
      <w:r w:rsidRPr="00217F89">
        <w:rPr>
          <w:color w:val="000000"/>
          <w:lang/>
        </w:rPr>
        <w:t>10 (десяти) банковских</w:t>
      </w:r>
      <w:r w:rsidR="004D48EE" w:rsidRPr="00217F89">
        <w:rPr>
          <w:color w:val="000000"/>
          <w:lang/>
        </w:rPr>
        <w:t xml:space="preserve"> дней </w:t>
      </w:r>
      <w:r w:rsidR="00D20A89" w:rsidRPr="00217F89">
        <w:rPr>
          <w:color w:val="000000"/>
          <w:lang/>
        </w:rPr>
        <w:t>по</w:t>
      </w:r>
      <w:r w:rsidR="004D48EE" w:rsidRPr="00217F89">
        <w:rPr>
          <w:color w:val="000000"/>
          <w:lang/>
        </w:rPr>
        <w:t xml:space="preserve">сле </w:t>
      </w:r>
      <w:r w:rsidR="00217F89" w:rsidRPr="00217F89">
        <w:rPr>
          <w:color w:val="000000"/>
          <w:lang/>
        </w:rPr>
        <w:t>подписания</w:t>
      </w:r>
      <w:r w:rsidR="00217F89" w:rsidRPr="00217F89">
        <w:t xml:space="preserve"> </w:t>
      </w:r>
      <w:r w:rsidR="00217F89" w:rsidRPr="00217F89">
        <w:rPr>
          <w:color w:val="000000"/>
          <w:lang/>
        </w:rPr>
        <w:t>товарн</w:t>
      </w:r>
      <w:r w:rsidR="00217F89">
        <w:rPr>
          <w:color w:val="000000"/>
          <w:lang/>
        </w:rPr>
        <w:t>ой</w:t>
      </w:r>
      <w:r w:rsidR="00217F89" w:rsidRPr="00217F89">
        <w:rPr>
          <w:color w:val="000000"/>
          <w:lang/>
        </w:rPr>
        <w:t xml:space="preserve"> (товарно-транспортн</w:t>
      </w:r>
      <w:r w:rsidR="00217F89">
        <w:rPr>
          <w:color w:val="000000"/>
          <w:lang/>
        </w:rPr>
        <w:t>ой</w:t>
      </w:r>
      <w:r w:rsidR="00217F89" w:rsidRPr="00217F89">
        <w:rPr>
          <w:color w:val="000000"/>
          <w:lang/>
        </w:rPr>
        <w:t>) накладн</w:t>
      </w:r>
      <w:r w:rsidR="00217F89">
        <w:rPr>
          <w:color w:val="000000"/>
          <w:lang/>
        </w:rPr>
        <w:t>ой и акта приёмки выполненных работ.</w:t>
      </w:r>
    </w:p>
    <w:p w14:paraId="04CD13B4" w14:textId="63570210" w:rsidR="00D20A89" w:rsidRDefault="00D02543" w:rsidP="00D20A89">
      <w:pPr>
        <w:pBdr>
          <w:top w:val="nil"/>
          <w:left w:val="nil"/>
          <w:bottom w:val="nil"/>
          <w:right w:val="nil"/>
          <w:between w:val="nil"/>
        </w:pBdr>
        <w:jc w:val="both"/>
        <w:rPr>
          <w:color w:val="000000"/>
          <w:lang/>
        </w:rPr>
      </w:pPr>
      <w:r>
        <w:rPr>
          <w:color w:val="000000"/>
          <w:lang/>
        </w:rPr>
        <w:t>3.3</w:t>
      </w:r>
      <w:r w:rsidR="00D20A89" w:rsidRPr="00D20A89">
        <w:rPr>
          <w:color w:val="000000"/>
          <w:lang/>
        </w:rPr>
        <w:t>. Все расчеты по договору производятся в безналичном порядке путем перечисления денежных средств на расчетный счет Поставщика.</w:t>
      </w:r>
    </w:p>
    <w:p w14:paraId="606CD139" w14:textId="048B693E" w:rsidR="00B56884" w:rsidRDefault="00B56884" w:rsidP="00D20A89">
      <w:pPr>
        <w:pBdr>
          <w:top w:val="nil"/>
          <w:left w:val="nil"/>
          <w:bottom w:val="nil"/>
          <w:right w:val="nil"/>
          <w:between w:val="nil"/>
        </w:pBdr>
        <w:jc w:val="both"/>
        <w:rPr>
          <w:color w:val="000000"/>
          <w:lang/>
        </w:rPr>
      </w:pPr>
      <w:r>
        <w:rPr>
          <w:color w:val="000000"/>
          <w:lang/>
        </w:rPr>
        <w:t xml:space="preserve">3.4. </w:t>
      </w:r>
      <w:r w:rsidRPr="00B56884">
        <w:rPr>
          <w:color w:val="000000"/>
          <w:lang/>
        </w:rPr>
        <w:t>Датой платежа считается дата списания денежных средств с расчетного счета органа государственного казначейства обслуживающего Покупателя. Покупатель не несет ответственности за неполное и (или) несвоевременное зачисление банком Поставщика денежных средств на расчетный счет Поставщика.</w:t>
      </w:r>
    </w:p>
    <w:p w14:paraId="07723FC2" w14:textId="17F8F8AC" w:rsidR="00D20A89" w:rsidRDefault="00D02543" w:rsidP="00D20A89">
      <w:pPr>
        <w:pBdr>
          <w:top w:val="nil"/>
          <w:left w:val="nil"/>
          <w:bottom w:val="nil"/>
          <w:right w:val="nil"/>
          <w:between w:val="nil"/>
        </w:pBdr>
        <w:jc w:val="both"/>
        <w:rPr>
          <w:color w:val="000000"/>
          <w:lang/>
        </w:rPr>
      </w:pPr>
      <w:r>
        <w:rPr>
          <w:color w:val="000000"/>
          <w:lang/>
        </w:rPr>
        <w:t>3.</w:t>
      </w:r>
      <w:r w:rsidR="00B56884">
        <w:rPr>
          <w:color w:val="000000"/>
          <w:lang/>
        </w:rPr>
        <w:t>5</w:t>
      </w:r>
      <w:r w:rsidR="00D20A89">
        <w:rPr>
          <w:color w:val="000000"/>
          <w:lang/>
        </w:rPr>
        <w:t>.</w:t>
      </w:r>
      <w:r w:rsidR="00635215">
        <w:rPr>
          <w:color w:val="000000"/>
          <w:lang/>
        </w:rPr>
        <w:t xml:space="preserve"> </w:t>
      </w:r>
      <w:r w:rsidR="00D20A89" w:rsidRPr="00D20A89">
        <w:rPr>
          <w:color w:val="000000"/>
          <w:lang/>
        </w:rPr>
        <w:t xml:space="preserve">Увеличение </w:t>
      </w:r>
      <w:r w:rsidR="00941DA7" w:rsidRPr="00D02543">
        <w:rPr>
          <w:color w:val="000000"/>
          <w:lang/>
        </w:rPr>
        <w:t>Поставщиком</w:t>
      </w:r>
      <w:r w:rsidR="00D20A89" w:rsidRPr="00D20A89">
        <w:rPr>
          <w:color w:val="000000"/>
          <w:lang/>
        </w:rPr>
        <w:t xml:space="preserve"> </w:t>
      </w:r>
      <w:r w:rsidR="00594751">
        <w:rPr>
          <w:color w:val="000000"/>
          <w:lang/>
        </w:rPr>
        <w:t>цены договора</w:t>
      </w:r>
      <w:r w:rsidR="00D20A89" w:rsidRPr="00D20A89">
        <w:rPr>
          <w:color w:val="000000"/>
          <w:lang/>
        </w:rPr>
        <w:t xml:space="preserve"> в течение срока действия настоящего </w:t>
      </w:r>
      <w:r w:rsidR="00D20A89">
        <w:rPr>
          <w:color w:val="000000"/>
          <w:lang/>
        </w:rPr>
        <w:t>д</w:t>
      </w:r>
      <w:r w:rsidR="00D20A89" w:rsidRPr="00D20A89">
        <w:rPr>
          <w:color w:val="000000"/>
          <w:lang/>
        </w:rPr>
        <w:t>оговора не допускается.</w:t>
      </w:r>
    </w:p>
    <w:p w14:paraId="012F2838" w14:textId="59694861" w:rsidR="002C149E" w:rsidRPr="00D20A89" w:rsidRDefault="00D02543" w:rsidP="00D20A89">
      <w:pPr>
        <w:pBdr>
          <w:top w:val="nil"/>
          <w:left w:val="nil"/>
          <w:bottom w:val="nil"/>
          <w:right w:val="nil"/>
          <w:between w:val="nil"/>
        </w:pBdr>
        <w:jc w:val="both"/>
        <w:rPr>
          <w:color w:val="000000"/>
          <w:lang/>
        </w:rPr>
      </w:pPr>
      <w:r>
        <w:rPr>
          <w:color w:val="000000"/>
          <w:lang/>
        </w:rPr>
        <w:t>3.</w:t>
      </w:r>
      <w:r w:rsidR="00B56884">
        <w:rPr>
          <w:color w:val="000000"/>
          <w:lang/>
        </w:rPr>
        <w:t>6</w:t>
      </w:r>
      <w:r w:rsidR="00D20A89">
        <w:rPr>
          <w:color w:val="000000"/>
          <w:lang/>
        </w:rPr>
        <w:t xml:space="preserve">. </w:t>
      </w:r>
      <w:r w:rsidR="00D20A89" w:rsidRPr="00217F89">
        <w:rPr>
          <w:color w:val="000000"/>
          <w:lang/>
        </w:rPr>
        <w:t>Источник финансирования –</w:t>
      </w:r>
      <w:r w:rsidR="009147EB">
        <w:rPr>
          <w:color w:val="000000"/>
          <w:lang/>
        </w:rPr>
        <w:t xml:space="preserve"> местный бюджет.</w:t>
      </w:r>
    </w:p>
    <w:p w14:paraId="4EEF4555" w14:textId="77777777" w:rsidR="005228A9" w:rsidRPr="00C9740E" w:rsidRDefault="005228A9" w:rsidP="00D20A89">
      <w:pPr>
        <w:pStyle w:val="ConsNormal"/>
        <w:widowControl/>
        <w:ind w:firstLine="0"/>
        <w:jc w:val="both"/>
        <w:rPr>
          <w:rFonts w:ascii="Times New Roman" w:hAnsi="Times New Roman" w:cs="Times New Roman"/>
          <w:sz w:val="24"/>
          <w:szCs w:val="24"/>
        </w:rPr>
      </w:pPr>
    </w:p>
    <w:p w14:paraId="4C43AD90" w14:textId="7EA36469" w:rsidR="005B7CE5" w:rsidRPr="00C9740E" w:rsidRDefault="00D02543" w:rsidP="000738A8">
      <w:pPr>
        <w:pStyle w:val="af6"/>
        <w:pBdr>
          <w:top w:val="nil"/>
          <w:left w:val="nil"/>
          <w:bottom w:val="nil"/>
          <w:right w:val="nil"/>
          <w:between w:val="nil"/>
        </w:pBdr>
        <w:ind w:left="360" w:right="-284"/>
        <w:jc w:val="center"/>
        <w:rPr>
          <w:color w:val="000000"/>
        </w:rPr>
      </w:pPr>
      <w:r>
        <w:rPr>
          <w:b/>
          <w:color w:val="000000"/>
        </w:rPr>
        <w:t>4</w:t>
      </w:r>
      <w:r w:rsidR="005B7CE5" w:rsidRPr="00C9740E">
        <w:rPr>
          <w:b/>
          <w:color w:val="000000"/>
        </w:rPr>
        <w:t xml:space="preserve">. </w:t>
      </w:r>
      <w:r w:rsidR="007F5298">
        <w:rPr>
          <w:b/>
          <w:color w:val="000000"/>
        </w:rPr>
        <w:t>ПРАВА И ОБЯЗАННОСТИ СТОРОН</w:t>
      </w:r>
    </w:p>
    <w:p w14:paraId="5B66456D" w14:textId="15CFD4B1" w:rsidR="005B7CE5" w:rsidRPr="005228A9" w:rsidRDefault="00D02543" w:rsidP="00D20A89">
      <w:pPr>
        <w:pBdr>
          <w:top w:val="nil"/>
          <w:left w:val="nil"/>
          <w:bottom w:val="nil"/>
          <w:right w:val="nil"/>
          <w:between w:val="nil"/>
        </w:pBdr>
        <w:jc w:val="both"/>
      </w:pPr>
      <w:r>
        <w:rPr>
          <w:bCs/>
        </w:rPr>
        <w:t>4</w:t>
      </w:r>
      <w:r w:rsidR="005B7CE5" w:rsidRPr="00D20A89">
        <w:rPr>
          <w:bCs/>
        </w:rPr>
        <w:t>.1</w:t>
      </w:r>
      <w:r>
        <w:rPr>
          <w:bCs/>
        </w:rPr>
        <w:t>.</w:t>
      </w:r>
      <w:r w:rsidR="005B7CE5" w:rsidRPr="00D20A89">
        <w:rPr>
          <w:bCs/>
        </w:rPr>
        <w:t xml:space="preserve"> </w:t>
      </w:r>
      <w:bookmarkStart w:id="0" w:name="_Hlk88665036"/>
      <w:r>
        <w:rPr>
          <w:bCs/>
        </w:rPr>
        <w:t>Заказчик</w:t>
      </w:r>
      <w:r w:rsidR="005B7CE5" w:rsidRPr="005228A9">
        <w:t xml:space="preserve"> обязан:</w:t>
      </w:r>
    </w:p>
    <w:p w14:paraId="7D8257D0" w14:textId="6C9BE41B" w:rsidR="00C11474" w:rsidRPr="005228A9" w:rsidRDefault="00D02543" w:rsidP="00D20A89">
      <w:pPr>
        <w:pBdr>
          <w:top w:val="nil"/>
          <w:left w:val="nil"/>
          <w:bottom w:val="nil"/>
          <w:right w:val="nil"/>
          <w:between w:val="nil"/>
        </w:pBdr>
        <w:jc w:val="both"/>
      </w:pPr>
      <w:r w:rsidRPr="003F1F06">
        <w:t>4</w:t>
      </w:r>
      <w:r w:rsidR="00C11474" w:rsidRPr="003F1F06">
        <w:t xml:space="preserve">.1.1. принять </w:t>
      </w:r>
      <w:r w:rsidRPr="003F1F06">
        <w:t>изготовленный</w:t>
      </w:r>
      <w:r w:rsidR="00594751" w:rsidRPr="003F1F06">
        <w:t>, поставленный</w:t>
      </w:r>
      <w:r w:rsidR="00217F89">
        <w:t>,</w:t>
      </w:r>
      <w:r w:rsidR="00594751" w:rsidRPr="003F1F06">
        <w:t xml:space="preserve"> собранный </w:t>
      </w:r>
      <w:r w:rsidR="00217F89">
        <w:t xml:space="preserve">и смонтированный </w:t>
      </w:r>
      <w:r w:rsidRPr="003F1F06">
        <w:t>Т</w:t>
      </w:r>
      <w:r w:rsidR="00C121B4" w:rsidRPr="003F1F06">
        <w:t>овар</w:t>
      </w:r>
      <w:r w:rsidR="00C11474" w:rsidRPr="003F1F06">
        <w:t xml:space="preserve">, оплатить </w:t>
      </w:r>
      <w:r w:rsidRPr="003F1F06">
        <w:t>его</w:t>
      </w:r>
      <w:r w:rsidR="00941DA7" w:rsidRPr="003F1F06">
        <w:t xml:space="preserve"> в соответствии с условиями договора</w:t>
      </w:r>
      <w:r w:rsidR="00C11474" w:rsidRPr="003F1F06">
        <w:t>.</w:t>
      </w:r>
    </w:p>
    <w:p w14:paraId="0C6FB203" w14:textId="3A45137E" w:rsidR="000738A8" w:rsidRPr="005228A9" w:rsidRDefault="00191FBF" w:rsidP="00D20A89">
      <w:pPr>
        <w:pStyle w:val="af6"/>
        <w:pBdr>
          <w:top w:val="nil"/>
          <w:left w:val="nil"/>
          <w:bottom w:val="nil"/>
          <w:right w:val="nil"/>
          <w:between w:val="nil"/>
        </w:pBdr>
        <w:ind w:left="0"/>
        <w:jc w:val="both"/>
      </w:pPr>
      <w:r>
        <w:t>4</w:t>
      </w:r>
      <w:r w:rsidR="005B7CE5" w:rsidRPr="005228A9">
        <w:t>.1.</w:t>
      </w:r>
      <w:r w:rsidR="00EC3B30" w:rsidRPr="005228A9">
        <w:t>2</w:t>
      </w:r>
      <w:r w:rsidR="005B7CE5" w:rsidRPr="005228A9">
        <w:t>.</w:t>
      </w:r>
      <w:r w:rsidR="00C11474" w:rsidRPr="005228A9">
        <w:t xml:space="preserve"> </w:t>
      </w:r>
      <w:r w:rsidR="005B7CE5" w:rsidRPr="005228A9">
        <w:t xml:space="preserve">обеспечить доступ </w:t>
      </w:r>
      <w:r w:rsidR="003F1F06">
        <w:t xml:space="preserve">для </w:t>
      </w:r>
      <w:r w:rsidR="005B7CE5" w:rsidRPr="005228A9">
        <w:t xml:space="preserve">транспорта </w:t>
      </w:r>
      <w:r w:rsidR="00941DA7" w:rsidRPr="003F1F06">
        <w:t>Поставщика</w:t>
      </w:r>
      <w:r w:rsidR="005B7CE5" w:rsidRPr="005228A9">
        <w:rPr>
          <w:b/>
        </w:rPr>
        <w:t xml:space="preserve"> </w:t>
      </w:r>
      <w:r w:rsidR="005B7CE5" w:rsidRPr="005228A9">
        <w:t>к объекту для п</w:t>
      </w:r>
      <w:r w:rsidR="000738A8" w:rsidRPr="005228A9">
        <w:t xml:space="preserve">оставки </w:t>
      </w:r>
      <w:r w:rsidR="003F1F06">
        <w:t>Т</w:t>
      </w:r>
      <w:r w:rsidR="00C121B4">
        <w:t>овара</w:t>
      </w:r>
      <w:r w:rsidR="00351ADB">
        <w:t>.</w:t>
      </w:r>
    </w:p>
    <w:p w14:paraId="6D677CCA" w14:textId="12004749" w:rsidR="005B7CE5" w:rsidRPr="005228A9" w:rsidRDefault="003F1F06" w:rsidP="00D20A89">
      <w:pPr>
        <w:pBdr>
          <w:top w:val="nil"/>
          <w:left w:val="nil"/>
          <w:bottom w:val="nil"/>
          <w:right w:val="nil"/>
          <w:between w:val="nil"/>
        </w:pBdr>
        <w:jc w:val="both"/>
      </w:pPr>
      <w:r>
        <w:rPr>
          <w:bCs/>
        </w:rPr>
        <w:t>4</w:t>
      </w:r>
      <w:r w:rsidR="005B7CE5" w:rsidRPr="00D20A89">
        <w:rPr>
          <w:bCs/>
        </w:rPr>
        <w:t>.2</w:t>
      </w:r>
      <w:r>
        <w:rPr>
          <w:bCs/>
        </w:rPr>
        <w:t>.</w:t>
      </w:r>
      <w:r w:rsidR="005B7CE5" w:rsidRPr="00D20A89">
        <w:rPr>
          <w:bCs/>
        </w:rPr>
        <w:t xml:space="preserve"> </w:t>
      </w:r>
      <w:r>
        <w:rPr>
          <w:bCs/>
        </w:rPr>
        <w:t>Заказчик</w:t>
      </w:r>
      <w:r w:rsidR="005B7CE5" w:rsidRPr="005228A9">
        <w:t xml:space="preserve"> имеет право:</w:t>
      </w:r>
    </w:p>
    <w:p w14:paraId="45753594" w14:textId="48471426" w:rsidR="006768E1" w:rsidRPr="003F1F06" w:rsidRDefault="003F1F06" w:rsidP="00D20A89">
      <w:pPr>
        <w:pStyle w:val="af6"/>
        <w:pBdr>
          <w:top w:val="nil"/>
          <w:left w:val="nil"/>
          <w:bottom w:val="nil"/>
          <w:right w:val="nil"/>
          <w:between w:val="nil"/>
        </w:pBdr>
        <w:ind w:left="0"/>
        <w:jc w:val="both"/>
      </w:pPr>
      <w:r>
        <w:t>4</w:t>
      </w:r>
      <w:r w:rsidR="005B7CE5" w:rsidRPr="005228A9">
        <w:t xml:space="preserve">.2.1. </w:t>
      </w:r>
      <w:r w:rsidR="005B7CE5" w:rsidRPr="005228A9">
        <w:rPr>
          <w:shd w:val="clear" w:color="auto" w:fill="FFFFFF"/>
        </w:rPr>
        <w:t xml:space="preserve">требовать </w:t>
      </w:r>
      <w:r>
        <w:rPr>
          <w:shd w:val="clear" w:color="auto" w:fill="FFFFFF"/>
        </w:rPr>
        <w:t xml:space="preserve">от </w:t>
      </w:r>
      <w:r w:rsidR="008213F0" w:rsidRPr="005228A9">
        <w:t>П</w:t>
      </w:r>
      <w:r w:rsidR="00C121B4">
        <w:t>оставщика</w:t>
      </w:r>
      <w:r w:rsidR="005B7CE5" w:rsidRPr="005228A9">
        <w:rPr>
          <w:shd w:val="clear" w:color="auto" w:fill="FFFFFF"/>
        </w:rPr>
        <w:t xml:space="preserve"> устранения </w:t>
      </w:r>
      <w:r w:rsidR="000738A8" w:rsidRPr="005228A9">
        <w:rPr>
          <w:shd w:val="clear" w:color="auto" w:fill="FFFFFF"/>
        </w:rPr>
        <w:t>недостатков</w:t>
      </w:r>
      <w:r w:rsidR="005177F0" w:rsidRPr="005228A9">
        <w:rPr>
          <w:shd w:val="clear" w:color="auto" w:fill="FFFFFF"/>
        </w:rPr>
        <w:t xml:space="preserve"> </w:t>
      </w:r>
      <w:r>
        <w:rPr>
          <w:shd w:val="clear" w:color="auto" w:fill="FFFFFF"/>
        </w:rPr>
        <w:t>Товара, его замены</w:t>
      </w:r>
      <w:r w:rsidR="005B7CE5" w:rsidRPr="005228A9">
        <w:rPr>
          <w:shd w:val="clear" w:color="auto" w:fill="FFFFFF"/>
        </w:rPr>
        <w:t>, в том числе выявленн</w:t>
      </w:r>
      <w:r w:rsidR="00C121B4">
        <w:rPr>
          <w:shd w:val="clear" w:color="auto" w:fill="FFFFFF"/>
        </w:rPr>
        <w:t>ых</w:t>
      </w:r>
      <w:r w:rsidR="005B7CE5" w:rsidRPr="005228A9">
        <w:rPr>
          <w:shd w:val="clear" w:color="auto" w:fill="FFFFFF"/>
        </w:rPr>
        <w:t xml:space="preserve"> в течение гарантийного срок</w:t>
      </w:r>
      <w:r w:rsidR="005177F0" w:rsidRPr="005228A9">
        <w:rPr>
          <w:shd w:val="clear" w:color="auto" w:fill="FFFFFF"/>
        </w:rPr>
        <w:t>а</w:t>
      </w:r>
      <w:r w:rsidR="001467FB">
        <w:rPr>
          <w:shd w:val="clear" w:color="auto" w:fill="FFFFFF"/>
        </w:rPr>
        <w:t>;</w:t>
      </w:r>
    </w:p>
    <w:p w14:paraId="193CF36B" w14:textId="338AE016" w:rsidR="003F1F06" w:rsidRPr="00217F89" w:rsidRDefault="003F1F06" w:rsidP="00D20A89">
      <w:pPr>
        <w:pStyle w:val="af6"/>
        <w:pBdr>
          <w:top w:val="nil"/>
          <w:left w:val="nil"/>
          <w:bottom w:val="nil"/>
          <w:right w:val="nil"/>
          <w:between w:val="nil"/>
        </w:pBdr>
        <w:ind w:left="0"/>
        <w:jc w:val="both"/>
        <w:rPr>
          <w:shd w:val="clear" w:color="auto" w:fill="FFFFFF"/>
        </w:rPr>
      </w:pPr>
      <w:r>
        <w:rPr>
          <w:shd w:val="clear" w:color="auto" w:fill="FFFFFF"/>
        </w:rPr>
        <w:t>4</w:t>
      </w:r>
      <w:r w:rsidR="001467FB" w:rsidRPr="003F1F06">
        <w:rPr>
          <w:shd w:val="clear" w:color="auto" w:fill="FFFFFF"/>
        </w:rPr>
        <w:t>.2.</w:t>
      </w:r>
      <w:r w:rsidRPr="003F1F06">
        <w:rPr>
          <w:shd w:val="clear" w:color="auto" w:fill="FFFFFF"/>
        </w:rPr>
        <w:t>2</w:t>
      </w:r>
      <w:r w:rsidR="001467FB" w:rsidRPr="003F1F06">
        <w:rPr>
          <w:shd w:val="clear" w:color="auto" w:fill="FFFFFF"/>
        </w:rPr>
        <w:t>. требовать от Поставщика надлежащего исполнения условий договора.</w:t>
      </w:r>
    </w:p>
    <w:bookmarkEnd w:id="0"/>
    <w:p w14:paraId="0AA511FC" w14:textId="7EB01CFE" w:rsidR="005B7CE5" w:rsidRPr="00D45856" w:rsidRDefault="003F1F06" w:rsidP="00D20A89">
      <w:pPr>
        <w:pBdr>
          <w:top w:val="nil"/>
          <w:left w:val="nil"/>
          <w:bottom w:val="nil"/>
          <w:right w:val="nil"/>
          <w:between w:val="nil"/>
        </w:pBdr>
        <w:jc w:val="both"/>
      </w:pPr>
      <w:r w:rsidRPr="00D45856">
        <w:rPr>
          <w:bCs/>
        </w:rPr>
        <w:t>4</w:t>
      </w:r>
      <w:r w:rsidR="005B7CE5" w:rsidRPr="00D45856">
        <w:rPr>
          <w:bCs/>
        </w:rPr>
        <w:t>.3</w:t>
      </w:r>
      <w:r w:rsidR="00D45856" w:rsidRPr="00D45856">
        <w:rPr>
          <w:bCs/>
        </w:rPr>
        <w:t>.</w:t>
      </w:r>
      <w:r w:rsidR="005B7CE5" w:rsidRPr="00D45856">
        <w:rPr>
          <w:bCs/>
        </w:rPr>
        <w:t xml:space="preserve"> </w:t>
      </w:r>
      <w:r w:rsidR="008213F0" w:rsidRPr="00D45856">
        <w:rPr>
          <w:bCs/>
        </w:rPr>
        <w:t>П</w:t>
      </w:r>
      <w:r w:rsidR="00C121B4" w:rsidRPr="00D45856">
        <w:rPr>
          <w:bCs/>
        </w:rPr>
        <w:t>оставщик</w:t>
      </w:r>
      <w:r w:rsidR="005B7CE5" w:rsidRPr="00D45856">
        <w:t xml:space="preserve"> обязан:</w:t>
      </w:r>
    </w:p>
    <w:p w14:paraId="66E74EDC" w14:textId="2FE767E4" w:rsidR="004F7A03" w:rsidRPr="00D45856" w:rsidRDefault="003F1F06" w:rsidP="00D20A89">
      <w:pPr>
        <w:pStyle w:val="af6"/>
        <w:pBdr>
          <w:top w:val="nil"/>
          <w:left w:val="nil"/>
          <w:bottom w:val="nil"/>
          <w:right w:val="nil"/>
          <w:between w:val="nil"/>
        </w:pBdr>
        <w:ind w:left="0"/>
        <w:jc w:val="both"/>
      </w:pPr>
      <w:r w:rsidRPr="00D45856">
        <w:t>4</w:t>
      </w:r>
      <w:r w:rsidR="008213F0" w:rsidRPr="00D45856">
        <w:t>.3.1</w:t>
      </w:r>
      <w:r w:rsidR="00D45856" w:rsidRPr="00D45856">
        <w:t>.</w:t>
      </w:r>
      <w:r w:rsidR="008213F0" w:rsidRPr="00D45856">
        <w:t xml:space="preserve"> </w:t>
      </w:r>
      <w:r w:rsidRPr="00D45856">
        <w:t>изготовить, поставить, собрать</w:t>
      </w:r>
      <w:r w:rsidR="00217F89">
        <w:t>, смонтировать</w:t>
      </w:r>
      <w:r w:rsidRPr="00D45856">
        <w:t xml:space="preserve"> </w:t>
      </w:r>
      <w:r w:rsidR="00217F89">
        <w:t>Т</w:t>
      </w:r>
      <w:r w:rsidR="00C121B4" w:rsidRPr="00D45856">
        <w:t>овар</w:t>
      </w:r>
      <w:r w:rsidR="008213F0" w:rsidRPr="00D45856">
        <w:t xml:space="preserve"> </w:t>
      </w:r>
      <w:r w:rsidR="004F7A03" w:rsidRPr="00D45856">
        <w:t xml:space="preserve">в соответствии с условиями </w:t>
      </w:r>
      <w:r w:rsidR="00A1019F" w:rsidRPr="00D45856">
        <w:t>договора</w:t>
      </w:r>
      <w:r w:rsidR="004F7A03" w:rsidRPr="00D45856">
        <w:t>;</w:t>
      </w:r>
    </w:p>
    <w:p w14:paraId="79AFB64D" w14:textId="51B95401" w:rsidR="008213F0" w:rsidRPr="00D45856" w:rsidRDefault="003F1F06" w:rsidP="00D20A89">
      <w:pPr>
        <w:pStyle w:val="af6"/>
        <w:pBdr>
          <w:top w:val="nil"/>
          <w:left w:val="nil"/>
          <w:bottom w:val="nil"/>
          <w:right w:val="nil"/>
          <w:between w:val="nil"/>
        </w:pBdr>
        <w:ind w:left="0"/>
        <w:jc w:val="both"/>
      </w:pPr>
      <w:r w:rsidRPr="00D45856">
        <w:t>4</w:t>
      </w:r>
      <w:r w:rsidR="004F7A03" w:rsidRPr="00D45856">
        <w:t xml:space="preserve">.3.2. передать </w:t>
      </w:r>
      <w:r w:rsidRPr="00D45856">
        <w:t>Заказчику</w:t>
      </w:r>
      <w:r w:rsidR="004F7A03" w:rsidRPr="00D45856">
        <w:t xml:space="preserve"> </w:t>
      </w:r>
      <w:r w:rsidR="008213F0" w:rsidRPr="00D45856">
        <w:t xml:space="preserve">необходимую документацию на </w:t>
      </w:r>
      <w:r w:rsidRPr="00D45856">
        <w:t>Т</w:t>
      </w:r>
      <w:r w:rsidR="00C121B4" w:rsidRPr="00D45856">
        <w:t>овар</w:t>
      </w:r>
      <w:r w:rsidR="008213F0" w:rsidRPr="00D45856">
        <w:t>.</w:t>
      </w:r>
    </w:p>
    <w:p w14:paraId="0C7450F0" w14:textId="79679438" w:rsidR="005B7CE5" w:rsidRPr="00D45856" w:rsidRDefault="003F1F06" w:rsidP="00D20A89">
      <w:pPr>
        <w:pStyle w:val="af6"/>
        <w:pBdr>
          <w:top w:val="nil"/>
          <w:left w:val="nil"/>
          <w:bottom w:val="nil"/>
          <w:right w:val="nil"/>
          <w:between w:val="nil"/>
        </w:pBdr>
        <w:ind w:left="0"/>
        <w:jc w:val="both"/>
      </w:pPr>
      <w:r w:rsidRPr="00D45856">
        <w:t>4</w:t>
      </w:r>
      <w:r w:rsidR="005B7CE5" w:rsidRPr="00D45856">
        <w:t>.3.</w:t>
      </w:r>
      <w:r w:rsidR="004F7A03" w:rsidRPr="00D45856">
        <w:t>3</w:t>
      </w:r>
      <w:r w:rsidR="005B7CE5" w:rsidRPr="00D45856">
        <w:t xml:space="preserve">. обеспечить </w:t>
      </w:r>
      <w:r w:rsidR="004F7A03" w:rsidRPr="00D45856">
        <w:t xml:space="preserve">качественное </w:t>
      </w:r>
      <w:r w:rsidR="005177F0" w:rsidRPr="00D45856">
        <w:t xml:space="preserve">выполнение </w:t>
      </w:r>
      <w:r w:rsidR="00C121B4" w:rsidRPr="00D45856">
        <w:t>р</w:t>
      </w:r>
      <w:r w:rsidR="005177F0" w:rsidRPr="00D45856">
        <w:t>абот</w:t>
      </w:r>
      <w:r w:rsidRPr="00D45856">
        <w:t xml:space="preserve"> по изготовлению</w:t>
      </w:r>
      <w:r w:rsidR="00217F89">
        <w:t>,</w:t>
      </w:r>
      <w:r w:rsidRPr="00D45856">
        <w:t xml:space="preserve"> сборке </w:t>
      </w:r>
      <w:r w:rsidR="00217F89">
        <w:t xml:space="preserve">и монтажу </w:t>
      </w:r>
      <w:r w:rsidRPr="00D45856">
        <w:t>Товара</w:t>
      </w:r>
      <w:r w:rsidR="001467FB" w:rsidRPr="00D45856">
        <w:t>;</w:t>
      </w:r>
    </w:p>
    <w:p w14:paraId="6551BB69" w14:textId="56E302C2" w:rsidR="005B7CE5" w:rsidRPr="00D45856" w:rsidRDefault="003F1F06" w:rsidP="00D20A89">
      <w:pPr>
        <w:pStyle w:val="af6"/>
        <w:pBdr>
          <w:top w:val="nil"/>
          <w:left w:val="nil"/>
          <w:bottom w:val="nil"/>
          <w:right w:val="nil"/>
          <w:between w:val="nil"/>
        </w:pBdr>
        <w:ind w:left="0"/>
        <w:jc w:val="both"/>
      </w:pPr>
      <w:r w:rsidRPr="00D45856">
        <w:t>4</w:t>
      </w:r>
      <w:r w:rsidR="005B7CE5" w:rsidRPr="00D45856">
        <w:t>.</w:t>
      </w:r>
      <w:r w:rsidR="00936358" w:rsidRPr="00D45856">
        <w:t>3</w:t>
      </w:r>
      <w:r w:rsidR="005B7CE5" w:rsidRPr="00D45856">
        <w:t>.</w:t>
      </w:r>
      <w:r w:rsidR="00217F89">
        <w:t>4</w:t>
      </w:r>
      <w:r w:rsidR="005B7CE5" w:rsidRPr="00D45856">
        <w:t xml:space="preserve">. </w:t>
      </w:r>
      <w:r w:rsidR="00D45856" w:rsidRPr="00D45856">
        <w:t>З</w:t>
      </w:r>
      <w:r w:rsidR="004F7A03" w:rsidRPr="00D45856">
        <w:t>амен</w:t>
      </w:r>
      <w:r w:rsidR="00D45856" w:rsidRPr="00D45856">
        <w:t>ить</w:t>
      </w:r>
      <w:r w:rsidR="004F7A03" w:rsidRPr="00D45856">
        <w:t xml:space="preserve"> несоответствующ</w:t>
      </w:r>
      <w:r w:rsidR="00D45856" w:rsidRPr="00D45856">
        <w:t>ий</w:t>
      </w:r>
      <w:r w:rsidR="004F7A03" w:rsidRPr="00D45856">
        <w:t xml:space="preserve"> по любым критериям </w:t>
      </w:r>
      <w:r w:rsidR="00D45856" w:rsidRPr="00D45856">
        <w:t xml:space="preserve">Товар </w:t>
      </w:r>
      <w:r w:rsidR="004F7A03" w:rsidRPr="00D45856">
        <w:t>(качество, количество, ассортимент и т.п.) в соответствии с условиями договора;</w:t>
      </w:r>
    </w:p>
    <w:p w14:paraId="4D75797F" w14:textId="030F0C36" w:rsidR="004F7A03" w:rsidRPr="00D45856" w:rsidRDefault="00D45856" w:rsidP="00D20A89">
      <w:pPr>
        <w:pStyle w:val="af6"/>
        <w:pBdr>
          <w:top w:val="nil"/>
          <w:left w:val="nil"/>
          <w:bottom w:val="nil"/>
          <w:right w:val="nil"/>
          <w:between w:val="nil"/>
        </w:pBdr>
        <w:ind w:left="0"/>
        <w:jc w:val="both"/>
      </w:pPr>
      <w:r w:rsidRPr="00D45856">
        <w:t>4</w:t>
      </w:r>
      <w:r w:rsidR="004F7A03" w:rsidRPr="00D45856">
        <w:t>.3.</w:t>
      </w:r>
      <w:r w:rsidR="00217F89">
        <w:t>5</w:t>
      </w:r>
      <w:r w:rsidR="004F7A03" w:rsidRPr="00D45856">
        <w:t>. строго выполнять все условия договора, нести ответственность за неисполнение своих обязательств.</w:t>
      </w:r>
    </w:p>
    <w:p w14:paraId="0B8F9C24" w14:textId="19FF3101" w:rsidR="005B7CE5" w:rsidRPr="00D45856" w:rsidRDefault="00D45856" w:rsidP="00D20A89">
      <w:pPr>
        <w:pBdr>
          <w:top w:val="nil"/>
          <w:left w:val="nil"/>
          <w:bottom w:val="nil"/>
          <w:right w:val="nil"/>
          <w:between w:val="nil"/>
        </w:pBdr>
        <w:jc w:val="both"/>
      </w:pPr>
      <w:r w:rsidRPr="00D45856">
        <w:rPr>
          <w:bCs/>
        </w:rPr>
        <w:t>4</w:t>
      </w:r>
      <w:r w:rsidR="005B7CE5" w:rsidRPr="00D45856">
        <w:rPr>
          <w:bCs/>
        </w:rPr>
        <w:t>.4</w:t>
      </w:r>
      <w:r w:rsidRPr="00D45856">
        <w:rPr>
          <w:bCs/>
        </w:rPr>
        <w:t>.</w:t>
      </w:r>
      <w:r w:rsidR="005B7CE5" w:rsidRPr="00D45856">
        <w:rPr>
          <w:bCs/>
        </w:rPr>
        <w:t xml:space="preserve"> </w:t>
      </w:r>
      <w:r w:rsidR="005177F0" w:rsidRPr="00D45856">
        <w:rPr>
          <w:bCs/>
        </w:rPr>
        <w:t>П</w:t>
      </w:r>
      <w:r w:rsidR="00C121B4" w:rsidRPr="00D45856">
        <w:rPr>
          <w:bCs/>
        </w:rPr>
        <w:t>оставщик</w:t>
      </w:r>
      <w:r w:rsidR="000B6FAA" w:rsidRPr="00D45856">
        <w:rPr>
          <w:bCs/>
        </w:rPr>
        <w:t xml:space="preserve"> </w:t>
      </w:r>
      <w:r w:rsidR="005B7CE5" w:rsidRPr="00D45856">
        <w:t>имеет право:</w:t>
      </w:r>
    </w:p>
    <w:p w14:paraId="1F65C142" w14:textId="79926A2D" w:rsidR="005B7CE5" w:rsidRPr="00D45856" w:rsidRDefault="00D45856" w:rsidP="00D20A89">
      <w:pPr>
        <w:pStyle w:val="af6"/>
        <w:pBdr>
          <w:top w:val="nil"/>
          <w:left w:val="nil"/>
          <w:bottom w:val="nil"/>
          <w:right w:val="nil"/>
          <w:between w:val="nil"/>
        </w:pBdr>
        <w:ind w:left="0"/>
        <w:jc w:val="both"/>
        <w:rPr>
          <w:shd w:val="clear" w:color="auto" w:fill="FFFFFF"/>
        </w:rPr>
      </w:pPr>
      <w:r w:rsidRPr="00D45856">
        <w:t>4</w:t>
      </w:r>
      <w:r w:rsidR="005B7CE5" w:rsidRPr="00D45856">
        <w:t xml:space="preserve">.4.1. </w:t>
      </w:r>
      <w:r w:rsidR="005177F0" w:rsidRPr="00D45856">
        <w:rPr>
          <w:shd w:val="clear" w:color="auto" w:fill="FFFFFF"/>
        </w:rPr>
        <w:t>получить плату за</w:t>
      </w:r>
      <w:r w:rsidR="000B6FAA" w:rsidRPr="00D45856">
        <w:rPr>
          <w:shd w:val="clear" w:color="auto" w:fill="FFFFFF"/>
        </w:rPr>
        <w:t xml:space="preserve"> </w:t>
      </w:r>
      <w:r w:rsidRPr="00D45856">
        <w:rPr>
          <w:shd w:val="clear" w:color="auto" w:fill="FFFFFF"/>
        </w:rPr>
        <w:t>изготовленный</w:t>
      </w:r>
      <w:r w:rsidR="00217F89">
        <w:rPr>
          <w:shd w:val="clear" w:color="auto" w:fill="FFFFFF"/>
        </w:rPr>
        <w:t>,</w:t>
      </w:r>
      <w:r w:rsidRPr="00D45856">
        <w:rPr>
          <w:shd w:val="clear" w:color="auto" w:fill="FFFFFF"/>
        </w:rPr>
        <w:t xml:space="preserve"> </w:t>
      </w:r>
      <w:r w:rsidR="001467FB" w:rsidRPr="00D45856">
        <w:rPr>
          <w:shd w:val="clear" w:color="auto" w:fill="FFFFFF"/>
        </w:rPr>
        <w:t>поставленный</w:t>
      </w:r>
      <w:r w:rsidRPr="00D45856">
        <w:rPr>
          <w:shd w:val="clear" w:color="auto" w:fill="FFFFFF"/>
        </w:rPr>
        <w:t>, собранный</w:t>
      </w:r>
      <w:r w:rsidR="001467FB" w:rsidRPr="00D45856">
        <w:rPr>
          <w:shd w:val="clear" w:color="auto" w:fill="FFFFFF"/>
        </w:rPr>
        <w:t xml:space="preserve"> </w:t>
      </w:r>
      <w:r w:rsidR="00217F89">
        <w:rPr>
          <w:shd w:val="clear" w:color="auto" w:fill="FFFFFF"/>
        </w:rPr>
        <w:t xml:space="preserve">и смонтированный </w:t>
      </w:r>
      <w:r w:rsidRPr="00D45856">
        <w:rPr>
          <w:shd w:val="clear" w:color="auto" w:fill="FFFFFF"/>
        </w:rPr>
        <w:t>Т</w:t>
      </w:r>
      <w:r w:rsidR="00C121B4" w:rsidRPr="00D45856">
        <w:rPr>
          <w:shd w:val="clear" w:color="auto" w:fill="FFFFFF"/>
        </w:rPr>
        <w:t>овар</w:t>
      </w:r>
      <w:r w:rsidR="000B6FAA" w:rsidRPr="00D45856">
        <w:rPr>
          <w:shd w:val="clear" w:color="auto" w:fill="FFFFFF"/>
        </w:rPr>
        <w:t xml:space="preserve"> </w:t>
      </w:r>
      <w:r w:rsidR="005B7CE5" w:rsidRPr="00D45856">
        <w:rPr>
          <w:shd w:val="clear" w:color="auto" w:fill="FFFFFF"/>
        </w:rPr>
        <w:t>в соответствии с</w:t>
      </w:r>
      <w:r w:rsidR="005228A9" w:rsidRPr="00D45856">
        <w:rPr>
          <w:shd w:val="clear" w:color="auto" w:fill="FFFFFF"/>
        </w:rPr>
        <w:t> </w:t>
      </w:r>
      <w:r w:rsidR="005B7CE5" w:rsidRPr="00D45856">
        <w:rPr>
          <w:shd w:val="clear" w:color="auto" w:fill="FFFFFF"/>
        </w:rPr>
        <w:t xml:space="preserve">настоящим </w:t>
      </w:r>
      <w:r w:rsidR="00C121B4" w:rsidRPr="00D45856">
        <w:rPr>
          <w:shd w:val="clear" w:color="auto" w:fill="FFFFFF"/>
        </w:rPr>
        <w:t>д</w:t>
      </w:r>
      <w:r w:rsidR="005B7CE5" w:rsidRPr="00D45856">
        <w:rPr>
          <w:shd w:val="clear" w:color="auto" w:fill="FFFFFF"/>
        </w:rPr>
        <w:t>оговором</w:t>
      </w:r>
      <w:r w:rsidR="00217F89">
        <w:rPr>
          <w:shd w:val="clear" w:color="auto" w:fill="FFFFFF"/>
        </w:rPr>
        <w:t>.</w:t>
      </w:r>
    </w:p>
    <w:p w14:paraId="4E112BC5" w14:textId="77777777" w:rsidR="00A1019F" w:rsidRPr="007B5B3E" w:rsidRDefault="00A1019F" w:rsidP="007B5B3E">
      <w:pPr>
        <w:pStyle w:val="af6"/>
        <w:pBdr>
          <w:top w:val="nil"/>
          <w:left w:val="nil"/>
          <w:bottom w:val="nil"/>
          <w:right w:val="nil"/>
          <w:between w:val="nil"/>
        </w:pBdr>
        <w:ind w:left="0"/>
        <w:jc w:val="both"/>
        <w:rPr>
          <w:shd w:val="clear" w:color="auto" w:fill="FFFFFF"/>
        </w:rPr>
      </w:pPr>
    </w:p>
    <w:p w14:paraId="56B8CCFF" w14:textId="77777777" w:rsidR="00DB5CA3" w:rsidRPr="00357B03" w:rsidRDefault="00DB5CA3" w:rsidP="001707A6">
      <w:pPr>
        <w:jc w:val="both"/>
      </w:pPr>
    </w:p>
    <w:p w14:paraId="26236942" w14:textId="28CA1B31" w:rsidR="002C3CAD" w:rsidRPr="00C9740E" w:rsidRDefault="00D45856" w:rsidP="002C3CAD">
      <w:pPr>
        <w:widowControl w:val="0"/>
        <w:shd w:val="clear" w:color="auto" w:fill="FFFFFF"/>
        <w:tabs>
          <w:tab w:val="left" w:pos="1018"/>
        </w:tabs>
        <w:autoSpaceDE w:val="0"/>
        <w:autoSpaceDN w:val="0"/>
        <w:adjustRightInd w:val="0"/>
        <w:ind w:firstLine="709"/>
        <w:jc w:val="center"/>
        <w:rPr>
          <w:b/>
          <w:bCs/>
        </w:rPr>
      </w:pPr>
      <w:r>
        <w:rPr>
          <w:b/>
          <w:bCs/>
        </w:rPr>
        <w:t>5</w:t>
      </w:r>
      <w:r w:rsidR="002C3CAD" w:rsidRPr="00357B03">
        <w:rPr>
          <w:b/>
          <w:bCs/>
        </w:rPr>
        <w:t xml:space="preserve">. ОТВЕТСТВЕННОСТЬ </w:t>
      </w:r>
      <w:r w:rsidR="002C3CAD" w:rsidRPr="00C9740E">
        <w:rPr>
          <w:b/>
          <w:bCs/>
        </w:rPr>
        <w:t>СТОРОН</w:t>
      </w:r>
    </w:p>
    <w:p w14:paraId="3789D40E" w14:textId="507C7AFA" w:rsidR="002C3CAD" w:rsidRPr="00C9740E" w:rsidRDefault="00D45856" w:rsidP="00DB5CA3">
      <w:pPr>
        <w:jc w:val="both"/>
      </w:pPr>
      <w:r>
        <w:t>5</w:t>
      </w:r>
      <w:r w:rsidR="002C3CAD" w:rsidRPr="00C9740E">
        <w:t>.1.</w:t>
      </w:r>
      <w:r w:rsidR="00A15643">
        <w:t> </w:t>
      </w:r>
      <w:r w:rsidR="002C3CAD" w:rsidRPr="00C9740E">
        <w:t xml:space="preserve">В случае неисполнения или ненадлежащего исполнения Сторонами обязательств по настоящему </w:t>
      </w:r>
      <w:r w:rsidR="00DB5CA3">
        <w:t>д</w:t>
      </w:r>
      <w:r w:rsidR="002C3CAD" w:rsidRPr="00C9740E">
        <w:t xml:space="preserve">оговору </w:t>
      </w:r>
      <w:r w:rsidR="002C3CAD" w:rsidRPr="00C9740E">
        <w:rPr>
          <w:spacing w:val="2"/>
        </w:rPr>
        <w:t>Стороны несут ответственность в соответствии с</w:t>
      </w:r>
      <w:r w:rsidR="00A15643">
        <w:rPr>
          <w:spacing w:val="2"/>
        </w:rPr>
        <w:t> </w:t>
      </w:r>
      <w:r w:rsidR="002C3CAD" w:rsidRPr="00C9740E">
        <w:rPr>
          <w:spacing w:val="2"/>
        </w:rPr>
        <w:t xml:space="preserve">действующим </w:t>
      </w:r>
      <w:r w:rsidR="002C3CAD" w:rsidRPr="00C9740E">
        <w:t>законодательством Республики Беларусь.</w:t>
      </w:r>
    </w:p>
    <w:p w14:paraId="64555335" w14:textId="530E6C02" w:rsidR="00DB5CA3" w:rsidRPr="00DB5CA3" w:rsidRDefault="00D45856" w:rsidP="00DB5CA3">
      <w:pPr>
        <w:jc w:val="both"/>
        <w:rPr>
          <w:lang/>
        </w:rPr>
      </w:pPr>
      <w:r>
        <w:t>5</w:t>
      </w:r>
      <w:r w:rsidR="00A15643" w:rsidRPr="00DB5CA3">
        <w:t>.2. </w:t>
      </w:r>
      <w:r w:rsidR="00DB5CA3" w:rsidRPr="00DB5CA3">
        <w:rPr>
          <w:lang/>
        </w:rPr>
        <w:t xml:space="preserve">В случае нарушения Поставщиком сроков </w:t>
      </w:r>
      <w:r>
        <w:rPr>
          <w:lang/>
        </w:rPr>
        <w:t xml:space="preserve">изготовления, </w:t>
      </w:r>
      <w:r w:rsidR="00DB5CA3" w:rsidRPr="00DB5CA3">
        <w:rPr>
          <w:lang/>
        </w:rPr>
        <w:t>поставки</w:t>
      </w:r>
      <w:r>
        <w:rPr>
          <w:lang/>
        </w:rPr>
        <w:t>, сборки</w:t>
      </w:r>
      <w:r w:rsidR="00217F89">
        <w:rPr>
          <w:lang/>
        </w:rPr>
        <w:t xml:space="preserve"> и монтажа</w:t>
      </w:r>
      <w:r w:rsidR="00DB5CA3" w:rsidRPr="00DB5CA3">
        <w:rPr>
          <w:lang/>
        </w:rPr>
        <w:t xml:space="preserve"> </w:t>
      </w:r>
      <w:r>
        <w:rPr>
          <w:lang/>
        </w:rPr>
        <w:t>Т</w:t>
      </w:r>
      <w:r w:rsidR="00DB5CA3" w:rsidRPr="00DB5CA3">
        <w:rPr>
          <w:lang/>
        </w:rPr>
        <w:t xml:space="preserve">овара </w:t>
      </w:r>
      <w:r>
        <w:rPr>
          <w:lang/>
        </w:rPr>
        <w:t>Заказчик</w:t>
      </w:r>
      <w:r w:rsidR="00DB5CA3" w:rsidRPr="00DB5CA3">
        <w:rPr>
          <w:lang/>
        </w:rPr>
        <w:t xml:space="preserve"> вправе потребовать от Поставщика уплаты пен</w:t>
      </w:r>
      <w:r>
        <w:rPr>
          <w:lang/>
        </w:rPr>
        <w:t>и</w:t>
      </w:r>
      <w:r w:rsidR="00DB5CA3" w:rsidRPr="00DB5CA3">
        <w:rPr>
          <w:lang/>
        </w:rPr>
        <w:t xml:space="preserve"> в размере </w:t>
      </w:r>
      <w:r w:rsidR="00DB5CA3">
        <w:rPr>
          <w:lang/>
        </w:rPr>
        <w:t>0,</w:t>
      </w:r>
      <w:r w:rsidR="00217F89">
        <w:rPr>
          <w:lang/>
        </w:rPr>
        <w:t>1</w:t>
      </w:r>
      <w:r w:rsidR="00DB5CA3" w:rsidRPr="00DB5CA3">
        <w:rPr>
          <w:lang/>
        </w:rPr>
        <w:t xml:space="preserve">​ % от </w:t>
      </w:r>
      <w:r w:rsidR="00217F89">
        <w:rPr>
          <w:lang/>
        </w:rPr>
        <w:t>цены договора</w:t>
      </w:r>
      <w:r w:rsidR="00DB5CA3" w:rsidRPr="00DB5CA3">
        <w:rPr>
          <w:lang/>
        </w:rPr>
        <w:t xml:space="preserve"> за каждый день просрочки.</w:t>
      </w:r>
    </w:p>
    <w:p w14:paraId="304B7383" w14:textId="28136EC6" w:rsidR="00D13C2C" w:rsidRPr="00C9740E" w:rsidRDefault="00D45856" w:rsidP="00DB5CA3">
      <w:pPr>
        <w:pStyle w:val="af4"/>
        <w:spacing w:before="0" w:line="240" w:lineRule="auto"/>
        <w:ind w:left="0" w:firstLine="0"/>
        <w:rPr>
          <w:rFonts w:ascii="Times New Roman" w:hAnsi="Times New Roman"/>
          <w:sz w:val="24"/>
          <w:szCs w:val="24"/>
        </w:rPr>
      </w:pPr>
      <w:r>
        <w:rPr>
          <w:rFonts w:ascii="Times New Roman" w:hAnsi="Times New Roman"/>
          <w:sz w:val="24"/>
          <w:szCs w:val="24"/>
        </w:rPr>
        <w:t>5</w:t>
      </w:r>
      <w:r w:rsidR="00DB5CA3">
        <w:rPr>
          <w:rFonts w:ascii="Times New Roman" w:hAnsi="Times New Roman"/>
          <w:sz w:val="24"/>
          <w:szCs w:val="24"/>
        </w:rPr>
        <w:t>.</w:t>
      </w:r>
      <w:r>
        <w:rPr>
          <w:rFonts w:ascii="Times New Roman" w:hAnsi="Times New Roman"/>
          <w:sz w:val="24"/>
          <w:szCs w:val="24"/>
        </w:rPr>
        <w:t>3</w:t>
      </w:r>
      <w:r w:rsidR="00DB5CA3">
        <w:rPr>
          <w:rFonts w:ascii="Times New Roman" w:hAnsi="Times New Roman"/>
          <w:sz w:val="24"/>
          <w:szCs w:val="24"/>
        </w:rPr>
        <w:t xml:space="preserve"> </w:t>
      </w:r>
      <w:r w:rsidR="00D13C2C" w:rsidRPr="00C9740E">
        <w:rPr>
          <w:rFonts w:ascii="Times New Roman" w:hAnsi="Times New Roman"/>
          <w:sz w:val="24"/>
          <w:szCs w:val="24"/>
        </w:rPr>
        <w:t xml:space="preserve">За недопоставку </w:t>
      </w:r>
      <w:r>
        <w:rPr>
          <w:rFonts w:ascii="Times New Roman" w:hAnsi="Times New Roman"/>
          <w:sz w:val="24"/>
          <w:szCs w:val="24"/>
        </w:rPr>
        <w:t>Т</w:t>
      </w:r>
      <w:r w:rsidR="00DB5CA3">
        <w:rPr>
          <w:rFonts w:ascii="Times New Roman" w:hAnsi="Times New Roman"/>
          <w:sz w:val="24"/>
          <w:szCs w:val="24"/>
        </w:rPr>
        <w:t xml:space="preserve">овара, за поставку </w:t>
      </w:r>
      <w:r>
        <w:rPr>
          <w:rFonts w:ascii="Times New Roman" w:hAnsi="Times New Roman"/>
          <w:sz w:val="24"/>
          <w:szCs w:val="24"/>
        </w:rPr>
        <w:t>Т</w:t>
      </w:r>
      <w:r w:rsidR="00DB5CA3">
        <w:rPr>
          <w:rFonts w:ascii="Times New Roman" w:hAnsi="Times New Roman"/>
          <w:sz w:val="24"/>
          <w:szCs w:val="24"/>
        </w:rPr>
        <w:t>овара не в ассортименте</w:t>
      </w:r>
      <w:r w:rsidR="007D005D">
        <w:rPr>
          <w:rFonts w:ascii="Times New Roman" w:hAnsi="Times New Roman"/>
          <w:sz w:val="24"/>
          <w:szCs w:val="24"/>
        </w:rPr>
        <w:t xml:space="preserve">, за поставку не качественного </w:t>
      </w:r>
      <w:r>
        <w:rPr>
          <w:rFonts w:ascii="Times New Roman" w:hAnsi="Times New Roman"/>
          <w:sz w:val="24"/>
          <w:szCs w:val="24"/>
        </w:rPr>
        <w:t>Т</w:t>
      </w:r>
      <w:r w:rsidR="007D005D">
        <w:rPr>
          <w:rFonts w:ascii="Times New Roman" w:hAnsi="Times New Roman"/>
          <w:sz w:val="24"/>
          <w:szCs w:val="24"/>
        </w:rPr>
        <w:t>овара</w:t>
      </w:r>
      <w:r w:rsidR="00D13C2C" w:rsidRPr="00C9740E">
        <w:rPr>
          <w:rFonts w:ascii="Times New Roman" w:hAnsi="Times New Roman"/>
          <w:sz w:val="24"/>
          <w:szCs w:val="24"/>
        </w:rPr>
        <w:t xml:space="preserve"> </w:t>
      </w:r>
      <w:r w:rsidR="00F93722">
        <w:rPr>
          <w:rFonts w:ascii="Times New Roman" w:hAnsi="Times New Roman"/>
          <w:sz w:val="24"/>
          <w:szCs w:val="24"/>
        </w:rPr>
        <w:t>П</w:t>
      </w:r>
      <w:r w:rsidR="00DB5CA3">
        <w:rPr>
          <w:rFonts w:ascii="Times New Roman" w:hAnsi="Times New Roman"/>
          <w:sz w:val="24"/>
          <w:szCs w:val="24"/>
        </w:rPr>
        <w:t>оставщик</w:t>
      </w:r>
      <w:r w:rsidR="00D13C2C" w:rsidRPr="00C9740E">
        <w:rPr>
          <w:rFonts w:ascii="Times New Roman" w:hAnsi="Times New Roman"/>
          <w:sz w:val="24"/>
          <w:szCs w:val="24"/>
        </w:rPr>
        <w:t xml:space="preserve"> уплачивает </w:t>
      </w:r>
      <w:r>
        <w:rPr>
          <w:rFonts w:ascii="Times New Roman" w:hAnsi="Times New Roman"/>
          <w:sz w:val="24"/>
          <w:szCs w:val="24"/>
        </w:rPr>
        <w:t>Заказчику</w:t>
      </w:r>
      <w:r w:rsidR="00D13C2C" w:rsidRPr="00C9740E">
        <w:rPr>
          <w:rFonts w:ascii="Times New Roman" w:hAnsi="Times New Roman"/>
          <w:sz w:val="24"/>
          <w:szCs w:val="24"/>
        </w:rPr>
        <w:t xml:space="preserve"> </w:t>
      </w:r>
      <w:r w:rsidR="00217F89">
        <w:rPr>
          <w:rFonts w:ascii="Times New Roman" w:hAnsi="Times New Roman"/>
          <w:sz w:val="24"/>
          <w:szCs w:val="24"/>
        </w:rPr>
        <w:t>пеню</w:t>
      </w:r>
      <w:r w:rsidR="00D13C2C" w:rsidRPr="00C9740E">
        <w:rPr>
          <w:rFonts w:ascii="Times New Roman" w:hAnsi="Times New Roman"/>
          <w:sz w:val="24"/>
          <w:szCs w:val="24"/>
        </w:rPr>
        <w:t xml:space="preserve"> в размере</w:t>
      </w:r>
      <w:r w:rsidR="00366CB0">
        <w:rPr>
          <w:rFonts w:ascii="Times New Roman" w:hAnsi="Times New Roman"/>
          <w:sz w:val="24"/>
          <w:szCs w:val="24"/>
        </w:rPr>
        <w:t xml:space="preserve"> </w:t>
      </w:r>
      <w:r w:rsidR="00D13C2C" w:rsidRPr="00C9740E">
        <w:rPr>
          <w:rFonts w:ascii="Times New Roman" w:hAnsi="Times New Roman"/>
          <w:sz w:val="24"/>
          <w:szCs w:val="24"/>
        </w:rPr>
        <w:t>0,</w:t>
      </w:r>
      <w:r w:rsidR="00217F89">
        <w:rPr>
          <w:rFonts w:ascii="Times New Roman" w:hAnsi="Times New Roman"/>
          <w:sz w:val="24"/>
          <w:szCs w:val="24"/>
        </w:rPr>
        <w:t>1</w:t>
      </w:r>
      <w:r w:rsidR="00D13C2C" w:rsidRPr="00C9740E">
        <w:rPr>
          <w:rFonts w:ascii="Times New Roman" w:hAnsi="Times New Roman"/>
          <w:sz w:val="24"/>
          <w:szCs w:val="24"/>
        </w:rPr>
        <w:t xml:space="preserve"> % от </w:t>
      </w:r>
      <w:r w:rsidR="00217F89">
        <w:rPr>
          <w:rFonts w:ascii="Times New Roman" w:hAnsi="Times New Roman"/>
          <w:sz w:val="24"/>
          <w:szCs w:val="24"/>
        </w:rPr>
        <w:t>цены договора</w:t>
      </w:r>
      <w:r w:rsidR="00DB5CA3">
        <w:rPr>
          <w:rFonts w:ascii="Times New Roman" w:hAnsi="Times New Roman"/>
          <w:sz w:val="24"/>
          <w:szCs w:val="24"/>
        </w:rPr>
        <w:t xml:space="preserve"> </w:t>
      </w:r>
      <w:r w:rsidR="00D13C2C" w:rsidRPr="00C9740E">
        <w:rPr>
          <w:rFonts w:ascii="Times New Roman" w:hAnsi="Times New Roman"/>
          <w:sz w:val="24"/>
          <w:szCs w:val="24"/>
        </w:rPr>
        <w:t>за каждый день просрочки</w:t>
      </w:r>
      <w:r w:rsidR="007D005D">
        <w:rPr>
          <w:rFonts w:ascii="Times New Roman" w:hAnsi="Times New Roman"/>
          <w:sz w:val="24"/>
          <w:szCs w:val="24"/>
        </w:rPr>
        <w:t xml:space="preserve"> до дня поставки недостающего </w:t>
      </w:r>
      <w:r>
        <w:rPr>
          <w:rFonts w:ascii="Times New Roman" w:hAnsi="Times New Roman"/>
          <w:sz w:val="24"/>
          <w:szCs w:val="24"/>
        </w:rPr>
        <w:t>Т</w:t>
      </w:r>
      <w:r w:rsidR="007D005D">
        <w:rPr>
          <w:rFonts w:ascii="Times New Roman" w:hAnsi="Times New Roman"/>
          <w:sz w:val="24"/>
          <w:szCs w:val="24"/>
        </w:rPr>
        <w:t xml:space="preserve">овара, замены </w:t>
      </w:r>
      <w:r>
        <w:rPr>
          <w:rFonts w:ascii="Times New Roman" w:hAnsi="Times New Roman"/>
          <w:sz w:val="24"/>
          <w:szCs w:val="24"/>
        </w:rPr>
        <w:t>Т</w:t>
      </w:r>
      <w:r w:rsidR="007D005D">
        <w:rPr>
          <w:rFonts w:ascii="Times New Roman" w:hAnsi="Times New Roman"/>
          <w:sz w:val="24"/>
          <w:szCs w:val="24"/>
        </w:rPr>
        <w:t>овара на качественный и в нужном ассортименте</w:t>
      </w:r>
      <w:r w:rsidR="00D13C2C" w:rsidRPr="00C9740E">
        <w:rPr>
          <w:rFonts w:ascii="Times New Roman" w:hAnsi="Times New Roman"/>
          <w:sz w:val="24"/>
          <w:szCs w:val="24"/>
        </w:rPr>
        <w:t>.</w:t>
      </w:r>
    </w:p>
    <w:p w14:paraId="0EF0EFED" w14:textId="0C8D7C12" w:rsidR="00837BAB" w:rsidRDefault="00D45856" w:rsidP="007D005D">
      <w:pPr>
        <w:tabs>
          <w:tab w:val="left" w:pos="670"/>
        </w:tabs>
        <w:contextualSpacing/>
        <w:jc w:val="both"/>
      </w:pPr>
      <w:r>
        <w:rPr>
          <w:bCs/>
          <w:color w:val="000000"/>
        </w:rPr>
        <w:t>5</w:t>
      </w:r>
      <w:r w:rsidR="007D005D">
        <w:rPr>
          <w:bCs/>
          <w:color w:val="000000"/>
        </w:rPr>
        <w:t>.</w:t>
      </w:r>
      <w:r>
        <w:rPr>
          <w:bCs/>
          <w:color w:val="000000"/>
        </w:rPr>
        <w:t>4</w:t>
      </w:r>
      <w:r w:rsidR="007D005D">
        <w:rPr>
          <w:bCs/>
          <w:color w:val="000000"/>
        </w:rPr>
        <w:t>.</w:t>
      </w:r>
      <w:r w:rsidR="007D005D">
        <w:t xml:space="preserve"> </w:t>
      </w:r>
      <w:r w:rsidR="00D13C2C" w:rsidRPr="00C9740E">
        <w:t xml:space="preserve">Уплата неустойки не освобождает </w:t>
      </w:r>
      <w:r>
        <w:t>Поставщика</w:t>
      </w:r>
      <w:r w:rsidR="00D13C2C" w:rsidRPr="00C9740E">
        <w:t xml:space="preserve"> от исполнения обязательств по настоящему </w:t>
      </w:r>
      <w:r w:rsidR="007D005D">
        <w:t>д</w:t>
      </w:r>
      <w:r w:rsidR="00D13C2C" w:rsidRPr="00C9740E">
        <w:t>оговору.</w:t>
      </w:r>
    </w:p>
    <w:p w14:paraId="4C31203A" w14:textId="040FD36D" w:rsidR="00837BAB" w:rsidRDefault="00D45856" w:rsidP="007D005D">
      <w:pPr>
        <w:tabs>
          <w:tab w:val="left" w:pos="670"/>
        </w:tabs>
        <w:contextualSpacing/>
        <w:jc w:val="both"/>
        <w:rPr>
          <w:bCs/>
          <w:color w:val="000000"/>
        </w:rPr>
      </w:pPr>
      <w:r>
        <w:t>5</w:t>
      </w:r>
      <w:r w:rsidR="007D005D">
        <w:t>.</w:t>
      </w:r>
      <w:r>
        <w:t>5</w:t>
      </w:r>
      <w:r w:rsidR="007D005D">
        <w:t xml:space="preserve">. </w:t>
      </w:r>
      <w:r w:rsidR="002054F1">
        <w:rPr>
          <w:bCs/>
          <w:color w:val="000000"/>
        </w:rPr>
        <w:t>П</w:t>
      </w:r>
      <w:r w:rsidR="007D005D">
        <w:rPr>
          <w:bCs/>
          <w:color w:val="000000"/>
        </w:rPr>
        <w:t>оставщик</w:t>
      </w:r>
      <w:r w:rsidR="00357B03">
        <w:rPr>
          <w:bCs/>
          <w:color w:val="000000"/>
        </w:rPr>
        <w:t xml:space="preserve"> самостоятельно</w:t>
      </w:r>
      <w:r w:rsidR="00837BAB" w:rsidRPr="00C9740E">
        <w:rPr>
          <w:bCs/>
          <w:color w:val="000000"/>
        </w:rPr>
        <w:t xml:space="preserve"> несет ответственность за безопасн</w:t>
      </w:r>
      <w:r>
        <w:rPr>
          <w:bCs/>
          <w:color w:val="000000"/>
        </w:rPr>
        <w:t>ость</w:t>
      </w:r>
      <w:r w:rsidR="00837BAB" w:rsidRPr="00C9740E">
        <w:rPr>
          <w:bCs/>
          <w:color w:val="000000"/>
        </w:rPr>
        <w:t xml:space="preserve"> своих работников, соблюдение ими на территории </w:t>
      </w:r>
      <w:r>
        <w:rPr>
          <w:bCs/>
          <w:color w:val="000000"/>
        </w:rPr>
        <w:t>Заказчика</w:t>
      </w:r>
      <w:r w:rsidR="00837BAB" w:rsidRPr="00C9740E">
        <w:rPr>
          <w:bCs/>
          <w:color w:val="000000"/>
        </w:rPr>
        <w:t xml:space="preserve"> требований по охране труда, промышленной и пожарной безопасности, производственной санитарии, правил внутреннего</w:t>
      </w:r>
      <w:r w:rsidR="00904055">
        <w:rPr>
          <w:bCs/>
          <w:color w:val="000000"/>
        </w:rPr>
        <w:t xml:space="preserve"> </w:t>
      </w:r>
      <w:r w:rsidR="00837BAB" w:rsidRPr="00C9740E">
        <w:rPr>
          <w:bCs/>
          <w:color w:val="000000"/>
        </w:rPr>
        <w:t xml:space="preserve">распорядка, а также мероприятий </w:t>
      </w:r>
      <w:r w:rsidR="00366CB0">
        <w:rPr>
          <w:bCs/>
          <w:color w:val="000000"/>
        </w:rPr>
        <w:t>по</w:t>
      </w:r>
      <w:r w:rsidR="00A15643">
        <w:rPr>
          <w:bCs/>
          <w:color w:val="000000"/>
        </w:rPr>
        <w:t> </w:t>
      </w:r>
      <w:r w:rsidR="00366CB0">
        <w:rPr>
          <w:bCs/>
          <w:color w:val="000000"/>
        </w:rPr>
        <w:t xml:space="preserve">правилам и технике безопасности при выполнении </w:t>
      </w:r>
      <w:r w:rsidR="002054F1">
        <w:rPr>
          <w:bCs/>
          <w:color w:val="000000"/>
        </w:rPr>
        <w:t>монтажных</w:t>
      </w:r>
      <w:r w:rsidR="00366CB0">
        <w:rPr>
          <w:bCs/>
          <w:color w:val="000000"/>
        </w:rPr>
        <w:t xml:space="preserve"> </w:t>
      </w:r>
      <w:r w:rsidR="007D005D">
        <w:rPr>
          <w:bCs/>
          <w:color w:val="000000"/>
        </w:rPr>
        <w:t>р</w:t>
      </w:r>
      <w:r w:rsidR="00366CB0">
        <w:rPr>
          <w:bCs/>
          <w:color w:val="000000"/>
        </w:rPr>
        <w:t>абот, будучи</w:t>
      </w:r>
      <w:r w:rsidR="00837BAB" w:rsidRPr="00C9740E">
        <w:rPr>
          <w:bCs/>
          <w:color w:val="000000"/>
        </w:rPr>
        <w:t xml:space="preserve"> на</w:t>
      </w:r>
      <w:r w:rsidR="00A15643">
        <w:rPr>
          <w:bCs/>
          <w:color w:val="000000"/>
        </w:rPr>
        <w:t> </w:t>
      </w:r>
      <w:r w:rsidR="00837BAB" w:rsidRPr="00C9740E">
        <w:rPr>
          <w:bCs/>
          <w:color w:val="000000"/>
        </w:rPr>
        <w:t xml:space="preserve">территории </w:t>
      </w:r>
      <w:r>
        <w:rPr>
          <w:bCs/>
          <w:color w:val="000000"/>
        </w:rPr>
        <w:t>Заказчика</w:t>
      </w:r>
      <w:r w:rsidR="00837BAB" w:rsidRPr="00C9740E">
        <w:rPr>
          <w:bCs/>
          <w:color w:val="000000"/>
        </w:rPr>
        <w:t xml:space="preserve">. </w:t>
      </w:r>
    </w:p>
    <w:p w14:paraId="13AE35B4" w14:textId="56352A46" w:rsidR="00837BAB" w:rsidRPr="007D005D" w:rsidRDefault="007E0C89" w:rsidP="007D005D">
      <w:pPr>
        <w:tabs>
          <w:tab w:val="left" w:pos="670"/>
        </w:tabs>
        <w:contextualSpacing/>
        <w:jc w:val="both"/>
      </w:pPr>
      <w:r>
        <w:rPr>
          <w:bCs/>
          <w:color w:val="000000"/>
        </w:rPr>
        <w:t>5</w:t>
      </w:r>
      <w:r w:rsidR="007D005D">
        <w:rPr>
          <w:bCs/>
          <w:color w:val="000000"/>
        </w:rPr>
        <w:t>.</w:t>
      </w:r>
      <w:r>
        <w:rPr>
          <w:bCs/>
          <w:color w:val="000000"/>
        </w:rPr>
        <w:t>6</w:t>
      </w:r>
      <w:r w:rsidR="007D005D">
        <w:rPr>
          <w:bCs/>
          <w:color w:val="000000"/>
        </w:rPr>
        <w:t>.</w:t>
      </w:r>
      <w:r w:rsidR="007D005D">
        <w:t xml:space="preserve"> </w:t>
      </w:r>
      <w:r w:rsidR="00837BAB" w:rsidRPr="00C9740E">
        <w:rPr>
          <w:bCs/>
          <w:color w:val="000000"/>
        </w:rPr>
        <w:t>Окончание срока действия настоящего договора не освобождает Стороны от</w:t>
      </w:r>
      <w:r w:rsidR="00A15643">
        <w:rPr>
          <w:bCs/>
          <w:color w:val="000000"/>
        </w:rPr>
        <w:t> </w:t>
      </w:r>
      <w:r w:rsidR="00837BAB" w:rsidRPr="00C9740E">
        <w:rPr>
          <w:bCs/>
          <w:color w:val="000000"/>
        </w:rPr>
        <w:t>ответственности за нарушение его условий и неисполнение своих обязательств по нему.</w:t>
      </w:r>
    </w:p>
    <w:p w14:paraId="1D4EEBB2" w14:textId="77777777" w:rsidR="00A15643" w:rsidRPr="00316A99" w:rsidRDefault="00A15643" w:rsidP="002C3CAD">
      <w:pPr>
        <w:widowControl w:val="0"/>
        <w:shd w:val="clear" w:color="auto" w:fill="FFFFFF"/>
        <w:tabs>
          <w:tab w:val="left" w:pos="1018"/>
        </w:tabs>
        <w:autoSpaceDE w:val="0"/>
        <w:autoSpaceDN w:val="0"/>
        <w:adjustRightInd w:val="0"/>
        <w:ind w:firstLine="709"/>
        <w:jc w:val="center"/>
        <w:rPr>
          <w:bCs/>
        </w:rPr>
      </w:pPr>
    </w:p>
    <w:p w14:paraId="77B4D311" w14:textId="3135A6FA" w:rsidR="002C3CAD" w:rsidRPr="00C9740E" w:rsidRDefault="007E0C89" w:rsidP="002C3CAD">
      <w:pPr>
        <w:widowControl w:val="0"/>
        <w:shd w:val="clear" w:color="auto" w:fill="FFFFFF"/>
        <w:tabs>
          <w:tab w:val="left" w:pos="1018"/>
        </w:tabs>
        <w:autoSpaceDE w:val="0"/>
        <w:autoSpaceDN w:val="0"/>
        <w:adjustRightInd w:val="0"/>
        <w:ind w:firstLine="709"/>
        <w:jc w:val="center"/>
        <w:rPr>
          <w:b/>
          <w:bCs/>
        </w:rPr>
      </w:pPr>
      <w:r>
        <w:rPr>
          <w:b/>
          <w:bCs/>
        </w:rPr>
        <w:t>6</w:t>
      </w:r>
      <w:r w:rsidR="002C3CAD" w:rsidRPr="00C9740E">
        <w:rPr>
          <w:b/>
          <w:bCs/>
        </w:rPr>
        <w:t>. ФОРС – МАЖОРНЫЕ ОБСТОЯТЕЛЬСТВА</w:t>
      </w:r>
      <w:r w:rsidR="00DD023D" w:rsidRPr="00C9740E">
        <w:rPr>
          <w:b/>
          <w:bCs/>
        </w:rPr>
        <w:t>.</w:t>
      </w:r>
    </w:p>
    <w:p w14:paraId="6F123759" w14:textId="0D7345A3" w:rsidR="002C3CAD" w:rsidRPr="00C9740E" w:rsidRDefault="007E0C89" w:rsidP="007D005D">
      <w:pPr>
        <w:pStyle w:val="ConsNonformat"/>
        <w:widowControl/>
        <w:jc w:val="both"/>
        <w:rPr>
          <w:rFonts w:ascii="Times New Roman" w:hAnsi="Times New Roman" w:cs="Times New Roman"/>
          <w:sz w:val="24"/>
          <w:szCs w:val="24"/>
        </w:rPr>
      </w:pPr>
      <w:r>
        <w:rPr>
          <w:rFonts w:ascii="Times New Roman" w:hAnsi="Times New Roman" w:cs="Times New Roman"/>
          <w:sz w:val="24"/>
          <w:szCs w:val="24"/>
        </w:rPr>
        <w:t>6</w:t>
      </w:r>
      <w:r w:rsidR="00936358">
        <w:rPr>
          <w:rFonts w:ascii="Times New Roman" w:hAnsi="Times New Roman" w:cs="Times New Roman"/>
          <w:sz w:val="24"/>
          <w:szCs w:val="24"/>
        </w:rPr>
        <w:t>.1</w:t>
      </w:r>
      <w:r w:rsidR="00A15643">
        <w:rPr>
          <w:rFonts w:ascii="Times New Roman" w:hAnsi="Times New Roman" w:cs="Times New Roman"/>
          <w:sz w:val="24"/>
          <w:szCs w:val="24"/>
        </w:rPr>
        <w:t>. </w:t>
      </w:r>
      <w:r w:rsidR="002C3CAD" w:rsidRPr="00C9740E">
        <w:rPr>
          <w:rFonts w:ascii="Times New Roman" w:hAnsi="Times New Roman" w:cs="Times New Roman"/>
          <w:sz w:val="24"/>
          <w:szCs w:val="24"/>
        </w:rPr>
        <w:t xml:space="preserve">Стороны освобождаются от ответственности за частичное или полное неисполнение обязательств по настоящему </w:t>
      </w:r>
      <w:r w:rsidR="007D005D">
        <w:rPr>
          <w:rFonts w:ascii="Times New Roman" w:hAnsi="Times New Roman" w:cs="Times New Roman"/>
          <w:sz w:val="24"/>
          <w:szCs w:val="24"/>
        </w:rPr>
        <w:t>д</w:t>
      </w:r>
      <w:r w:rsidR="002C3CAD" w:rsidRPr="00C9740E">
        <w:rPr>
          <w:rFonts w:ascii="Times New Roman" w:hAnsi="Times New Roman" w:cs="Times New Roman"/>
          <w:sz w:val="24"/>
          <w:szCs w:val="24"/>
        </w:rPr>
        <w:t xml:space="preserve">оговору, если неисполнение явилось следствием обстоятельств непреодолимой силы, возникших после заключения настоящего </w:t>
      </w:r>
      <w:r w:rsidR="007D005D">
        <w:rPr>
          <w:rFonts w:ascii="Times New Roman" w:hAnsi="Times New Roman" w:cs="Times New Roman"/>
          <w:sz w:val="24"/>
          <w:szCs w:val="24"/>
        </w:rPr>
        <w:t>д</w:t>
      </w:r>
      <w:r w:rsidR="002C3CAD" w:rsidRPr="00C9740E">
        <w:rPr>
          <w:rFonts w:ascii="Times New Roman" w:hAnsi="Times New Roman" w:cs="Times New Roman"/>
          <w:sz w:val="24"/>
          <w:szCs w:val="24"/>
        </w:rPr>
        <w:t>оговора в</w:t>
      </w:r>
      <w:r w:rsidR="00A15D6E">
        <w:rPr>
          <w:rFonts w:ascii="Times New Roman" w:hAnsi="Times New Roman" w:cs="Times New Roman"/>
          <w:sz w:val="24"/>
          <w:szCs w:val="24"/>
        </w:rPr>
        <w:t> </w:t>
      </w:r>
      <w:r w:rsidR="002C3CAD" w:rsidRPr="00C9740E">
        <w:rPr>
          <w:rFonts w:ascii="Times New Roman" w:hAnsi="Times New Roman" w:cs="Times New Roman"/>
          <w:sz w:val="24"/>
          <w:szCs w:val="24"/>
        </w:rPr>
        <w:t>результате событий чрезвычайного характера, которые сторона не могла ни предвидеть, ни предотвратить разумными мерами.</w:t>
      </w:r>
    </w:p>
    <w:p w14:paraId="28E23B0F" w14:textId="2193856B" w:rsidR="00837BAB" w:rsidRPr="00EB023B" w:rsidRDefault="007E0C89" w:rsidP="007D005D">
      <w:pPr>
        <w:pBdr>
          <w:top w:val="nil"/>
          <w:left w:val="nil"/>
          <w:bottom w:val="nil"/>
          <w:right w:val="nil"/>
          <w:between w:val="nil"/>
        </w:pBdr>
        <w:jc w:val="both"/>
        <w:rPr>
          <w:bCs/>
          <w:color w:val="000000"/>
        </w:rPr>
      </w:pPr>
      <w:r>
        <w:rPr>
          <w:bCs/>
          <w:color w:val="000000"/>
        </w:rPr>
        <w:t>6</w:t>
      </w:r>
      <w:r w:rsidR="00837BAB" w:rsidRPr="00EB023B">
        <w:rPr>
          <w:bCs/>
          <w:color w:val="000000"/>
        </w:rPr>
        <w:t>.2</w:t>
      </w:r>
      <w:r w:rsidR="0091046A">
        <w:rPr>
          <w:bCs/>
          <w:color w:val="000000"/>
        </w:rPr>
        <w:t>.</w:t>
      </w:r>
      <w:r w:rsidR="00837BAB" w:rsidRPr="00EB023B">
        <w:rPr>
          <w:bCs/>
          <w:color w:val="000000"/>
        </w:rPr>
        <w:t xml:space="preserve"> Сторона, для которой создалась невозможность исполнения обязательств, обязана о наступлении и прекращении вышеуказанных обязательств незамедлительно</w:t>
      </w:r>
      <w:r w:rsidR="00904055" w:rsidRPr="00EB023B">
        <w:rPr>
          <w:bCs/>
          <w:color w:val="000000"/>
        </w:rPr>
        <w:t xml:space="preserve"> сообщить</w:t>
      </w:r>
      <w:r w:rsidR="00837BAB" w:rsidRPr="00EB023B">
        <w:rPr>
          <w:bCs/>
          <w:color w:val="000000"/>
        </w:rPr>
        <w:t>. Извещение должно содержать данные о наступлении и характере обязательств и</w:t>
      </w:r>
      <w:r w:rsidR="00A15D6E">
        <w:rPr>
          <w:bCs/>
          <w:color w:val="000000"/>
        </w:rPr>
        <w:t> </w:t>
      </w:r>
      <w:r w:rsidR="00837BAB" w:rsidRPr="00EB023B">
        <w:rPr>
          <w:bCs/>
          <w:color w:val="000000"/>
        </w:rPr>
        <w:t>возможных их последствиях. Сторона также должна известить другую Сторону незамедлительно в письменном виде о прекращении этих обязательств. Не извещение либо несвоевременное извещение об обстоятельствах непреодолимой силы лишает соответствующую Сторону права ссылаться на них в будущем.</w:t>
      </w:r>
    </w:p>
    <w:p w14:paraId="0A006D51" w14:textId="3DEEED88" w:rsidR="00837BAB" w:rsidRDefault="007E0C89" w:rsidP="007D005D">
      <w:pPr>
        <w:pBdr>
          <w:top w:val="nil"/>
          <w:left w:val="nil"/>
          <w:bottom w:val="nil"/>
          <w:right w:val="nil"/>
          <w:between w:val="nil"/>
        </w:pBdr>
        <w:jc w:val="both"/>
        <w:rPr>
          <w:color w:val="000000"/>
          <w:shd w:val="clear" w:color="auto" w:fill="FFFFFF"/>
        </w:rPr>
      </w:pPr>
      <w:r>
        <w:rPr>
          <w:bCs/>
          <w:color w:val="000000"/>
          <w:shd w:val="clear" w:color="auto" w:fill="FFFFFF"/>
        </w:rPr>
        <w:t>6</w:t>
      </w:r>
      <w:r w:rsidR="00837BAB" w:rsidRPr="00EB023B">
        <w:rPr>
          <w:bCs/>
          <w:color w:val="000000"/>
          <w:shd w:val="clear" w:color="auto" w:fill="FFFFFF"/>
        </w:rPr>
        <w:t>.3. Если любое из обстоятельств непреодолимой силы непосредственно повлияло на</w:t>
      </w:r>
      <w:r w:rsidR="00A15D6E">
        <w:rPr>
          <w:bCs/>
          <w:color w:val="000000"/>
          <w:shd w:val="clear" w:color="auto" w:fill="FFFFFF"/>
        </w:rPr>
        <w:t> </w:t>
      </w:r>
      <w:r w:rsidR="00837BAB" w:rsidRPr="00EB023B">
        <w:rPr>
          <w:bCs/>
          <w:color w:val="000000"/>
          <w:shd w:val="clear" w:color="auto" w:fill="FFFFFF"/>
        </w:rPr>
        <w:t>исполнение Стороной</w:t>
      </w:r>
      <w:r w:rsidR="00837BAB" w:rsidRPr="00C9740E">
        <w:rPr>
          <w:color w:val="000000"/>
          <w:shd w:val="clear" w:color="auto" w:fill="FFFFFF"/>
        </w:rPr>
        <w:t xml:space="preserve"> своих обязательств, то срок их исполнения соразмерно отодвигается на время действия этих обстоятельств.</w:t>
      </w:r>
    </w:p>
    <w:p w14:paraId="4D6E7F1D" w14:textId="77777777" w:rsidR="00A15643" w:rsidRPr="00366CB0" w:rsidRDefault="00A15643" w:rsidP="00EB023B">
      <w:pPr>
        <w:pBdr>
          <w:top w:val="nil"/>
          <w:left w:val="nil"/>
          <w:bottom w:val="nil"/>
          <w:right w:val="nil"/>
          <w:between w:val="nil"/>
        </w:pBdr>
        <w:ind w:firstLine="709"/>
        <w:jc w:val="both"/>
        <w:rPr>
          <w:color w:val="000000"/>
        </w:rPr>
      </w:pPr>
    </w:p>
    <w:p w14:paraId="230F4857" w14:textId="3ED4B70A" w:rsidR="002C3CAD" w:rsidRPr="00C9740E" w:rsidRDefault="007E0C89" w:rsidP="002C3CAD">
      <w:pPr>
        <w:widowControl w:val="0"/>
        <w:shd w:val="clear" w:color="auto" w:fill="FFFFFF"/>
        <w:tabs>
          <w:tab w:val="left" w:pos="1027"/>
        </w:tabs>
        <w:autoSpaceDE w:val="0"/>
        <w:autoSpaceDN w:val="0"/>
        <w:adjustRightInd w:val="0"/>
        <w:ind w:firstLine="709"/>
        <w:jc w:val="center"/>
        <w:rPr>
          <w:b/>
          <w:bCs/>
        </w:rPr>
      </w:pPr>
      <w:r>
        <w:rPr>
          <w:b/>
          <w:bCs/>
        </w:rPr>
        <w:t>7</w:t>
      </w:r>
      <w:r w:rsidR="002C3CAD" w:rsidRPr="00C9740E">
        <w:rPr>
          <w:b/>
          <w:bCs/>
        </w:rPr>
        <w:t>. СРОК ДЕЙСТВИЯ ДОГОВОРА. ПОРЯДОК РАССМОТРЕНИЯ СПОРОВ, ИЗМЕНЕНИЯ И РАСТОРЖЕНИЕ ДОГОВОРА</w:t>
      </w:r>
      <w:r w:rsidR="00DD023D" w:rsidRPr="00C9740E">
        <w:rPr>
          <w:b/>
          <w:bCs/>
        </w:rPr>
        <w:t>.</w:t>
      </w:r>
    </w:p>
    <w:p w14:paraId="1C56EC0D" w14:textId="15FA30FF" w:rsidR="002C3CAD" w:rsidRPr="007E0C89" w:rsidRDefault="007E0C89" w:rsidP="007D005D">
      <w:pPr>
        <w:pStyle w:val="ConsPlusNonformat"/>
        <w:jc w:val="both"/>
        <w:rPr>
          <w:rFonts w:ascii="Times New Roman" w:hAnsi="Times New Roman" w:cs="Times New Roman"/>
          <w:sz w:val="24"/>
          <w:szCs w:val="24"/>
        </w:rPr>
      </w:pPr>
      <w:r w:rsidRPr="007E0C89">
        <w:rPr>
          <w:rFonts w:ascii="Times New Roman" w:hAnsi="Times New Roman" w:cs="Times New Roman"/>
          <w:sz w:val="24"/>
          <w:szCs w:val="24"/>
        </w:rPr>
        <w:t>7</w:t>
      </w:r>
      <w:r w:rsidR="002C3CAD" w:rsidRPr="007E0C89">
        <w:rPr>
          <w:rFonts w:ascii="Times New Roman" w:hAnsi="Times New Roman" w:cs="Times New Roman"/>
          <w:sz w:val="24"/>
          <w:szCs w:val="24"/>
        </w:rPr>
        <w:t xml:space="preserve">.1. Настоящий </w:t>
      </w:r>
      <w:r w:rsidR="007D005D" w:rsidRPr="007E0C89">
        <w:rPr>
          <w:rFonts w:ascii="Times New Roman" w:hAnsi="Times New Roman" w:cs="Times New Roman"/>
          <w:sz w:val="24"/>
          <w:szCs w:val="24"/>
        </w:rPr>
        <w:t>д</w:t>
      </w:r>
      <w:r w:rsidR="002C3CAD" w:rsidRPr="007E0C89">
        <w:rPr>
          <w:rFonts w:ascii="Times New Roman" w:hAnsi="Times New Roman" w:cs="Times New Roman"/>
          <w:sz w:val="24"/>
          <w:szCs w:val="24"/>
        </w:rPr>
        <w:t>оговор вступает в силу с момента его подписания обеими Сторонами и действует до</w:t>
      </w:r>
      <w:r w:rsidR="006D4217">
        <w:rPr>
          <w:rFonts w:ascii="Times New Roman" w:hAnsi="Times New Roman" w:cs="Times New Roman"/>
          <w:sz w:val="24"/>
          <w:szCs w:val="24"/>
        </w:rPr>
        <w:t xml:space="preserve"> 18.12.2026, а в части взаимных расчетов – до </w:t>
      </w:r>
      <w:r w:rsidR="002C3CAD" w:rsidRPr="007E0C89">
        <w:rPr>
          <w:rFonts w:ascii="Times New Roman" w:hAnsi="Times New Roman" w:cs="Times New Roman"/>
          <w:sz w:val="24"/>
          <w:szCs w:val="24"/>
        </w:rPr>
        <w:t>полного исполнения Сторонами взятых обязательств</w:t>
      </w:r>
      <w:r w:rsidR="00CC0240" w:rsidRPr="007E0C89">
        <w:rPr>
          <w:rFonts w:ascii="Times New Roman" w:hAnsi="Times New Roman" w:cs="Times New Roman"/>
          <w:sz w:val="24"/>
          <w:szCs w:val="24"/>
        </w:rPr>
        <w:t>.</w:t>
      </w:r>
    </w:p>
    <w:p w14:paraId="4DAA7C46" w14:textId="64489FB7" w:rsidR="002C3CAD" w:rsidRPr="007E0C89" w:rsidRDefault="007E0C89" w:rsidP="007D005D">
      <w:pPr>
        <w:autoSpaceDE w:val="0"/>
        <w:autoSpaceDN w:val="0"/>
        <w:adjustRightInd w:val="0"/>
        <w:jc w:val="both"/>
        <w:rPr>
          <w:bCs/>
        </w:rPr>
      </w:pPr>
      <w:r w:rsidRPr="007E0C89">
        <w:rPr>
          <w:bCs/>
        </w:rPr>
        <w:t>7</w:t>
      </w:r>
      <w:r w:rsidR="002C3CAD" w:rsidRPr="007E0C89">
        <w:rPr>
          <w:bCs/>
        </w:rPr>
        <w:t xml:space="preserve">.2. Изменение условий настоящего </w:t>
      </w:r>
      <w:r w:rsidR="007D005D" w:rsidRPr="007E0C89">
        <w:rPr>
          <w:bCs/>
        </w:rPr>
        <w:t>д</w:t>
      </w:r>
      <w:r w:rsidR="002C3CAD" w:rsidRPr="007E0C89">
        <w:rPr>
          <w:bCs/>
        </w:rPr>
        <w:t>оговора возможно только по соглашению Сторон путем составления дополнительных соглашений.</w:t>
      </w:r>
    </w:p>
    <w:p w14:paraId="206E6332" w14:textId="6FA8B365" w:rsidR="002C3CAD" w:rsidRPr="007E0C89" w:rsidRDefault="007E0C89" w:rsidP="007D005D">
      <w:pPr>
        <w:autoSpaceDE w:val="0"/>
        <w:autoSpaceDN w:val="0"/>
        <w:adjustRightInd w:val="0"/>
        <w:jc w:val="both"/>
        <w:rPr>
          <w:bCs/>
        </w:rPr>
      </w:pPr>
      <w:r w:rsidRPr="007E0C89">
        <w:rPr>
          <w:bCs/>
        </w:rPr>
        <w:t>7</w:t>
      </w:r>
      <w:r w:rsidR="00A15643" w:rsidRPr="007E0C89">
        <w:rPr>
          <w:bCs/>
        </w:rPr>
        <w:t>.3. </w:t>
      </w:r>
      <w:r w:rsidR="002C3CAD" w:rsidRPr="007E0C89">
        <w:rPr>
          <w:bCs/>
        </w:rPr>
        <w:t xml:space="preserve">Все изменения и дополнения к настоящему </w:t>
      </w:r>
      <w:r w:rsidR="007D005D" w:rsidRPr="007E0C89">
        <w:rPr>
          <w:bCs/>
        </w:rPr>
        <w:t>д</w:t>
      </w:r>
      <w:r w:rsidR="002C3CAD" w:rsidRPr="007E0C89">
        <w:rPr>
          <w:bCs/>
        </w:rPr>
        <w:t xml:space="preserve">оговору считаются действительными, если они оформлены в письменном виде и подписаны Сторонами. Сторона, получившая предложение о внесении изменений или дополнений в настоящий </w:t>
      </w:r>
      <w:r w:rsidR="007D005D" w:rsidRPr="007E0C89">
        <w:rPr>
          <w:bCs/>
        </w:rPr>
        <w:t>д</w:t>
      </w:r>
      <w:r w:rsidR="002C3CAD" w:rsidRPr="007E0C89">
        <w:rPr>
          <w:bCs/>
        </w:rPr>
        <w:t xml:space="preserve">оговор, о расторжении или продлении срока действия настоящего </w:t>
      </w:r>
      <w:r w:rsidR="007D005D" w:rsidRPr="007E0C89">
        <w:rPr>
          <w:bCs/>
        </w:rPr>
        <w:t>д</w:t>
      </w:r>
      <w:r w:rsidR="002C3CAD" w:rsidRPr="007E0C89">
        <w:rPr>
          <w:bCs/>
        </w:rPr>
        <w:t xml:space="preserve">оговора, обязана </w:t>
      </w:r>
      <w:r w:rsidR="00366CB0" w:rsidRPr="007E0C89">
        <w:rPr>
          <w:bCs/>
        </w:rPr>
        <w:t>предоставить письменный ответ</w:t>
      </w:r>
      <w:r w:rsidR="002C3CAD" w:rsidRPr="007E0C89">
        <w:rPr>
          <w:bCs/>
        </w:rPr>
        <w:t xml:space="preserve"> другой Стороне на позднее </w:t>
      </w:r>
      <w:r w:rsidR="00DD023D" w:rsidRPr="007E0C89">
        <w:rPr>
          <w:bCs/>
        </w:rPr>
        <w:t>3</w:t>
      </w:r>
      <w:r w:rsidR="002C3CAD" w:rsidRPr="007E0C89">
        <w:rPr>
          <w:bCs/>
        </w:rPr>
        <w:t xml:space="preserve"> (</w:t>
      </w:r>
      <w:r w:rsidR="00DD023D" w:rsidRPr="007E0C89">
        <w:rPr>
          <w:bCs/>
        </w:rPr>
        <w:t>трёх</w:t>
      </w:r>
      <w:r w:rsidR="002C3CAD" w:rsidRPr="007E0C89">
        <w:rPr>
          <w:bCs/>
        </w:rPr>
        <w:t xml:space="preserve">) </w:t>
      </w:r>
      <w:r w:rsidR="00366CB0" w:rsidRPr="007E0C89">
        <w:rPr>
          <w:bCs/>
        </w:rPr>
        <w:t>рабочих</w:t>
      </w:r>
      <w:r w:rsidR="002C3CAD" w:rsidRPr="007E0C89">
        <w:rPr>
          <w:bCs/>
        </w:rPr>
        <w:t xml:space="preserve"> дней с момента получения </w:t>
      </w:r>
      <w:r w:rsidR="00366CB0" w:rsidRPr="007E0C89">
        <w:rPr>
          <w:bCs/>
        </w:rPr>
        <w:t xml:space="preserve">такого </w:t>
      </w:r>
      <w:r w:rsidR="002C3CAD" w:rsidRPr="007E0C89">
        <w:rPr>
          <w:bCs/>
        </w:rPr>
        <w:t>предложения.</w:t>
      </w:r>
    </w:p>
    <w:p w14:paraId="45E03FDE" w14:textId="62DF0A02" w:rsidR="00745E9B" w:rsidRPr="007E0C89" w:rsidRDefault="007E0C89" w:rsidP="007D005D">
      <w:pPr>
        <w:jc w:val="both"/>
      </w:pPr>
      <w:r w:rsidRPr="007E0C89">
        <w:lastRenderedPageBreak/>
        <w:t>7</w:t>
      </w:r>
      <w:r w:rsidR="00745E9B" w:rsidRPr="007E0C89">
        <w:t>.</w:t>
      </w:r>
      <w:r w:rsidR="00EB578F">
        <w:t>4</w:t>
      </w:r>
      <w:r w:rsidR="00745E9B" w:rsidRPr="007E0C89">
        <w:t xml:space="preserve">. Все споры и разногласия, вытекающие из настоящего </w:t>
      </w:r>
      <w:r w:rsidR="007D005D" w:rsidRPr="007E0C89">
        <w:t>д</w:t>
      </w:r>
      <w:r w:rsidR="00745E9B" w:rsidRPr="007E0C89">
        <w:t xml:space="preserve">оговора, разрешаются Сторонами путем переговоров, а при невозможности разрешения споров путем переговоров, спор разрешается в </w:t>
      </w:r>
      <w:r w:rsidR="00A15643" w:rsidRPr="007E0C89">
        <w:t>экономическом суде г.</w:t>
      </w:r>
      <w:r w:rsidR="00CC3FDC">
        <w:t xml:space="preserve"> </w:t>
      </w:r>
      <w:r w:rsidR="00A15643" w:rsidRPr="007E0C89">
        <w:t>Минска</w:t>
      </w:r>
      <w:r w:rsidR="00745E9B" w:rsidRPr="007E0C89">
        <w:t>.</w:t>
      </w:r>
    </w:p>
    <w:p w14:paraId="46FF0529" w14:textId="42A821E8" w:rsidR="00745E9B" w:rsidRDefault="007E0C89" w:rsidP="007D005D">
      <w:pPr>
        <w:autoSpaceDE w:val="0"/>
        <w:autoSpaceDN w:val="0"/>
        <w:adjustRightInd w:val="0"/>
        <w:jc w:val="both"/>
      </w:pPr>
      <w:r w:rsidRPr="007E0C89">
        <w:t>7</w:t>
      </w:r>
      <w:r w:rsidR="00745E9B" w:rsidRPr="007E0C89">
        <w:t>.</w:t>
      </w:r>
      <w:r w:rsidR="00EB578F">
        <w:t>5</w:t>
      </w:r>
      <w:r w:rsidR="00745E9B" w:rsidRPr="007E0C89">
        <w:t>. Стороны признают установленный законодательством Республики Беларусь обязательный претензионный порядок досудебного урегулирования спорных вопросов, касающихся исполнения настоящего договора, устанавливая при этом срок рассмотрения досудебных претензий 10 (десять) рабочих дней с момента их получения</w:t>
      </w:r>
      <w:r w:rsidR="00A15643" w:rsidRPr="007E0C89">
        <w:t>.</w:t>
      </w:r>
    </w:p>
    <w:p w14:paraId="4075C3BF" w14:textId="77777777" w:rsidR="00A15643" w:rsidRPr="00A15643" w:rsidRDefault="00A15643" w:rsidP="00745E9B">
      <w:pPr>
        <w:autoSpaceDE w:val="0"/>
        <w:autoSpaceDN w:val="0"/>
        <w:adjustRightInd w:val="0"/>
        <w:ind w:firstLine="709"/>
        <w:jc w:val="both"/>
        <w:rPr>
          <w:bCs/>
        </w:rPr>
      </w:pPr>
    </w:p>
    <w:p w14:paraId="00E345AA" w14:textId="43381EC7" w:rsidR="00A15643" w:rsidRPr="00A15643" w:rsidRDefault="007E0C89" w:rsidP="00A15643">
      <w:pPr>
        <w:jc w:val="center"/>
        <w:rPr>
          <w:b/>
        </w:rPr>
      </w:pPr>
      <w:r>
        <w:rPr>
          <w:b/>
        </w:rPr>
        <w:t>8</w:t>
      </w:r>
      <w:r w:rsidR="00A15643" w:rsidRPr="00A15643">
        <w:rPr>
          <w:b/>
        </w:rPr>
        <w:t>.</w:t>
      </w:r>
      <w:r w:rsidR="007D005D">
        <w:rPr>
          <w:b/>
        </w:rPr>
        <w:t xml:space="preserve"> </w:t>
      </w:r>
      <w:r w:rsidR="00A15643" w:rsidRPr="00A15643">
        <w:rPr>
          <w:b/>
        </w:rPr>
        <w:t>АНТИКОРРУПЦИОННАЯ ОГОВОРКА</w:t>
      </w:r>
    </w:p>
    <w:p w14:paraId="29F444FB" w14:textId="67EDE166" w:rsidR="00A15643" w:rsidRPr="00A15643" w:rsidRDefault="007E0C89" w:rsidP="007D005D">
      <w:pPr>
        <w:tabs>
          <w:tab w:val="left" w:pos="1200"/>
        </w:tabs>
        <w:jc w:val="both"/>
      </w:pPr>
      <w:r>
        <w:t>8</w:t>
      </w:r>
      <w:r w:rsidR="00A15643" w:rsidRPr="00A15643">
        <w:t>.1.</w:t>
      </w:r>
      <w:r w:rsidR="00C53F55">
        <w:t xml:space="preserve"> </w:t>
      </w:r>
      <w:r w:rsidR="00A15643" w:rsidRPr="00A15643">
        <w:t>При исполнении своих обязанностей по договору, Стороны, их аффилированные лица, работники или посредники обязуются не совершать в отношении иных лиц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B0709D5" w14:textId="73C2D901" w:rsidR="00A15643" w:rsidRPr="00A15643" w:rsidRDefault="007E0C89" w:rsidP="007D005D">
      <w:pPr>
        <w:tabs>
          <w:tab w:val="left" w:pos="1080"/>
        </w:tabs>
        <w:jc w:val="both"/>
      </w:pPr>
      <w:r>
        <w:t>8</w:t>
      </w:r>
      <w:r w:rsidR="00A15643" w:rsidRPr="00A15643">
        <w:t>.2.</w:t>
      </w:r>
      <w:r w:rsidR="007D005D">
        <w:t xml:space="preserve"> </w:t>
      </w:r>
      <w:r w:rsidR="00A15643" w:rsidRPr="00A15643">
        <w:t>При исполнении своих обязанностей по договору, Стороны обязуются не</w:t>
      </w:r>
      <w:r w:rsidR="00316A99">
        <w:t> </w:t>
      </w:r>
      <w:r w:rsidR="00A15643" w:rsidRPr="00A15643">
        <w:t>допускать действий коррупционной направленности;</w:t>
      </w:r>
    </w:p>
    <w:p w14:paraId="7810FBA4" w14:textId="3C52C377" w:rsidR="00A15643" w:rsidRPr="00A15643" w:rsidRDefault="007E0C89" w:rsidP="007D005D">
      <w:pPr>
        <w:tabs>
          <w:tab w:val="left" w:pos="1080"/>
        </w:tabs>
        <w:jc w:val="both"/>
      </w:pPr>
      <w:r>
        <w:t>8</w:t>
      </w:r>
      <w:r w:rsidR="00A15643" w:rsidRPr="00A15643">
        <w:t>.3.</w:t>
      </w:r>
      <w:r w:rsidR="007D005D">
        <w:t xml:space="preserve"> </w:t>
      </w:r>
      <w:r w:rsidR="00A15643" w:rsidRPr="00A15643">
        <w:t>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3E92C12B" w14:textId="08FAED33" w:rsidR="00A15643" w:rsidRPr="00A15643" w:rsidRDefault="007E0C89" w:rsidP="007D005D">
      <w:pPr>
        <w:tabs>
          <w:tab w:val="left" w:pos="1080"/>
        </w:tabs>
        <w:jc w:val="both"/>
      </w:pPr>
      <w:r>
        <w:t>8</w:t>
      </w:r>
      <w:r w:rsidR="00A15643" w:rsidRPr="00A15643">
        <w:t>.4.</w:t>
      </w:r>
      <w:r w:rsidR="007D005D">
        <w:t xml:space="preserve"> </w:t>
      </w:r>
      <w:r w:rsidR="00A15643" w:rsidRPr="00A15643">
        <w:t>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1F097726" w14:textId="77777777" w:rsidR="00A15643" w:rsidRPr="00A15643" w:rsidRDefault="00A15643" w:rsidP="002C3CAD">
      <w:pPr>
        <w:autoSpaceDE w:val="0"/>
        <w:autoSpaceDN w:val="0"/>
        <w:adjustRightInd w:val="0"/>
        <w:ind w:firstLine="709"/>
        <w:jc w:val="center"/>
        <w:rPr>
          <w:b/>
          <w:bCs/>
        </w:rPr>
      </w:pPr>
    </w:p>
    <w:p w14:paraId="492CAF31" w14:textId="19864DA1" w:rsidR="002C3CAD" w:rsidRPr="00C9740E" w:rsidRDefault="007E0C89" w:rsidP="002C3CAD">
      <w:pPr>
        <w:autoSpaceDE w:val="0"/>
        <w:autoSpaceDN w:val="0"/>
        <w:adjustRightInd w:val="0"/>
        <w:ind w:firstLine="709"/>
        <w:jc w:val="center"/>
        <w:rPr>
          <w:b/>
          <w:bCs/>
        </w:rPr>
      </w:pPr>
      <w:r>
        <w:rPr>
          <w:b/>
          <w:bCs/>
        </w:rPr>
        <w:t>9</w:t>
      </w:r>
      <w:r w:rsidR="002C3CAD" w:rsidRPr="00C9740E">
        <w:rPr>
          <w:b/>
          <w:bCs/>
        </w:rPr>
        <w:t>. ДОПОЛНИТЕЛЬНЫЕ УСЛОВИЯ</w:t>
      </w:r>
      <w:r w:rsidR="00DD023D" w:rsidRPr="00C9740E">
        <w:rPr>
          <w:b/>
          <w:bCs/>
        </w:rPr>
        <w:t>.</w:t>
      </w:r>
    </w:p>
    <w:p w14:paraId="72A7DDA5" w14:textId="0DFDEE48" w:rsidR="002C3CAD" w:rsidRDefault="009147EB" w:rsidP="007D005D">
      <w:pPr>
        <w:autoSpaceDE w:val="0"/>
        <w:autoSpaceDN w:val="0"/>
        <w:adjustRightInd w:val="0"/>
        <w:jc w:val="both"/>
      </w:pPr>
      <w:r>
        <w:t>9</w:t>
      </w:r>
      <w:r w:rsidR="00A15643">
        <w:t>.</w:t>
      </w:r>
      <w:r w:rsidR="007E0C89">
        <w:t>1</w:t>
      </w:r>
      <w:r w:rsidR="002C3CAD" w:rsidRPr="00C9740E">
        <w:t xml:space="preserve">. Настоящий </w:t>
      </w:r>
      <w:r w:rsidR="007D005D">
        <w:t>д</w:t>
      </w:r>
      <w:r w:rsidR="002C3CAD" w:rsidRPr="00C9740E">
        <w:t>оговор, а также иные документы, связанные с заключением и</w:t>
      </w:r>
      <w:r w:rsidR="00A15643">
        <w:t> </w:t>
      </w:r>
      <w:r w:rsidR="002C3CAD" w:rsidRPr="00C9740E">
        <w:t xml:space="preserve">исполнением настоящего </w:t>
      </w:r>
      <w:r w:rsidR="007D005D">
        <w:t>д</w:t>
      </w:r>
      <w:r w:rsidR="002C3CAD" w:rsidRPr="00C9740E">
        <w:t>оговора, переданные посредством факсимильной связи или электронной почты имеют юридическую силу с последующ</w:t>
      </w:r>
      <w:r w:rsidR="00DD023D" w:rsidRPr="00C9740E">
        <w:t>и</w:t>
      </w:r>
      <w:r w:rsidR="002C3CAD" w:rsidRPr="00C9740E">
        <w:t>м представлением оригинальных соответствующих документов.</w:t>
      </w:r>
    </w:p>
    <w:p w14:paraId="2CEEF55C" w14:textId="28671894" w:rsidR="00904055" w:rsidRPr="00C9740E" w:rsidRDefault="009147EB" w:rsidP="007D005D">
      <w:pPr>
        <w:widowControl w:val="0"/>
        <w:shd w:val="clear" w:color="auto" w:fill="FFFFFF"/>
        <w:tabs>
          <w:tab w:val="left" w:pos="1027"/>
        </w:tabs>
        <w:autoSpaceDE w:val="0"/>
        <w:autoSpaceDN w:val="0"/>
        <w:adjustRightInd w:val="0"/>
        <w:jc w:val="both"/>
      </w:pPr>
      <w:r>
        <w:t>9</w:t>
      </w:r>
      <w:r w:rsidR="00A15643">
        <w:t>.</w:t>
      </w:r>
      <w:r w:rsidR="007E0C89">
        <w:t>2</w:t>
      </w:r>
      <w:r w:rsidR="00A15643">
        <w:t>. </w:t>
      </w:r>
      <w:r w:rsidR="00904055" w:rsidRPr="00C9740E">
        <w:t>Ни одна из Сторон не вправе передавать свои права и обязательства по</w:t>
      </w:r>
      <w:r w:rsidR="00A15643">
        <w:t> </w:t>
      </w:r>
      <w:r w:rsidR="00904055" w:rsidRPr="00C9740E">
        <w:t xml:space="preserve">настоящему </w:t>
      </w:r>
      <w:r w:rsidR="007D005D">
        <w:t>д</w:t>
      </w:r>
      <w:r w:rsidR="00904055" w:rsidRPr="00C9740E">
        <w:t>оговору третьей стороне без письменного согласия другой Стороны.</w:t>
      </w:r>
    </w:p>
    <w:p w14:paraId="66478BFB" w14:textId="55676EEA" w:rsidR="00904055" w:rsidRPr="00C9740E" w:rsidRDefault="009147EB" w:rsidP="007D005D">
      <w:pPr>
        <w:widowControl w:val="0"/>
        <w:shd w:val="clear" w:color="auto" w:fill="FFFFFF"/>
        <w:tabs>
          <w:tab w:val="left" w:pos="1027"/>
        </w:tabs>
        <w:autoSpaceDE w:val="0"/>
        <w:autoSpaceDN w:val="0"/>
        <w:adjustRightInd w:val="0"/>
        <w:jc w:val="both"/>
      </w:pPr>
      <w:r>
        <w:t>9</w:t>
      </w:r>
      <w:r w:rsidR="00A15643">
        <w:t>.</w:t>
      </w:r>
      <w:r w:rsidR="007E0C89">
        <w:t>3</w:t>
      </w:r>
      <w:r w:rsidR="00A15643">
        <w:t>. </w:t>
      </w:r>
      <w:r w:rsidR="00904055" w:rsidRPr="00C9740E">
        <w:t>При изменении адреса или банковских реквизитов Стороны обязуются в</w:t>
      </w:r>
      <w:r w:rsidR="00A15643">
        <w:t> </w:t>
      </w:r>
      <w:r w:rsidR="00904055" w:rsidRPr="00C9740E">
        <w:t xml:space="preserve">письменном виде в течении </w:t>
      </w:r>
      <w:r w:rsidR="007E0C89">
        <w:t>2</w:t>
      </w:r>
      <w:r w:rsidR="00904055" w:rsidRPr="00C9740E">
        <w:t xml:space="preserve"> (</w:t>
      </w:r>
      <w:r w:rsidR="007E0C89">
        <w:t>двух</w:t>
      </w:r>
      <w:r w:rsidR="00904055" w:rsidRPr="00C9740E">
        <w:t>) дней сообщить</w:t>
      </w:r>
      <w:r w:rsidR="00904055">
        <w:t xml:space="preserve"> </w:t>
      </w:r>
      <w:r w:rsidR="00904055" w:rsidRPr="00C9740E">
        <w:t>о произошедших изменениях.</w:t>
      </w:r>
    </w:p>
    <w:p w14:paraId="61D219E9" w14:textId="03200302" w:rsidR="00904055" w:rsidRPr="004F09D2" w:rsidRDefault="009147EB" w:rsidP="007D005D">
      <w:pPr>
        <w:widowControl w:val="0"/>
        <w:shd w:val="clear" w:color="auto" w:fill="FFFFFF"/>
        <w:tabs>
          <w:tab w:val="left" w:pos="1018"/>
        </w:tabs>
        <w:autoSpaceDE w:val="0"/>
        <w:autoSpaceDN w:val="0"/>
        <w:adjustRightInd w:val="0"/>
        <w:jc w:val="both"/>
        <w:rPr>
          <w:color w:val="000000"/>
        </w:rPr>
      </w:pPr>
      <w:r>
        <w:t>9</w:t>
      </w:r>
      <w:r w:rsidR="00A15643">
        <w:t>.</w:t>
      </w:r>
      <w:r w:rsidR="007E0C89">
        <w:t>4</w:t>
      </w:r>
      <w:r w:rsidR="00A15643">
        <w:t>. </w:t>
      </w:r>
      <w:r w:rsidR="00904055" w:rsidRPr="00C9740E">
        <w:t xml:space="preserve">Во всем остальном, что не предусмотрено настоящим </w:t>
      </w:r>
      <w:r w:rsidR="007D005D">
        <w:t>д</w:t>
      </w:r>
      <w:r w:rsidR="00904055" w:rsidRPr="00C9740E">
        <w:t xml:space="preserve">оговором, Стороны руководствуются </w:t>
      </w:r>
      <w:r w:rsidR="00904055" w:rsidRPr="00C9740E">
        <w:rPr>
          <w:color w:val="000000"/>
        </w:rPr>
        <w:t>действующим законодательством Республики Беларусь</w:t>
      </w:r>
      <w:r w:rsidR="004F09D2">
        <w:rPr>
          <w:color w:val="000000"/>
        </w:rPr>
        <w:t>.</w:t>
      </w:r>
    </w:p>
    <w:p w14:paraId="5438F7E7" w14:textId="6E3763D5" w:rsidR="002C3CAD" w:rsidRDefault="009147EB" w:rsidP="007D005D">
      <w:pPr>
        <w:widowControl w:val="0"/>
        <w:shd w:val="clear" w:color="auto" w:fill="FFFFFF"/>
        <w:tabs>
          <w:tab w:val="left" w:pos="1018"/>
        </w:tabs>
        <w:autoSpaceDE w:val="0"/>
        <w:autoSpaceDN w:val="0"/>
        <w:adjustRightInd w:val="0"/>
        <w:jc w:val="both"/>
      </w:pPr>
      <w:r>
        <w:t>9</w:t>
      </w:r>
      <w:r w:rsidR="00A15643">
        <w:t>.</w:t>
      </w:r>
      <w:r w:rsidR="007E0C89">
        <w:t>5</w:t>
      </w:r>
      <w:r w:rsidR="00A15643">
        <w:t>. </w:t>
      </w:r>
      <w:r w:rsidR="002C3CAD" w:rsidRPr="00C9740E">
        <w:t xml:space="preserve">Настоящий </w:t>
      </w:r>
      <w:r w:rsidR="007D005D">
        <w:t>д</w:t>
      </w:r>
      <w:r w:rsidR="002C3CAD" w:rsidRPr="00C9740E">
        <w:t>оговор составлен в двух подлинных экземплярах, имеющих равную юридическую силу, по одному экземпляру для каждой из Сторон.</w:t>
      </w:r>
    </w:p>
    <w:p w14:paraId="288B4737" w14:textId="77777777" w:rsidR="00316A99" w:rsidRDefault="00316A99" w:rsidP="00A15643">
      <w:pPr>
        <w:widowControl w:val="0"/>
        <w:shd w:val="clear" w:color="auto" w:fill="FFFFFF"/>
        <w:tabs>
          <w:tab w:val="left" w:pos="1018"/>
        </w:tabs>
        <w:autoSpaceDE w:val="0"/>
        <w:autoSpaceDN w:val="0"/>
        <w:adjustRightInd w:val="0"/>
        <w:ind w:firstLine="567"/>
        <w:jc w:val="both"/>
      </w:pPr>
    </w:p>
    <w:p w14:paraId="57E6CF2A" w14:textId="77777777" w:rsidR="007E0C89" w:rsidRDefault="007E0C89" w:rsidP="00A15643">
      <w:pPr>
        <w:widowControl w:val="0"/>
        <w:shd w:val="clear" w:color="auto" w:fill="FFFFFF"/>
        <w:tabs>
          <w:tab w:val="left" w:pos="1018"/>
        </w:tabs>
        <w:autoSpaceDE w:val="0"/>
        <w:autoSpaceDN w:val="0"/>
        <w:adjustRightInd w:val="0"/>
        <w:ind w:firstLine="567"/>
        <w:jc w:val="both"/>
      </w:pPr>
    </w:p>
    <w:p w14:paraId="0237CAD9" w14:textId="6FB3E1FD" w:rsidR="00316A99" w:rsidRPr="00837BAB" w:rsidRDefault="00316A99" w:rsidP="00316A99">
      <w:pPr>
        <w:widowControl w:val="0"/>
        <w:shd w:val="clear" w:color="auto" w:fill="FFFFFF"/>
        <w:tabs>
          <w:tab w:val="left" w:pos="1027"/>
        </w:tabs>
        <w:autoSpaceDE w:val="0"/>
        <w:autoSpaceDN w:val="0"/>
        <w:adjustRightInd w:val="0"/>
        <w:ind w:firstLine="709"/>
        <w:jc w:val="center"/>
      </w:pPr>
      <w:r w:rsidRPr="00C9740E">
        <w:rPr>
          <w:b/>
          <w:bCs/>
        </w:rPr>
        <w:t>1</w:t>
      </w:r>
      <w:r w:rsidR="007E0C89">
        <w:rPr>
          <w:b/>
          <w:bCs/>
        </w:rPr>
        <w:t>0</w:t>
      </w:r>
      <w:r w:rsidRPr="00C9740E">
        <w:rPr>
          <w:b/>
          <w:bCs/>
        </w:rPr>
        <w:t>. ЮРИДИЧЕСКИЕ АДРЕСА И БАНКОВСКИЕ РЕКВИЗИТЫ СТОРОН</w:t>
      </w:r>
    </w:p>
    <w:p w14:paraId="316D8D59" w14:textId="77777777" w:rsidR="00316A99" w:rsidRPr="000A7E1D" w:rsidRDefault="00316A99" w:rsidP="00021E97">
      <w:pPr>
        <w:spacing w:line="120" w:lineRule="auto"/>
        <w:jc w:val="center"/>
        <w:rPr>
          <w:b/>
          <w:bCs/>
        </w:rPr>
      </w:pPr>
    </w:p>
    <w:tbl>
      <w:tblPr>
        <w:tblW w:w="0" w:type="auto"/>
        <w:tblInd w:w="-34" w:type="dxa"/>
        <w:tblLook w:val="04A0" w:firstRow="1" w:lastRow="0" w:firstColumn="1" w:lastColumn="0" w:noHBand="0" w:noVBand="1"/>
      </w:tblPr>
      <w:tblGrid>
        <w:gridCol w:w="4962"/>
        <w:gridCol w:w="4926"/>
      </w:tblGrid>
      <w:tr w:rsidR="00316A99" w:rsidRPr="000A7E1D" w14:paraId="19DC3C5D" w14:textId="77777777" w:rsidTr="00021E97">
        <w:tc>
          <w:tcPr>
            <w:tcW w:w="4962" w:type="dxa"/>
            <w:hideMark/>
          </w:tcPr>
          <w:p w14:paraId="52D450BF" w14:textId="64C0317D" w:rsidR="00316A99" w:rsidRPr="000A7E1D" w:rsidRDefault="007E0C89" w:rsidP="00316A99">
            <w:r>
              <w:t>З</w:t>
            </w:r>
            <w:r w:rsidR="00CC3FDC">
              <w:t>аказчик</w:t>
            </w:r>
            <w:r w:rsidR="00316A99">
              <w:t>:</w:t>
            </w:r>
          </w:p>
        </w:tc>
        <w:tc>
          <w:tcPr>
            <w:tcW w:w="4926" w:type="dxa"/>
            <w:hideMark/>
          </w:tcPr>
          <w:p w14:paraId="362A8FD2" w14:textId="0DA11D8E" w:rsidR="00316A99" w:rsidRPr="00021E97" w:rsidRDefault="00CC3FDC" w:rsidP="003034FE">
            <w:pPr>
              <w:rPr>
                <w:lang w:val="en-US"/>
              </w:rPr>
            </w:pPr>
            <w:r>
              <w:t>Исполнитель</w:t>
            </w:r>
            <w:r w:rsidR="00021E97">
              <w:rPr>
                <w:lang w:val="en-US"/>
              </w:rPr>
              <w:t>:</w:t>
            </w:r>
          </w:p>
        </w:tc>
      </w:tr>
      <w:tr w:rsidR="00316A99" w:rsidRPr="00021E97" w14:paraId="0DE1278A" w14:textId="77777777" w:rsidTr="00021E97">
        <w:tc>
          <w:tcPr>
            <w:tcW w:w="4962" w:type="dxa"/>
          </w:tcPr>
          <w:p w14:paraId="15BA6687" w14:textId="77777777" w:rsidR="00CC3FDC" w:rsidRDefault="00CC3FDC" w:rsidP="00CC3FDC">
            <w:pPr>
              <w:spacing w:line="240" w:lineRule="exact"/>
            </w:pPr>
            <w:r>
              <w:t xml:space="preserve">Учреждение здравоохранения </w:t>
            </w:r>
          </w:p>
          <w:p w14:paraId="2AFC0A02" w14:textId="77777777" w:rsidR="00CC3FDC" w:rsidRDefault="00CC3FDC" w:rsidP="00CC3FDC">
            <w:pPr>
              <w:spacing w:line="240" w:lineRule="exact"/>
            </w:pPr>
            <w:r>
              <w:t>«10-я городская клиническая больница»</w:t>
            </w:r>
          </w:p>
          <w:p w14:paraId="2218B4B6" w14:textId="77777777" w:rsidR="00CC3FDC" w:rsidRDefault="00CC3FDC" w:rsidP="00CC3FDC">
            <w:pPr>
              <w:spacing w:line="240" w:lineRule="exact"/>
            </w:pPr>
            <w:r>
              <w:t>220096, г. Минск, ул. Уборевича, 73</w:t>
            </w:r>
          </w:p>
          <w:p w14:paraId="28D9769F" w14:textId="77777777" w:rsidR="00CC3FDC" w:rsidRDefault="00CC3FDC" w:rsidP="00CC3FDC">
            <w:pPr>
              <w:spacing w:line="240" w:lineRule="exact"/>
            </w:pPr>
            <w:r>
              <w:t>р/с BY11 AKBB 3604 0006 5001 9520 0000</w:t>
            </w:r>
          </w:p>
          <w:p w14:paraId="39A876B2" w14:textId="77777777" w:rsidR="00CC3FDC" w:rsidRDefault="00CC3FDC" w:rsidP="00CC3FDC">
            <w:pPr>
              <w:spacing w:line="240" w:lineRule="exact"/>
            </w:pPr>
            <w:r>
              <w:t xml:space="preserve">БИК AKBBBY2Х  </w:t>
            </w:r>
          </w:p>
          <w:p w14:paraId="0EDE68B4" w14:textId="77777777" w:rsidR="00CC3FDC" w:rsidRDefault="00CC3FDC" w:rsidP="00CC3FDC">
            <w:pPr>
              <w:spacing w:line="240" w:lineRule="exact"/>
            </w:pPr>
            <w:r>
              <w:t>ОАО АСБ «Беларусбанк»</w:t>
            </w:r>
          </w:p>
          <w:p w14:paraId="0563734C" w14:textId="77777777" w:rsidR="00CC3FDC" w:rsidRDefault="00CC3FDC" w:rsidP="00CC3FDC">
            <w:pPr>
              <w:spacing w:line="240" w:lineRule="exact"/>
            </w:pPr>
            <w:r>
              <w:t xml:space="preserve">г. Минск, ул. </w:t>
            </w:r>
            <w:proofErr w:type="spellStart"/>
            <w:r>
              <w:t>Долгобродская</w:t>
            </w:r>
            <w:proofErr w:type="spellEnd"/>
            <w:r>
              <w:t>, 1</w:t>
            </w:r>
          </w:p>
          <w:p w14:paraId="534ADD09" w14:textId="77777777" w:rsidR="00CC3FDC" w:rsidRDefault="00CC3FDC" w:rsidP="00CC3FDC">
            <w:pPr>
              <w:spacing w:line="240" w:lineRule="exact"/>
            </w:pPr>
            <w:r>
              <w:t>УНП 100422260</w:t>
            </w:r>
          </w:p>
          <w:p w14:paraId="7A0E8579" w14:textId="77777777" w:rsidR="00CC3FDC" w:rsidRDefault="00CC3FDC" w:rsidP="00CC3FDC">
            <w:pPr>
              <w:spacing w:line="240" w:lineRule="exact"/>
            </w:pPr>
            <w:r>
              <w:t>ОКПО 37408144</w:t>
            </w:r>
          </w:p>
          <w:p w14:paraId="0CFB2A42" w14:textId="1A235FAE" w:rsidR="00316A99" w:rsidRDefault="00CC3FDC" w:rsidP="00CC3FDC">
            <w:pPr>
              <w:spacing w:line="240" w:lineRule="exact"/>
            </w:pPr>
            <w:r>
              <w:t>Тел.(факс) 341 99 41</w:t>
            </w:r>
          </w:p>
          <w:p w14:paraId="59A9D32B" w14:textId="77777777" w:rsidR="0029429A" w:rsidRDefault="0029429A" w:rsidP="00316A99">
            <w:pPr>
              <w:spacing w:line="240" w:lineRule="exact"/>
            </w:pPr>
          </w:p>
          <w:p w14:paraId="41809689" w14:textId="77777777" w:rsidR="0029429A" w:rsidRDefault="0029429A" w:rsidP="00316A99">
            <w:pPr>
              <w:spacing w:line="240" w:lineRule="exact"/>
            </w:pPr>
          </w:p>
          <w:p w14:paraId="1A90DD93" w14:textId="77777777" w:rsidR="00021E97" w:rsidRDefault="00021E97" w:rsidP="00316A99">
            <w:pPr>
              <w:spacing w:line="240" w:lineRule="exact"/>
            </w:pPr>
          </w:p>
          <w:p w14:paraId="429121B3" w14:textId="77777777" w:rsidR="00D63AEC" w:rsidRPr="000A7E1D" w:rsidRDefault="00D63AEC" w:rsidP="00316A99">
            <w:pPr>
              <w:spacing w:line="240" w:lineRule="exact"/>
            </w:pPr>
          </w:p>
          <w:p w14:paraId="54C6ACF0" w14:textId="77777777" w:rsidR="005727B3" w:rsidRDefault="005727B3" w:rsidP="005727B3">
            <w:pPr>
              <w:spacing w:line="240" w:lineRule="exact"/>
            </w:pPr>
            <w:r>
              <w:t>Главный врач</w:t>
            </w:r>
          </w:p>
          <w:p w14:paraId="64E55604" w14:textId="77777777" w:rsidR="005727B3" w:rsidRDefault="005727B3" w:rsidP="005727B3">
            <w:pPr>
              <w:spacing w:line="240" w:lineRule="exact"/>
            </w:pPr>
          </w:p>
          <w:p w14:paraId="4D21C7B2" w14:textId="0D1AD99B" w:rsidR="005727B3" w:rsidRDefault="005727B3" w:rsidP="005727B3">
            <w:pPr>
              <w:spacing w:line="240" w:lineRule="exact"/>
            </w:pPr>
            <w:r>
              <w:t xml:space="preserve">_________________ </w:t>
            </w:r>
            <w:r w:rsidR="007D005D">
              <w:t>В.П.Исачкин</w:t>
            </w:r>
          </w:p>
          <w:p w14:paraId="23F6D540" w14:textId="5A1AD5D1" w:rsidR="00316A99" w:rsidRPr="000A7E1D" w:rsidRDefault="00316A99" w:rsidP="001B04FA">
            <w:pPr>
              <w:spacing w:line="240" w:lineRule="exact"/>
              <w:rPr>
                <w:b/>
              </w:rPr>
            </w:pPr>
          </w:p>
        </w:tc>
        <w:tc>
          <w:tcPr>
            <w:tcW w:w="4926" w:type="dxa"/>
          </w:tcPr>
          <w:p w14:paraId="448D6F67" w14:textId="77777777" w:rsidR="00CC3FDC" w:rsidRDefault="00CC3FDC" w:rsidP="00CC3FDC">
            <w:pPr>
              <w:spacing w:line="276" w:lineRule="auto"/>
            </w:pPr>
            <w:r>
              <w:t>Наименование_________________________</w:t>
            </w:r>
          </w:p>
          <w:p w14:paraId="00F789D4" w14:textId="77777777" w:rsidR="00CC3FDC" w:rsidRDefault="00CC3FDC" w:rsidP="00CC3FDC">
            <w:pPr>
              <w:spacing w:line="276" w:lineRule="auto"/>
            </w:pPr>
            <w:r>
              <w:t>Адрес: _______________________________</w:t>
            </w:r>
          </w:p>
          <w:p w14:paraId="336F4177" w14:textId="77777777" w:rsidR="00CC3FDC" w:rsidRDefault="00CC3FDC" w:rsidP="00CC3FDC">
            <w:pPr>
              <w:spacing w:line="276" w:lineRule="auto"/>
            </w:pPr>
            <w:r>
              <w:t>Банковские реквизиты: ________________</w:t>
            </w:r>
          </w:p>
          <w:p w14:paraId="4E2F3597" w14:textId="77777777" w:rsidR="00CC3FDC" w:rsidRDefault="00CC3FDC" w:rsidP="00CC3FDC">
            <w:pPr>
              <w:spacing w:line="276" w:lineRule="auto"/>
            </w:pPr>
            <w:r>
              <w:t>УНП ________________________________</w:t>
            </w:r>
          </w:p>
          <w:p w14:paraId="4B93FFDC" w14:textId="0427D284" w:rsidR="00021E97" w:rsidRPr="000A7E1D" w:rsidRDefault="00CC3FDC" w:rsidP="00CC3FDC">
            <w:pPr>
              <w:spacing w:line="276" w:lineRule="auto"/>
            </w:pPr>
            <w:r>
              <w:t>Тел. (факс) ___________________________</w:t>
            </w:r>
          </w:p>
          <w:p w14:paraId="54A6C443" w14:textId="77777777" w:rsidR="00D63AEC" w:rsidRDefault="00D63AEC" w:rsidP="007D005D">
            <w:pPr>
              <w:spacing w:line="240" w:lineRule="exact"/>
            </w:pPr>
          </w:p>
          <w:p w14:paraId="2B675CCC" w14:textId="77777777" w:rsidR="0029429A" w:rsidRDefault="0029429A" w:rsidP="007D005D">
            <w:pPr>
              <w:spacing w:line="240" w:lineRule="exact"/>
            </w:pPr>
          </w:p>
          <w:p w14:paraId="6F5A4012" w14:textId="77777777" w:rsidR="0029429A" w:rsidRDefault="0029429A" w:rsidP="007D005D">
            <w:pPr>
              <w:spacing w:line="240" w:lineRule="exact"/>
            </w:pPr>
          </w:p>
          <w:p w14:paraId="143FAAF2" w14:textId="77777777" w:rsidR="0029429A" w:rsidRDefault="0029429A" w:rsidP="007D005D">
            <w:pPr>
              <w:spacing w:line="240" w:lineRule="exact"/>
            </w:pPr>
          </w:p>
          <w:p w14:paraId="27A5C9AC" w14:textId="77777777" w:rsidR="0029429A" w:rsidRDefault="0029429A" w:rsidP="007D005D">
            <w:pPr>
              <w:spacing w:line="240" w:lineRule="exact"/>
            </w:pPr>
          </w:p>
          <w:p w14:paraId="6E0BCE59" w14:textId="109F3A0B" w:rsidR="0029429A" w:rsidRDefault="0029429A" w:rsidP="007D005D">
            <w:pPr>
              <w:spacing w:line="240" w:lineRule="exact"/>
            </w:pPr>
          </w:p>
          <w:p w14:paraId="70A9DAE7" w14:textId="77777777" w:rsidR="00CC3FDC" w:rsidRDefault="00CC3FDC" w:rsidP="007D005D">
            <w:pPr>
              <w:spacing w:line="240" w:lineRule="exact"/>
            </w:pPr>
          </w:p>
          <w:p w14:paraId="0D56D011" w14:textId="1863106A" w:rsidR="00CC3FDC" w:rsidRDefault="00CC3FDC" w:rsidP="007D005D">
            <w:pPr>
              <w:spacing w:line="240" w:lineRule="exact"/>
            </w:pPr>
            <w:r>
              <w:t>Должность</w:t>
            </w:r>
          </w:p>
          <w:p w14:paraId="611655C3" w14:textId="77777777" w:rsidR="0029429A" w:rsidRDefault="0029429A" w:rsidP="007D005D">
            <w:pPr>
              <w:spacing w:line="240" w:lineRule="exact"/>
            </w:pPr>
          </w:p>
          <w:p w14:paraId="5F4FA7B1" w14:textId="7D654BAB" w:rsidR="0029429A" w:rsidRPr="00021E97" w:rsidRDefault="0029429A" w:rsidP="007D005D">
            <w:pPr>
              <w:spacing w:line="240" w:lineRule="exact"/>
            </w:pPr>
            <w:r>
              <w:t>______________________</w:t>
            </w:r>
            <w:r w:rsidR="00CC3FDC">
              <w:t xml:space="preserve"> </w:t>
            </w:r>
            <w:r w:rsidR="00CC3FDC" w:rsidRPr="004028F8">
              <w:rPr>
                <w:iCs/>
                <w:sz w:val="21"/>
                <w:szCs w:val="21"/>
                <w:u w:val="single"/>
              </w:rPr>
              <w:t>(инициалы, фамилия)</w:t>
            </w:r>
          </w:p>
        </w:tc>
      </w:tr>
    </w:tbl>
    <w:p w14:paraId="1285E941" w14:textId="77777777" w:rsidR="00CC3FDC" w:rsidRPr="00CC3FDC" w:rsidRDefault="00CC3FDC" w:rsidP="00CC3FDC"/>
    <w:sectPr w:rsidR="00CC3FDC" w:rsidRPr="00CC3FDC" w:rsidSect="007B5B3E">
      <w:headerReference w:type="even" r:id="rId8"/>
      <w:headerReference w:type="default" r:id="rId9"/>
      <w:pgSz w:w="11906" w:h="16838" w:code="9"/>
      <w:pgMar w:top="1134" w:right="567" w:bottom="851" w:left="1134" w:header="51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B2D2A" w14:textId="77777777" w:rsidR="00E548F8" w:rsidRDefault="00E548F8">
      <w:r>
        <w:separator/>
      </w:r>
    </w:p>
  </w:endnote>
  <w:endnote w:type="continuationSeparator" w:id="0">
    <w:p w14:paraId="2B262B22" w14:textId="77777777" w:rsidR="00E548F8" w:rsidRDefault="00E5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Univers Condensed Cyr">
    <w:altName w:val="Haettenschweiler"/>
    <w:charset w:val="CC"/>
    <w:family w:val="swiss"/>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BAE02" w14:textId="77777777" w:rsidR="00E548F8" w:rsidRDefault="00E548F8">
      <w:r>
        <w:separator/>
      </w:r>
    </w:p>
  </w:footnote>
  <w:footnote w:type="continuationSeparator" w:id="0">
    <w:p w14:paraId="7CE7E493" w14:textId="77777777" w:rsidR="00E548F8" w:rsidRDefault="00E54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3BEE" w14:textId="77777777" w:rsidR="00F20FEE" w:rsidRDefault="00F67C2D">
    <w:pPr>
      <w:pStyle w:val="a4"/>
      <w:framePr w:wrap="around" w:vAnchor="text" w:hAnchor="margin" w:xAlign="center" w:y="1"/>
      <w:rPr>
        <w:rStyle w:val="a9"/>
      </w:rPr>
    </w:pPr>
    <w:r>
      <w:rPr>
        <w:rStyle w:val="a9"/>
      </w:rPr>
      <w:fldChar w:fldCharType="begin"/>
    </w:r>
    <w:r w:rsidR="00F20FEE">
      <w:rPr>
        <w:rStyle w:val="a9"/>
      </w:rPr>
      <w:instrText xml:space="preserve">PAGE  </w:instrText>
    </w:r>
    <w:r>
      <w:rPr>
        <w:rStyle w:val="a9"/>
      </w:rPr>
      <w:fldChar w:fldCharType="end"/>
    </w:r>
  </w:p>
  <w:p w14:paraId="5FD00E6C" w14:textId="77777777" w:rsidR="00F20FEE" w:rsidRDefault="00F20FE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29C1" w14:textId="7D799C31" w:rsidR="00A15D6E" w:rsidRPr="00A15D6E" w:rsidRDefault="00A15D6E">
    <w:pPr>
      <w:pStyle w:val="a4"/>
      <w:jc w:val="center"/>
      <w:rPr>
        <w:sz w:val="20"/>
        <w:szCs w:val="20"/>
      </w:rPr>
    </w:pPr>
  </w:p>
  <w:p w14:paraId="79B18D81" w14:textId="77777777" w:rsidR="00A15D6E" w:rsidRPr="00A15D6E" w:rsidRDefault="00A15D6E">
    <w:pPr>
      <w:pStyle w:val="a4"/>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438"/>
    <w:multiLevelType w:val="multilevel"/>
    <w:tmpl w:val="C15A1E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636"/>
        </w:tabs>
        <w:ind w:left="3636" w:hanging="108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4848"/>
        </w:tabs>
        <w:ind w:left="4848" w:hanging="1440"/>
      </w:pPr>
      <w:rPr>
        <w:rFonts w:hint="default"/>
      </w:rPr>
    </w:lvl>
  </w:abstractNum>
  <w:abstractNum w:abstractNumId="1" w15:restartNumberingAfterBreak="0">
    <w:nsid w:val="32145F80"/>
    <w:multiLevelType w:val="multilevel"/>
    <w:tmpl w:val="16BEC6D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56B7003F"/>
    <w:multiLevelType w:val="multilevel"/>
    <w:tmpl w:val="493AA142"/>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75080592"/>
    <w:multiLevelType w:val="singleLevel"/>
    <w:tmpl w:val="7BBEC23A"/>
    <w:lvl w:ilvl="0">
      <w:start w:val="1"/>
      <w:numFmt w:val="decimal"/>
      <w:lvlText w:val="1.%1. "/>
      <w:legacy w:legacy="1" w:legacySpace="0" w:legacyIndent="283"/>
      <w:lvlJc w:val="left"/>
      <w:pPr>
        <w:ind w:left="283" w:hanging="283"/>
      </w:pPr>
      <w:rPr>
        <w:rFonts w:ascii="Times New Roman" w:hAnsi="Times New Roman" w:cs="Times New Roman" w:hint="default"/>
        <w:b w:val="0"/>
        <w:i w:val="0"/>
        <w:sz w:val="20"/>
        <w:szCs w:val="20"/>
        <w:u w:val="none"/>
      </w:rPr>
    </w:lvl>
  </w:abstractNum>
  <w:abstractNum w:abstractNumId="4" w15:restartNumberingAfterBreak="0">
    <w:nsid w:val="777808F6"/>
    <w:multiLevelType w:val="multilevel"/>
    <w:tmpl w:val="6982265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12"/>
        </w:tabs>
        <w:ind w:left="1212"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7EF25C34"/>
    <w:multiLevelType w:val="multilevel"/>
    <w:tmpl w:val="13ECB512"/>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num w:numId="1" w16cid:durableId="185572968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4833791">
    <w:abstractNumId w:val="0"/>
  </w:num>
  <w:num w:numId="3" w16cid:durableId="871386130">
    <w:abstractNumId w:val="1"/>
  </w:num>
  <w:num w:numId="4" w16cid:durableId="760373202">
    <w:abstractNumId w:val="4"/>
  </w:num>
  <w:num w:numId="5" w16cid:durableId="214892789">
    <w:abstractNumId w:val="5"/>
  </w:num>
  <w:num w:numId="6" w16cid:durableId="1818376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204"/>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kAuthor" w:val="152"/>
    <w:docVar w:name="kkFolder0" w:val="2022"/>
    <w:docVar w:name="kkFolder1" w:val="020"/>
    <w:docVar w:name="kkFolder2" w:val="335"/>
    <w:docVar w:name="kkH1" w:val="O|152|44840.7201388889|1|0|0|0|0"/>
    <w:docVar w:name="kkH2" w:val="S|152|44840.7274421296|6|129|350|1672|12093"/>
    <w:docVar w:name="kkHCreate" w:val="1"/>
    <w:docVar w:name="kkHLast" w:val="2"/>
    <w:docVar w:name="kkHLastOpen" w:val="1"/>
    <w:docVar w:name="kkHLastSave" w:val="2"/>
    <w:docVar w:name="kkNumber" w:val="0082-2"/>
  </w:docVars>
  <w:rsids>
    <w:rsidRoot w:val="0076594D"/>
    <w:rsid w:val="00012DEC"/>
    <w:rsid w:val="00021E97"/>
    <w:rsid w:val="00043C04"/>
    <w:rsid w:val="00055F3A"/>
    <w:rsid w:val="000738A8"/>
    <w:rsid w:val="000A32CC"/>
    <w:rsid w:val="000B6FAA"/>
    <w:rsid w:val="000C6078"/>
    <w:rsid w:val="000C6BB7"/>
    <w:rsid w:val="000E2AEF"/>
    <w:rsid w:val="00101116"/>
    <w:rsid w:val="00107D4A"/>
    <w:rsid w:val="001207A8"/>
    <w:rsid w:val="0014359B"/>
    <w:rsid w:val="001467FB"/>
    <w:rsid w:val="00155BAD"/>
    <w:rsid w:val="001707A6"/>
    <w:rsid w:val="00172DC7"/>
    <w:rsid w:val="00175872"/>
    <w:rsid w:val="001843C1"/>
    <w:rsid w:val="0018647E"/>
    <w:rsid w:val="001872B6"/>
    <w:rsid w:val="00191FBF"/>
    <w:rsid w:val="001A29AE"/>
    <w:rsid w:val="001B04FA"/>
    <w:rsid w:val="001B5BA8"/>
    <w:rsid w:val="001C3321"/>
    <w:rsid w:val="001C58BA"/>
    <w:rsid w:val="001D0B5C"/>
    <w:rsid w:val="001E2B3A"/>
    <w:rsid w:val="002054F1"/>
    <w:rsid w:val="0020595D"/>
    <w:rsid w:val="00215043"/>
    <w:rsid w:val="00217F89"/>
    <w:rsid w:val="002561BE"/>
    <w:rsid w:val="00274801"/>
    <w:rsid w:val="00286BF4"/>
    <w:rsid w:val="0029187B"/>
    <w:rsid w:val="0029429A"/>
    <w:rsid w:val="002A73E4"/>
    <w:rsid w:val="002C149E"/>
    <w:rsid w:val="002C3CAD"/>
    <w:rsid w:val="002C475F"/>
    <w:rsid w:val="002F45B3"/>
    <w:rsid w:val="0030645E"/>
    <w:rsid w:val="00316A99"/>
    <w:rsid w:val="00320142"/>
    <w:rsid w:val="00327C24"/>
    <w:rsid w:val="00345647"/>
    <w:rsid w:val="00351ADB"/>
    <w:rsid w:val="00357B03"/>
    <w:rsid w:val="00366CB0"/>
    <w:rsid w:val="00382199"/>
    <w:rsid w:val="003B217E"/>
    <w:rsid w:val="003C0CB4"/>
    <w:rsid w:val="003C3D08"/>
    <w:rsid w:val="003C46BE"/>
    <w:rsid w:val="003C56EB"/>
    <w:rsid w:val="003C690F"/>
    <w:rsid w:val="003D0E0F"/>
    <w:rsid w:val="003E25C1"/>
    <w:rsid w:val="003E359C"/>
    <w:rsid w:val="003E5E87"/>
    <w:rsid w:val="003F1F06"/>
    <w:rsid w:val="00420B24"/>
    <w:rsid w:val="00451D83"/>
    <w:rsid w:val="00452860"/>
    <w:rsid w:val="00456DC8"/>
    <w:rsid w:val="00474B23"/>
    <w:rsid w:val="004833E3"/>
    <w:rsid w:val="00486829"/>
    <w:rsid w:val="004923A6"/>
    <w:rsid w:val="004A196C"/>
    <w:rsid w:val="004B6FEE"/>
    <w:rsid w:val="004C1CAB"/>
    <w:rsid w:val="004D48EE"/>
    <w:rsid w:val="004F09D2"/>
    <w:rsid w:val="004F7A03"/>
    <w:rsid w:val="005177F0"/>
    <w:rsid w:val="005228A9"/>
    <w:rsid w:val="00563873"/>
    <w:rsid w:val="00564B92"/>
    <w:rsid w:val="00570D4A"/>
    <w:rsid w:val="005727B3"/>
    <w:rsid w:val="00594751"/>
    <w:rsid w:val="005B2DE8"/>
    <w:rsid w:val="005B7CE5"/>
    <w:rsid w:val="005D4216"/>
    <w:rsid w:val="005D4A47"/>
    <w:rsid w:val="00610CF8"/>
    <w:rsid w:val="00624F52"/>
    <w:rsid w:val="00635215"/>
    <w:rsid w:val="006454C2"/>
    <w:rsid w:val="00653D83"/>
    <w:rsid w:val="006768E1"/>
    <w:rsid w:val="0069258B"/>
    <w:rsid w:val="00696C62"/>
    <w:rsid w:val="006B714E"/>
    <w:rsid w:val="006C406A"/>
    <w:rsid w:val="006D41CA"/>
    <w:rsid w:val="006D4217"/>
    <w:rsid w:val="00701920"/>
    <w:rsid w:val="00717769"/>
    <w:rsid w:val="00742915"/>
    <w:rsid w:val="00745E9B"/>
    <w:rsid w:val="0075334B"/>
    <w:rsid w:val="00763988"/>
    <w:rsid w:val="0076594D"/>
    <w:rsid w:val="00770E19"/>
    <w:rsid w:val="0077366D"/>
    <w:rsid w:val="00783A61"/>
    <w:rsid w:val="007849D3"/>
    <w:rsid w:val="00797861"/>
    <w:rsid w:val="007B55EA"/>
    <w:rsid w:val="007B5B3E"/>
    <w:rsid w:val="007C0A34"/>
    <w:rsid w:val="007C6360"/>
    <w:rsid w:val="007D005D"/>
    <w:rsid w:val="007D23C5"/>
    <w:rsid w:val="007D5FB1"/>
    <w:rsid w:val="007E0C89"/>
    <w:rsid w:val="007F5298"/>
    <w:rsid w:val="00812A5A"/>
    <w:rsid w:val="00815469"/>
    <w:rsid w:val="008213F0"/>
    <w:rsid w:val="00825814"/>
    <w:rsid w:val="00837BAB"/>
    <w:rsid w:val="00856F94"/>
    <w:rsid w:val="00864769"/>
    <w:rsid w:val="008745F2"/>
    <w:rsid w:val="00874F35"/>
    <w:rsid w:val="0088395A"/>
    <w:rsid w:val="00884AE2"/>
    <w:rsid w:val="00884BCA"/>
    <w:rsid w:val="00890C97"/>
    <w:rsid w:val="00894FA2"/>
    <w:rsid w:val="008A2D69"/>
    <w:rsid w:val="008B2605"/>
    <w:rsid w:val="008B570D"/>
    <w:rsid w:val="008D1F8C"/>
    <w:rsid w:val="00904055"/>
    <w:rsid w:val="0091046A"/>
    <w:rsid w:val="00910AF1"/>
    <w:rsid w:val="009147EB"/>
    <w:rsid w:val="00932F07"/>
    <w:rsid w:val="00936358"/>
    <w:rsid w:val="00941DA7"/>
    <w:rsid w:val="00951F01"/>
    <w:rsid w:val="009532BE"/>
    <w:rsid w:val="00955359"/>
    <w:rsid w:val="009636FB"/>
    <w:rsid w:val="0096400E"/>
    <w:rsid w:val="009749D2"/>
    <w:rsid w:val="00983537"/>
    <w:rsid w:val="009D49CB"/>
    <w:rsid w:val="009D5DD9"/>
    <w:rsid w:val="00A01781"/>
    <w:rsid w:val="00A1019F"/>
    <w:rsid w:val="00A15643"/>
    <w:rsid w:val="00A15D6E"/>
    <w:rsid w:val="00A33750"/>
    <w:rsid w:val="00A415EC"/>
    <w:rsid w:val="00A41FDC"/>
    <w:rsid w:val="00A56467"/>
    <w:rsid w:val="00A606F0"/>
    <w:rsid w:val="00A705C5"/>
    <w:rsid w:val="00AA5207"/>
    <w:rsid w:val="00AC6B94"/>
    <w:rsid w:val="00AD72BD"/>
    <w:rsid w:val="00AE1C89"/>
    <w:rsid w:val="00AE5C54"/>
    <w:rsid w:val="00AE6E92"/>
    <w:rsid w:val="00AF680E"/>
    <w:rsid w:val="00B00624"/>
    <w:rsid w:val="00B02C1C"/>
    <w:rsid w:val="00B12457"/>
    <w:rsid w:val="00B4107D"/>
    <w:rsid w:val="00B4536C"/>
    <w:rsid w:val="00B56884"/>
    <w:rsid w:val="00B613BB"/>
    <w:rsid w:val="00B72796"/>
    <w:rsid w:val="00B87B59"/>
    <w:rsid w:val="00BF3476"/>
    <w:rsid w:val="00C04776"/>
    <w:rsid w:val="00C10B87"/>
    <w:rsid w:val="00C11474"/>
    <w:rsid w:val="00C11D9A"/>
    <w:rsid w:val="00C121B4"/>
    <w:rsid w:val="00C27924"/>
    <w:rsid w:val="00C307B5"/>
    <w:rsid w:val="00C53F55"/>
    <w:rsid w:val="00C610B1"/>
    <w:rsid w:val="00C72B07"/>
    <w:rsid w:val="00C82786"/>
    <w:rsid w:val="00C9040F"/>
    <w:rsid w:val="00C9740E"/>
    <w:rsid w:val="00CA6A0D"/>
    <w:rsid w:val="00CB79D8"/>
    <w:rsid w:val="00CC0240"/>
    <w:rsid w:val="00CC3FDC"/>
    <w:rsid w:val="00CF4FD6"/>
    <w:rsid w:val="00D02543"/>
    <w:rsid w:val="00D13C2C"/>
    <w:rsid w:val="00D20A89"/>
    <w:rsid w:val="00D27305"/>
    <w:rsid w:val="00D27EA2"/>
    <w:rsid w:val="00D406EC"/>
    <w:rsid w:val="00D44EF0"/>
    <w:rsid w:val="00D45856"/>
    <w:rsid w:val="00D45D38"/>
    <w:rsid w:val="00D5318C"/>
    <w:rsid w:val="00D61386"/>
    <w:rsid w:val="00D63AEC"/>
    <w:rsid w:val="00D65043"/>
    <w:rsid w:val="00D74CA8"/>
    <w:rsid w:val="00D84326"/>
    <w:rsid w:val="00D91B4E"/>
    <w:rsid w:val="00D94622"/>
    <w:rsid w:val="00D97191"/>
    <w:rsid w:val="00D97FFD"/>
    <w:rsid w:val="00DB0105"/>
    <w:rsid w:val="00DB5CA3"/>
    <w:rsid w:val="00DB6ECB"/>
    <w:rsid w:val="00DC0AD6"/>
    <w:rsid w:val="00DC49F3"/>
    <w:rsid w:val="00DD023D"/>
    <w:rsid w:val="00DE626D"/>
    <w:rsid w:val="00E35A37"/>
    <w:rsid w:val="00E474F6"/>
    <w:rsid w:val="00E5264C"/>
    <w:rsid w:val="00E548F8"/>
    <w:rsid w:val="00E54B75"/>
    <w:rsid w:val="00E573F9"/>
    <w:rsid w:val="00E671EA"/>
    <w:rsid w:val="00E92EA1"/>
    <w:rsid w:val="00EA7DC5"/>
    <w:rsid w:val="00EB023B"/>
    <w:rsid w:val="00EB578F"/>
    <w:rsid w:val="00EC3B30"/>
    <w:rsid w:val="00ED3898"/>
    <w:rsid w:val="00F20FEE"/>
    <w:rsid w:val="00F34915"/>
    <w:rsid w:val="00F3782D"/>
    <w:rsid w:val="00F6591D"/>
    <w:rsid w:val="00F67C2D"/>
    <w:rsid w:val="00F80482"/>
    <w:rsid w:val="00F8243A"/>
    <w:rsid w:val="00F84001"/>
    <w:rsid w:val="00F92025"/>
    <w:rsid w:val="00F93722"/>
    <w:rsid w:val="00FB02A3"/>
    <w:rsid w:val="00FC3FED"/>
    <w:rsid w:val="00FE6696"/>
    <w:rsid w:val="00FE71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04D5C6"/>
  <w15:docId w15:val="{432314AE-1CA2-4E33-AEB8-8FF34FBB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C3CAD"/>
    <w:rPr>
      <w:rFonts w:ascii="Times New Roman" w:hAnsi="Times New Roman"/>
      <w:sz w:val="24"/>
      <w:szCs w:val="24"/>
    </w:rPr>
  </w:style>
  <w:style w:type="paragraph" w:styleId="1">
    <w:name w:val="heading 1"/>
    <w:basedOn w:val="a0"/>
    <w:next w:val="2"/>
    <w:qFormat/>
    <w:rsid w:val="006C406A"/>
    <w:pPr>
      <w:outlineLvl w:val="0"/>
    </w:pPr>
    <w:rPr>
      <w:caps/>
      <w:spacing w:val="160"/>
      <w:sz w:val="40"/>
    </w:rPr>
  </w:style>
  <w:style w:type="paragraph" w:styleId="2">
    <w:name w:val="heading 2"/>
    <w:basedOn w:val="a0"/>
    <w:next w:val="a"/>
    <w:qFormat/>
    <w:rsid w:val="006C406A"/>
    <w:pPr>
      <w:spacing w:before="120" w:after="240"/>
      <w:ind w:left="1418" w:right="1418"/>
      <w:outlineLvl w:val="1"/>
    </w:pPr>
    <w:rPr>
      <w:i/>
      <w:kern w:val="32"/>
    </w:rPr>
  </w:style>
  <w:style w:type="paragraph" w:styleId="4">
    <w:name w:val="heading 4"/>
    <w:basedOn w:val="a"/>
    <w:next w:val="a"/>
    <w:link w:val="40"/>
    <w:unhideWhenUsed/>
    <w:qFormat/>
    <w:rsid w:val="002C3CAD"/>
    <w:pPr>
      <w:keepNext/>
      <w:suppressAutoHyphens/>
      <w:autoSpaceDE w:val="0"/>
      <w:autoSpaceDN w:val="0"/>
      <w:adjustRightInd w:val="0"/>
      <w:jc w:val="center"/>
      <w:outlineLvl w:val="3"/>
    </w:pPr>
    <w:rPr>
      <w:b/>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rsid w:val="006C406A"/>
    <w:pPr>
      <w:tabs>
        <w:tab w:val="center" w:pos="4536"/>
        <w:tab w:val="right" w:pos="9072"/>
      </w:tabs>
    </w:pPr>
  </w:style>
  <w:style w:type="paragraph" w:styleId="a6">
    <w:name w:val="macro"/>
    <w:semiHidden/>
    <w:rsid w:val="006C406A"/>
    <w:pPr>
      <w:tabs>
        <w:tab w:val="left" w:pos="480"/>
        <w:tab w:val="left" w:pos="960"/>
        <w:tab w:val="left" w:pos="1440"/>
        <w:tab w:val="left" w:pos="1920"/>
        <w:tab w:val="left" w:pos="2400"/>
        <w:tab w:val="left" w:pos="2880"/>
        <w:tab w:val="left" w:pos="3360"/>
        <w:tab w:val="left" w:pos="3840"/>
        <w:tab w:val="left" w:pos="4320"/>
      </w:tabs>
    </w:pPr>
    <w:rPr>
      <w:rFonts w:ascii="MS Sans Serif" w:hAnsi="MS Sans Serif"/>
      <w:noProof/>
    </w:rPr>
  </w:style>
  <w:style w:type="paragraph" w:styleId="a7">
    <w:name w:val="footer"/>
    <w:basedOn w:val="a"/>
    <w:rsid w:val="006C406A"/>
    <w:pPr>
      <w:tabs>
        <w:tab w:val="center" w:pos="4536"/>
        <w:tab w:val="right" w:pos="9072"/>
      </w:tabs>
    </w:pPr>
  </w:style>
  <w:style w:type="paragraph" w:customStyle="1" w:styleId="a8">
    <w:name w:val="Сигнатура"/>
    <w:rsid w:val="006C406A"/>
    <w:pPr>
      <w:tabs>
        <w:tab w:val="left" w:pos="1701"/>
      </w:tabs>
    </w:pPr>
    <w:rPr>
      <w:rFonts w:ascii="Arial" w:hAnsi="Arial"/>
      <w:noProof/>
      <w:sz w:val="16"/>
    </w:rPr>
  </w:style>
  <w:style w:type="character" w:styleId="a9">
    <w:name w:val="page number"/>
    <w:rsid w:val="006C406A"/>
    <w:rPr>
      <w:rFonts w:ascii="Arial" w:hAnsi="Arial"/>
    </w:rPr>
  </w:style>
  <w:style w:type="paragraph" w:customStyle="1" w:styleId="aa">
    <w:name w:val="Письмо"/>
    <w:rsid w:val="006C406A"/>
    <w:pPr>
      <w:keepLines/>
      <w:spacing w:line="280" w:lineRule="exact"/>
      <w:ind w:left="4536"/>
    </w:pPr>
    <w:rPr>
      <w:sz w:val="30"/>
    </w:rPr>
  </w:style>
  <w:style w:type="paragraph" w:styleId="ab">
    <w:name w:val="Signature"/>
    <w:rsid w:val="006C406A"/>
    <w:pPr>
      <w:keepNext/>
      <w:suppressLineNumbers/>
      <w:tabs>
        <w:tab w:val="left" w:pos="6804"/>
      </w:tabs>
      <w:suppressAutoHyphens/>
      <w:spacing w:before="120" w:line="280" w:lineRule="exact"/>
    </w:pPr>
    <w:rPr>
      <w:sz w:val="30"/>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717769"/>
    <w:pPr>
      <w:autoSpaceDE w:val="0"/>
      <w:autoSpaceDN w:val="0"/>
      <w:adjustRightInd w:val="0"/>
    </w:pPr>
    <w:rPr>
      <w:rFonts w:ascii="Arial" w:hAnsi="Arial" w:cs="Arial"/>
      <w:sz w:val="20"/>
      <w:lang w:val="en-ZA" w:eastAsia="en-ZA"/>
    </w:rPr>
  </w:style>
  <w:style w:type="paragraph" w:styleId="a0">
    <w:name w:val="Title"/>
    <w:basedOn w:val="a"/>
    <w:qFormat/>
    <w:rsid w:val="006C406A"/>
    <w:pPr>
      <w:keepNext/>
      <w:keepLines/>
      <w:suppressAutoHyphens/>
      <w:spacing w:before="240" w:after="60"/>
      <w:jc w:val="center"/>
    </w:pPr>
    <w:rPr>
      <w:rFonts w:ascii="Arial" w:hAnsi="Arial"/>
      <w:b/>
      <w:kern w:val="28"/>
      <w:sz w:val="32"/>
    </w:rPr>
  </w:style>
  <w:style w:type="paragraph" w:customStyle="1" w:styleId="ad">
    <w:name w:val="Исполнитель"/>
    <w:rsid w:val="006C406A"/>
    <w:pPr>
      <w:keepLines/>
      <w:spacing w:line="180" w:lineRule="exact"/>
    </w:pPr>
    <w:rPr>
      <w:rFonts w:ascii="Arial" w:hAnsi="Arial"/>
      <w:sz w:val="18"/>
    </w:rPr>
  </w:style>
  <w:style w:type="paragraph" w:customStyle="1" w:styleId="ae">
    <w:name w:val="Заголовок таблицы"/>
    <w:basedOn w:val="af"/>
    <w:rsid w:val="006C406A"/>
    <w:pPr>
      <w:keepLines/>
      <w:jc w:val="center"/>
    </w:pPr>
  </w:style>
  <w:style w:type="paragraph" w:customStyle="1" w:styleId="af">
    <w:name w:val="Стиль таблиц"/>
    <w:rsid w:val="006C406A"/>
    <w:rPr>
      <w:rFonts w:ascii="Univers Condensed Cyr" w:hAnsi="Univers Condensed Cyr"/>
    </w:rPr>
  </w:style>
  <w:style w:type="paragraph" w:customStyle="1" w:styleId="af0">
    <w:name w:val="аннотация"/>
    <w:rsid w:val="006C406A"/>
    <w:pPr>
      <w:spacing w:before="120" w:after="120" w:line="280" w:lineRule="exact"/>
      <w:ind w:right="5670"/>
    </w:pPr>
    <w:rPr>
      <w:sz w:val="30"/>
    </w:rPr>
  </w:style>
  <w:style w:type="paragraph" w:customStyle="1" w:styleId="af1">
    <w:name w:val="Приложение"/>
    <w:rsid w:val="006C406A"/>
    <w:pPr>
      <w:spacing w:line="280" w:lineRule="exact"/>
    </w:pPr>
    <w:rPr>
      <w:sz w:val="30"/>
    </w:rPr>
  </w:style>
  <w:style w:type="paragraph" w:customStyle="1" w:styleId="af2">
    <w:name w:val="Знак Знак Знак Знак Знак Знак Знак Знак"/>
    <w:basedOn w:val="a"/>
    <w:autoRedefine/>
    <w:rsid w:val="003D0E0F"/>
    <w:pPr>
      <w:autoSpaceDE w:val="0"/>
      <w:autoSpaceDN w:val="0"/>
      <w:adjustRightInd w:val="0"/>
    </w:pPr>
    <w:rPr>
      <w:rFonts w:ascii="Arial" w:hAnsi="Arial" w:cs="Arial"/>
      <w:sz w:val="20"/>
      <w:lang w:val="en-ZA" w:eastAsia="en-ZA"/>
    </w:rPr>
  </w:style>
  <w:style w:type="paragraph" w:customStyle="1" w:styleId="a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A7DC5"/>
    <w:pPr>
      <w:autoSpaceDE w:val="0"/>
      <w:autoSpaceDN w:val="0"/>
      <w:adjustRightInd w:val="0"/>
    </w:pPr>
    <w:rPr>
      <w:rFonts w:ascii="Arial" w:hAnsi="Arial" w:cs="Arial"/>
      <w:sz w:val="20"/>
      <w:lang w:val="en-ZA" w:eastAsia="en-ZA"/>
    </w:rPr>
  </w:style>
  <w:style w:type="character" w:customStyle="1" w:styleId="40">
    <w:name w:val="Заголовок 4 Знак"/>
    <w:basedOn w:val="a1"/>
    <w:link w:val="4"/>
    <w:rsid w:val="002C3CAD"/>
    <w:rPr>
      <w:rFonts w:ascii="Times New Roman" w:hAnsi="Times New Roman"/>
      <w:b/>
      <w:sz w:val="22"/>
    </w:rPr>
  </w:style>
  <w:style w:type="paragraph" w:styleId="af4">
    <w:name w:val="Body Text Indent"/>
    <w:basedOn w:val="a"/>
    <w:link w:val="af5"/>
    <w:rsid w:val="002C3CAD"/>
    <w:pPr>
      <w:widowControl w:val="0"/>
      <w:shd w:val="clear" w:color="auto" w:fill="FFFFFF"/>
      <w:tabs>
        <w:tab w:val="left" w:pos="1018"/>
      </w:tabs>
      <w:autoSpaceDE w:val="0"/>
      <w:autoSpaceDN w:val="0"/>
      <w:adjustRightInd w:val="0"/>
      <w:spacing w:before="163" w:line="240" w:lineRule="exact"/>
      <w:ind w:left="19" w:firstLine="548"/>
      <w:jc w:val="both"/>
    </w:pPr>
    <w:rPr>
      <w:rFonts w:ascii="Arial" w:hAnsi="Arial"/>
      <w:sz w:val="20"/>
      <w:szCs w:val="20"/>
    </w:rPr>
  </w:style>
  <w:style w:type="character" w:customStyle="1" w:styleId="af5">
    <w:name w:val="Основной текст с отступом Знак"/>
    <w:basedOn w:val="a1"/>
    <w:link w:val="af4"/>
    <w:rsid w:val="002C3CAD"/>
    <w:rPr>
      <w:rFonts w:ascii="Arial" w:hAnsi="Arial"/>
      <w:shd w:val="clear" w:color="auto" w:fill="FFFFFF"/>
    </w:rPr>
  </w:style>
  <w:style w:type="paragraph" w:customStyle="1" w:styleId="ConsNormal">
    <w:name w:val="ConsNormal"/>
    <w:rsid w:val="002C3CAD"/>
    <w:pPr>
      <w:widowControl w:val="0"/>
      <w:autoSpaceDE w:val="0"/>
      <w:autoSpaceDN w:val="0"/>
      <w:adjustRightInd w:val="0"/>
      <w:ind w:firstLine="720"/>
    </w:pPr>
    <w:rPr>
      <w:rFonts w:ascii="Arial" w:hAnsi="Arial" w:cs="Arial"/>
    </w:rPr>
  </w:style>
  <w:style w:type="paragraph" w:customStyle="1" w:styleId="ConsNonformat">
    <w:name w:val="ConsNonformat"/>
    <w:rsid w:val="002C3CAD"/>
    <w:pPr>
      <w:widowControl w:val="0"/>
      <w:autoSpaceDE w:val="0"/>
      <w:autoSpaceDN w:val="0"/>
      <w:adjustRightInd w:val="0"/>
    </w:pPr>
    <w:rPr>
      <w:rFonts w:ascii="Courier New" w:hAnsi="Courier New" w:cs="Courier New"/>
    </w:rPr>
  </w:style>
  <w:style w:type="paragraph" w:customStyle="1" w:styleId="ConsTitle">
    <w:name w:val="ConsTitle"/>
    <w:rsid w:val="002C3CAD"/>
    <w:pPr>
      <w:widowControl w:val="0"/>
      <w:autoSpaceDE w:val="0"/>
      <w:autoSpaceDN w:val="0"/>
      <w:adjustRightInd w:val="0"/>
    </w:pPr>
    <w:rPr>
      <w:rFonts w:ascii="Arial" w:hAnsi="Arial" w:cs="Arial"/>
      <w:b/>
      <w:bCs/>
      <w:sz w:val="16"/>
      <w:szCs w:val="16"/>
    </w:rPr>
  </w:style>
  <w:style w:type="paragraph" w:customStyle="1" w:styleId="ConsPlusNonformat">
    <w:name w:val="ConsPlusNonformat"/>
    <w:uiPriority w:val="99"/>
    <w:rsid w:val="002C3CAD"/>
    <w:pPr>
      <w:autoSpaceDE w:val="0"/>
      <w:autoSpaceDN w:val="0"/>
      <w:adjustRightInd w:val="0"/>
    </w:pPr>
    <w:rPr>
      <w:rFonts w:ascii="Courier New" w:hAnsi="Courier New" w:cs="Courier New"/>
    </w:rPr>
  </w:style>
  <w:style w:type="character" w:customStyle="1" w:styleId="a5">
    <w:name w:val="Верхний колонтитул Знак"/>
    <w:link w:val="a4"/>
    <w:uiPriority w:val="99"/>
    <w:rsid w:val="002C3CAD"/>
    <w:rPr>
      <w:sz w:val="30"/>
    </w:rPr>
  </w:style>
  <w:style w:type="paragraph" w:styleId="3">
    <w:name w:val="Body Text 3"/>
    <w:basedOn w:val="a"/>
    <w:link w:val="30"/>
    <w:uiPriority w:val="99"/>
    <w:unhideWhenUsed/>
    <w:rsid w:val="002C3CAD"/>
    <w:pPr>
      <w:spacing w:after="120"/>
    </w:pPr>
    <w:rPr>
      <w:sz w:val="16"/>
      <w:szCs w:val="16"/>
    </w:rPr>
  </w:style>
  <w:style w:type="character" w:customStyle="1" w:styleId="30">
    <w:name w:val="Основной текст 3 Знак"/>
    <w:basedOn w:val="a1"/>
    <w:link w:val="3"/>
    <w:uiPriority w:val="99"/>
    <w:rsid w:val="002C3CAD"/>
    <w:rPr>
      <w:rFonts w:ascii="Times New Roman" w:hAnsi="Times New Roman"/>
      <w:sz w:val="16"/>
      <w:szCs w:val="16"/>
    </w:rPr>
  </w:style>
  <w:style w:type="paragraph" w:customStyle="1" w:styleId="10">
    <w:name w:val="Обычный1"/>
    <w:rsid w:val="002C3CAD"/>
    <w:rPr>
      <w:rFonts w:ascii="Times New Roman" w:hAnsi="Times New Roman"/>
      <w:snapToGrid w:val="0"/>
      <w:sz w:val="24"/>
    </w:rPr>
  </w:style>
  <w:style w:type="paragraph" w:customStyle="1" w:styleId="7">
    <w:name w:val="Основной текст7"/>
    <w:basedOn w:val="a"/>
    <w:rsid w:val="002C3CAD"/>
    <w:pPr>
      <w:widowControl w:val="0"/>
      <w:shd w:val="clear" w:color="auto" w:fill="FFFFFF"/>
      <w:spacing w:line="235" w:lineRule="exact"/>
      <w:jc w:val="both"/>
    </w:pPr>
    <w:rPr>
      <w:rFonts w:ascii="Calibri" w:eastAsia="Calibri" w:hAnsi="Calibri"/>
      <w:sz w:val="22"/>
      <w:szCs w:val="22"/>
      <w:lang w:eastAsia="en-US"/>
    </w:rPr>
  </w:style>
  <w:style w:type="paragraph" w:styleId="af6">
    <w:name w:val="List Paragraph"/>
    <w:basedOn w:val="a"/>
    <w:uiPriority w:val="34"/>
    <w:qFormat/>
    <w:rsid w:val="005B7CE5"/>
    <w:pPr>
      <w:ind w:left="720"/>
      <w:contextualSpacing/>
    </w:pPr>
  </w:style>
  <w:style w:type="paragraph" w:customStyle="1" w:styleId="justify">
    <w:name w:val="justify"/>
    <w:basedOn w:val="a"/>
    <w:rsid w:val="00837BAB"/>
    <w:pPr>
      <w:suppressAutoHyphens/>
      <w:spacing w:line="1" w:lineRule="atLeast"/>
      <w:ind w:leftChars="-1" w:left="-1" w:hangingChars="1" w:hanging="1"/>
      <w:jc w:val="both"/>
      <w:textDirection w:val="btLr"/>
      <w:textAlignment w:val="top"/>
      <w:outlineLvl w:val="0"/>
    </w:pPr>
    <w:rPr>
      <w:position w:val="-1"/>
    </w:rPr>
  </w:style>
  <w:style w:type="paragraph" w:styleId="af7">
    <w:name w:val="Balloon Text"/>
    <w:basedOn w:val="a"/>
    <w:link w:val="af8"/>
    <w:semiHidden/>
    <w:unhideWhenUsed/>
    <w:rsid w:val="007F5298"/>
    <w:rPr>
      <w:rFonts w:ascii="Segoe UI" w:hAnsi="Segoe UI" w:cs="Segoe UI"/>
      <w:sz w:val="18"/>
      <w:szCs w:val="18"/>
    </w:rPr>
  </w:style>
  <w:style w:type="character" w:customStyle="1" w:styleId="af8">
    <w:name w:val="Текст выноски Знак"/>
    <w:basedOn w:val="a1"/>
    <w:link w:val="af7"/>
    <w:semiHidden/>
    <w:rsid w:val="007F5298"/>
    <w:rPr>
      <w:rFonts w:ascii="Segoe UI" w:hAnsi="Segoe UI" w:cs="Segoe UI"/>
      <w:sz w:val="18"/>
      <w:szCs w:val="18"/>
    </w:rPr>
  </w:style>
  <w:style w:type="paragraph" w:styleId="af9">
    <w:name w:val="Body Text"/>
    <w:basedOn w:val="a"/>
    <w:link w:val="afa"/>
    <w:semiHidden/>
    <w:unhideWhenUsed/>
    <w:rsid w:val="0029187B"/>
    <w:pPr>
      <w:spacing w:after="120"/>
    </w:pPr>
  </w:style>
  <w:style w:type="character" w:customStyle="1" w:styleId="afa">
    <w:name w:val="Основной текст Знак"/>
    <w:basedOn w:val="a1"/>
    <w:link w:val="af9"/>
    <w:semiHidden/>
    <w:rsid w:val="0029187B"/>
    <w:rPr>
      <w:rFonts w:ascii="Times New Roman" w:hAnsi="Times New Roman"/>
      <w:sz w:val="24"/>
      <w:szCs w:val="24"/>
    </w:rPr>
  </w:style>
  <w:style w:type="paragraph" w:customStyle="1" w:styleId="ConsPlusNormal">
    <w:name w:val="ConsPlusNormal"/>
    <w:rsid w:val="005228A9"/>
    <w:pPr>
      <w:autoSpaceDE w:val="0"/>
      <w:autoSpaceDN w:val="0"/>
      <w:adjustRightInd w:val="0"/>
    </w:pPr>
    <w:rPr>
      <w:rFonts w:ascii="Arial" w:hAnsi="Arial" w:cs="Arial"/>
      <w:lang w:eastAsia="en-US"/>
    </w:rPr>
  </w:style>
  <w:style w:type="character" w:styleId="afb">
    <w:name w:val="Hyperlink"/>
    <w:basedOn w:val="a1"/>
    <w:unhideWhenUsed/>
    <w:rsid w:val="00021E97"/>
    <w:rPr>
      <w:color w:val="0563C1" w:themeColor="hyperlink"/>
      <w:u w:val="single"/>
    </w:rPr>
  </w:style>
  <w:style w:type="character" w:customStyle="1" w:styleId="11">
    <w:name w:val="Неразрешенное упоминание1"/>
    <w:basedOn w:val="a1"/>
    <w:uiPriority w:val="99"/>
    <w:semiHidden/>
    <w:unhideWhenUsed/>
    <w:rsid w:val="00021E97"/>
    <w:rPr>
      <w:color w:val="605E5C"/>
      <w:shd w:val="clear" w:color="auto" w:fill="E1DFDD"/>
    </w:rPr>
  </w:style>
  <w:style w:type="table" w:customStyle="1" w:styleId="12">
    <w:name w:val="Сетка таблицы1"/>
    <w:basedOn w:val="a2"/>
    <w:next w:val="afc"/>
    <w:uiPriority w:val="59"/>
    <w:rsid w:val="00021E97"/>
    <w:rPr>
      <w:rFonts w:ascii="Times New Roman" w:eastAsia="Calibri" w:hAnsi="Times New Roman"/>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c">
    <w:name w:val="Table Grid"/>
    <w:basedOn w:val="a2"/>
    <w:rsid w:val="00021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57979">
      <w:bodyDiv w:val="1"/>
      <w:marLeft w:val="0"/>
      <w:marRight w:val="0"/>
      <w:marTop w:val="0"/>
      <w:marBottom w:val="0"/>
      <w:divBdr>
        <w:top w:val="none" w:sz="0" w:space="0" w:color="auto"/>
        <w:left w:val="none" w:sz="0" w:space="0" w:color="auto"/>
        <w:bottom w:val="none" w:sz="0" w:space="0" w:color="auto"/>
        <w:right w:val="none" w:sz="0" w:space="0" w:color="auto"/>
      </w:divBdr>
    </w:div>
    <w:div w:id="1004284838">
      <w:bodyDiv w:val="1"/>
      <w:marLeft w:val="0"/>
      <w:marRight w:val="0"/>
      <w:marTop w:val="0"/>
      <w:marBottom w:val="0"/>
      <w:divBdr>
        <w:top w:val="none" w:sz="0" w:space="0" w:color="auto"/>
        <w:left w:val="none" w:sz="0" w:space="0" w:color="auto"/>
        <w:bottom w:val="none" w:sz="0" w:space="0" w:color="auto"/>
        <w:right w:val="none" w:sz="0" w:space="0" w:color="auto"/>
      </w:divBdr>
    </w:div>
    <w:div w:id="1769618722">
      <w:bodyDiv w:val="1"/>
      <w:marLeft w:val="0"/>
      <w:marRight w:val="0"/>
      <w:marTop w:val="0"/>
      <w:marBottom w:val="0"/>
      <w:divBdr>
        <w:top w:val="none" w:sz="0" w:space="0" w:color="auto"/>
        <w:left w:val="none" w:sz="0" w:space="0" w:color="auto"/>
        <w:bottom w:val="none" w:sz="0" w:space="0" w:color="auto"/>
        <w:right w:val="none" w:sz="0" w:space="0" w:color="auto"/>
      </w:divBdr>
    </w:div>
    <w:div w:id="186667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P:\servi16\service.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6614A-53E0-4ED8-ABC6-79D330F09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service</Template>
  <TotalTime>1</TotalTime>
  <Pages>5</Pages>
  <Words>1954</Words>
  <Characters>11143</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проект договора кондиционеры</vt:lpstr>
    </vt:vector>
  </TitlesOfParts>
  <Company>КГК Витебской области</Company>
  <LinksUpToDate>false</LinksUpToDate>
  <CharactersWithSpaces>13071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кондиционеры</dc:title>
  <dc:creator>Лапусев Сергей Викторович</dc:creator>
  <dc:description>Документация за 2022 год_x000d_19/2-02-Делопроизводство и организационная работа_x000d_Организационная работа</dc:description>
  <cp:lastModifiedBy>Виктория О. Бодрая</cp:lastModifiedBy>
  <cp:revision>2</cp:revision>
  <cp:lastPrinted>2023-04-07T14:46:00Z</cp:lastPrinted>
  <dcterms:created xsi:type="dcterms:W3CDTF">2026-10-30T08:06:00Z</dcterms:created>
  <dcterms:modified xsi:type="dcterms:W3CDTF">2026-10-30T08:06:00Z</dcterms:modified>
</cp:coreProperties>
</file>