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2747"/>
        <w:gridCol w:w="2747"/>
        <w:gridCol w:w="2747"/>
        <w:gridCol w:w="2747"/>
      </w:tblGrid>
      <w:tr w:rsidR="00B45683" w:rsidRPr="00CD47BB" w14:paraId="2D3F81D1" w14:textId="77777777" w:rsidTr="00E903F3">
        <w:tc>
          <w:tcPr>
            <w:tcW w:w="5494" w:type="dxa"/>
            <w:gridSpan w:val="2"/>
          </w:tcPr>
          <w:p w14:paraId="541CDCEE" w14:textId="77777777" w:rsidR="00B45683" w:rsidRPr="00CD47BB" w:rsidRDefault="00B45683" w:rsidP="00702208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725475FE" w14:textId="77777777" w:rsidR="00B45683" w:rsidRPr="00CD47BB" w:rsidRDefault="00B45683" w:rsidP="00E903F3">
            <w:pPr>
              <w:rPr>
                <w:rFonts w:cs="Arial"/>
                <w:i/>
                <w:iCs/>
              </w:rPr>
            </w:pPr>
            <w:r w:rsidRPr="00CD47BB">
              <w:rPr>
                <w:rFonts w:cs="Arial"/>
              </w:rPr>
              <w:t xml:space="preserve">                                         </w:t>
            </w:r>
            <w:proofErr w:type="gramStart"/>
            <w:r w:rsidRPr="00CD47BB">
              <w:rPr>
                <w:rFonts w:cs="Arial"/>
                <w:i/>
                <w:iCs/>
              </w:rPr>
              <w:t>Приложение  №</w:t>
            </w:r>
            <w:proofErr w:type="gramEnd"/>
            <w:r w:rsidRPr="00CD47BB">
              <w:rPr>
                <w:rFonts w:cs="Arial"/>
                <w:i/>
                <w:iCs/>
              </w:rPr>
              <w:t xml:space="preserve"> </w:t>
            </w:r>
            <w:r w:rsidR="00F715BD">
              <w:rPr>
                <w:rFonts w:cs="Arial"/>
                <w:i/>
                <w:iCs/>
              </w:rPr>
              <w:t>1</w:t>
            </w:r>
            <w:r w:rsidRPr="00CD47BB">
              <w:rPr>
                <w:rFonts w:cs="Arial"/>
                <w:i/>
                <w:iCs/>
              </w:rPr>
              <w:t xml:space="preserve">                 </w:t>
            </w:r>
          </w:p>
        </w:tc>
      </w:tr>
      <w:tr w:rsidR="00B45683" w:rsidRPr="00CD47BB" w14:paraId="2CDFBC8A" w14:textId="77777777" w:rsidTr="00E903F3">
        <w:tc>
          <w:tcPr>
            <w:tcW w:w="5494" w:type="dxa"/>
            <w:gridSpan w:val="2"/>
          </w:tcPr>
          <w:p w14:paraId="7864022B" w14:textId="77777777" w:rsidR="00B45683" w:rsidRPr="00CD47BB" w:rsidRDefault="00B45683" w:rsidP="00E903F3">
            <w:pPr>
              <w:rPr>
                <w:rFonts w:cs="Arial"/>
              </w:rPr>
            </w:pPr>
          </w:p>
        </w:tc>
        <w:tc>
          <w:tcPr>
            <w:tcW w:w="5494" w:type="dxa"/>
            <w:gridSpan w:val="2"/>
          </w:tcPr>
          <w:p w14:paraId="2FB42442" w14:textId="77777777" w:rsidR="00B45683" w:rsidRPr="00CD47BB" w:rsidRDefault="00B45683" w:rsidP="00E903F3">
            <w:pPr>
              <w:rPr>
                <w:rFonts w:cs="Arial"/>
                <w:i/>
                <w:iCs/>
              </w:rPr>
            </w:pPr>
            <w:r w:rsidRPr="00CD47BB">
              <w:rPr>
                <w:rFonts w:cs="Arial"/>
              </w:rPr>
              <w:t xml:space="preserve">                                         </w:t>
            </w:r>
            <w:r w:rsidRPr="00CD47BB">
              <w:rPr>
                <w:rFonts w:cs="Arial"/>
                <w:i/>
                <w:iCs/>
              </w:rPr>
              <w:t>к договору №</w:t>
            </w:r>
            <w:r w:rsidR="00F715BD">
              <w:rPr>
                <w:rFonts w:cs="Arial"/>
                <w:i/>
                <w:iCs/>
              </w:rPr>
              <w:t xml:space="preserve"> 18/08-26</w:t>
            </w:r>
          </w:p>
        </w:tc>
      </w:tr>
      <w:tr w:rsidR="00B45683" w:rsidRPr="00CD47BB" w14:paraId="2511A319" w14:textId="77777777" w:rsidTr="00E903F3">
        <w:tc>
          <w:tcPr>
            <w:tcW w:w="5494" w:type="dxa"/>
            <w:gridSpan w:val="2"/>
          </w:tcPr>
          <w:p w14:paraId="1E50B554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19491E07" w14:textId="33CF7292" w:rsidR="00B45683" w:rsidRPr="00CD47BB" w:rsidRDefault="00B45683" w:rsidP="00F715BD">
            <w:pPr>
              <w:rPr>
                <w:rFonts w:cs="Arial"/>
                <w:i/>
                <w:iCs/>
              </w:rPr>
            </w:pPr>
            <w:r w:rsidRPr="00CD47BB">
              <w:rPr>
                <w:rFonts w:cs="Arial"/>
              </w:rPr>
              <w:t xml:space="preserve">                                         </w:t>
            </w:r>
            <w:r w:rsidRPr="00CD47BB">
              <w:rPr>
                <w:rFonts w:cs="Arial"/>
                <w:i/>
                <w:iCs/>
              </w:rPr>
              <w:t>от «</w:t>
            </w:r>
            <w:r w:rsidR="00D25C44">
              <w:rPr>
                <w:rFonts w:cs="Arial"/>
                <w:i/>
                <w:iCs/>
              </w:rPr>
              <w:t>___</w:t>
            </w:r>
            <w:bookmarkStart w:id="0" w:name="_GoBack"/>
            <w:bookmarkEnd w:id="0"/>
            <w:r w:rsidRPr="00CD47BB">
              <w:rPr>
                <w:rFonts w:cs="Arial"/>
                <w:i/>
                <w:iCs/>
              </w:rPr>
              <w:t xml:space="preserve">» </w:t>
            </w:r>
            <w:r w:rsidR="00F715BD">
              <w:rPr>
                <w:rFonts w:cs="Arial"/>
                <w:i/>
                <w:iCs/>
              </w:rPr>
              <w:t>августа</w:t>
            </w:r>
            <w:r w:rsidRPr="00CD47BB">
              <w:rPr>
                <w:rFonts w:cs="Arial"/>
                <w:i/>
                <w:iCs/>
              </w:rPr>
              <w:t xml:space="preserve"> </w:t>
            </w:r>
            <w:r>
              <w:rPr>
                <w:rFonts w:cs="Arial"/>
                <w:i/>
                <w:iCs/>
              </w:rPr>
              <w:t>2026</w:t>
            </w:r>
            <w:r w:rsidR="00F715BD">
              <w:rPr>
                <w:rFonts w:cs="Arial"/>
                <w:i/>
                <w:iCs/>
              </w:rPr>
              <w:t xml:space="preserve"> </w:t>
            </w:r>
            <w:r>
              <w:rPr>
                <w:rFonts w:cs="Arial"/>
                <w:i/>
                <w:iCs/>
              </w:rPr>
              <w:t>г</w:t>
            </w:r>
            <w:r w:rsidRPr="00CD47BB">
              <w:rPr>
                <w:rFonts w:cs="Arial"/>
                <w:i/>
                <w:iCs/>
              </w:rPr>
              <w:t>.</w:t>
            </w:r>
          </w:p>
        </w:tc>
      </w:tr>
      <w:tr w:rsidR="00B45683" w:rsidRPr="00CD47BB" w14:paraId="6AB829CA" w14:textId="77777777" w:rsidTr="00E903F3">
        <w:tc>
          <w:tcPr>
            <w:tcW w:w="5494" w:type="dxa"/>
            <w:gridSpan w:val="2"/>
          </w:tcPr>
          <w:p w14:paraId="30AAC489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22427611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</w:tr>
      <w:tr w:rsidR="00B45683" w:rsidRPr="00CD47BB" w14:paraId="36BAFED1" w14:textId="77777777" w:rsidTr="00E903F3">
        <w:tc>
          <w:tcPr>
            <w:tcW w:w="2747" w:type="dxa"/>
          </w:tcPr>
          <w:p w14:paraId="36280C64" w14:textId="77777777" w:rsidR="00B45683" w:rsidRPr="00F715BD" w:rsidRDefault="00F715BD" w:rsidP="00F715BD">
            <w:pPr>
              <w:rPr>
                <w:rFonts w:cs="Arial"/>
                <w:b/>
                <w:iCs/>
                <w:lang w:val="en-US"/>
              </w:rPr>
            </w:pPr>
            <w:r w:rsidRPr="00CD47BB">
              <w:rPr>
                <w:rFonts w:cs="Arial"/>
                <w:b/>
                <w:bCs/>
                <w:lang w:val="en-US"/>
              </w:rPr>
              <w:t>“</w:t>
            </w:r>
            <w:r>
              <w:rPr>
                <w:rFonts w:cs="Arial"/>
                <w:b/>
                <w:bCs/>
              </w:rPr>
              <w:t>СОГЛАСОВАНО</w:t>
            </w:r>
            <w:r w:rsidRPr="00CD47BB">
              <w:rPr>
                <w:rFonts w:cs="Arial"/>
                <w:b/>
                <w:bCs/>
                <w:lang w:val="en-US"/>
              </w:rPr>
              <w:t>”</w:t>
            </w:r>
          </w:p>
        </w:tc>
        <w:tc>
          <w:tcPr>
            <w:tcW w:w="2747" w:type="dxa"/>
          </w:tcPr>
          <w:p w14:paraId="39702248" w14:textId="77777777" w:rsidR="00B45683" w:rsidRPr="00CD47BB" w:rsidRDefault="00B45683" w:rsidP="00E903F3">
            <w:pPr>
              <w:rPr>
                <w:rFonts w:cs="Arial"/>
                <w:b/>
                <w:bCs/>
              </w:rPr>
            </w:pPr>
          </w:p>
        </w:tc>
        <w:tc>
          <w:tcPr>
            <w:tcW w:w="5494" w:type="dxa"/>
            <w:gridSpan w:val="2"/>
          </w:tcPr>
          <w:p w14:paraId="1DE008B6" w14:textId="77777777" w:rsidR="00B45683" w:rsidRPr="00CD47BB" w:rsidRDefault="00B45683" w:rsidP="00E903F3">
            <w:pPr>
              <w:rPr>
                <w:rFonts w:cs="Arial"/>
                <w:b/>
                <w:bCs/>
                <w:lang w:val="en-US"/>
              </w:rPr>
            </w:pPr>
            <w:r w:rsidRPr="00CD47BB">
              <w:rPr>
                <w:rFonts w:cs="Arial"/>
                <w:b/>
                <w:bCs/>
                <w:lang w:val="en-US"/>
              </w:rPr>
              <w:t>“</w:t>
            </w:r>
            <w:r w:rsidRPr="00CD47BB">
              <w:rPr>
                <w:rFonts w:cs="Arial"/>
                <w:b/>
                <w:bCs/>
              </w:rPr>
              <w:t>УТВЕРЖДАЮ</w:t>
            </w:r>
            <w:r w:rsidRPr="00CD47BB">
              <w:rPr>
                <w:rFonts w:cs="Arial"/>
                <w:b/>
                <w:bCs/>
                <w:lang w:val="en-US"/>
              </w:rPr>
              <w:t>”</w:t>
            </w:r>
          </w:p>
        </w:tc>
      </w:tr>
      <w:tr w:rsidR="00B45683" w:rsidRPr="00CD47BB" w14:paraId="57B2BDB3" w14:textId="77777777" w:rsidTr="00E903F3">
        <w:tc>
          <w:tcPr>
            <w:tcW w:w="2747" w:type="dxa"/>
          </w:tcPr>
          <w:p w14:paraId="3ECE6374" w14:textId="77777777" w:rsidR="00B45683" w:rsidRPr="00CD47BB" w:rsidRDefault="00B45683" w:rsidP="00E903F3">
            <w:pPr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2747" w:type="dxa"/>
          </w:tcPr>
          <w:p w14:paraId="0ECA3694" w14:textId="77777777" w:rsidR="00B45683" w:rsidRPr="00CD47BB" w:rsidRDefault="00B45683" w:rsidP="00E903F3">
            <w:pPr>
              <w:rPr>
                <w:rFonts w:cs="Arial"/>
                <w:b/>
                <w:bCs/>
              </w:rPr>
            </w:pPr>
          </w:p>
        </w:tc>
        <w:tc>
          <w:tcPr>
            <w:tcW w:w="5494" w:type="dxa"/>
            <w:gridSpan w:val="2"/>
          </w:tcPr>
          <w:p w14:paraId="7E9C92A5" w14:textId="77C5095C" w:rsidR="00B45683" w:rsidRPr="00CD47BB" w:rsidRDefault="0018544D" w:rsidP="00E903F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Командир войсковой части 25819</w:t>
            </w:r>
          </w:p>
        </w:tc>
      </w:tr>
      <w:tr w:rsidR="00B45683" w:rsidRPr="00CD47BB" w14:paraId="6F0A70C6" w14:textId="77777777" w:rsidTr="00E903F3">
        <w:tc>
          <w:tcPr>
            <w:tcW w:w="5494" w:type="dxa"/>
            <w:gridSpan w:val="2"/>
          </w:tcPr>
          <w:p w14:paraId="7F245C4F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5494" w:type="dxa"/>
            <w:gridSpan w:val="2"/>
          </w:tcPr>
          <w:p w14:paraId="30F62C33" w14:textId="77777777" w:rsidR="00B45683" w:rsidRPr="00CD47BB" w:rsidRDefault="00B45683" w:rsidP="00E903F3">
            <w:pPr>
              <w:rPr>
                <w:rFonts w:cs="Arial"/>
              </w:rPr>
            </w:pPr>
          </w:p>
        </w:tc>
      </w:tr>
      <w:tr w:rsidR="00B45683" w:rsidRPr="00CD47BB" w14:paraId="56020BDC" w14:textId="77777777" w:rsidTr="00E903F3">
        <w:tc>
          <w:tcPr>
            <w:tcW w:w="5494" w:type="dxa"/>
            <w:gridSpan w:val="2"/>
          </w:tcPr>
          <w:p w14:paraId="7E954A5F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405314D3" w14:textId="627DFA00" w:rsidR="00B45683" w:rsidRPr="00CD47BB" w:rsidRDefault="00B45683" w:rsidP="00E903F3">
            <w:pPr>
              <w:rPr>
                <w:rFonts w:cs="Arial"/>
              </w:rPr>
            </w:pPr>
            <w:r w:rsidRPr="00CD47BB">
              <w:rPr>
                <w:rFonts w:cs="Arial"/>
              </w:rPr>
              <w:t xml:space="preserve"> /</w:t>
            </w:r>
            <w:r w:rsidRPr="00CD47BB">
              <w:rPr>
                <w:rFonts w:cs="Arial"/>
                <w:u w:val="single"/>
              </w:rPr>
              <w:t xml:space="preserve">                                </w:t>
            </w:r>
            <w:r w:rsidRPr="00CD47BB">
              <w:rPr>
                <w:rFonts w:cs="Arial"/>
              </w:rPr>
              <w:t xml:space="preserve">/ </w:t>
            </w:r>
            <w:proofErr w:type="spellStart"/>
            <w:r w:rsidR="0018544D">
              <w:rPr>
                <w:rFonts w:cs="Arial"/>
              </w:rPr>
              <w:t>А.Н.Марчик</w:t>
            </w:r>
            <w:proofErr w:type="spellEnd"/>
            <w:r w:rsidRPr="00CD47BB">
              <w:rPr>
                <w:rFonts w:cs="Arial"/>
              </w:rPr>
              <w:t xml:space="preserve">      </w:t>
            </w:r>
          </w:p>
        </w:tc>
        <w:tc>
          <w:tcPr>
            <w:tcW w:w="2747" w:type="dxa"/>
          </w:tcPr>
          <w:p w14:paraId="4E52B54C" w14:textId="77777777" w:rsidR="00B45683" w:rsidRPr="00CD47BB" w:rsidRDefault="00B45683" w:rsidP="00E903F3">
            <w:pPr>
              <w:rPr>
                <w:rFonts w:cs="Arial"/>
                <w:b/>
                <w:bCs/>
              </w:rPr>
            </w:pPr>
          </w:p>
        </w:tc>
      </w:tr>
      <w:tr w:rsidR="00B45683" w:rsidRPr="00CD47BB" w14:paraId="17ABE6A3" w14:textId="77777777" w:rsidTr="00E903F3">
        <w:tc>
          <w:tcPr>
            <w:tcW w:w="5494" w:type="dxa"/>
            <w:gridSpan w:val="2"/>
          </w:tcPr>
          <w:p w14:paraId="278DDC4D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08494699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7E262023" w14:textId="77777777" w:rsidR="00B45683" w:rsidRPr="00CD47BB" w:rsidRDefault="00B45683" w:rsidP="00E903F3">
            <w:pPr>
              <w:rPr>
                <w:rFonts w:cs="Arial"/>
                <w:b/>
                <w:bCs/>
              </w:rPr>
            </w:pPr>
          </w:p>
        </w:tc>
      </w:tr>
      <w:tr w:rsidR="00B45683" w:rsidRPr="00CD47BB" w14:paraId="268520F8" w14:textId="77777777" w:rsidTr="00E903F3">
        <w:tc>
          <w:tcPr>
            <w:tcW w:w="5494" w:type="dxa"/>
            <w:gridSpan w:val="2"/>
          </w:tcPr>
          <w:p w14:paraId="38BBC1DF" w14:textId="77777777" w:rsidR="00B45683" w:rsidRPr="00CD47BB" w:rsidRDefault="00B45683" w:rsidP="00E903F3">
            <w:pPr>
              <w:rPr>
                <w:rFonts w:cs="Arial"/>
                <w:lang w:val="en-US"/>
              </w:rPr>
            </w:pPr>
          </w:p>
        </w:tc>
        <w:tc>
          <w:tcPr>
            <w:tcW w:w="2747" w:type="dxa"/>
          </w:tcPr>
          <w:p w14:paraId="16096CDE" w14:textId="77777777" w:rsidR="00B45683" w:rsidRPr="00CD47BB" w:rsidRDefault="00B45683" w:rsidP="00E903F3">
            <w:pPr>
              <w:rPr>
                <w:rFonts w:cs="Arial"/>
                <w:b/>
                <w:bCs/>
                <w:u w:val="single"/>
              </w:rPr>
            </w:pPr>
            <w:r w:rsidRPr="00CD47BB">
              <w:rPr>
                <w:rFonts w:cs="Arial"/>
                <w:b/>
                <w:bCs/>
                <w:u w:val="single"/>
              </w:rPr>
              <w:t>«      »</w:t>
            </w:r>
            <w:r w:rsidRPr="00CD47BB">
              <w:rPr>
                <w:rFonts w:cs="Arial"/>
                <w:b/>
                <w:bCs/>
                <w:u w:val="single"/>
                <w:lang w:val="en-US"/>
              </w:rPr>
              <w:t xml:space="preserve"> </w:t>
            </w:r>
            <w:r w:rsidRPr="00CD47BB">
              <w:rPr>
                <w:rFonts w:cs="Arial"/>
                <w:b/>
                <w:bCs/>
                <w:u w:val="single"/>
              </w:rPr>
              <w:t>«                                         »</w:t>
            </w:r>
          </w:p>
        </w:tc>
        <w:tc>
          <w:tcPr>
            <w:tcW w:w="2747" w:type="dxa"/>
          </w:tcPr>
          <w:p w14:paraId="02A246DC" w14:textId="77777777" w:rsidR="00B45683" w:rsidRPr="00CD47BB" w:rsidRDefault="00B45683" w:rsidP="00E903F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2026г</w:t>
            </w:r>
            <w:r w:rsidRPr="00CD47BB">
              <w:rPr>
                <w:rFonts w:cs="Arial"/>
                <w:b/>
                <w:bCs/>
              </w:rPr>
              <w:t>.</w:t>
            </w:r>
          </w:p>
        </w:tc>
      </w:tr>
    </w:tbl>
    <w:p w14:paraId="5C4E82AA" w14:textId="77777777" w:rsidR="00B45683" w:rsidRPr="009C6892" w:rsidRDefault="00B45683" w:rsidP="00BF4CF2">
      <w:pPr>
        <w:rPr>
          <w:rFonts w:cs="Arial"/>
          <w:lang w:val="en-US"/>
        </w:rPr>
      </w:pPr>
    </w:p>
    <w:p w14:paraId="4AF7A9EB" w14:textId="77777777" w:rsidR="00B45683" w:rsidRPr="00B321E3" w:rsidRDefault="00B45683" w:rsidP="00BF4CF2">
      <w:pPr>
        <w:pStyle w:val="1"/>
        <w:rPr>
          <w:b/>
          <w:bCs/>
          <w:i w:val="0"/>
          <w:iCs w:val="0"/>
          <w:sz w:val="16"/>
          <w:szCs w:val="16"/>
        </w:rPr>
      </w:pPr>
      <w:r w:rsidRPr="00B321E3">
        <w:rPr>
          <w:b/>
          <w:bCs/>
          <w:i w:val="0"/>
          <w:iCs w:val="0"/>
          <w:sz w:val="16"/>
          <w:szCs w:val="16"/>
        </w:rPr>
        <w:t xml:space="preserve"> </w:t>
      </w:r>
      <w:r w:rsidRPr="00B321E3">
        <w:rPr>
          <w:b/>
          <w:bCs/>
          <w:i w:val="0"/>
          <w:iCs w:val="0"/>
          <w:sz w:val="16"/>
          <w:szCs w:val="16"/>
          <w:lang w:val="en-US"/>
        </w:rPr>
        <w:t>ЛОКАЛЬНАЯ СМЕТА № 1</w:t>
      </w:r>
    </w:p>
    <w:p w14:paraId="1A3E875F" w14:textId="61FBAC7B" w:rsidR="00B45683" w:rsidRPr="00702208" w:rsidRDefault="00B45683" w:rsidP="00BF4CF2">
      <w:pPr>
        <w:pStyle w:val="1"/>
        <w:rPr>
          <w:b/>
          <w:bCs/>
          <w:i w:val="0"/>
          <w:iCs w:val="0"/>
          <w:sz w:val="16"/>
          <w:szCs w:val="16"/>
        </w:rPr>
      </w:pPr>
      <w:r w:rsidRPr="00B321E3">
        <w:rPr>
          <w:bCs/>
          <w:i w:val="0"/>
          <w:iCs w:val="0"/>
          <w:sz w:val="16"/>
          <w:szCs w:val="16"/>
        </w:rPr>
        <w:t xml:space="preserve">НА </w:t>
      </w:r>
      <w:proofErr w:type="gramStart"/>
      <w:r w:rsidRPr="00B321E3">
        <w:rPr>
          <w:bCs/>
          <w:i w:val="0"/>
          <w:iCs w:val="0"/>
          <w:sz w:val="16"/>
          <w:szCs w:val="16"/>
        </w:rPr>
        <w:t>ОБЪЕКТЕ</w:t>
      </w:r>
      <w:r w:rsidRPr="00B321E3">
        <w:rPr>
          <w:b/>
          <w:bCs/>
          <w:i w:val="0"/>
          <w:iCs w:val="0"/>
          <w:sz w:val="16"/>
          <w:szCs w:val="16"/>
        </w:rPr>
        <w:t xml:space="preserve">  </w:t>
      </w:r>
      <w:r w:rsidRPr="00702208">
        <w:rPr>
          <w:b/>
          <w:bCs/>
          <w:i w:val="0"/>
          <w:iCs w:val="0"/>
          <w:sz w:val="16"/>
          <w:szCs w:val="16"/>
        </w:rPr>
        <w:t>ТЕКУЩИЙ</w:t>
      </w:r>
      <w:proofErr w:type="gramEnd"/>
      <w:r w:rsidRPr="00702208">
        <w:rPr>
          <w:b/>
          <w:bCs/>
          <w:i w:val="0"/>
          <w:iCs w:val="0"/>
          <w:sz w:val="16"/>
          <w:szCs w:val="16"/>
        </w:rPr>
        <w:t xml:space="preserve"> РЕМОНТ ЦЕХА № 2 ИНВ. № 1/222 </w:t>
      </w:r>
      <w:proofErr w:type="spellStart"/>
      <w:r w:rsidR="00D25C44">
        <w:rPr>
          <w:b/>
          <w:bCs/>
          <w:i w:val="0"/>
          <w:iCs w:val="0"/>
          <w:sz w:val="16"/>
          <w:szCs w:val="16"/>
        </w:rPr>
        <w:t>в.г</w:t>
      </w:r>
      <w:proofErr w:type="spellEnd"/>
      <w:r w:rsidR="00D25C44">
        <w:rPr>
          <w:b/>
          <w:bCs/>
          <w:i w:val="0"/>
          <w:iCs w:val="0"/>
          <w:sz w:val="16"/>
          <w:szCs w:val="16"/>
        </w:rPr>
        <w:t>.</w:t>
      </w:r>
      <w:r w:rsidRPr="00702208">
        <w:rPr>
          <w:b/>
          <w:bCs/>
          <w:i w:val="0"/>
          <w:iCs w:val="0"/>
          <w:sz w:val="16"/>
          <w:szCs w:val="16"/>
        </w:rPr>
        <w:t xml:space="preserve"> КОЛОСОВО</w:t>
      </w:r>
    </w:p>
    <w:p w14:paraId="6BDC09AC" w14:textId="77777777" w:rsidR="00B45683" w:rsidRPr="00D555A3" w:rsidRDefault="00B45683" w:rsidP="00BF4CF2"/>
    <w:tbl>
      <w:tblPr>
        <w:tblW w:w="1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531"/>
        <w:gridCol w:w="1029"/>
        <w:gridCol w:w="1738"/>
        <w:gridCol w:w="906"/>
        <w:gridCol w:w="899"/>
        <w:gridCol w:w="992"/>
        <w:gridCol w:w="853"/>
        <w:gridCol w:w="986"/>
        <w:gridCol w:w="9"/>
        <w:gridCol w:w="839"/>
        <w:gridCol w:w="11"/>
        <w:gridCol w:w="958"/>
        <w:gridCol w:w="857"/>
      </w:tblGrid>
      <w:tr w:rsidR="00B45683" w:rsidRPr="002D0F25" w14:paraId="430FC9EA" w14:textId="77777777" w:rsidTr="008E2E45">
        <w:trPr>
          <w:trHeight w:val="92"/>
        </w:trPr>
        <w:tc>
          <w:tcPr>
            <w:tcW w:w="529" w:type="dxa"/>
            <w:tcBorders>
              <w:bottom w:val="nil"/>
            </w:tcBorders>
          </w:tcPr>
          <w:p w14:paraId="736BF43B" w14:textId="77777777" w:rsidR="00B45683" w:rsidRPr="002D0F25" w:rsidRDefault="00B45683" w:rsidP="0019323E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31" w:type="dxa"/>
            <w:tcBorders>
              <w:bottom w:val="nil"/>
            </w:tcBorders>
            <w:vAlign w:val="center"/>
          </w:tcPr>
          <w:p w14:paraId="0F85793E" w14:textId="77777777" w:rsidR="00B45683" w:rsidRPr="002D0F25" w:rsidRDefault="00B45683" w:rsidP="0019323E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029" w:type="dxa"/>
            <w:tcBorders>
              <w:bottom w:val="nil"/>
            </w:tcBorders>
          </w:tcPr>
          <w:p w14:paraId="0E88F21A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1738" w:type="dxa"/>
            <w:tcBorders>
              <w:bottom w:val="nil"/>
            </w:tcBorders>
            <w:vAlign w:val="center"/>
          </w:tcPr>
          <w:p w14:paraId="36BC9A3A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06" w:type="dxa"/>
            <w:tcBorders>
              <w:bottom w:val="nil"/>
            </w:tcBorders>
            <w:vAlign w:val="center"/>
          </w:tcPr>
          <w:p w14:paraId="7C75612F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99" w:type="dxa"/>
            <w:tcBorders>
              <w:bottom w:val="nil"/>
              <w:right w:val="nil"/>
            </w:tcBorders>
            <w:vAlign w:val="center"/>
          </w:tcPr>
          <w:p w14:paraId="3E1E382B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85D9946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53" w:type="dxa"/>
            <w:tcBorders>
              <w:left w:val="nil"/>
              <w:bottom w:val="nil"/>
              <w:right w:val="nil"/>
            </w:tcBorders>
            <w:vAlign w:val="center"/>
          </w:tcPr>
          <w:p w14:paraId="29CDC921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center"/>
          </w:tcPr>
          <w:p w14:paraId="56A9C164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4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6D0154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69" w:type="dxa"/>
            <w:gridSpan w:val="2"/>
            <w:tcBorders>
              <w:left w:val="nil"/>
              <w:bottom w:val="nil"/>
            </w:tcBorders>
            <w:vAlign w:val="center"/>
          </w:tcPr>
          <w:p w14:paraId="75D8D1D9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57" w:type="dxa"/>
            <w:tcBorders>
              <w:bottom w:val="nil"/>
            </w:tcBorders>
            <w:vAlign w:val="center"/>
          </w:tcPr>
          <w:p w14:paraId="19F765F9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</w:tr>
      <w:tr w:rsidR="00B45683" w:rsidRPr="002D0F25" w14:paraId="2FBCDAE6" w14:textId="77777777" w:rsidTr="008E2E45">
        <w:trPr>
          <w:trHeight w:val="162"/>
        </w:trPr>
        <w:tc>
          <w:tcPr>
            <w:tcW w:w="529" w:type="dxa"/>
            <w:tcBorders>
              <w:top w:val="nil"/>
              <w:bottom w:val="nil"/>
            </w:tcBorders>
          </w:tcPr>
          <w:p w14:paraId="4FC1E249" w14:textId="77777777" w:rsidR="00B45683" w:rsidRPr="002D0F25" w:rsidRDefault="00B45683" w:rsidP="0019323E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</w:tcPr>
          <w:p w14:paraId="5C12E0E9" w14:textId="77777777" w:rsidR="00B45683" w:rsidRPr="002D0F25" w:rsidRDefault="00B45683" w:rsidP="0019323E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B4B350B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  <w:vAlign w:val="center"/>
          </w:tcPr>
          <w:p w14:paraId="6F3EBE23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  <w:vAlign w:val="center"/>
          </w:tcPr>
          <w:p w14:paraId="55112812" w14:textId="77777777" w:rsidR="00B45683" w:rsidRPr="002D0F25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899" w:type="dxa"/>
            <w:tcBorders>
              <w:top w:val="nil"/>
              <w:right w:val="nil"/>
            </w:tcBorders>
            <w:vAlign w:val="center"/>
          </w:tcPr>
          <w:p w14:paraId="0E3B0EFD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4648" w:type="dxa"/>
            <w:gridSpan w:val="7"/>
            <w:tcBorders>
              <w:top w:val="nil"/>
              <w:left w:val="nil"/>
            </w:tcBorders>
            <w:vAlign w:val="center"/>
          </w:tcPr>
          <w:p w14:paraId="0ABAA83A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Стоимость единицы измерения/всего</w:t>
            </w:r>
            <w:r w:rsidRPr="003A6633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 xml:space="preserve"> руб.</w:t>
            </w:r>
          </w:p>
        </w:tc>
        <w:tc>
          <w:tcPr>
            <w:tcW w:w="857" w:type="dxa"/>
            <w:tcBorders>
              <w:top w:val="nil"/>
              <w:bottom w:val="nil"/>
            </w:tcBorders>
            <w:vAlign w:val="center"/>
          </w:tcPr>
          <w:p w14:paraId="35D461E8" w14:textId="77777777" w:rsidR="00B45683" w:rsidRPr="003A6633" w:rsidRDefault="00B45683" w:rsidP="0019323E">
            <w:pPr>
              <w:jc w:val="center"/>
              <w:rPr>
                <w:rFonts w:cs="Arial"/>
                <w:b/>
                <w:bCs/>
                <w:sz w:val="4"/>
                <w:szCs w:val="4"/>
              </w:rPr>
            </w:pPr>
          </w:p>
        </w:tc>
      </w:tr>
      <w:tr w:rsidR="00B45683" w:rsidRPr="00DB6514" w14:paraId="72A15D87" w14:textId="77777777" w:rsidTr="008E2E45">
        <w:trPr>
          <w:trHeight w:val="434"/>
        </w:trPr>
        <w:tc>
          <w:tcPr>
            <w:tcW w:w="529" w:type="dxa"/>
            <w:vMerge w:val="restart"/>
            <w:tcBorders>
              <w:top w:val="nil"/>
            </w:tcBorders>
            <w:vAlign w:val="center"/>
          </w:tcPr>
          <w:p w14:paraId="7B266651" w14:textId="77777777" w:rsidR="00B45683" w:rsidRPr="00191B37" w:rsidRDefault="00B45683" w:rsidP="00F2609C">
            <w:pPr>
              <w:jc w:val="center"/>
              <w:rPr>
                <w:b/>
                <w:bCs/>
              </w:rPr>
            </w:pPr>
          </w:p>
          <w:p w14:paraId="0B303D8C" w14:textId="77777777" w:rsidR="00B45683" w:rsidRPr="00DB6514" w:rsidRDefault="00B45683" w:rsidP="00F2609C">
            <w:pPr>
              <w:jc w:val="center"/>
              <w:rPr>
                <w:b/>
                <w:bCs/>
              </w:rPr>
            </w:pPr>
            <w:r w:rsidRPr="00DB6514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</w:t>
            </w:r>
            <w:r w:rsidRPr="00DB6514">
              <w:rPr>
                <w:b/>
                <w:bCs/>
              </w:rPr>
              <w:t>п</w:t>
            </w:r>
          </w:p>
        </w:tc>
        <w:tc>
          <w:tcPr>
            <w:tcW w:w="531" w:type="dxa"/>
            <w:vMerge w:val="restart"/>
            <w:tcBorders>
              <w:top w:val="nil"/>
            </w:tcBorders>
            <w:vAlign w:val="center"/>
          </w:tcPr>
          <w:p w14:paraId="54B5CABF" w14:textId="77777777" w:rsidR="00B45683" w:rsidRPr="000135B3" w:rsidRDefault="00B45683" w:rsidP="00F2609C">
            <w:pPr>
              <w:jc w:val="center"/>
              <w:rPr>
                <w:b/>
                <w:bCs/>
              </w:rPr>
            </w:pPr>
            <w:r w:rsidRPr="00DB6514"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  <w:lang w:val="en-US"/>
              </w:rPr>
              <w:t>позиции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</w:tcBorders>
            <w:vAlign w:val="center"/>
          </w:tcPr>
          <w:p w14:paraId="5D2FE5A4" w14:textId="77777777" w:rsidR="00B45683" w:rsidRPr="00DB6514" w:rsidRDefault="00B45683" w:rsidP="00F2609C">
            <w:pPr>
              <w:jc w:val="center"/>
              <w:rPr>
                <w:rFonts w:cs="Arial"/>
                <w:b/>
                <w:bCs/>
              </w:rPr>
            </w:pPr>
            <w:proofErr w:type="spellStart"/>
            <w:proofErr w:type="gramStart"/>
            <w:r>
              <w:rPr>
                <w:rFonts w:cs="Arial"/>
                <w:b/>
                <w:bCs/>
              </w:rPr>
              <w:t>Обосно-вание</w:t>
            </w:r>
            <w:proofErr w:type="spellEnd"/>
            <w:proofErr w:type="gramEnd"/>
          </w:p>
        </w:tc>
        <w:tc>
          <w:tcPr>
            <w:tcW w:w="1738" w:type="dxa"/>
            <w:vMerge w:val="restart"/>
            <w:tcBorders>
              <w:top w:val="nil"/>
            </w:tcBorders>
            <w:vAlign w:val="center"/>
          </w:tcPr>
          <w:p w14:paraId="11899FC5" w14:textId="77777777" w:rsidR="00B45683" w:rsidRPr="00DB6514" w:rsidRDefault="00B45683" w:rsidP="002D0F2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Н</w:t>
            </w:r>
            <w:r w:rsidRPr="00DB6514">
              <w:rPr>
                <w:rFonts w:cs="Arial"/>
                <w:b/>
                <w:bCs/>
              </w:rPr>
              <w:t>аименование видов</w:t>
            </w:r>
          </w:p>
          <w:p w14:paraId="67C2FE37" w14:textId="77777777" w:rsidR="00B45683" w:rsidRPr="00DB6514" w:rsidRDefault="00B45683" w:rsidP="002D0F25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</w:rPr>
              <w:t>работ и</w:t>
            </w:r>
            <w:r>
              <w:rPr>
                <w:rFonts w:cs="Arial"/>
                <w:b/>
                <w:bCs/>
              </w:rPr>
              <w:t xml:space="preserve"> материальных</w:t>
            </w:r>
            <w:r w:rsidRPr="00DB6514">
              <w:rPr>
                <w:rFonts w:cs="Arial"/>
                <w:b/>
                <w:bCs/>
              </w:rPr>
              <w:t xml:space="preserve"> ресурсов</w:t>
            </w:r>
          </w:p>
        </w:tc>
        <w:tc>
          <w:tcPr>
            <w:tcW w:w="906" w:type="dxa"/>
            <w:tcBorders>
              <w:top w:val="nil"/>
            </w:tcBorders>
            <w:vAlign w:val="center"/>
          </w:tcPr>
          <w:p w14:paraId="3E9F5FEB" w14:textId="77777777" w:rsidR="00B45683" w:rsidRPr="00DB6514" w:rsidRDefault="00B45683" w:rsidP="002D0F2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Е</w:t>
            </w:r>
            <w:r w:rsidRPr="00DB6514">
              <w:rPr>
                <w:rFonts w:cs="Arial"/>
                <w:b/>
                <w:bCs/>
              </w:rPr>
              <w:t xml:space="preserve">диница </w:t>
            </w:r>
            <w:proofErr w:type="spellStart"/>
            <w:proofErr w:type="gramStart"/>
            <w:r w:rsidRPr="00DB6514">
              <w:rPr>
                <w:rFonts w:cs="Arial"/>
                <w:b/>
                <w:bCs/>
              </w:rPr>
              <w:t>изме</w:t>
            </w:r>
            <w:proofErr w:type="spellEnd"/>
            <w:r w:rsidRPr="00DB6514">
              <w:rPr>
                <w:rFonts w:cs="Arial"/>
                <w:b/>
                <w:bCs/>
              </w:rPr>
              <w:t>-рения</w:t>
            </w:r>
            <w:proofErr w:type="gramEnd"/>
          </w:p>
        </w:tc>
        <w:tc>
          <w:tcPr>
            <w:tcW w:w="899" w:type="dxa"/>
            <w:vAlign w:val="center"/>
          </w:tcPr>
          <w:p w14:paraId="032F8F58" w14:textId="77777777" w:rsidR="00B45683" w:rsidRPr="00372134" w:rsidRDefault="00B45683" w:rsidP="002D0F25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  <w:lang w:val="en-US"/>
              </w:rPr>
              <w:t>З/</w:t>
            </w:r>
            <w:r w:rsidRPr="00DB6514">
              <w:rPr>
                <w:rFonts w:cs="Arial"/>
                <w:b/>
                <w:bCs/>
              </w:rPr>
              <w:t>плата рабочих</w:t>
            </w:r>
          </w:p>
        </w:tc>
        <w:tc>
          <w:tcPr>
            <w:tcW w:w="1845" w:type="dxa"/>
            <w:gridSpan w:val="2"/>
            <w:vAlign w:val="center"/>
          </w:tcPr>
          <w:p w14:paraId="529AD5B2" w14:textId="77777777" w:rsidR="00B45683" w:rsidRDefault="00B45683" w:rsidP="002D0F25">
            <w:pPr>
              <w:jc w:val="center"/>
              <w:rPr>
                <w:rFonts w:cs="Arial"/>
                <w:b/>
                <w:bCs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lang w:val="en-US"/>
              </w:rPr>
              <w:t>Эксплу</w:t>
            </w:r>
            <w:r w:rsidRPr="00DB6514">
              <w:rPr>
                <w:rFonts w:cs="Arial"/>
                <w:b/>
                <w:bCs/>
                <w:lang w:val="en-US"/>
              </w:rPr>
              <w:t>атация</w:t>
            </w:r>
            <w:proofErr w:type="spellEnd"/>
          </w:p>
          <w:p w14:paraId="1904E662" w14:textId="77777777" w:rsidR="00B45683" w:rsidRPr="00DB6514" w:rsidRDefault="00B45683" w:rsidP="002D0F25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машин</w:t>
            </w:r>
            <w:proofErr w:type="spellEnd"/>
          </w:p>
        </w:tc>
        <w:tc>
          <w:tcPr>
            <w:tcW w:w="995" w:type="dxa"/>
            <w:gridSpan w:val="2"/>
            <w:vMerge w:val="restart"/>
            <w:vAlign w:val="center"/>
          </w:tcPr>
          <w:p w14:paraId="6C070A7A" w14:textId="77777777" w:rsidR="00B45683" w:rsidRPr="00DB6514" w:rsidRDefault="00B45683" w:rsidP="002D0F25">
            <w:pPr>
              <w:jc w:val="center"/>
              <w:rPr>
                <w:rFonts w:cs="Arial"/>
                <w:b/>
                <w:bCs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lang w:val="en-US"/>
              </w:rPr>
              <w:t>Мате</w:t>
            </w:r>
            <w:r w:rsidRPr="00DB6514">
              <w:rPr>
                <w:rFonts w:cs="Arial"/>
                <w:b/>
                <w:bCs/>
                <w:lang w:val="en-US"/>
              </w:rPr>
              <w:t>риа</w:t>
            </w:r>
            <w:r>
              <w:rPr>
                <w:rFonts w:cs="Arial"/>
                <w:b/>
                <w:bCs/>
                <w:lang w:val="en-US"/>
              </w:rPr>
              <w:t>-</w:t>
            </w:r>
            <w:r w:rsidRPr="00DB6514">
              <w:rPr>
                <w:rFonts w:cs="Arial"/>
                <w:b/>
                <w:bCs/>
                <w:lang w:val="en-US"/>
              </w:rPr>
              <w:t>лы</w:t>
            </w:r>
            <w:proofErr w:type="spellEnd"/>
          </w:p>
          <w:p w14:paraId="6529D218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14:paraId="106DD297" w14:textId="77777777" w:rsidR="00B45683" w:rsidRPr="008E2E45" w:rsidRDefault="00B45683" w:rsidP="008E2E45">
            <w:pPr>
              <w:jc w:val="center"/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  <w:b/>
                <w:bCs/>
              </w:rPr>
              <w:t>Т</w:t>
            </w:r>
            <w:r w:rsidRPr="00372134">
              <w:rPr>
                <w:rFonts w:cs="Arial"/>
                <w:b/>
                <w:bCs/>
              </w:rPr>
              <w:t>ранс-порт</w:t>
            </w:r>
            <w:proofErr w:type="gramEnd"/>
          </w:p>
        </w:tc>
        <w:tc>
          <w:tcPr>
            <w:tcW w:w="958" w:type="dxa"/>
            <w:vMerge w:val="restart"/>
            <w:vAlign w:val="center"/>
          </w:tcPr>
          <w:p w14:paraId="6034A599" w14:textId="77777777" w:rsidR="00B45683" w:rsidRPr="003A6633" w:rsidRDefault="00B45683" w:rsidP="002D0F2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Общая </w:t>
            </w:r>
            <w:proofErr w:type="spellStart"/>
            <w:proofErr w:type="gramStart"/>
            <w:r>
              <w:rPr>
                <w:rFonts w:cs="Arial"/>
                <w:b/>
                <w:bCs/>
              </w:rPr>
              <w:t>стои-мость</w:t>
            </w:r>
            <w:proofErr w:type="spellEnd"/>
            <w:proofErr w:type="gramEnd"/>
          </w:p>
        </w:tc>
        <w:tc>
          <w:tcPr>
            <w:tcW w:w="857" w:type="dxa"/>
            <w:vMerge w:val="restart"/>
            <w:tcBorders>
              <w:top w:val="nil"/>
            </w:tcBorders>
            <w:vAlign w:val="center"/>
          </w:tcPr>
          <w:p w14:paraId="5EC1C801" w14:textId="77777777" w:rsidR="00B45683" w:rsidRPr="00DB6514" w:rsidRDefault="00B45683" w:rsidP="002D0F25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  <w:p w14:paraId="4B22BE02" w14:textId="77777777" w:rsidR="00B45683" w:rsidRDefault="00B45683" w:rsidP="003A6633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Трудо</w:t>
            </w:r>
            <w:proofErr w:type="spellEnd"/>
            <w:r>
              <w:rPr>
                <w:rFonts w:cs="Arial"/>
                <w:b/>
                <w:bCs/>
              </w:rPr>
              <w:t>-</w:t>
            </w: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затр</w:t>
            </w:r>
            <w:proofErr w:type="spellEnd"/>
            <w:r w:rsidRPr="00DB6514">
              <w:rPr>
                <w:rFonts w:cs="Arial"/>
                <w:b/>
                <w:bCs/>
              </w:rPr>
              <w:t>а</w:t>
            </w:r>
          </w:p>
          <w:p w14:paraId="0EE01EEF" w14:textId="77777777" w:rsidR="00B45683" w:rsidRPr="00DB6514" w:rsidRDefault="00B45683" w:rsidP="003A6633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B6514">
              <w:rPr>
                <w:rFonts w:cs="Arial"/>
                <w:b/>
                <w:bCs/>
                <w:lang w:val="en-US"/>
              </w:rPr>
              <w:t>ты</w:t>
            </w:r>
            <w:proofErr w:type="spellEnd"/>
          </w:p>
          <w:p w14:paraId="470F5FE3" w14:textId="77777777" w:rsidR="00B45683" w:rsidRPr="00DB6514" w:rsidRDefault="00B45683" w:rsidP="003A6633">
            <w:pPr>
              <w:jc w:val="center"/>
              <w:rPr>
                <w:rFonts w:cs="Arial"/>
                <w:b/>
                <w:bCs/>
              </w:rPr>
            </w:pPr>
          </w:p>
          <w:p w14:paraId="33DE4F9F" w14:textId="77777777" w:rsidR="00B45683" w:rsidRPr="00DB6514" w:rsidRDefault="00B45683" w:rsidP="003A6633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DB6514">
              <w:rPr>
                <w:rFonts w:cs="Arial"/>
                <w:b/>
                <w:bCs/>
                <w:lang w:val="en-US"/>
              </w:rPr>
              <w:t xml:space="preserve">ВСЕГО </w:t>
            </w:r>
          </w:p>
        </w:tc>
      </w:tr>
      <w:tr w:rsidR="00B45683" w:rsidRPr="00DB6514" w14:paraId="096F0AEE" w14:textId="77777777" w:rsidTr="008E2E45">
        <w:trPr>
          <w:trHeight w:val="695"/>
        </w:trPr>
        <w:tc>
          <w:tcPr>
            <w:tcW w:w="529" w:type="dxa"/>
            <w:vMerge/>
          </w:tcPr>
          <w:p w14:paraId="338DEAEC" w14:textId="77777777" w:rsidR="00B45683" w:rsidRPr="008C5F6E" w:rsidRDefault="00B45683" w:rsidP="0019323E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  <w:vAlign w:val="center"/>
          </w:tcPr>
          <w:p w14:paraId="667A2258" w14:textId="77777777" w:rsidR="00B45683" w:rsidRPr="008C5F6E" w:rsidRDefault="00B45683" w:rsidP="0019323E">
            <w:pPr>
              <w:jc w:val="center"/>
              <w:rPr>
                <w:b/>
                <w:bCs/>
              </w:rPr>
            </w:pPr>
          </w:p>
        </w:tc>
        <w:tc>
          <w:tcPr>
            <w:tcW w:w="1029" w:type="dxa"/>
            <w:vMerge/>
          </w:tcPr>
          <w:p w14:paraId="7684762A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738" w:type="dxa"/>
            <w:vMerge/>
            <w:vAlign w:val="center"/>
          </w:tcPr>
          <w:p w14:paraId="52B60E2F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06" w:type="dxa"/>
            <w:vAlign w:val="center"/>
          </w:tcPr>
          <w:p w14:paraId="2D4B14B1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  <w:b/>
                <w:bCs/>
              </w:rPr>
              <w:t>Коли</w:t>
            </w:r>
            <w:r>
              <w:rPr>
                <w:rFonts w:cs="Arial"/>
                <w:b/>
                <w:bCs/>
                <w:lang w:val="en-US"/>
              </w:rPr>
              <w:t>-</w:t>
            </w:r>
            <w:proofErr w:type="spellStart"/>
            <w:r>
              <w:rPr>
                <w:rFonts w:cs="Arial"/>
                <w:b/>
                <w:bCs/>
              </w:rPr>
              <w:t>чество</w:t>
            </w:r>
            <w:proofErr w:type="spellEnd"/>
            <w:proofErr w:type="gramEnd"/>
          </w:p>
        </w:tc>
        <w:tc>
          <w:tcPr>
            <w:tcW w:w="899" w:type="dxa"/>
            <w:vAlign w:val="center"/>
          </w:tcPr>
          <w:p w14:paraId="34658831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6269AFD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DB6514">
              <w:rPr>
                <w:rFonts w:cs="Arial"/>
                <w:b/>
                <w:bCs/>
                <w:lang w:val="en-US"/>
              </w:rPr>
              <w:t>ВСЕГО</w:t>
            </w:r>
          </w:p>
        </w:tc>
        <w:tc>
          <w:tcPr>
            <w:tcW w:w="853" w:type="dxa"/>
            <w:vAlign w:val="center"/>
          </w:tcPr>
          <w:p w14:paraId="0214B7ED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</w:rPr>
              <w:t>в т.ч</w:t>
            </w:r>
            <w:r>
              <w:rPr>
                <w:rFonts w:cs="Arial"/>
                <w:b/>
                <w:bCs/>
              </w:rPr>
              <w:t>.</w:t>
            </w:r>
          </w:p>
          <w:p w14:paraId="6FE0B4AB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</w:rPr>
            </w:pPr>
            <w:r w:rsidRPr="00DB6514">
              <w:rPr>
                <w:rFonts w:cs="Arial"/>
                <w:b/>
                <w:bCs/>
              </w:rPr>
              <w:t>з/плата</w:t>
            </w:r>
          </w:p>
        </w:tc>
        <w:tc>
          <w:tcPr>
            <w:tcW w:w="995" w:type="dxa"/>
            <w:gridSpan w:val="2"/>
            <w:vMerge/>
            <w:vAlign w:val="center"/>
          </w:tcPr>
          <w:p w14:paraId="1A7FFF75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3B77F54F" w14:textId="77777777" w:rsidR="00B45683" w:rsidRPr="00372134" w:rsidRDefault="00B45683" w:rsidP="0019323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58" w:type="dxa"/>
            <w:vMerge/>
            <w:vAlign w:val="center"/>
          </w:tcPr>
          <w:p w14:paraId="040AAE52" w14:textId="77777777" w:rsidR="00B45683" w:rsidRPr="008C5F6E" w:rsidRDefault="00B45683" w:rsidP="0019323E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857" w:type="dxa"/>
            <w:vMerge/>
            <w:vAlign w:val="center"/>
          </w:tcPr>
          <w:p w14:paraId="28CE325E" w14:textId="77777777" w:rsidR="00B45683" w:rsidRPr="00DB6514" w:rsidRDefault="00B45683" w:rsidP="0019323E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14:paraId="04030A95" w14:textId="77777777" w:rsidR="00B45683" w:rsidRPr="009C6892" w:rsidRDefault="00B45683">
      <w:pPr>
        <w:rPr>
          <w:sz w:val="4"/>
          <w:szCs w:val="4"/>
        </w:rPr>
      </w:pPr>
    </w:p>
    <w:tbl>
      <w:tblPr>
        <w:tblW w:w="1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0"/>
        <w:gridCol w:w="1738"/>
        <w:gridCol w:w="906"/>
        <w:gridCol w:w="896"/>
        <w:gridCol w:w="991"/>
        <w:gridCol w:w="849"/>
        <w:gridCol w:w="992"/>
        <w:gridCol w:w="849"/>
        <w:gridCol w:w="956"/>
        <w:gridCol w:w="849"/>
        <w:gridCol w:w="11"/>
      </w:tblGrid>
      <w:tr w:rsidR="00B45683" w:rsidRPr="00AD67C9" w14:paraId="4827CB77" w14:textId="77777777" w:rsidTr="00702208">
        <w:trPr>
          <w:gridAfter w:val="1"/>
          <w:wAfter w:w="11" w:type="dxa"/>
          <w:tblHeader/>
        </w:trPr>
        <w:tc>
          <w:tcPr>
            <w:tcW w:w="531" w:type="dxa"/>
          </w:tcPr>
          <w:p w14:paraId="03B99980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 w:rsidRPr="00AD67C9">
              <w:rPr>
                <w:rFonts w:cs="Arial"/>
                <w:b/>
                <w:bCs/>
              </w:rPr>
              <w:t>1</w:t>
            </w:r>
          </w:p>
        </w:tc>
        <w:tc>
          <w:tcPr>
            <w:tcW w:w="531" w:type="dxa"/>
            <w:vAlign w:val="center"/>
          </w:tcPr>
          <w:p w14:paraId="02426CCA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 w:rsidRPr="00AD67C9">
              <w:rPr>
                <w:rFonts w:cs="Arial"/>
                <w:b/>
                <w:bCs/>
              </w:rPr>
              <w:t>2</w:t>
            </w:r>
          </w:p>
        </w:tc>
        <w:tc>
          <w:tcPr>
            <w:tcW w:w="1030" w:type="dxa"/>
          </w:tcPr>
          <w:p w14:paraId="49543815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1738" w:type="dxa"/>
            <w:vAlign w:val="center"/>
          </w:tcPr>
          <w:p w14:paraId="3EF84809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906" w:type="dxa"/>
            <w:vAlign w:val="center"/>
          </w:tcPr>
          <w:p w14:paraId="55F059E9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896" w:type="dxa"/>
            <w:vAlign w:val="center"/>
          </w:tcPr>
          <w:p w14:paraId="00B614EB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991" w:type="dxa"/>
            <w:vAlign w:val="center"/>
          </w:tcPr>
          <w:p w14:paraId="644D239B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849" w:type="dxa"/>
            <w:vAlign w:val="center"/>
          </w:tcPr>
          <w:p w14:paraId="7E5BDFE7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14:paraId="25A98A1F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849" w:type="dxa"/>
            <w:vAlign w:val="center"/>
          </w:tcPr>
          <w:p w14:paraId="74247BA2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956" w:type="dxa"/>
            <w:vAlign w:val="center"/>
          </w:tcPr>
          <w:p w14:paraId="36A7F4C8" w14:textId="77777777" w:rsidR="00B45683" w:rsidRPr="00AD67C9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</w:t>
            </w:r>
          </w:p>
        </w:tc>
        <w:tc>
          <w:tcPr>
            <w:tcW w:w="849" w:type="dxa"/>
            <w:vAlign w:val="center"/>
          </w:tcPr>
          <w:p w14:paraId="64666B1B" w14:textId="77777777" w:rsidR="00B45683" w:rsidRPr="00415A1E" w:rsidRDefault="00B45683" w:rsidP="00AD67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</w:tr>
      <w:tr w:rsidR="00B45683" w:rsidRPr="00AD67C9" w14:paraId="349AC356" w14:textId="77777777" w:rsidTr="00702208">
        <w:trPr>
          <w:gridAfter w:val="1"/>
          <w:wAfter w:w="11" w:type="dxa"/>
          <w:trHeight w:val="60"/>
        </w:trPr>
        <w:tc>
          <w:tcPr>
            <w:tcW w:w="531" w:type="dxa"/>
            <w:tcBorders>
              <w:left w:val="nil"/>
              <w:bottom w:val="single" w:sz="4" w:space="0" w:color="808080"/>
              <w:right w:val="nil"/>
            </w:tcBorders>
          </w:tcPr>
          <w:p w14:paraId="39B57A35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tcBorders>
              <w:left w:val="nil"/>
              <w:bottom w:val="single" w:sz="4" w:space="0" w:color="808080"/>
              <w:right w:val="nil"/>
            </w:tcBorders>
          </w:tcPr>
          <w:p w14:paraId="021E2544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tcBorders>
              <w:left w:val="nil"/>
              <w:bottom w:val="single" w:sz="4" w:space="0" w:color="808080"/>
              <w:right w:val="nil"/>
            </w:tcBorders>
          </w:tcPr>
          <w:p w14:paraId="5988454B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left w:val="nil"/>
              <w:bottom w:val="single" w:sz="4" w:space="0" w:color="808080"/>
              <w:right w:val="nil"/>
            </w:tcBorders>
          </w:tcPr>
          <w:p w14:paraId="5BD732CD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left w:val="nil"/>
              <w:bottom w:val="single" w:sz="4" w:space="0" w:color="808080"/>
              <w:right w:val="nil"/>
            </w:tcBorders>
          </w:tcPr>
          <w:p w14:paraId="69C4CA2C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tcBorders>
              <w:left w:val="nil"/>
              <w:bottom w:val="single" w:sz="4" w:space="0" w:color="808080"/>
              <w:right w:val="nil"/>
            </w:tcBorders>
          </w:tcPr>
          <w:p w14:paraId="3D8CE2CF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nil"/>
              <w:bottom w:val="single" w:sz="4" w:space="0" w:color="808080"/>
              <w:right w:val="nil"/>
            </w:tcBorders>
          </w:tcPr>
          <w:p w14:paraId="60E5FD75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808080"/>
              <w:right w:val="nil"/>
            </w:tcBorders>
          </w:tcPr>
          <w:p w14:paraId="72395EAC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1DF1DF47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808080"/>
              <w:right w:val="nil"/>
            </w:tcBorders>
          </w:tcPr>
          <w:p w14:paraId="630F64C2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tcBorders>
              <w:left w:val="nil"/>
              <w:bottom w:val="single" w:sz="4" w:space="0" w:color="808080"/>
              <w:right w:val="nil"/>
            </w:tcBorders>
          </w:tcPr>
          <w:p w14:paraId="609948A2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808080"/>
              <w:right w:val="nil"/>
            </w:tcBorders>
          </w:tcPr>
          <w:p w14:paraId="738446BD" w14:textId="77777777" w:rsidR="00B45683" w:rsidRPr="00AD67C9" w:rsidRDefault="00B45683">
            <w:pPr>
              <w:rPr>
                <w:sz w:val="2"/>
                <w:szCs w:val="2"/>
              </w:rPr>
            </w:pPr>
          </w:p>
        </w:tc>
      </w:tr>
      <w:tr w:rsidR="00B45683" w:rsidRPr="00AD67C9" w14:paraId="50AFC9C9" w14:textId="77777777" w:rsidTr="00702208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30448BB1" w14:textId="77777777" w:rsidR="00B45683" w:rsidRPr="00702208" w:rsidRDefault="00B45683" w:rsidP="00AD67C9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Pr="00702208">
              <w:rPr>
                <w:b/>
                <w:bCs/>
              </w:rPr>
              <w:t xml:space="preserve">Цены на 01.06.2026, Тарифная ставка 4-го разряда = 16.96, Регион: Минская </w:t>
            </w:r>
            <w:proofErr w:type="spellStart"/>
            <w:r w:rsidRPr="00702208">
              <w:rPr>
                <w:b/>
                <w:bCs/>
              </w:rPr>
              <w:t>обл</w:t>
            </w:r>
            <w:proofErr w:type="spellEnd"/>
            <w:r w:rsidRPr="00702208">
              <w:rPr>
                <w:b/>
                <w:bCs/>
              </w:rPr>
              <w:t xml:space="preserve"> (</w:t>
            </w:r>
            <w:proofErr w:type="gramStart"/>
            <w:r w:rsidRPr="00702208">
              <w:rPr>
                <w:b/>
                <w:bCs/>
              </w:rPr>
              <w:t>без  НДС</w:t>
            </w:r>
            <w:proofErr w:type="gramEnd"/>
            <w:r w:rsidRPr="00702208">
              <w:rPr>
                <w:b/>
                <w:bCs/>
              </w:rPr>
              <w:t>) , транспорт - 6.07%,14.14%,15.79%,16.09%</w:t>
            </w:r>
          </w:p>
        </w:tc>
      </w:tr>
      <w:tr w:rsidR="00B45683" w:rsidRPr="00AD67C9" w14:paraId="7320714C" w14:textId="77777777" w:rsidTr="00702208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02DCFE9D" w14:textId="77777777" w:rsidR="00B45683" w:rsidRPr="00AD67C9" w:rsidRDefault="00B45683" w:rsidP="00AD67C9">
            <w:pPr>
              <w:jc w:val="center"/>
              <w:rPr>
                <w:b/>
                <w:bCs/>
                <w:lang w:val="en-US"/>
              </w:rPr>
            </w:pPr>
            <w:r>
              <w:t xml:space="preserve"> </w:t>
            </w:r>
            <w:r w:rsidRPr="00AD67C9">
              <w:rPr>
                <w:b/>
                <w:bCs/>
                <w:lang w:val="en-US"/>
              </w:rPr>
              <w:t>H1=83.83,45.</w:t>
            </w:r>
            <w:proofErr w:type="gramStart"/>
            <w:r w:rsidRPr="00AD67C9">
              <w:rPr>
                <w:b/>
                <w:bCs/>
                <w:lang w:val="en-US"/>
              </w:rPr>
              <w:t>82;H</w:t>
            </w:r>
            <w:proofErr w:type="gramEnd"/>
            <w:r w:rsidRPr="00AD67C9">
              <w:rPr>
                <w:b/>
                <w:bCs/>
                <w:lang w:val="en-US"/>
              </w:rPr>
              <w:t>2=58.54,59.02;</w:t>
            </w:r>
          </w:p>
        </w:tc>
      </w:tr>
      <w:tr w:rsidR="00B45683" w:rsidRPr="00AD67C9" w14:paraId="382149EE" w14:textId="77777777" w:rsidTr="00702208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3EA76D85" w14:textId="77777777" w:rsidR="00B45683" w:rsidRPr="00AD67C9" w:rsidRDefault="00B45683" w:rsidP="00AD67C9">
            <w:pPr>
              <w:jc w:val="center"/>
              <w:rPr>
                <w:b/>
                <w:bCs/>
                <w:lang w:val="en-US"/>
              </w:rPr>
            </w:pPr>
            <w:r>
              <w:t xml:space="preserve"> </w:t>
            </w:r>
            <w:r w:rsidRPr="00AD67C9">
              <w:rPr>
                <w:b/>
                <w:bCs/>
                <w:lang w:val="en-US"/>
              </w:rPr>
              <w:t>РАЗДЕЛ № 1. РАЗДЕЛ</w:t>
            </w:r>
          </w:p>
        </w:tc>
      </w:tr>
      <w:tr w:rsidR="00B45683" w:rsidRPr="00AD67C9" w14:paraId="4858232D" w14:textId="77777777" w:rsidTr="00702208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9" w:type="dxa"/>
            <w:gridSpan w:val="13"/>
          </w:tcPr>
          <w:p w14:paraId="701DF54B" w14:textId="77777777" w:rsidR="00B45683" w:rsidRPr="00AD67C9" w:rsidRDefault="00B45683" w:rsidP="00AD67C9">
            <w:pPr>
              <w:jc w:val="center"/>
              <w:rPr>
                <w:b/>
                <w:bCs/>
                <w:lang w:val="en-US"/>
              </w:rPr>
            </w:pPr>
            <w:r>
              <w:t xml:space="preserve"> </w:t>
            </w:r>
          </w:p>
        </w:tc>
      </w:tr>
    </w:tbl>
    <w:p w14:paraId="784A4298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1FC9CC9" w14:textId="77777777" w:rsidTr="00A56AF8">
        <w:tc>
          <w:tcPr>
            <w:tcW w:w="531" w:type="dxa"/>
          </w:tcPr>
          <w:p w14:paraId="53E9CBD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1</w:t>
            </w:r>
          </w:p>
          <w:p w14:paraId="4B3DAC1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7FF653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1</w:t>
            </w:r>
          </w:p>
          <w:p w14:paraId="3BDAC2A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26B3C91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Е12-122-1</w:t>
            </w:r>
          </w:p>
          <w:p w14:paraId="76FF58B8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CFB8713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ПОДШИВКА КАРНИЗА ДЛЯ КРОВЛИ ИЗ ЛИСТОВ ПРОФИЛИРОВАННЫХ С ВОЛНОВЫМ И ТРАПЕЦИЕВИДНЫМ ОЧЕРТАНИЕМ ГОФРА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к=1.0509</w:t>
            </w:r>
          </w:p>
        </w:tc>
        <w:tc>
          <w:tcPr>
            <w:tcW w:w="907" w:type="dxa"/>
          </w:tcPr>
          <w:p w14:paraId="1879C40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26268D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</w:tc>
        <w:tc>
          <w:tcPr>
            <w:tcW w:w="897" w:type="dxa"/>
          </w:tcPr>
          <w:p w14:paraId="645C8BD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718.28</w:t>
            </w:r>
          </w:p>
          <w:p w14:paraId="4D6EB15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2176.39</w:t>
            </w:r>
          </w:p>
        </w:tc>
        <w:tc>
          <w:tcPr>
            <w:tcW w:w="992" w:type="dxa"/>
          </w:tcPr>
          <w:p w14:paraId="2A9653D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1748.13</w:t>
            </w:r>
          </w:p>
          <w:p w14:paraId="641A1A0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5296.83</w:t>
            </w:r>
          </w:p>
        </w:tc>
        <w:tc>
          <w:tcPr>
            <w:tcW w:w="850" w:type="dxa"/>
          </w:tcPr>
          <w:p w14:paraId="5865FCC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414.50</w:t>
            </w:r>
          </w:p>
          <w:p w14:paraId="5B9F1D8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1255.94</w:t>
            </w:r>
          </w:p>
        </w:tc>
        <w:tc>
          <w:tcPr>
            <w:tcW w:w="992" w:type="dxa"/>
          </w:tcPr>
          <w:p w14:paraId="023CCFF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79.06</w:t>
            </w:r>
          </w:p>
          <w:p w14:paraId="7201E26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239.55</w:t>
            </w:r>
          </w:p>
        </w:tc>
        <w:tc>
          <w:tcPr>
            <w:tcW w:w="850" w:type="dxa"/>
          </w:tcPr>
          <w:p w14:paraId="4D56AC4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11.17</w:t>
            </w:r>
          </w:p>
          <w:p w14:paraId="111C3F7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33.85</w:t>
            </w:r>
          </w:p>
        </w:tc>
        <w:tc>
          <w:tcPr>
            <w:tcW w:w="957" w:type="dxa"/>
          </w:tcPr>
          <w:p w14:paraId="03BB94F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2556.64</w:t>
            </w:r>
          </w:p>
          <w:p w14:paraId="4E4FA92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7746.62</w:t>
            </w:r>
          </w:p>
        </w:tc>
        <w:tc>
          <w:tcPr>
            <w:tcW w:w="850" w:type="dxa"/>
          </w:tcPr>
          <w:p w14:paraId="6119A8B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60.500</w:t>
            </w:r>
          </w:p>
          <w:p w14:paraId="306B5DD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183.32</w:t>
            </w:r>
          </w:p>
        </w:tc>
      </w:tr>
    </w:tbl>
    <w:p w14:paraId="7317990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02F5E9B" w14:textId="77777777" w:rsidTr="00A56AF8">
        <w:tc>
          <w:tcPr>
            <w:tcW w:w="531" w:type="dxa"/>
          </w:tcPr>
          <w:p w14:paraId="6B56320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2</w:t>
            </w:r>
          </w:p>
          <w:p w14:paraId="64CA0EE2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6A9D3F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2</w:t>
            </w:r>
          </w:p>
          <w:p w14:paraId="2C345DE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0024359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1/10-115-20-5/15</w:t>
            </w:r>
          </w:p>
          <w:p w14:paraId="21DE9988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3B4B4F8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ПРОФИЛИРОВАННЫЙ ЛИСТ ТИПА МОНТЕРРЕЙ (МЕТАЛЛОЧЕРЕПИЦА) ТОЛЩИНОЙ 0,5 ММ ИЗ ОЦИНКОВАННОЙ СТАЛИ С ПОЛИМЕРНЫМ ПОКРЫТИЕМ: ПОЛИЭСТЕР 25 МКМ</w:t>
            </w:r>
          </w:p>
        </w:tc>
        <w:tc>
          <w:tcPr>
            <w:tcW w:w="907" w:type="dxa"/>
          </w:tcPr>
          <w:p w14:paraId="768F81A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М2                                                                                                  </w:t>
            </w:r>
          </w:p>
          <w:p w14:paraId="7A6D014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318.15</w:t>
            </w:r>
          </w:p>
        </w:tc>
        <w:tc>
          <w:tcPr>
            <w:tcW w:w="897" w:type="dxa"/>
          </w:tcPr>
          <w:p w14:paraId="42D73AD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5F9248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1FBCB8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3BCBF0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AF880F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A77C03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F160B4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21.83</w:t>
            </w:r>
          </w:p>
          <w:p w14:paraId="5BBC2C1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6945.21</w:t>
            </w:r>
          </w:p>
        </w:tc>
        <w:tc>
          <w:tcPr>
            <w:tcW w:w="850" w:type="dxa"/>
          </w:tcPr>
          <w:p w14:paraId="5CF535A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3.09</w:t>
            </w:r>
          </w:p>
          <w:p w14:paraId="4617BE0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983.08</w:t>
            </w:r>
          </w:p>
        </w:tc>
        <w:tc>
          <w:tcPr>
            <w:tcW w:w="957" w:type="dxa"/>
          </w:tcPr>
          <w:p w14:paraId="17E0F5A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24.92</w:t>
            </w:r>
          </w:p>
          <w:p w14:paraId="2C3C872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7928.29</w:t>
            </w:r>
          </w:p>
        </w:tc>
        <w:tc>
          <w:tcPr>
            <w:tcW w:w="850" w:type="dxa"/>
          </w:tcPr>
          <w:p w14:paraId="291965D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E65BDC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244D20D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4478963" w14:textId="77777777" w:rsidTr="00A56AF8">
        <w:tc>
          <w:tcPr>
            <w:tcW w:w="531" w:type="dxa"/>
          </w:tcPr>
          <w:p w14:paraId="3DF1013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3</w:t>
            </w:r>
          </w:p>
          <w:p w14:paraId="61C773A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BAD29C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3</w:t>
            </w:r>
          </w:p>
          <w:p w14:paraId="7D29B6F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45E5BC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Е10-214-1</w:t>
            </w:r>
          </w:p>
          <w:p w14:paraId="72F4E1BF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7855C84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УСТРОЙСТВО КАРКАСА КАРНИЗНЫХ СВЕСОВ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600 ,</w:t>
            </w:r>
            <w:proofErr w:type="gramEnd"/>
            <w:r w:rsidRPr="00702208">
              <w:rPr>
                <w:sz w:val="14"/>
                <w:szCs w:val="14"/>
              </w:rPr>
              <w:t xml:space="preserve"> к=0.9439</w:t>
            </w:r>
          </w:p>
        </w:tc>
        <w:tc>
          <w:tcPr>
            <w:tcW w:w="907" w:type="dxa"/>
          </w:tcPr>
          <w:p w14:paraId="123AFEC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РАЗВЕРНУТОЙ ПОВЕРХНОСТИ КАРНИЗА                                                               </w:t>
            </w:r>
          </w:p>
          <w:p w14:paraId="7C4E104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</w:tc>
        <w:tc>
          <w:tcPr>
            <w:tcW w:w="897" w:type="dxa"/>
          </w:tcPr>
          <w:p w14:paraId="59D3862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2413.29</w:t>
            </w:r>
          </w:p>
          <w:p w14:paraId="22CD701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7312.27</w:t>
            </w:r>
          </w:p>
        </w:tc>
        <w:tc>
          <w:tcPr>
            <w:tcW w:w="992" w:type="dxa"/>
          </w:tcPr>
          <w:p w14:paraId="3E51DC8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2134.27</w:t>
            </w:r>
          </w:p>
          <w:p w14:paraId="6584F28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6466.84</w:t>
            </w:r>
          </w:p>
        </w:tc>
        <w:tc>
          <w:tcPr>
            <w:tcW w:w="850" w:type="dxa"/>
          </w:tcPr>
          <w:p w14:paraId="3859826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536.90</w:t>
            </w:r>
          </w:p>
          <w:p w14:paraId="5CEBB2C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1626.81</w:t>
            </w:r>
          </w:p>
        </w:tc>
        <w:tc>
          <w:tcPr>
            <w:tcW w:w="992" w:type="dxa"/>
          </w:tcPr>
          <w:p w14:paraId="5937746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33.07</w:t>
            </w:r>
          </w:p>
          <w:p w14:paraId="3F7A99D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100.20</w:t>
            </w:r>
          </w:p>
        </w:tc>
        <w:tc>
          <w:tcPr>
            <w:tcW w:w="850" w:type="dxa"/>
          </w:tcPr>
          <w:p w14:paraId="5D6DC7C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4.68</w:t>
            </w:r>
          </w:p>
          <w:p w14:paraId="5796910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14.18</w:t>
            </w:r>
          </w:p>
        </w:tc>
        <w:tc>
          <w:tcPr>
            <w:tcW w:w="957" w:type="dxa"/>
          </w:tcPr>
          <w:p w14:paraId="4646DB6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4585.31</w:t>
            </w:r>
          </w:p>
          <w:p w14:paraId="275B4BF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13893.49</w:t>
            </w:r>
          </w:p>
        </w:tc>
        <w:tc>
          <w:tcPr>
            <w:tcW w:w="850" w:type="dxa"/>
          </w:tcPr>
          <w:p w14:paraId="747F1FB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179.460</w:t>
            </w:r>
          </w:p>
          <w:p w14:paraId="4BF1BF5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543.76</w:t>
            </w:r>
          </w:p>
        </w:tc>
      </w:tr>
    </w:tbl>
    <w:p w14:paraId="176E67B2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1F5472D" w14:textId="77777777" w:rsidTr="00A56AF8">
        <w:tc>
          <w:tcPr>
            <w:tcW w:w="531" w:type="dxa"/>
          </w:tcPr>
          <w:p w14:paraId="018CCB2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4</w:t>
            </w:r>
          </w:p>
          <w:p w14:paraId="1159F5C1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335A02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4</w:t>
            </w:r>
          </w:p>
          <w:p w14:paraId="7B4D5EC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23ADF33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1/10-110-50-5/999130</w:t>
            </w:r>
          </w:p>
          <w:p w14:paraId="079183C5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478C0AE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БРУСКИ И БРУСЬЯ ОБРЕЗНЫЕ ХВОЙНЫХ ПОРОД (СРЕДНЯЯ ЦЕНА ПО ГРУППЕ)</w:t>
            </w:r>
          </w:p>
        </w:tc>
        <w:tc>
          <w:tcPr>
            <w:tcW w:w="907" w:type="dxa"/>
          </w:tcPr>
          <w:p w14:paraId="5784C22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М3                                                                                                  </w:t>
            </w:r>
          </w:p>
          <w:p w14:paraId="1B1A390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15.2</w:t>
            </w:r>
          </w:p>
        </w:tc>
        <w:tc>
          <w:tcPr>
            <w:tcW w:w="897" w:type="dxa"/>
          </w:tcPr>
          <w:p w14:paraId="58098A1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10487E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5DF5F9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562410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565787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0CBDB1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7A0DFB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499.94</w:t>
            </w:r>
          </w:p>
          <w:p w14:paraId="21B3C6F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7599.09</w:t>
            </w:r>
          </w:p>
        </w:tc>
        <w:tc>
          <w:tcPr>
            <w:tcW w:w="850" w:type="dxa"/>
          </w:tcPr>
          <w:p w14:paraId="08E5279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70.69</w:t>
            </w:r>
          </w:p>
          <w:p w14:paraId="5A2C52E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1074.49</w:t>
            </w:r>
          </w:p>
        </w:tc>
        <w:tc>
          <w:tcPr>
            <w:tcW w:w="957" w:type="dxa"/>
          </w:tcPr>
          <w:p w14:paraId="71751E3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570.63</w:t>
            </w:r>
          </w:p>
          <w:p w14:paraId="3515FE7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8673.58</w:t>
            </w:r>
          </w:p>
        </w:tc>
        <w:tc>
          <w:tcPr>
            <w:tcW w:w="850" w:type="dxa"/>
          </w:tcPr>
          <w:p w14:paraId="27CF580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870944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9B86BF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E1EFDC3" w14:textId="77777777" w:rsidTr="00A56AF8">
        <w:tc>
          <w:tcPr>
            <w:tcW w:w="531" w:type="dxa"/>
          </w:tcPr>
          <w:p w14:paraId="63124AF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5</w:t>
            </w:r>
          </w:p>
          <w:p w14:paraId="4FD342C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6B5534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5</w:t>
            </w:r>
          </w:p>
          <w:p w14:paraId="2548070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7439C7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Е10-270-2</w:t>
            </w:r>
          </w:p>
          <w:p w14:paraId="57D78A01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02D6285A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АНТИСЕПТИРОВАНИЕ ИЗДЕЛИЙ ИЗ ДРЕВЕСИНЫ ДО УСТАНОВКИ В ПРОЕКТНОЕ ПОЛОЖЕНИЕ СОСТАВОМ "ЭК-ГРАНИТ" 10% КОНЦЕНТРАЦИИ ЗА 2 РАЗА ПРИ ПОМОЩИ РАСПЫЛИТЕЛЯ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6CD6ABF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ОБРАБАТЫВАЕМОЙ ПОВЕРХНОСТИ                                                                    </w:t>
            </w:r>
          </w:p>
          <w:p w14:paraId="028FB6B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4.22</w:t>
            </w:r>
          </w:p>
        </w:tc>
        <w:tc>
          <w:tcPr>
            <w:tcW w:w="897" w:type="dxa"/>
          </w:tcPr>
          <w:p w14:paraId="5E624E3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76.65</w:t>
            </w:r>
          </w:p>
          <w:p w14:paraId="7C609B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323.46</w:t>
            </w:r>
          </w:p>
        </w:tc>
        <w:tc>
          <w:tcPr>
            <w:tcW w:w="992" w:type="dxa"/>
          </w:tcPr>
          <w:p w14:paraId="214250E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7.28</w:t>
            </w:r>
          </w:p>
          <w:p w14:paraId="0826D2B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30.72</w:t>
            </w:r>
          </w:p>
        </w:tc>
        <w:tc>
          <w:tcPr>
            <w:tcW w:w="850" w:type="dxa"/>
          </w:tcPr>
          <w:p w14:paraId="546D6DD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51B00D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7FCBD2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108.02</w:t>
            </w:r>
          </w:p>
          <w:p w14:paraId="35F17B1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455.84</w:t>
            </w:r>
          </w:p>
        </w:tc>
        <w:tc>
          <w:tcPr>
            <w:tcW w:w="850" w:type="dxa"/>
          </w:tcPr>
          <w:p w14:paraId="0C0B762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15.18</w:t>
            </w:r>
          </w:p>
          <w:p w14:paraId="2EBF648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64.06</w:t>
            </w:r>
          </w:p>
        </w:tc>
        <w:tc>
          <w:tcPr>
            <w:tcW w:w="957" w:type="dxa"/>
          </w:tcPr>
          <w:p w14:paraId="7F80134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207.13</w:t>
            </w:r>
          </w:p>
          <w:p w14:paraId="6F71CB7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874.08</w:t>
            </w:r>
          </w:p>
        </w:tc>
        <w:tc>
          <w:tcPr>
            <w:tcW w:w="850" w:type="dxa"/>
          </w:tcPr>
          <w:p w14:paraId="7B97612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4.860</w:t>
            </w:r>
          </w:p>
          <w:p w14:paraId="7978108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20.51</w:t>
            </w:r>
          </w:p>
        </w:tc>
      </w:tr>
    </w:tbl>
    <w:p w14:paraId="55F9D8E9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74654FB" w14:textId="77777777" w:rsidTr="00A56AF8">
        <w:tc>
          <w:tcPr>
            <w:tcW w:w="531" w:type="dxa"/>
          </w:tcPr>
          <w:p w14:paraId="6D034FE3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6</w:t>
            </w:r>
          </w:p>
          <w:p w14:paraId="331CB139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EC7B7F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6</w:t>
            </w:r>
          </w:p>
          <w:p w14:paraId="7EEA4E6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DCEE264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Е58-33-3</w:t>
            </w:r>
          </w:p>
          <w:p w14:paraId="04D004DA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B56CFAD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СМЕНА КАРНИЗНЫХ СВЕСОВ В КРОВЛЯХ ИЗ РУЛОННЫХ И ШТУЧНЫХ МАТЕРИАЛОВ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0C69E75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                                                                                               </w:t>
            </w:r>
          </w:p>
          <w:p w14:paraId="55DC664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</w:t>
            </w:r>
          </w:p>
        </w:tc>
        <w:tc>
          <w:tcPr>
            <w:tcW w:w="897" w:type="dxa"/>
          </w:tcPr>
          <w:p w14:paraId="034D30D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1512.45</w:t>
            </w:r>
          </w:p>
          <w:p w14:paraId="4357DA5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4234.86</w:t>
            </w:r>
          </w:p>
        </w:tc>
        <w:tc>
          <w:tcPr>
            <w:tcW w:w="992" w:type="dxa"/>
          </w:tcPr>
          <w:p w14:paraId="1C60D9F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8.32</w:t>
            </w:r>
          </w:p>
          <w:p w14:paraId="4A976BD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23.30</w:t>
            </w:r>
          </w:p>
        </w:tc>
        <w:tc>
          <w:tcPr>
            <w:tcW w:w="850" w:type="dxa"/>
          </w:tcPr>
          <w:p w14:paraId="2E11FCE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3.94</w:t>
            </w:r>
          </w:p>
          <w:p w14:paraId="031F771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11.03</w:t>
            </w:r>
          </w:p>
        </w:tc>
        <w:tc>
          <w:tcPr>
            <w:tcW w:w="992" w:type="dxa"/>
          </w:tcPr>
          <w:p w14:paraId="69298DE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987.62</w:t>
            </w:r>
          </w:p>
          <w:p w14:paraId="7A35556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2765.34</w:t>
            </w:r>
          </w:p>
        </w:tc>
        <w:tc>
          <w:tcPr>
            <w:tcW w:w="850" w:type="dxa"/>
          </w:tcPr>
          <w:p w14:paraId="6B1AE8C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60.23</w:t>
            </w:r>
          </w:p>
          <w:p w14:paraId="0261CEE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168.64</w:t>
            </w:r>
          </w:p>
        </w:tc>
        <w:tc>
          <w:tcPr>
            <w:tcW w:w="957" w:type="dxa"/>
          </w:tcPr>
          <w:p w14:paraId="7D4C147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2568.62</w:t>
            </w:r>
          </w:p>
          <w:p w14:paraId="6ABA062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7192.14</w:t>
            </w:r>
          </w:p>
        </w:tc>
        <w:tc>
          <w:tcPr>
            <w:tcW w:w="850" w:type="dxa"/>
          </w:tcPr>
          <w:p w14:paraId="7D8BE14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96.170</w:t>
            </w:r>
          </w:p>
          <w:p w14:paraId="7A4F824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269.28</w:t>
            </w:r>
          </w:p>
        </w:tc>
      </w:tr>
    </w:tbl>
    <w:p w14:paraId="4037040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CBAA58C" w14:textId="77777777" w:rsidTr="00A56AF8">
        <w:tc>
          <w:tcPr>
            <w:tcW w:w="531" w:type="dxa"/>
          </w:tcPr>
          <w:p w14:paraId="19A1D75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7</w:t>
            </w:r>
          </w:p>
          <w:p w14:paraId="70CEB57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5146B0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7</w:t>
            </w:r>
          </w:p>
          <w:p w14:paraId="3B5B9CE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49E1E55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1/10-260-500-5/999371</w:t>
            </w:r>
          </w:p>
          <w:p w14:paraId="00FE7E5F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3E42ADAC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ПОКОВКИ СТРОИТЕЛЬНЫЕ (СРЕДНЯЯ ЦЕНА ПО ГРУППЕ)</w:t>
            </w:r>
          </w:p>
        </w:tc>
        <w:tc>
          <w:tcPr>
            <w:tcW w:w="907" w:type="dxa"/>
          </w:tcPr>
          <w:p w14:paraId="1F0D6AF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60CC5B1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0.3248</w:t>
            </w:r>
          </w:p>
        </w:tc>
        <w:tc>
          <w:tcPr>
            <w:tcW w:w="897" w:type="dxa"/>
          </w:tcPr>
          <w:p w14:paraId="1AD0774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A7B949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1FF28A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4C6C44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864306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6A0FB9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8E191F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5960.00</w:t>
            </w:r>
          </w:p>
          <w:p w14:paraId="70A9D26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1935.81</w:t>
            </w:r>
          </w:p>
        </w:tc>
        <w:tc>
          <w:tcPr>
            <w:tcW w:w="850" w:type="dxa"/>
          </w:tcPr>
          <w:p w14:paraId="3DFA78B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361.77</w:t>
            </w:r>
          </w:p>
          <w:p w14:paraId="4CF4D0B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117.50</w:t>
            </w:r>
          </w:p>
        </w:tc>
        <w:tc>
          <w:tcPr>
            <w:tcW w:w="957" w:type="dxa"/>
          </w:tcPr>
          <w:p w14:paraId="66F852C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6321.77</w:t>
            </w:r>
          </w:p>
          <w:p w14:paraId="5F8C62A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2053.31</w:t>
            </w:r>
          </w:p>
        </w:tc>
        <w:tc>
          <w:tcPr>
            <w:tcW w:w="850" w:type="dxa"/>
          </w:tcPr>
          <w:p w14:paraId="27B169A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C2EDBF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F6DB28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A9C4572" w14:textId="77777777" w:rsidTr="00A56AF8">
        <w:tc>
          <w:tcPr>
            <w:tcW w:w="531" w:type="dxa"/>
          </w:tcPr>
          <w:p w14:paraId="5E6656C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8</w:t>
            </w:r>
          </w:p>
          <w:p w14:paraId="171D098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0047BE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8</w:t>
            </w:r>
          </w:p>
          <w:p w14:paraId="5713302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62B2814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Е58-40-1</w:t>
            </w:r>
          </w:p>
          <w:p w14:paraId="10AD4DED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63933B9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СМЕНА СТАРОГО РУЛОННОГО ПОКРЫТИЯ КРОВЛИ С НАКЛЕИВАНИЕМ НОВОГО ПОКРЫТИЯ, С ПРИМЕНЕНИЕМ ГАЗОВОЙ ГОРЕЛКИ: ПЕРВЫЙ СЛОЙ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2261D61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E5E053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</w:t>
            </w:r>
          </w:p>
        </w:tc>
        <w:tc>
          <w:tcPr>
            <w:tcW w:w="897" w:type="dxa"/>
          </w:tcPr>
          <w:p w14:paraId="17FB144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731.82</w:t>
            </w:r>
          </w:p>
          <w:p w14:paraId="1645C6F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4098.19</w:t>
            </w:r>
          </w:p>
        </w:tc>
        <w:tc>
          <w:tcPr>
            <w:tcW w:w="992" w:type="dxa"/>
          </w:tcPr>
          <w:p w14:paraId="0DEE4C5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43.13</w:t>
            </w:r>
          </w:p>
          <w:p w14:paraId="09F38D4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241.53</w:t>
            </w:r>
          </w:p>
        </w:tc>
        <w:tc>
          <w:tcPr>
            <w:tcW w:w="850" w:type="dxa"/>
          </w:tcPr>
          <w:p w14:paraId="5F80D22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28.66</w:t>
            </w:r>
          </w:p>
          <w:p w14:paraId="6C0B4D2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160.50</w:t>
            </w:r>
          </w:p>
        </w:tc>
        <w:tc>
          <w:tcPr>
            <w:tcW w:w="992" w:type="dxa"/>
          </w:tcPr>
          <w:p w14:paraId="089BBE5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884.03</w:t>
            </w:r>
          </w:p>
          <w:p w14:paraId="59E1DC1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4950.57</w:t>
            </w:r>
          </w:p>
        </w:tc>
        <w:tc>
          <w:tcPr>
            <w:tcW w:w="850" w:type="dxa"/>
          </w:tcPr>
          <w:p w14:paraId="48C5E31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125.31</w:t>
            </w:r>
          </w:p>
          <w:p w14:paraId="6AA660D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701.74</w:t>
            </w:r>
          </w:p>
        </w:tc>
        <w:tc>
          <w:tcPr>
            <w:tcW w:w="957" w:type="dxa"/>
          </w:tcPr>
          <w:p w14:paraId="0BDE16B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1784.29</w:t>
            </w:r>
          </w:p>
          <w:p w14:paraId="621B031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9992.03</w:t>
            </w:r>
          </w:p>
        </w:tc>
        <w:tc>
          <w:tcPr>
            <w:tcW w:w="850" w:type="dxa"/>
          </w:tcPr>
          <w:p w14:paraId="4152463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44.840</w:t>
            </w:r>
          </w:p>
          <w:p w14:paraId="0C5BD8E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251.10</w:t>
            </w:r>
          </w:p>
        </w:tc>
      </w:tr>
    </w:tbl>
    <w:p w14:paraId="1820FD1C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3E4FE40" w14:textId="77777777" w:rsidTr="00A56AF8">
        <w:tc>
          <w:tcPr>
            <w:tcW w:w="531" w:type="dxa"/>
          </w:tcPr>
          <w:p w14:paraId="449AD4B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9</w:t>
            </w:r>
          </w:p>
          <w:p w14:paraId="02DF5D81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E12DC5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 9</w:t>
            </w:r>
          </w:p>
          <w:p w14:paraId="449C554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C800A1D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Е58-40-2</w:t>
            </w:r>
          </w:p>
          <w:p w14:paraId="1710D068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B17DF6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СМЕНА СТАРОГО РУЛОННОГО ПОКРЫТИЯ КРОВЛИ С НАКЛЕИВАНИЕМ НОВОГО ПОКРЫТИЯ, С ПРИМЕНЕНИЕМ ГАЗОВОЙ ГОРЕЛКИ: ДОБАВЛЯТЬ НА КАЖДЫЙ СЛЕДУЮЩИЙ СЛОЙ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5DE2400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4BBFC6B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</w:t>
            </w:r>
          </w:p>
        </w:tc>
        <w:tc>
          <w:tcPr>
            <w:tcW w:w="897" w:type="dxa"/>
          </w:tcPr>
          <w:p w14:paraId="1737BA8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243.38</w:t>
            </w:r>
          </w:p>
          <w:p w14:paraId="4FFB37D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1362.93</w:t>
            </w:r>
          </w:p>
        </w:tc>
        <w:tc>
          <w:tcPr>
            <w:tcW w:w="992" w:type="dxa"/>
          </w:tcPr>
          <w:p w14:paraId="7399FD6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8.36</w:t>
            </w:r>
          </w:p>
          <w:p w14:paraId="759C6C5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46.82</w:t>
            </w:r>
          </w:p>
        </w:tc>
        <w:tc>
          <w:tcPr>
            <w:tcW w:w="850" w:type="dxa"/>
          </w:tcPr>
          <w:p w14:paraId="0CF5C19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5.26</w:t>
            </w:r>
          </w:p>
          <w:p w14:paraId="4B10924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29.46</w:t>
            </w:r>
          </w:p>
        </w:tc>
        <w:tc>
          <w:tcPr>
            <w:tcW w:w="992" w:type="dxa"/>
          </w:tcPr>
          <w:p w14:paraId="55C962A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877.59</w:t>
            </w:r>
          </w:p>
          <w:p w14:paraId="29DA498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4914.50</w:t>
            </w:r>
          </w:p>
        </w:tc>
        <w:tc>
          <w:tcPr>
            <w:tcW w:w="850" w:type="dxa"/>
          </w:tcPr>
          <w:p w14:paraId="3642B37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124.05</w:t>
            </w:r>
          </w:p>
          <w:p w14:paraId="37EC327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694.68</w:t>
            </w:r>
          </w:p>
        </w:tc>
        <w:tc>
          <w:tcPr>
            <w:tcW w:w="957" w:type="dxa"/>
          </w:tcPr>
          <w:p w14:paraId="7B584B8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1253.38</w:t>
            </w:r>
          </w:p>
          <w:p w14:paraId="05566D8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7018.93</w:t>
            </w:r>
          </w:p>
        </w:tc>
        <w:tc>
          <w:tcPr>
            <w:tcW w:w="850" w:type="dxa"/>
          </w:tcPr>
          <w:p w14:paraId="5FB3EA9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14.660</w:t>
            </w:r>
          </w:p>
          <w:p w14:paraId="143C99C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82.10</w:t>
            </w:r>
          </w:p>
        </w:tc>
      </w:tr>
    </w:tbl>
    <w:p w14:paraId="32FAC09B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35E4CF3" w14:textId="77777777" w:rsidTr="00A56AF8">
        <w:tc>
          <w:tcPr>
            <w:tcW w:w="531" w:type="dxa"/>
          </w:tcPr>
          <w:p w14:paraId="58BBCEC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10</w:t>
            </w:r>
          </w:p>
          <w:p w14:paraId="37F790C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F7A649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10</w:t>
            </w:r>
          </w:p>
          <w:p w14:paraId="057181B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E8B3927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Е58-28-3</w:t>
            </w:r>
          </w:p>
          <w:p w14:paraId="6E1C72EB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547194FC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ОГРУНТОВКА ОСНОВАНИЯ ПРАЙМЕРОМ "АУТОКРИН"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246D6BE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4D0528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</w:t>
            </w:r>
          </w:p>
        </w:tc>
        <w:tc>
          <w:tcPr>
            <w:tcW w:w="897" w:type="dxa"/>
          </w:tcPr>
          <w:p w14:paraId="16FB034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116.38</w:t>
            </w:r>
          </w:p>
          <w:p w14:paraId="36BA56E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651.73</w:t>
            </w:r>
          </w:p>
        </w:tc>
        <w:tc>
          <w:tcPr>
            <w:tcW w:w="992" w:type="dxa"/>
          </w:tcPr>
          <w:p w14:paraId="25A56D2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1.29</w:t>
            </w:r>
          </w:p>
          <w:p w14:paraId="565A688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7.22</w:t>
            </w:r>
          </w:p>
        </w:tc>
        <w:tc>
          <w:tcPr>
            <w:tcW w:w="850" w:type="dxa"/>
          </w:tcPr>
          <w:p w14:paraId="656A108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  <w:p w14:paraId="310948C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4.87</w:t>
            </w:r>
          </w:p>
        </w:tc>
        <w:tc>
          <w:tcPr>
            <w:tcW w:w="992" w:type="dxa"/>
          </w:tcPr>
          <w:p w14:paraId="4C39376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A0E7C9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8CDE24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D6F881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3AC4348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117.67</w:t>
            </w:r>
          </w:p>
          <w:p w14:paraId="141F904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658.95</w:t>
            </w:r>
          </w:p>
        </w:tc>
        <w:tc>
          <w:tcPr>
            <w:tcW w:w="850" w:type="dxa"/>
          </w:tcPr>
          <w:p w14:paraId="19EEFC5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8.040</w:t>
            </w:r>
          </w:p>
          <w:p w14:paraId="005260F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45.02</w:t>
            </w:r>
          </w:p>
        </w:tc>
      </w:tr>
    </w:tbl>
    <w:p w14:paraId="03BAFE18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10F0D29" w14:textId="77777777" w:rsidTr="00A56AF8">
        <w:tc>
          <w:tcPr>
            <w:tcW w:w="531" w:type="dxa"/>
          </w:tcPr>
          <w:p w14:paraId="37B28B4D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11</w:t>
            </w:r>
          </w:p>
          <w:p w14:paraId="5796E5B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2F8323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11</w:t>
            </w:r>
          </w:p>
          <w:p w14:paraId="16AA53E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F626193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1/10-130-5/304</w:t>
            </w:r>
          </w:p>
          <w:p w14:paraId="1C45F9E7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4390E0EB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ПРАЙМЕР БИТУМНО-ПОЛИМЕРНЫЙ "АУТОКРИН"</w:t>
            </w:r>
          </w:p>
        </w:tc>
        <w:tc>
          <w:tcPr>
            <w:tcW w:w="907" w:type="dxa"/>
          </w:tcPr>
          <w:p w14:paraId="2811749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40B2507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448</w:t>
            </w:r>
          </w:p>
        </w:tc>
        <w:tc>
          <w:tcPr>
            <w:tcW w:w="897" w:type="dxa"/>
          </w:tcPr>
          <w:p w14:paraId="13C5EB5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E2BAC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724516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7532EC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D36BD7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80F865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6A2EC4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2.80</w:t>
            </w:r>
          </w:p>
          <w:p w14:paraId="334F9D7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1254.40</w:t>
            </w:r>
          </w:p>
        </w:tc>
        <w:tc>
          <w:tcPr>
            <w:tcW w:w="850" w:type="dxa"/>
          </w:tcPr>
          <w:p w14:paraId="1057A14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  <w:p w14:paraId="0CD25D7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179.20</w:t>
            </w:r>
          </w:p>
        </w:tc>
        <w:tc>
          <w:tcPr>
            <w:tcW w:w="957" w:type="dxa"/>
          </w:tcPr>
          <w:p w14:paraId="7D5739D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3.20</w:t>
            </w:r>
          </w:p>
          <w:p w14:paraId="1653217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1433.60</w:t>
            </w:r>
          </w:p>
        </w:tc>
        <w:tc>
          <w:tcPr>
            <w:tcW w:w="850" w:type="dxa"/>
          </w:tcPr>
          <w:p w14:paraId="0E37677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E87F6A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7978AE4A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355B43E" w14:textId="77777777" w:rsidTr="00A56AF8">
        <w:tc>
          <w:tcPr>
            <w:tcW w:w="531" w:type="dxa"/>
          </w:tcPr>
          <w:p w14:paraId="25C3494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12</w:t>
            </w:r>
          </w:p>
          <w:p w14:paraId="4FDE7D42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57838B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12</w:t>
            </w:r>
          </w:p>
          <w:p w14:paraId="1024F2B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47F2FD6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Е46-40-4</w:t>
            </w:r>
          </w:p>
          <w:p w14:paraId="4E5B2625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19D32798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РАЗБОРКА ПОКРЫТИЙ КРОВЕЛЬ ИЗ ВОЛНИСТЫХ И ПОЛУВОЛНИСТЫХ АСБЕСТОЦЕМЕНТНЫХ ЛИСТОВ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54A2B70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ПОКРЫТИЯ                                                                                      </w:t>
            </w:r>
          </w:p>
          <w:p w14:paraId="0153717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897" w:type="dxa"/>
          </w:tcPr>
          <w:p w14:paraId="79349C5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233.78</w:t>
            </w:r>
          </w:p>
          <w:p w14:paraId="725FE6E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626.53</w:t>
            </w:r>
          </w:p>
        </w:tc>
        <w:tc>
          <w:tcPr>
            <w:tcW w:w="992" w:type="dxa"/>
          </w:tcPr>
          <w:p w14:paraId="642A94D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19.30</w:t>
            </w:r>
          </w:p>
          <w:p w14:paraId="509DFE3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51.72</w:t>
            </w:r>
          </w:p>
        </w:tc>
        <w:tc>
          <w:tcPr>
            <w:tcW w:w="850" w:type="dxa"/>
          </w:tcPr>
          <w:p w14:paraId="582E373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11.52</w:t>
            </w:r>
          </w:p>
          <w:p w14:paraId="0009B59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30.87</w:t>
            </w:r>
          </w:p>
        </w:tc>
        <w:tc>
          <w:tcPr>
            <w:tcW w:w="992" w:type="dxa"/>
          </w:tcPr>
          <w:p w14:paraId="0F873B1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1F1C84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39D2FC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03E500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71906CD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253.08</w:t>
            </w:r>
          </w:p>
          <w:p w14:paraId="4CAB4CB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678.25</w:t>
            </w:r>
          </w:p>
        </w:tc>
        <w:tc>
          <w:tcPr>
            <w:tcW w:w="850" w:type="dxa"/>
          </w:tcPr>
          <w:p w14:paraId="62AAF8F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16.820</w:t>
            </w:r>
          </w:p>
          <w:p w14:paraId="541D4E6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45.08</w:t>
            </w:r>
          </w:p>
        </w:tc>
      </w:tr>
    </w:tbl>
    <w:p w14:paraId="09F05471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3636356" w14:textId="77777777" w:rsidTr="00A56AF8">
        <w:tc>
          <w:tcPr>
            <w:tcW w:w="531" w:type="dxa"/>
          </w:tcPr>
          <w:p w14:paraId="63E4231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13</w:t>
            </w:r>
          </w:p>
          <w:p w14:paraId="4222A0A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57A70E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13</w:t>
            </w:r>
          </w:p>
          <w:p w14:paraId="054A0AE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49160F1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Е58-30-1</w:t>
            </w:r>
          </w:p>
          <w:p w14:paraId="5840BE4A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6D0F453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СМЕНА ОБРЕШЕТКИ С ПРОЗОРАМИ ИЗ ДОСОК ТОЛЩИНОЙ ДО 30 ММ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5939ED0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1E469CA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897" w:type="dxa"/>
          </w:tcPr>
          <w:p w14:paraId="15F38EB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734.88</w:t>
            </w:r>
          </w:p>
          <w:p w14:paraId="3BB73EE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1969.48</w:t>
            </w:r>
          </w:p>
        </w:tc>
        <w:tc>
          <w:tcPr>
            <w:tcW w:w="992" w:type="dxa"/>
          </w:tcPr>
          <w:p w14:paraId="7FF5DD4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6.26</w:t>
            </w:r>
          </w:p>
          <w:p w14:paraId="16366B5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16.78</w:t>
            </w:r>
          </w:p>
        </w:tc>
        <w:tc>
          <w:tcPr>
            <w:tcW w:w="850" w:type="dxa"/>
          </w:tcPr>
          <w:p w14:paraId="40C1E41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4.08</w:t>
            </w:r>
          </w:p>
          <w:p w14:paraId="69592D1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10.93</w:t>
            </w:r>
          </w:p>
        </w:tc>
        <w:tc>
          <w:tcPr>
            <w:tcW w:w="992" w:type="dxa"/>
          </w:tcPr>
          <w:p w14:paraId="1D247FB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243.21</w:t>
            </w:r>
          </w:p>
          <w:p w14:paraId="1C4347B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651.80</w:t>
            </w:r>
          </w:p>
        </w:tc>
        <w:tc>
          <w:tcPr>
            <w:tcW w:w="850" w:type="dxa"/>
          </w:tcPr>
          <w:p w14:paraId="5C23544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34.39</w:t>
            </w:r>
          </w:p>
          <w:p w14:paraId="526614D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92.17</w:t>
            </w:r>
          </w:p>
        </w:tc>
        <w:tc>
          <w:tcPr>
            <w:tcW w:w="957" w:type="dxa"/>
          </w:tcPr>
          <w:p w14:paraId="313A7A8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1018.74</w:t>
            </w:r>
          </w:p>
          <w:p w14:paraId="2B7AB77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2730.23</w:t>
            </w:r>
          </w:p>
        </w:tc>
        <w:tc>
          <w:tcPr>
            <w:tcW w:w="850" w:type="dxa"/>
          </w:tcPr>
          <w:p w14:paraId="1DDD8C8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50.670</w:t>
            </w:r>
          </w:p>
          <w:p w14:paraId="5764DC4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135.80</w:t>
            </w:r>
          </w:p>
        </w:tc>
      </w:tr>
    </w:tbl>
    <w:p w14:paraId="26E6C86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A0E7797" w14:textId="77777777" w:rsidTr="00A56AF8">
        <w:tc>
          <w:tcPr>
            <w:tcW w:w="531" w:type="dxa"/>
          </w:tcPr>
          <w:p w14:paraId="7EA2584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14</w:t>
            </w:r>
          </w:p>
          <w:p w14:paraId="35208AB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C770EF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14</w:t>
            </w:r>
          </w:p>
          <w:p w14:paraId="3E85C3D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CB6EC1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Е10-270-2</w:t>
            </w:r>
          </w:p>
          <w:p w14:paraId="008C182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19877C4B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АНТИСЕПТИРОВАНИЕ ИЗДЕЛИЙ ИЗ ДРЕВЕСИНЫ ДО УСТАНОВКИ В ПРОЕКТНОЕ ПОЛОЖЕНИЕ СОСТАВОМ "ЭК-ГРАНИТ" 10% КОНЦЕНТРАЦИИ ЗА 2 РАЗА ПРИ ПОМОЩИ РАСПЫЛИТЕЛЯ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7DB800D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ОБРАБАТЫВАЕМОЙ ПОВЕРХНОСТИ                                                                    </w:t>
            </w:r>
          </w:p>
          <w:p w14:paraId="17053B4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4.06</w:t>
            </w:r>
          </w:p>
        </w:tc>
        <w:tc>
          <w:tcPr>
            <w:tcW w:w="897" w:type="dxa"/>
          </w:tcPr>
          <w:p w14:paraId="3EBF8B6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76.65</w:t>
            </w:r>
          </w:p>
          <w:p w14:paraId="5552BC6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311.20</w:t>
            </w:r>
          </w:p>
        </w:tc>
        <w:tc>
          <w:tcPr>
            <w:tcW w:w="992" w:type="dxa"/>
          </w:tcPr>
          <w:p w14:paraId="62120BF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7.28</w:t>
            </w:r>
          </w:p>
          <w:p w14:paraId="6962C39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29.56</w:t>
            </w:r>
          </w:p>
        </w:tc>
        <w:tc>
          <w:tcPr>
            <w:tcW w:w="850" w:type="dxa"/>
          </w:tcPr>
          <w:p w14:paraId="0CF5B00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86DC26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5C87B9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108.02</w:t>
            </w:r>
          </w:p>
          <w:p w14:paraId="6739CE8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438.56</w:t>
            </w:r>
          </w:p>
        </w:tc>
        <w:tc>
          <w:tcPr>
            <w:tcW w:w="850" w:type="dxa"/>
          </w:tcPr>
          <w:p w14:paraId="2FB420B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15.18</w:t>
            </w:r>
          </w:p>
          <w:p w14:paraId="2C584EB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61.63</w:t>
            </w:r>
          </w:p>
        </w:tc>
        <w:tc>
          <w:tcPr>
            <w:tcW w:w="957" w:type="dxa"/>
          </w:tcPr>
          <w:p w14:paraId="52CFD54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207.13</w:t>
            </w:r>
          </w:p>
          <w:p w14:paraId="0A371EF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840.95</w:t>
            </w:r>
          </w:p>
        </w:tc>
        <w:tc>
          <w:tcPr>
            <w:tcW w:w="850" w:type="dxa"/>
          </w:tcPr>
          <w:p w14:paraId="7FAB35A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4.860</w:t>
            </w:r>
          </w:p>
          <w:p w14:paraId="66363EA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19.73</w:t>
            </w:r>
          </w:p>
        </w:tc>
      </w:tr>
    </w:tbl>
    <w:p w14:paraId="280EBD6A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0A933E7" w14:textId="77777777" w:rsidTr="00A56AF8">
        <w:tc>
          <w:tcPr>
            <w:tcW w:w="531" w:type="dxa"/>
          </w:tcPr>
          <w:p w14:paraId="5885520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15</w:t>
            </w:r>
          </w:p>
          <w:p w14:paraId="0DA83A6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9D41CF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15</w:t>
            </w:r>
          </w:p>
          <w:p w14:paraId="2967EA0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289CE29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Е58-25-6</w:t>
            </w:r>
          </w:p>
          <w:p w14:paraId="4BB6B68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B85961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УСТРОЙСТВО ПРИМЫКАНИЙ ИЗ ЛИСТОВОЙ СТАЛИ К КАМЕННЫМ СТЕНАМ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0EDBAE8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                                                                                               </w:t>
            </w:r>
          </w:p>
          <w:p w14:paraId="1CC4018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0.093</w:t>
            </w:r>
          </w:p>
        </w:tc>
        <w:tc>
          <w:tcPr>
            <w:tcW w:w="897" w:type="dxa"/>
          </w:tcPr>
          <w:p w14:paraId="267C967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313.06</w:t>
            </w:r>
          </w:p>
          <w:p w14:paraId="14A5A3C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29.11</w:t>
            </w:r>
          </w:p>
        </w:tc>
        <w:tc>
          <w:tcPr>
            <w:tcW w:w="992" w:type="dxa"/>
          </w:tcPr>
          <w:p w14:paraId="3188105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9.25</w:t>
            </w:r>
          </w:p>
          <w:p w14:paraId="4BE86CD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0.86</w:t>
            </w:r>
          </w:p>
        </w:tc>
        <w:tc>
          <w:tcPr>
            <w:tcW w:w="850" w:type="dxa"/>
          </w:tcPr>
          <w:p w14:paraId="2EA36E2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4.37</w:t>
            </w:r>
          </w:p>
          <w:p w14:paraId="4EC4F0E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0.41</w:t>
            </w:r>
          </w:p>
        </w:tc>
        <w:tc>
          <w:tcPr>
            <w:tcW w:w="992" w:type="dxa"/>
          </w:tcPr>
          <w:p w14:paraId="7459E27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909.84</w:t>
            </w:r>
          </w:p>
          <w:p w14:paraId="375203A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84.62</w:t>
            </w:r>
          </w:p>
        </w:tc>
        <w:tc>
          <w:tcPr>
            <w:tcW w:w="850" w:type="dxa"/>
          </w:tcPr>
          <w:p w14:paraId="6063642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55.56</w:t>
            </w:r>
          </w:p>
          <w:p w14:paraId="60060C6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5.17</w:t>
            </w:r>
          </w:p>
        </w:tc>
        <w:tc>
          <w:tcPr>
            <w:tcW w:w="957" w:type="dxa"/>
          </w:tcPr>
          <w:p w14:paraId="6315A16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1287.71</w:t>
            </w:r>
          </w:p>
          <w:p w14:paraId="4FDDE72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119.76</w:t>
            </w:r>
          </w:p>
        </w:tc>
        <w:tc>
          <w:tcPr>
            <w:tcW w:w="850" w:type="dxa"/>
          </w:tcPr>
          <w:p w14:paraId="0EF98AE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20.150</w:t>
            </w:r>
          </w:p>
          <w:p w14:paraId="165186B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1.87</w:t>
            </w:r>
          </w:p>
        </w:tc>
      </w:tr>
    </w:tbl>
    <w:p w14:paraId="06390B9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1BDCE52" w14:textId="77777777" w:rsidTr="00A56AF8">
        <w:tc>
          <w:tcPr>
            <w:tcW w:w="531" w:type="dxa"/>
          </w:tcPr>
          <w:p w14:paraId="557DB40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16</w:t>
            </w:r>
          </w:p>
          <w:p w14:paraId="5270887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231581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16</w:t>
            </w:r>
          </w:p>
          <w:p w14:paraId="7A0C352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160F79C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1/10-130-5/73</w:t>
            </w:r>
          </w:p>
          <w:p w14:paraId="4007E3AE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09B6530B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МАСТИКА БИТУМНО-ПОЛИМЕРНАЯ КРОВЕЛЬНАЯ И ГИДРОИЗОЛЯЦИОННАЯ (МБПХ), ХОЛОДНАЯ</w:t>
            </w:r>
          </w:p>
        </w:tc>
        <w:tc>
          <w:tcPr>
            <w:tcW w:w="907" w:type="dxa"/>
          </w:tcPr>
          <w:p w14:paraId="329C95C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3C29CEE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0.000623</w:t>
            </w:r>
          </w:p>
        </w:tc>
        <w:tc>
          <w:tcPr>
            <w:tcW w:w="897" w:type="dxa"/>
          </w:tcPr>
          <w:p w14:paraId="2AF339D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FFE3F8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7D8CD4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347FA7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B600FE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F4FE47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6FDAE2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4044.75</w:t>
            </w:r>
          </w:p>
          <w:p w14:paraId="6D1016F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2.52</w:t>
            </w:r>
          </w:p>
        </w:tc>
        <w:tc>
          <w:tcPr>
            <w:tcW w:w="850" w:type="dxa"/>
          </w:tcPr>
          <w:p w14:paraId="1D4CFB8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571.93</w:t>
            </w:r>
          </w:p>
          <w:p w14:paraId="2D5A847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0.36</w:t>
            </w:r>
          </w:p>
        </w:tc>
        <w:tc>
          <w:tcPr>
            <w:tcW w:w="957" w:type="dxa"/>
          </w:tcPr>
          <w:p w14:paraId="0498D74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4616.68</w:t>
            </w:r>
          </w:p>
          <w:p w14:paraId="7688411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2.88</w:t>
            </w:r>
          </w:p>
        </w:tc>
        <w:tc>
          <w:tcPr>
            <w:tcW w:w="850" w:type="dxa"/>
          </w:tcPr>
          <w:p w14:paraId="64352DC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72AD86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19A1223E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188858E" w14:textId="77777777" w:rsidTr="00A56AF8">
        <w:tc>
          <w:tcPr>
            <w:tcW w:w="531" w:type="dxa"/>
          </w:tcPr>
          <w:p w14:paraId="55AB612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17</w:t>
            </w:r>
          </w:p>
          <w:p w14:paraId="2ABA79E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EE31B8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17</w:t>
            </w:r>
          </w:p>
          <w:p w14:paraId="79A42C5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A45C9B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2/20-20-35-30/5</w:t>
            </w:r>
          </w:p>
          <w:p w14:paraId="52584FAA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20F512F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ЭЛЕМЕНТЫ КРЕПЛЕНИЯ К СТЕНАМ И ВЕТРОВЫМ РИГЕЛЯМ ИЗ ТОНКОЛИСТОВОЙ СТАЛИ (НЕОЦИНКОВАННОЙ)</w:t>
            </w:r>
          </w:p>
        </w:tc>
        <w:tc>
          <w:tcPr>
            <w:tcW w:w="907" w:type="dxa"/>
          </w:tcPr>
          <w:p w14:paraId="74E537E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189EEFF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0.012</w:t>
            </w:r>
          </w:p>
        </w:tc>
        <w:tc>
          <w:tcPr>
            <w:tcW w:w="897" w:type="dxa"/>
          </w:tcPr>
          <w:p w14:paraId="2468963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B56D03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C7F5FF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D92771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6EF120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C92A51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0D4B02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6500.00</w:t>
            </w:r>
          </w:p>
          <w:p w14:paraId="1A75F28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78.00</w:t>
            </w:r>
          </w:p>
        </w:tc>
        <w:tc>
          <w:tcPr>
            <w:tcW w:w="850" w:type="dxa"/>
          </w:tcPr>
          <w:p w14:paraId="39E5E74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394.55</w:t>
            </w:r>
          </w:p>
          <w:p w14:paraId="43E67E8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4.73</w:t>
            </w:r>
          </w:p>
        </w:tc>
        <w:tc>
          <w:tcPr>
            <w:tcW w:w="957" w:type="dxa"/>
          </w:tcPr>
          <w:p w14:paraId="7C903AC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6894.55</w:t>
            </w:r>
          </w:p>
          <w:p w14:paraId="442B162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82.73</w:t>
            </w:r>
          </w:p>
        </w:tc>
        <w:tc>
          <w:tcPr>
            <w:tcW w:w="850" w:type="dxa"/>
          </w:tcPr>
          <w:p w14:paraId="43FD520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841709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D785D5E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C76FA2E" w14:textId="77777777" w:rsidTr="00A56AF8">
        <w:tc>
          <w:tcPr>
            <w:tcW w:w="531" w:type="dxa"/>
          </w:tcPr>
          <w:p w14:paraId="6DA2D59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18</w:t>
            </w:r>
          </w:p>
          <w:p w14:paraId="1AE9A22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FFF96C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18</w:t>
            </w:r>
          </w:p>
          <w:p w14:paraId="5B472DF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4BC7F34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Е12-117-1</w:t>
            </w:r>
          </w:p>
          <w:p w14:paraId="5E68D97C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76C63F4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УСТРОЙСТВО КРОВЕЛЬ ИЗ ЛИСТОВ ПРОФИЛИРОВАННЫХ С ВОЛНОВЫМ И ТРАПЕЦИЕВИДНЫМ ОЧЕРТАНИЕМ ГОФРА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144375C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7B0A7A7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2.68</w:t>
            </w:r>
          </w:p>
        </w:tc>
        <w:tc>
          <w:tcPr>
            <w:tcW w:w="897" w:type="dxa"/>
          </w:tcPr>
          <w:p w14:paraId="5C08BD8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1623.58</w:t>
            </w:r>
          </w:p>
          <w:p w14:paraId="565CF5E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4351.19</w:t>
            </w:r>
          </w:p>
        </w:tc>
        <w:tc>
          <w:tcPr>
            <w:tcW w:w="992" w:type="dxa"/>
          </w:tcPr>
          <w:p w14:paraId="4751BE4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15.74</w:t>
            </w:r>
          </w:p>
          <w:p w14:paraId="25FCDE0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42.18</w:t>
            </w:r>
          </w:p>
        </w:tc>
        <w:tc>
          <w:tcPr>
            <w:tcW w:w="850" w:type="dxa"/>
          </w:tcPr>
          <w:p w14:paraId="70DF0D5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3.51</w:t>
            </w:r>
          </w:p>
          <w:p w14:paraId="380F5E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9.41</w:t>
            </w:r>
          </w:p>
        </w:tc>
        <w:tc>
          <w:tcPr>
            <w:tcW w:w="992" w:type="dxa"/>
          </w:tcPr>
          <w:p w14:paraId="40B0FDB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43.51</w:t>
            </w:r>
          </w:p>
          <w:p w14:paraId="6102965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116.61</w:t>
            </w:r>
          </w:p>
        </w:tc>
        <w:tc>
          <w:tcPr>
            <w:tcW w:w="850" w:type="dxa"/>
          </w:tcPr>
          <w:p w14:paraId="3B4E9CA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6.15</w:t>
            </w:r>
          </w:p>
          <w:p w14:paraId="51DBFDE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16.48</w:t>
            </w:r>
          </w:p>
        </w:tc>
        <w:tc>
          <w:tcPr>
            <w:tcW w:w="957" w:type="dxa"/>
          </w:tcPr>
          <w:p w14:paraId="7FA8FF0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1688.98</w:t>
            </w:r>
          </w:p>
          <w:p w14:paraId="114BB30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4526.46</w:t>
            </w:r>
          </w:p>
        </w:tc>
        <w:tc>
          <w:tcPr>
            <w:tcW w:w="850" w:type="dxa"/>
          </w:tcPr>
          <w:p w14:paraId="201F586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95.930</w:t>
            </w:r>
          </w:p>
          <w:p w14:paraId="6D901B5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257.09</w:t>
            </w:r>
          </w:p>
        </w:tc>
      </w:tr>
    </w:tbl>
    <w:p w14:paraId="0B689B7E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7863236" w14:textId="77777777" w:rsidTr="00A56AF8">
        <w:tc>
          <w:tcPr>
            <w:tcW w:w="531" w:type="dxa"/>
          </w:tcPr>
          <w:p w14:paraId="4721F003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19</w:t>
            </w:r>
          </w:p>
          <w:p w14:paraId="7C01889D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1E2F3F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19</w:t>
            </w:r>
          </w:p>
          <w:p w14:paraId="5AB5E0D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E7F3BA0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1/10-115-20-5/15</w:t>
            </w:r>
          </w:p>
          <w:p w14:paraId="421F205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3F28CB27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ПРОФИЛИРОВАННЫЙ ЛИСТ ТИПА МОНТЕРРЕЙ (МЕТАЛЛОЧЕРЕПИЦА) ТОЛЩИНОЙ 0,5 ММ ИЗ ОЦИНКОВАННОЙ СТАЛИ С ПОЛИМЕРНЫМ ПОКРЫТИЕМ: ПОЛИЭСТЕР 25 МКМ</w:t>
            </w:r>
          </w:p>
        </w:tc>
        <w:tc>
          <w:tcPr>
            <w:tcW w:w="907" w:type="dxa"/>
          </w:tcPr>
          <w:p w14:paraId="1B06625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М2                                                                                                  </w:t>
            </w:r>
          </w:p>
          <w:p w14:paraId="5EF6C4B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298.82</w:t>
            </w:r>
          </w:p>
        </w:tc>
        <w:tc>
          <w:tcPr>
            <w:tcW w:w="897" w:type="dxa"/>
          </w:tcPr>
          <w:p w14:paraId="3BE6AEE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BCF98E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6297B0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060D23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D6C932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956ABA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D03A4B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21.83</w:t>
            </w:r>
          </w:p>
          <w:p w14:paraId="4FD20CA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6523.24</w:t>
            </w:r>
          </w:p>
        </w:tc>
        <w:tc>
          <w:tcPr>
            <w:tcW w:w="850" w:type="dxa"/>
          </w:tcPr>
          <w:p w14:paraId="483BD07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3.09</w:t>
            </w:r>
          </w:p>
          <w:p w14:paraId="39B9136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923.35</w:t>
            </w:r>
          </w:p>
        </w:tc>
        <w:tc>
          <w:tcPr>
            <w:tcW w:w="957" w:type="dxa"/>
          </w:tcPr>
          <w:p w14:paraId="0C29929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24.92</w:t>
            </w:r>
          </w:p>
          <w:p w14:paraId="31EA35C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7446.59</w:t>
            </w:r>
          </w:p>
        </w:tc>
        <w:tc>
          <w:tcPr>
            <w:tcW w:w="850" w:type="dxa"/>
          </w:tcPr>
          <w:p w14:paraId="011CE0B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BE6924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2241426C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9D437B0" w14:textId="77777777" w:rsidTr="00A56AF8">
        <w:tc>
          <w:tcPr>
            <w:tcW w:w="531" w:type="dxa"/>
          </w:tcPr>
          <w:p w14:paraId="3C9DE5ED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20</w:t>
            </w:r>
          </w:p>
          <w:p w14:paraId="108A93E3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F58165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20</w:t>
            </w:r>
          </w:p>
          <w:p w14:paraId="615D441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20A33AB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Е9-78-1</w:t>
            </w:r>
          </w:p>
          <w:p w14:paraId="6C6D16FD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(H2)</w:t>
            </w:r>
          </w:p>
        </w:tc>
        <w:tc>
          <w:tcPr>
            <w:tcW w:w="1740" w:type="dxa"/>
          </w:tcPr>
          <w:p w14:paraId="3017C905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МОНТАЖ СТЕН ИЗ ПРОФИЛИРОВАННОГО ЛИСТА ПРИ ВЫСОТЕ ДО 30 М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800 ,</w:t>
            </w:r>
            <w:proofErr w:type="gramEnd"/>
            <w:r w:rsidRPr="00702208">
              <w:rPr>
                <w:sz w:val="14"/>
                <w:szCs w:val="14"/>
              </w:rPr>
              <w:t xml:space="preserve"> к=0.9719</w:t>
            </w:r>
          </w:p>
        </w:tc>
        <w:tc>
          <w:tcPr>
            <w:tcW w:w="907" w:type="dxa"/>
          </w:tcPr>
          <w:p w14:paraId="1B8787E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ПОВЕРХНОСТИ СТЕН                                                                              </w:t>
            </w:r>
          </w:p>
          <w:p w14:paraId="39748C0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</w:t>
            </w:r>
          </w:p>
        </w:tc>
        <w:tc>
          <w:tcPr>
            <w:tcW w:w="897" w:type="dxa"/>
          </w:tcPr>
          <w:p w14:paraId="472C680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1160.60</w:t>
            </w:r>
          </w:p>
          <w:p w14:paraId="0D9F573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2669.38</w:t>
            </w:r>
          </w:p>
        </w:tc>
        <w:tc>
          <w:tcPr>
            <w:tcW w:w="992" w:type="dxa"/>
          </w:tcPr>
          <w:p w14:paraId="34E2ADA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4228.45</w:t>
            </w:r>
          </w:p>
          <w:p w14:paraId="772DC2F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9725.44</w:t>
            </w:r>
          </w:p>
        </w:tc>
        <w:tc>
          <w:tcPr>
            <w:tcW w:w="850" w:type="dxa"/>
          </w:tcPr>
          <w:p w14:paraId="319DD7B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879.69</w:t>
            </w:r>
          </w:p>
          <w:p w14:paraId="0F68B0A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2023.29</w:t>
            </w:r>
          </w:p>
        </w:tc>
        <w:tc>
          <w:tcPr>
            <w:tcW w:w="992" w:type="dxa"/>
          </w:tcPr>
          <w:p w14:paraId="3E4D496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3718.24</w:t>
            </w:r>
          </w:p>
          <w:p w14:paraId="3606261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8551.95</w:t>
            </w:r>
          </w:p>
        </w:tc>
        <w:tc>
          <w:tcPr>
            <w:tcW w:w="850" w:type="dxa"/>
          </w:tcPr>
          <w:p w14:paraId="24EF741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526.05</w:t>
            </w:r>
          </w:p>
          <w:p w14:paraId="1145008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1209.92</w:t>
            </w:r>
          </w:p>
        </w:tc>
        <w:tc>
          <w:tcPr>
            <w:tcW w:w="957" w:type="dxa"/>
          </w:tcPr>
          <w:p w14:paraId="1F33008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9633.34</w:t>
            </w:r>
          </w:p>
          <w:p w14:paraId="02A83D0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22156.69</w:t>
            </w:r>
          </w:p>
        </w:tc>
        <w:tc>
          <w:tcPr>
            <w:tcW w:w="850" w:type="dxa"/>
          </w:tcPr>
          <w:p w14:paraId="0B3AAE7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111.740</w:t>
            </w:r>
          </w:p>
          <w:p w14:paraId="654381B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257.00</w:t>
            </w:r>
          </w:p>
        </w:tc>
      </w:tr>
    </w:tbl>
    <w:p w14:paraId="0D695347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3379092" w14:textId="77777777" w:rsidTr="00A56AF8">
        <w:tc>
          <w:tcPr>
            <w:tcW w:w="531" w:type="dxa"/>
          </w:tcPr>
          <w:p w14:paraId="1CAC735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21</w:t>
            </w:r>
          </w:p>
          <w:p w14:paraId="1ED1419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CCF3E0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21</w:t>
            </w:r>
          </w:p>
          <w:p w14:paraId="158ADD5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B5A5429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1/10-170-10/56</w:t>
            </w:r>
          </w:p>
          <w:p w14:paraId="235B5E8C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0346D670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СВЕРЛА СПИРАЛЬНЫЕ С ЦИЛИНДРИЧЕСКИМ ХВОСТОВИКОМ (ПО ДЕРЕВУ) </w:t>
            </w:r>
            <w:r w:rsidRPr="00702208">
              <w:rPr>
                <w:sz w:val="14"/>
                <w:szCs w:val="14"/>
              </w:rPr>
              <w:lastRenderedPageBreak/>
              <w:t>ДИАМЕТРОМ 5 ММ, ДЛИНОЙ 86 ММ</w:t>
            </w:r>
          </w:p>
        </w:tc>
        <w:tc>
          <w:tcPr>
            <w:tcW w:w="907" w:type="dxa"/>
          </w:tcPr>
          <w:p w14:paraId="4F9D354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lastRenderedPageBreak/>
              <w:t xml:space="preserve">ШТ                                                                                                  </w:t>
            </w:r>
          </w:p>
          <w:p w14:paraId="5D12575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897" w:type="dxa"/>
          </w:tcPr>
          <w:p w14:paraId="23AD6DF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F60498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BF1FE7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DBAD73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3DF529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9703D2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1E5DF6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2.62</w:t>
            </w:r>
          </w:p>
          <w:p w14:paraId="4AB81FC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26.20</w:t>
            </w:r>
          </w:p>
        </w:tc>
        <w:tc>
          <w:tcPr>
            <w:tcW w:w="850" w:type="dxa"/>
          </w:tcPr>
          <w:p w14:paraId="14A6DE7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  <w:p w14:paraId="60B173A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3.70</w:t>
            </w:r>
          </w:p>
        </w:tc>
        <w:tc>
          <w:tcPr>
            <w:tcW w:w="957" w:type="dxa"/>
          </w:tcPr>
          <w:p w14:paraId="12AE307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2.99</w:t>
            </w:r>
          </w:p>
          <w:p w14:paraId="3F85656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29.90</w:t>
            </w:r>
          </w:p>
        </w:tc>
        <w:tc>
          <w:tcPr>
            <w:tcW w:w="850" w:type="dxa"/>
          </w:tcPr>
          <w:p w14:paraId="7B8FC7A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5EC3EF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5B215E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FCA182D" w14:textId="77777777" w:rsidTr="00A56AF8">
        <w:tc>
          <w:tcPr>
            <w:tcW w:w="531" w:type="dxa"/>
          </w:tcPr>
          <w:p w14:paraId="7BFEB86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22</w:t>
            </w:r>
          </w:p>
          <w:p w14:paraId="75F5027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36C47C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22</w:t>
            </w:r>
          </w:p>
          <w:p w14:paraId="7C0B62B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BD68E6C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Е15-373-1</w:t>
            </w:r>
          </w:p>
          <w:p w14:paraId="5122A8F7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9B8DC81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УСТРОЙСТВО КАРКАСА ПОД ОБЛИЦОВКУ ФАСАДОВ КОМПОЗИТНЫМИ ИЛИ АЛЮМИНИЕВЫМИ ПАНЕЛЯМИ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700 ,</w:t>
            </w:r>
            <w:proofErr w:type="gramEnd"/>
            <w:r w:rsidRPr="00702208">
              <w:rPr>
                <w:sz w:val="14"/>
                <w:szCs w:val="14"/>
              </w:rPr>
              <w:t xml:space="preserve"> к=0.9579</w:t>
            </w:r>
          </w:p>
        </w:tc>
        <w:tc>
          <w:tcPr>
            <w:tcW w:w="907" w:type="dxa"/>
          </w:tcPr>
          <w:p w14:paraId="03F0135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ОБЛИЦОВЫВАЕМОЙ ПОВЕРХНОСТИ                                                                    </w:t>
            </w:r>
          </w:p>
          <w:p w14:paraId="2C2389B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</w:t>
            </w:r>
          </w:p>
        </w:tc>
        <w:tc>
          <w:tcPr>
            <w:tcW w:w="897" w:type="dxa"/>
          </w:tcPr>
          <w:p w14:paraId="6A67DEE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2080.79</w:t>
            </w:r>
          </w:p>
          <w:p w14:paraId="2DDFAD3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4785.82</w:t>
            </w:r>
          </w:p>
        </w:tc>
        <w:tc>
          <w:tcPr>
            <w:tcW w:w="992" w:type="dxa"/>
          </w:tcPr>
          <w:p w14:paraId="7906157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23.80</w:t>
            </w:r>
          </w:p>
          <w:p w14:paraId="797340D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54.74</w:t>
            </w:r>
          </w:p>
        </w:tc>
        <w:tc>
          <w:tcPr>
            <w:tcW w:w="850" w:type="dxa"/>
          </w:tcPr>
          <w:p w14:paraId="558A54B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2.46</w:t>
            </w:r>
          </w:p>
          <w:p w14:paraId="36DFB7C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5.66</w:t>
            </w:r>
          </w:p>
        </w:tc>
        <w:tc>
          <w:tcPr>
            <w:tcW w:w="992" w:type="dxa"/>
          </w:tcPr>
          <w:p w14:paraId="3F9A575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236.51</w:t>
            </w:r>
          </w:p>
          <w:p w14:paraId="1F1461D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543.97</w:t>
            </w:r>
          </w:p>
        </w:tc>
        <w:tc>
          <w:tcPr>
            <w:tcW w:w="850" w:type="dxa"/>
          </w:tcPr>
          <w:p w14:paraId="6BFB584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33.52</w:t>
            </w:r>
          </w:p>
          <w:p w14:paraId="247601A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77.10</w:t>
            </w:r>
          </w:p>
        </w:tc>
        <w:tc>
          <w:tcPr>
            <w:tcW w:w="957" w:type="dxa"/>
          </w:tcPr>
          <w:p w14:paraId="5E29E1C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2374.62</w:t>
            </w:r>
          </w:p>
          <w:p w14:paraId="07C8143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5461.63</w:t>
            </w:r>
          </w:p>
        </w:tc>
        <w:tc>
          <w:tcPr>
            <w:tcW w:w="850" w:type="dxa"/>
          </w:tcPr>
          <w:p w14:paraId="21BB87C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128.200</w:t>
            </w:r>
          </w:p>
          <w:p w14:paraId="325486F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294.86</w:t>
            </w:r>
          </w:p>
        </w:tc>
      </w:tr>
    </w:tbl>
    <w:p w14:paraId="370E78E0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3CDB0F9" w14:textId="77777777" w:rsidTr="00A56AF8">
        <w:tc>
          <w:tcPr>
            <w:tcW w:w="531" w:type="dxa"/>
          </w:tcPr>
          <w:p w14:paraId="413FED09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23</w:t>
            </w:r>
          </w:p>
          <w:p w14:paraId="4C754CE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B153E6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23</w:t>
            </w:r>
          </w:p>
          <w:p w14:paraId="090887A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7490A61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1/10-240-38/999132</w:t>
            </w:r>
          </w:p>
          <w:p w14:paraId="381FF69E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3D44DAE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КРОНШТЕЙН КРЕПЕЖНЫЙ (СРЕДНЯЯ ЦЕНА ПО ГРУППЕ)</w:t>
            </w:r>
          </w:p>
        </w:tc>
        <w:tc>
          <w:tcPr>
            <w:tcW w:w="907" w:type="dxa"/>
          </w:tcPr>
          <w:p w14:paraId="158E78A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15B87DD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588.8</w:t>
            </w:r>
          </w:p>
        </w:tc>
        <w:tc>
          <w:tcPr>
            <w:tcW w:w="897" w:type="dxa"/>
          </w:tcPr>
          <w:p w14:paraId="61C121C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93AE79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3D2E96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D5065E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061971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AEE67A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70A8B9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0.97</w:t>
            </w:r>
          </w:p>
          <w:p w14:paraId="6A9AF71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571.14</w:t>
            </w:r>
          </w:p>
        </w:tc>
        <w:tc>
          <w:tcPr>
            <w:tcW w:w="850" w:type="dxa"/>
          </w:tcPr>
          <w:p w14:paraId="56067E0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  <w:p w14:paraId="521DCDB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82.43</w:t>
            </w:r>
          </w:p>
        </w:tc>
        <w:tc>
          <w:tcPr>
            <w:tcW w:w="957" w:type="dxa"/>
          </w:tcPr>
          <w:p w14:paraId="5C6A23B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1.11</w:t>
            </w:r>
          </w:p>
          <w:p w14:paraId="6EE9512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653.57</w:t>
            </w:r>
          </w:p>
        </w:tc>
        <w:tc>
          <w:tcPr>
            <w:tcW w:w="850" w:type="dxa"/>
          </w:tcPr>
          <w:p w14:paraId="07DB93C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DBFD7F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50AEC70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F00F2A5" w14:textId="77777777" w:rsidTr="00A56AF8">
        <w:tc>
          <w:tcPr>
            <w:tcW w:w="531" w:type="dxa"/>
          </w:tcPr>
          <w:p w14:paraId="1F1D766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24</w:t>
            </w:r>
          </w:p>
          <w:p w14:paraId="4855297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62462F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24</w:t>
            </w:r>
          </w:p>
          <w:p w14:paraId="3CF67CE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7232A9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1/10-240-38/70</w:t>
            </w:r>
          </w:p>
          <w:p w14:paraId="7B26FB23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217D64B4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КРЕПЕЖНЫЙ ПРОФИЛЬ Г-ОБРАЗНЫЙ 40Х40Х3000 (ОЦИНКОВАННАЯ СТАЛЬ С ПОРОШКОВОЙ ОКРАСКОЙ 1,2 ММ)</w:t>
            </w:r>
          </w:p>
        </w:tc>
        <w:tc>
          <w:tcPr>
            <w:tcW w:w="907" w:type="dxa"/>
          </w:tcPr>
          <w:p w14:paraId="628D11F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                                                                                                   </w:t>
            </w:r>
          </w:p>
          <w:p w14:paraId="58F678D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368</w:t>
            </w:r>
          </w:p>
        </w:tc>
        <w:tc>
          <w:tcPr>
            <w:tcW w:w="897" w:type="dxa"/>
          </w:tcPr>
          <w:p w14:paraId="0286704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A8D1E2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2CB261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680783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990197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82CC08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7E2783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4.78</w:t>
            </w:r>
          </w:p>
          <w:p w14:paraId="0629F3C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1759.04</w:t>
            </w:r>
          </w:p>
        </w:tc>
        <w:tc>
          <w:tcPr>
            <w:tcW w:w="850" w:type="dxa"/>
          </w:tcPr>
          <w:p w14:paraId="1278E19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  <w:p w14:paraId="4272693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250.24</w:t>
            </w:r>
          </w:p>
        </w:tc>
        <w:tc>
          <w:tcPr>
            <w:tcW w:w="957" w:type="dxa"/>
          </w:tcPr>
          <w:p w14:paraId="3A3A5DC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5.46</w:t>
            </w:r>
          </w:p>
          <w:p w14:paraId="6C2BB6F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2009.28</w:t>
            </w:r>
          </w:p>
        </w:tc>
        <w:tc>
          <w:tcPr>
            <w:tcW w:w="850" w:type="dxa"/>
          </w:tcPr>
          <w:p w14:paraId="6416F34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F7ED01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02696EF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7C50B2E" w14:textId="77777777" w:rsidTr="00A56AF8">
        <w:tc>
          <w:tcPr>
            <w:tcW w:w="531" w:type="dxa"/>
          </w:tcPr>
          <w:p w14:paraId="21D20CF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25</w:t>
            </w:r>
          </w:p>
          <w:p w14:paraId="1247108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B52FF5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25</w:t>
            </w:r>
          </w:p>
          <w:p w14:paraId="4A1B5C3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6AD841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1/10-240-38/155</w:t>
            </w:r>
          </w:p>
          <w:p w14:paraId="19B26072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6B2ABE51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ПРОФИЛЬ П-ОБРАЗНЫЙ 160Х174Х265 (ОЦИНКОВАННАЯ СТАЛЬ 2 ММ)</w:t>
            </w:r>
          </w:p>
        </w:tc>
        <w:tc>
          <w:tcPr>
            <w:tcW w:w="907" w:type="dxa"/>
          </w:tcPr>
          <w:p w14:paraId="61D41F8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                                                                                                   </w:t>
            </w:r>
          </w:p>
          <w:p w14:paraId="21C9C89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354.2</w:t>
            </w:r>
          </w:p>
        </w:tc>
        <w:tc>
          <w:tcPr>
            <w:tcW w:w="897" w:type="dxa"/>
          </w:tcPr>
          <w:p w14:paraId="5522420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E4C886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9187F5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BD972B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011943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D6EF5D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4DB05D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9.90</w:t>
            </w:r>
          </w:p>
          <w:p w14:paraId="617CBC4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3506.58</w:t>
            </w:r>
          </w:p>
        </w:tc>
        <w:tc>
          <w:tcPr>
            <w:tcW w:w="850" w:type="dxa"/>
          </w:tcPr>
          <w:p w14:paraId="0951186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1.40</w:t>
            </w:r>
          </w:p>
          <w:p w14:paraId="07225BB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495.88</w:t>
            </w:r>
          </w:p>
        </w:tc>
        <w:tc>
          <w:tcPr>
            <w:tcW w:w="957" w:type="dxa"/>
          </w:tcPr>
          <w:p w14:paraId="4C24968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11.30</w:t>
            </w:r>
          </w:p>
          <w:p w14:paraId="32B085B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4002.46</w:t>
            </w:r>
          </w:p>
        </w:tc>
        <w:tc>
          <w:tcPr>
            <w:tcW w:w="850" w:type="dxa"/>
          </w:tcPr>
          <w:p w14:paraId="3906F6A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B3051F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0D4AC220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D379A09" w14:textId="77777777" w:rsidTr="00A56AF8">
        <w:tc>
          <w:tcPr>
            <w:tcW w:w="531" w:type="dxa"/>
          </w:tcPr>
          <w:p w14:paraId="0805F402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26</w:t>
            </w:r>
          </w:p>
          <w:p w14:paraId="676EB4E9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D1F33B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26</w:t>
            </w:r>
          </w:p>
          <w:p w14:paraId="51101B5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1F4EDD4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Е7-26-24</w:t>
            </w:r>
          </w:p>
          <w:p w14:paraId="5C54E470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FCC716F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УСТАНОВКА ПЛАНКИ ДЕКОРАТИВНОЙ П-ОБРАЗНОЙ С КРЕПЛЕНИЕМ ВИНТАМИ-САМОРЕЗАМИ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2128738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ПЛАНКИ                                                                                         </w:t>
            </w:r>
          </w:p>
          <w:p w14:paraId="27E4274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0.195</w:t>
            </w:r>
          </w:p>
        </w:tc>
        <w:tc>
          <w:tcPr>
            <w:tcW w:w="897" w:type="dxa"/>
          </w:tcPr>
          <w:p w14:paraId="76C4B67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273.06</w:t>
            </w:r>
          </w:p>
          <w:p w14:paraId="73982ED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53.25</w:t>
            </w:r>
          </w:p>
        </w:tc>
        <w:tc>
          <w:tcPr>
            <w:tcW w:w="992" w:type="dxa"/>
          </w:tcPr>
          <w:p w14:paraId="30490E6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2.28</w:t>
            </w:r>
          </w:p>
          <w:p w14:paraId="7DBB20D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0.44</w:t>
            </w:r>
          </w:p>
        </w:tc>
        <w:tc>
          <w:tcPr>
            <w:tcW w:w="850" w:type="dxa"/>
          </w:tcPr>
          <w:p w14:paraId="0EE8EA7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877E75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AF1F39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4.50</w:t>
            </w:r>
          </w:p>
          <w:p w14:paraId="3F1A56D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0.88</w:t>
            </w:r>
          </w:p>
        </w:tc>
        <w:tc>
          <w:tcPr>
            <w:tcW w:w="850" w:type="dxa"/>
          </w:tcPr>
          <w:p w14:paraId="708293C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  <w:p w14:paraId="5C6B338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0.12</w:t>
            </w:r>
          </w:p>
        </w:tc>
        <w:tc>
          <w:tcPr>
            <w:tcW w:w="957" w:type="dxa"/>
          </w:tcPr>
          <w:p w14:paraId="17A5530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280.48</w:t>
            </w:r>
          </w:p>
          <w:p w14:paraId="3C6E42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54.69</w:t>
            </w:r>
          </w:p>
        </w:tc>
        <w:tc>
          <w:tcPr>
            <w:tcW w:w="850" w:type="dxa"/>
          </w:tcPr>
          <w:p w14:paraId="6D01B81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16.100</w:t>
            </w:r>
          </w:p>
          <w:p w14:paraId="7600869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3.14</w:t>
            </w:r>
          </w:p>
        </w:tc>
      </w:tr>
    </w:tbl>
    <w:p w14:paraId="291CFCA6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942A9B4" w14:textId="77777777" w:rsidTr="00A56AF8">
        <w:tc>
          <w:tcPr>
            <w:tcW w:w="531" w:type="dxa"/>
          </w:tcPr>
          <w:p w14:paraId="58153AA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27</w:t>
            </w:r>
          </w:p>
          <w:p w14:paraId="4178FEE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9D7A7A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27</w:t>
            </w:r>
          </w:p>
          <w:p w14:paraId="4147934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1EABE72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1/10-115-25/ПД</w:t>
            </w:r>
          </w:p>
          <w:p w14:paraId="55991492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6CB71A4D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ПЛАНКА ДЕКОРАТИВНАЯ П-ОБРАЗНАЯ</w:t>
            </w:r>
          </w:p>
        </w:tc>
        <w:tc>
          <w:tcPr>
            <w:tcW w:w="907" w:type="dxa"/>
          </w:tcPr>
          <w:p w14:paraId="4778E01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                                                                                                   </w:t>
            </w:r>
          </w:p>
          <w:p w14:paraId="03392C8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19.89</w:t>
            </w:r>
          </w:p>
        </w:tc>
        <w:tc>
          <w:tcPr>
            <w:tcW w:w="897" w:type="dxa"/>
          </w:tcPr>
          <w:p w14:paraId="436DA83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0DAD47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614E61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CAED0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5F4BB2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8BCA02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759FCD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12.06</w:t>
            </w:r>
          </w:p>
          <w:p w14:paraId="3244E4A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239.87</w:t>
            </w:r>
          </w:p>
        </w:tc>
        <w:tc>
          <w:tcPr>
            <w:tcW w:w="850" w:type="dxa"/>
          </w:tcPr>
          <w:p w14:paraId="18047E6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  <w:p w14:paraId="7F724E4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34.01</w:t>
            </w:r>
          </w:p>
        </w:tc>
        <w:tc>
          <w:tcPr>
            <w:tcW w:w="957" w:type="dxa"/>
          </w:tcPr>
          <w:p w14:paraId="5F319BE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13.77</w:t>
            </w:r>
          </w:p>
          <w:p w14:paraId="0D361FD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273.88</w:t>
            </w:r>
          </w:p>
        </w:tc>
        <w:tc>
          <w:tcPr>
            <w:tcW w:w="850" w:type="dxa"/>
          </w:tcPr>
          <w:p w14:paraId="706F724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E8040C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2D751EE8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6CD4031" w14:textId="77777777" w:rsidTr="00A56AF8">
        <w:tc>
          <w:tcPr>
            <w:tcW w:w="531" w:type="dxa"/>
          </w:tcPr>
          <w:p w14:paraId="012F6CD2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28</w:t>
            </w:r>
          </w:p>
          <w:p w14:paraId="136E732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F44883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28</w:t>
            </w:r>
          </w:p>
          <w:p w14:paraId="532AA4A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5FB3D66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Е10-30-1</w:t>
            </w:r>
          </w:p>
          <w:p w14:paraId="326F3FFB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0F6566C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ДЕМОНТАЖ ВОРОТ С КОРОБКАМИ СТАЛЬНЫМИ С РАЗДВИЖНЫМИ НЕУТЕПЛЕННЫМИ ПОЛОТНАМИ ПРИМ.                                                                                                    </w:t>
            </w:r>
            <w:proofErr w:type="spellStart"/>
            <w:r>
              <w:rPr>
                <w:sz w:val="14"/>
                <w:szCs w:val="14"/>
                <w:lang w:val="en-US"/>
              </w:rPr>
              <w:t>Разряд</w:t>
            </w:r>
            <w:proofErr w:type="spellEnd"/>
            <w:r>
              <w:rPr>
                <w:sz w:val="14"/>
                <w:szCs w:val="14"/>
                <w:lang w:val="en-US"/>
              </w:rPr>
              <w:t>=4.</w:t>
            </w:r>
            <w:proofErr w:type="gramStart"/>
            <w:r>
              <w:rPr>
                <w:sz w:val="14"/>
                <w:szCs w:val="14"/>
                <w:lang w:val="en-US"/>
              </w:rPr>
              <w:t>300 ,</w:t>
            </w:r>
            <w:proofErr w:type="gramEnd"/>
            <w:r>
              <w:rPr>
                <w:sz w:val="14"/>
                <w:szCs w:val="14"/>
                <w:lang w:val="en-US"/>
              </w:rPr>
              <w:t xml:space="preserve"> к=1.0306</w:t>
            </w:r>
          </w:p>
        </w:tc>
        <w:tc>
          <w:tcPr>
            <w:tcW w:w="907" w:type="dxa"/>
          </w:tcPr>
          <w:p w14:paraId="355E700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ПОЛОТЕН И ПРОЕМОВ                                                                             </w:t>
            </w:r>
          </w:p>
          <w:p w14:paraId="02FDCEF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0.2708</w:t>
            </w:r>
          </w:p>
        </w:tc>
        <w:tc>
          <w:tcPr>
            <w:tcW w:w="897" w:type="dxa"/>
          </w:tcPr>
          <w:p w14:paraId="5DFA63B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2797.72</w:t>
            </w:r>
          </w:p>
          <w:p w14:paraId="69D0A9A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757.62                                                                                                                                                                                                        k=0.7</w:t>
            </w:r>
          </w:p>
        </w:tc>
        <w:tc>
          <w:tcPr>
            <w:tcW w:w="992" w:type="dxa"/>
          </w:tcPr>
          <w:p w14:paraId="0509E07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447.46</w:t>
            </w:r>
          </w:p>
          <w:p w14:paraId="66F4D27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121.17                                                                                                                                                                                                        k=0.7</w:t>
            </w:r>
          </w:p>
        </w:tc>
        <w:tc>
          <w:tcPr>
            <w:tcW w:w="850" w:type="dxa"/>
          </w:tcPr>
          <w:p w14:paraId="593A7FD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190.47</w:t>
            </w:r>
          </w:p>
          <w:p w14:paraId="34470A7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51.58                                                                                                                                                                                                        k=0.7</w:t>
            </w:r>
          </w:p>
        </w:tc>
        <w:tc>
          <w:tcPr>
            <w:tcW w:w="992" w:type="dxa"/>
          </w:tcPr>
          <w:p w14:paraId="246922E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06D40D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A5EB15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DC6E42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222A60F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3245.18</w:t>
            </w:r>
          </w:p>
          <w:p w14:paraId="4ED6A63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878.79</w:t>
            </w:r>
          </w:p>
        </w:tc>
        <w:tc>
          <w:tcPr>
            <w:tcW w:w="850" w:type="dxa"/>
          </w:tcPr>
          <w:p w14:paraId="1BB2841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177.744</w:t>
            </w:r>
          </w:p>
          <w:p w14:paraId="2A81209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48.13                                                                                                                                                                                                        k=0.73</w:t>
            </w:r>
          </w:p>
        </w:tc>
      </w:tr>
    </w:tbl>
    <w:p w14:paraId="7B2455C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304434E" w14:textId="77777777" w:rsidTr="00A56AF8">
        <w:tc>
          <w:tcPr>
            <w:tcW w:w="531" w:type="dxa"/>
          </w:tcPr>
          <w:p w14:paraId="3BFB225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29</w:t>
            </w:r>
          </w:p>
          <w:p w14:paraId="2C61FB7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5F8C81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29</w:t>
            </w:r>
          </w:p>
          <w:p w14:paraId="7421F01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505010B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Е10-30-1</w:t>
            </w:r>
          </w:p>
          <w:p w14:paraId="3C05D68B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7045A47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УСТАНОВКА ВОРОТ С КОРОБКАМИ СТАЛЬНЫМИ С РАЗДВИЖНЫМИ ИЛИ РАСПАХИВАЮЩИМИСЯ НЕУТЕПЛЕННЫМИ ПОЛОТНАМИ И КАЛИТКАМИ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300 ,</w:t>
            </w:r>
            <w:proofErr w:type="gramEnd"/>
            <w:r w:rsidRPr="00702208">
              <w:rPr>
                <w:sz w:val="14"/>
                <w:szCs w:val="14"/>
              </w:rPr>
              <w:t xml:space="preserve"> к=1.0306</w:t>
            </w:r>
          </w:p>
        </w:tc>
        <w:tc>
          <w:tcPr>
            <w:tcW w:w="907" w:type="dxa"/>
          </w:tcPr>
          <w:p w14:paraId="0D08301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ПОЛОТЕН И ПРОЕМОВ                                                                             </w:t>
            </w:r>
          </w:p>
          <w:p w14:paraId="0E296AC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0.2708</w:t>
            </w:r>
          </w:p>
        </w:tc>
        <w:tc>
          <w:tcPr>
            <w:tcW w:w="897" w:type="dxa"/>
          </w:tcPr>
          <w:p w14:paraId="65F1086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3996.74</w:t>
            </w:r>
          </w:p>
          <w:p w14:paraId="6ADC9AF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1082.32</w:t>
            </w:r>
          </w:p>
        </w:tc>
        <w:tc>
          <w:tcPr>
            <w:tcW w:w="992" w:type="dxa"/>
          </w:tcPr>
          <w:p w14:paraId="2C326C2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871.70</w:t>
            </w:r>
          </w:p>
          <w:p w14:paraId="256C977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236.06</w:t>
            </w:r>
          </w:p>
        </w:tc>
        <w:tc>
          <w:tcPr>
            <w:tcW w:w="850" w:type="dxa"/>
          </w:tcPr>
          <w:p w14:paraId="51FCAFD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272.10</w:t>
            </w:r>
          </w:p>
          <w:p w14:paraId="65F38B1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73.68</w:t>
            </w:r>
          </w:p>
        </w:tc>
        <w:tc>
          <w:tcPr>
            <w:tcW w:w="992" w:type="dxa"/>
          </w:tcPr>
          <w:p w14:paraId="4B2D1C4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1239.18</w:t>
            </w:r>
          </w:p>
          <w:p w14:paraId="1CA3690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335.57</w:t>
            </w:r>
          </w:p>
        </w:tc>
        <w:tc>
          <w:tcPr>
            <w:tcW w:w="850" w:type="dxa"/>
          </w:tcPr>
          <w:p w14:paraId="43FFF33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113.11</w:t>
            </w:r>
          </w:p>
          <w:p w14:paraId="4D22C3D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30.63</w:t>
            </w:r>
          </w:p>
        </w:tc>
        <w:tc>
          <w:tcPr>
            <w:tcW w:w="957" w:type="dxa"/>
          </w:tcPr>
          <w:p w14:paraId="49BF41A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6220.73</w:t>
            </w:r>
          </w:p>
          <w:p w14:paraId="49459E5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1684.58</w:t>
            </w:r>
          </w:p>
        </w:tc>
        <w:tc>
          <w:tcPr>
            <w:tcW w:w="850" w:type="dxa"/>
          </w:tcPr>
          <w:p w14:paraId="0ED9770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244.120</w:t>
            </w:r>
          </w:p>
          <w:p w14:paraId="47B8438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66.11</w:t>
            </w:r>
          </w:p>
        </w:tc>
      </w:tr>
    </w:tbl>
    <w:p w14:paraId="5596BAF6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2F0E5EE" w14:textId="77777777" w:rsidTr="00A56AF8">
        <w:tc>
          <w:tcPr>
            <w:tcW w:w="531" w:type="dxa"/>
          </w:tcPr>
          <w:p w14:paraId="128F4EFB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30</w:t>
            </w:r>
          </w:p>
          <w:p w14:paraId="1ED5B4F9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78C7A5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30</w:t>
            </w:r>
          </w:p>
          <w:p w14:paraId="333F2DA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9C85BA2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2/20-40-35/КВ</w:t>
            </w:r>
          </w:p>
          <w:p w14:paraId="36700D26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03B54699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КАРКАСЫ ВОРОТ РАЗДВИЖНЫХ, РАСПАШНЫХ, ПОДЪЕМНЫХ, ПОДЪЕМНОПОВОРОТНЫХ</w:t>
            </w:r>
          </w:p>
        </w:tc>
        <w:tc>
          <w:tcPr>
            <w:tcW w:w="907" w:type="dxa"/>
          </w:tcPr>
          <w:p w14:paraId="5C61FC4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3617049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1.058828</w:t>
            </w:r>
          </w:p>
        </w:tc>
        <w:tc>
          <w:tcPr>
            <w:tcW w:w="897" w:type="dxa"/>
          </w:tcPr>
          <w:p w14:paraId="2C17A01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1659C0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21E795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621505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71549F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6C27F1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E92556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2736.00</w:t>
            </w:r>
          </w:p>
          <w:p w14:paraId="7EE3CF5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2896.95</w:t>
            </w:r>
          </w:p>
        </w:tc>
        <w:tc>
          <w:tcPr>
            <w:tcW w:w="850" w:type="dxa"/>
          </w:tcPr>
          <w:p w14:paraId="04957AE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386.87</w:t>
            </w:r>
          </w:p>
          <w:p w14:paraId="759871A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409.63</w:t>
            </w:r>
          </w:p>
        </w:tc>
        <w:tc>
          <w:tcPr>
            <w:tcW w:w="957" w:type="dxa"/>
          </w:tcPr>
          <w:p w14:paraId="744C813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3122.87</w:t>
            </w:r>
          </w:p>
          <w:p w14:paraId="3606C0E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3306.58</w:t>
            </w:r>
          </w:p>
        </w:tc>
        <w:tc>
          <w:tcPr>
            <w:tcW w:w="850" w:type="dxa"/>
          </w:tcPr>
          <w:p w14:paraId="3C240DC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E306DC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EB1A57D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053644F" w14:textId="77777777" w:rsidTr="00A56AF8">
        <w:tc>
          <w:tcPr>
            <w:tcW w:w="531" w:type="dxa"/>
          </w:tcPr>
          <w:p w14:paraId="602697E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31</w:t>
            </w:r>
          </w:p>
          <w:p w14:paraId="439F786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7DAD35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31</w:t>
            </w:r>
          </w:p>
          <w:p w14:paraId="00E9CAB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412340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2/50-25-10/10</w:t>
            </w:r>
          </w:p>
          <w:p w14:paraId="6962EC2C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130B5474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ВОРОТА РАСПАШНЫЕ</w:t>
            </w:r>
          </w:p>
        </w:tc>
        <w:tc>
          <w:tcPr>
            <w:tcW w:w="907" w:type="dxa"/>
          </w:tcPr>
          <w:p w14:paraId="34B396B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М2                                                                                                  </w:t>
            </w:r>
          </w:p>
          <w:p w14:paraId="68A8F91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27.08</w:t>
            </w:r>
          </w:p>
        </w:tc>
        <w:tc>
          <w:tcPr>
            <w:tcW w:w="897" w:type="dxa"/>
          </w:tcPr>
          <w:p w14:paraId="3569AE3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24C73C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A027B4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C4102E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51A22A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6B0315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062AEA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223.66</w:t>
            </w:r>
          </w:p>
          <w:p w14:paraId="14D4004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6056.71</w:t>
            </w:r>
          </w:p>
        </w:tc>
        <w:tc>
          <w:tcPr>
            <w:tcW w:w="850" w:type="dxa"/>
          </w:tcPr>
          <w:p w14:paraId="241BB77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31.63</w:t>
            </w:r>
          </w:p>
          <w:p w14:paraId="565A9DA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856.54</w:t>
            </w:r>
          </w:p>
        </w:tc>
        <w:tc>
          <w:tcPr>
            <w:tcW w:w="957" w:type="dxa"/>
          </w:tcPr>
          <w:p w14:paraId="6D601EA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255.29</w:t>
            </w:r>
          </w:p>
          <w:p w14:paraId="1B851C4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6913.25</w:t>
            </w:r>
          </w:p>
        </w:tc>
        <w:tc>
          <w:tcPr>
            <w:tcW w:w="850" w:type="dxa"/>
          </w:tcPr>
          <w:p w14:paraId="5C9B86D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58FFFC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A3BF25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CB519B4" w14:textId="77777777" w:rsidTr="00A56AF8">
        <w:tc>
          <w:tcPr>
            <w:tcW w:w="531" w:type="dxa"/>
          </w:tcPr>
          <w:p w14:paraId="18CC733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32</w:t>
            </w:r>
          </w:p>
          <w:p w14:paraId="766D7BCB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133010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32</w:t>
            </w:r>
          </w:p>
          <w:p w14:paraId="7CBB1AC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0FEDE5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Е9-520-1</w:t>
            </w:r>
          </w:p>
          <w:p w14:paraId="3CA59E15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(H2)</w:t>
            </w:r>
          </w:p>
        </w:tc>
        <w:tc>
          <w:tcPr>
            <w:tcW w:w="1740" w:type="dxa"/>
          </w:tcPr>
          <w:p w14:paraId="38AE4E9E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УСТАНОВКА НАЩЕЛЬНИКОВ ИЗ ОКРАШЕННОГО ОЦИНКОВАННОГО </w:t>
            </w:r>
            <w:proofErr w:type="gramStart"/>
            <w:r w:rsidRPr="00702208">
              <w:rPr>
                <w:sz w:val="14"/>
                <w:szCs w:val="14"/>
              </w:rPr>
              <w:t>ПРОФИЛЯ,С</w:t>
            </w:r>
            <w:proofErr w:type="gramEnd"/>
            <w:r w:rsidRPr="00702208">
              <w:rPr>
                <w:sz w:val="14"/>
                <w:szCs w:val="14"/>
              </w:rPr>
              <w:t xml:space="preserve"> ДВУХРЯДНЫМ КРЕПЛЕНИЕМ ЗАКЛЕПКАМИ                                                                                                    Разряд=3.500 , к=0.9299</w:t>
            </w:r>
          </w:p>
        </w:tc>
        <w:tc>
          <w:tcPr>
            <w:tcW w:w="907" w:type="dxa"/>
          </w:tcPr>
          <w:p w14:paraId="120AC5B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                                                                                               </w:t>
            </w:r>
          </w:p>
          <w:p w14:paraId="424FA77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897" w:type="dxa"/>
          </w:tcPr>
          <w:p w14:paraId="04D7691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990.90</w:t>
            </w:r>
          </w:p>
          <w:p w14:paraId="56E7D61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346.82</w:t>
            </w:r>
          </w:p>
        </w:tc>
        <w:tc>
          <w:tcPr>
            <w:tcW w:w="992" w:type="dxa"/>
          </w:tcPr>
          <w:p w14:paraId="170E4EA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2793.60</w:t>
            </w:r>
          </w:p>
          <w:p w14:paraId="1AEB81D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977.76</w:t>
            </w:r>
          </w:p>
        </w:tc>
        <w:tc>
          <w:tcPr>
            <w:tcW w:w="850" w:type="dxa"/>
          </w:tcPr>
          <w:p w14:paraId="57E182B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701.62</w:t>
            </w:r>
          </w:p>
          <w:p w14:paraId="01600C8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245.57</w:t>
            </w:r>
          </w:p>
        </w:tc>
        <w:tc>
          <w:tcPr>
            <w:tcW w:w="992" w:type="dxa"/>
          </w:tcPr>
          <w:p w14:paraId="5CCE834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96.90</w:t>
            </w:r>
          </w:p>
          <w:p w14:paraId="798EC62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33.92</w:t>
            </w:r>
          </w:p>
        </w:tc>
        <w:tc>
          <w:tcPr>
            <w:tcW w:w="850" w:type="dxa"/>
          </w:tcPr>
          <w:p w14:paraId="7555CF6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13.78</w:t>
            </w:r>
          </w:p>
          <w:p w14:paraId="780212C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4.82</w:t>
            </w:r>
          </w:p>
        </w:tc>
        <w:tc>
          <w:tcPr>
            <w:tcW w:w="957" w:type="dxa"/>
          </w:tcPr>
          <w:p w14:paraId="029677D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3895.18</w:t>
            </w:r>
          </w:p>
          <w:p w14:paraId="617F509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1363.32</w:t>
            </w:r>
          </w:p>
        </w:tc>
        <w:tc>
          <w:tcPr>
            <w:tcW w:w="850" w:type="dxa"/>
          </w:tcPr>
          <w:p w14:paraId="6C43652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100.370</w:t>
            </w:r>
          </w:p>
          <w:p w14:paraId="708C982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35.13</w:t>
            </w:r>
          </w:p>
        </w:tc>
      </w:tr>
    </w:tbl>
    <w:p w14:paraId="2AA80800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00AAF2E" w14:textId="77777777" w:rsidTr="00A56AF8">
        <w:tc>
          <w:tcPr>
            <w:tcW w:w="531" w:type="dxa"/>
          </w:tcPr>
          <w:p w14:paraId="0B47BA4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33</w:t>
            </w:r>
          </w:p>
          <w:p w14:paraId="59C1D3D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BE8B2B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33</w:t>
            </w:r>
          </w:p>
          <w:p w14:paraId="291D585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5D2180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2/20-105-15/15</w:t>
            </w:r>
          </w:p>
          <w:p w14:paraId="47F0C75E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7B1D4087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НАЩЕЛЬНИК (ПЛАНКА, НАЛИЧНИК) ИЗ СТАЛИ ОЦИНКОВАННОЙ ТОЛЩИНОЙ 0,45 - 0,5 ММ, ШИРИНОЙ 80 ММ, С ОДНОСТОРОННИМ ПОЛИМЕРНЫМ ПОКРЫТИЕМ, ЦВЕТНОЙ</w:t>
            </w:r>
          </w:p>
        </w:tc>
        <w:tc>
          <w:tcPr>
            <w:tcW w:w="907" w:type="dxa"/>
          </w:tcPr>
          <w:p w14:paraId="2C41840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                                                                                                   </w:t>
            </w:r>
          </w:p>
          <w:p w14:paraId="6872426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36.75</w:t>
            </w:r>
          </w:p>
        </w:tc>
        <w:tc>
          <w:tcPr>
            <w:tcW w:w="897" w:type="dxa"/>
          </w:tcPr>
          <w:p w14:paraId="026B398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68B838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142B44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70BFD6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2048BC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372BF0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416A3A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5.31</w:t>
            </w:r>
          </w:p>
          <w:p w14:paraId="4390A46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195.14</w:t>
            </w:r>
          </w:p>
        </w:tc>
        <w:tc>
          <w:tcPr>
            <w:tcW w:w="850" w:type="dxa"/>
          </w:tcPr>
          <w:p w14:paraId="1F006E8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  <w:p w14:paraId="6E9DA3E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11.76</w:t>
            </w:r>
          </w:p>
        </w:tc>
        <w:tc>
          <w:tcPr>
            <w:tcW w:w="957" w:type="dxa"/>
          </w:tcPr>
          <w:p w14:paraId="30A509B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5.63</w:t>
            </w:r>
          </w:p>
          <w:p w14:paraId="4671970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206.90</w:t>
            </w:r>
          </w:p>
        </w:tc>
        <w:tc>
          <w:tcPr>
            <w:tcW w:w="850" w:type="dxa"/>
          </w:tcPr>
          <w:p w14:paraId="0EBCC01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A2106B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14EF73B8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AF70070" w14:textId="77777777" w:rsidTr="00A56AF8">
        <w:tc>
          <w:tcPr>
            <w:tcW w:w="531" w:type="dxa"/>
          </w:tcPr>
          <w:p w14:paraId="413724E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34</w:t>
            </w:r>
          </w:p>
          <w:p w14:paraId="7B904BB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9B5D7D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34</w:t>
            </w:r>
          </w:p>
          <w:p w14:paraId="00253E1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FCB2DE1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Е53-25-4</w:t>
            </w:r>
          </w:p>
          <w:p w14:paraId="20ABD574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B28744A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РЕМОНТ ЛИЦЕВОЙ ПОВЕРХНОСТИ НАРУЖНЫХ КИРПИЧНЫХ СТЕН ПРИ ГЛУБИНЕ ЗАДЕЛКИ В 1 КИРПИЧ, ПЛОЩАДЬЮ </w:t>
            </w:r>
            <w:r w:rsidRPr="00702208">
              <w:rPr>
                <w:sz w:val="14"/>
                <w:szCs w:val="14"/>
              </w:rPr>
              <w:lastRenderedPageBreak/>
              <w:t>В ОДНОМ МЕСТЕ БОЛЕЕ 1 М2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5A02411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lastRenderedPageBreak/>
              <w:t xml:space="preserve">100М2                                                                                               </w:t>
            </w:r>
          </w:p>
          <w:p w14:paraId="2387826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0.065</w:t>
            </w:r>
          </w:p>
        </w:tc>
        <w:tc>
          <w:tcPr>
            <w:tcW w:w="897" w:type="dxa"/>
          </w:tcPr>
          <w:p w14:paraId="20A2264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7604.83</w:t>
            </w:r>
          </w:p>
          <w:p w14:paraId="07A30D2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494.31</w:t>
            </w:r>
          </w:p>
        </w:tc>
        <w:tc>
          <w:tcPr>
            <w:tcW w:w="992" w:type="dxa"/>
          </w:tcPr>
          <w:p w14:paraId="153C036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84.87</w:t>
            </w:r>
          </w:p>
          <w:p w14:paraId="3A5A904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5.52</w:t>
            </w:r>
          </w:p>
        </w:tc>
        <w:tc>
          <w:tcPr>
            <w:tcW w:w="850" w:type="dxa"/>
          </w:tcPr>
          <w:p w14:paraId="3F5CFCA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57.45</w:t>
            </w:r>
          </w:p>
          <w:p w14:paraId="6D559A3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3.73</w:t>
            </w:r>
          </w:p>
        </w:tc>
        <w:tc>
          <w:tcPr>
            <w:tcW w:w="992" w:type="dxa"/>
          </w:tcPr>
          <w:p w14:paraId="0809FA0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1C90A4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89B05D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E3B61E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1728654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7689.70</w:t>
            </w:r>
          </w:p>
          <w:p w14:paraId="03C2977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499.83</w:t>
            </w:r>
          </w:p>
        </w:tc>
        <w:tc>
          <w:tcPr>
            <w:tcW w:w="850" w:type="dxa"/>
          </w:tcPr>
          <w:p w14:paraId="5B39399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486.140</w:t>
            </w:r>
          </w:p>
          <w:p w14:paraId="3D63711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31.60</w:t>
            </w:r>
          </w:p>
        </w:tc>
      </w:tr>
    </w:tbl>
    <w:p w14:paraId="60D8842E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854F59E" w14:textId="77777777" w:rsidTr="00A56AF8">
        <w:tc>
          <w:tcPr>
            <w:tcW w:w="531" w:type="dxa"/>
          </w:tcPr>
          <w:p w14:paraId="6D53BB1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35</w:t>
            </w:r>
          </w:p>
          <w:p w14:paraId="403D4E2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AEBFE1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35</w:t>
            </w:r>
          </w:p>
          <w:p w14:paraId="1A80977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23FB6E0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4/1-4-20-20-999/460</w:t>
            </w:r>
          </w:p>
          <w:p w14:paraId="715798DF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(H51)</w:t>
            </w:r>
          </w:p>
        </w:tc>
        <w:tc>
          <w:tcPr>
            <w:tcW w:w="1740" w:type="dxa"/>
          </w:tcPr>
          <w:p w14:paraId="4890999F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РАСТВОРЫ КЛАДОЧНЫЕ (СРЕДНЯЯ ЦЕНА ПО ГРУППЕ)</w:t>
            </w:r>
          </w:p>
        </w:tc>
        <w:tc>
          <w:tcPr>
            <w:tcW w:w="907" w:type="dxa"/>
          </w:tcPr>
          <w:p w14:paraId="6E62574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М3                                                                                                  </w:t>
            </w:r>
          </w:p>
          <w:p w14:paraId="4DBB3BE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0.377</w:t>
            </w:r>
          </w:p>
        </w:tc>
        <w:tc>
          <w:tcPr>
            <w:tcW w:w="897" w:type="dxa"/>
          </w:tcPr>
          <w:p w14:paraId="22F6B3C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D5B104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98DAA0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AC1783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B2E628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D86888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D3027F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123.28</w:t>
            </w:r>
          </w:p>
          <w:p w14:paraId="4B7AEE4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46.48</w:t>
            </w:r>
          </w:p>
        </w:tc>
        <w:tc>
          <w:tcPr>
            <w:tcW w:w="850" w:type="dxa"/>
          </w:tcPr>
          <w:p w14:paraId="4614CE3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19.84</w:t>
            </w:r>
          </w:p>
          <w:p w14:paraId="2737464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7.48</w:t>
            </w:r>
          </w:p>
        </w:tc>
        <w:tc>
          <w:tcPr>
            <w:tcW w:w="957" w:type="dxa"/>
          </w:tcPr>
          <w:p w14:paraId="0E90042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143.12</w:t>
            </w:r>
          </w:p>
          <w:p w14:paraId="45FB6D3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53.96</w:t>
            </w:r>
          </w:p>
        </w:tc>
        <w:tc>
          <w:tcPr>
            <w:tcW w:w="850" w:type="dxa"/>
          </w:tcPr>
          <w:p w14:paraId="599A6B5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413D81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4E5F886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BFA4772" w14:textId="77777777" w:rsidTr="00A56AF8">
        <w:tc>
          <w:tcPr>
            <w:tcW w:w="531" w:type="dxa"/>
          </w:tcPr>
          <w:p w14:paraId="42001D93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36</w:t>
            </w:r>
          </w:p>
          <w:p w14:paraId="197B618D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D5A2D3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36</w:t>
            </w:r>
          </w:p>
          <w:p w14:paraId="7784C23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B1C674A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4/1-6-10-20-11/5000</w:t>
            </w:r>
          </w:p>
          <w:p w14:paraId="4BB36683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(H26)</w:t>
            </w:r>
          </w:p>
        </w:tc>
        <w:tc>
          <w:tcPr>
            <w:tcW w:w="1740" w:type="dxa"/>
          </w:tcPr>
          <w:p w14:paraId="3C708742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КИРПИЧ КЕРАМИЧЕСКИЙ РЯДОВОЙ ПОЛНОТЕЛЫЙ ОДИНАРНЫЙ, МАРКИ ПО ПРОЧНОСТИ 150</w:t>
            </w:r>
          </w:p>
        </w:tc>
        <w:tc>
          <w:tcPr>
            <w:tcW w:w="907" w:type="dxa"/>
          </w:tcPr>
          <w:p w14:paraId="4401B66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1000ШТ                                                                                              </w:t>
            </w:r>
          </w:p>
          <w:p w14:paraId="10BEAB6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0.67145</w:t>
            </w:r>
          </w:p>
        </w:tc>
        <w:tc>
          <w:tcPr>
            <w:tcW w:w="897" w:type="dxa"/>
          </w:tcPr>
          <w:p w14:paraId="7DC2C4D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4075DC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9A663B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F4BCF4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A5AA27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2169AD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840445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518.10</w:t>
            </w:r>
          </w:p>
          <w:p w14:paraId="548A839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347.88</w:t>
            </w:r>
          </w:p>
        </w:tc>
        <w:tc>
          <w:tcPr>
            <w:tcW w:w="850" w:type="dxa"/>
          </w:tcPr>
          <w:p w14:paraId="60E7048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81.81</w:t>
            </w:r>
          </w:p>
          <w:p w14:paraId="19A4C21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54.93</w:t>
            </w:r>
          </w:p>
        </w:tc>
        <w:tc>
          <w:tcPr>
            <w:tcW w:w="957" w:type="dxa"/>
          </w:tcPr>
          <w:p w14:paraId="60B70EE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599.91</w:t>
            </w:r>
          </w:p>
          <w:p w14:paraId="69C2806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402.81</w:t>
            </w:r>
          </w:p>
        </w:tc>
        <w:tc>
          <w:tcPr>
            <w:tcW w:w="850" w:type="dxa"/>
          </w:tcPr>
          <w:p w14:paraId="65C44E1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6F40F4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B93AC8A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90E134C" w14:textId="77777777" w:rsidTr="00A56AF8">
        <w:tc>
          <w:tcPr>
            <w:tcW w:w="531" w:type="dxa"/>
          </w:tcPr>
          <w:p w14:paraId="4B4F18F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37</w:t>
            </w:r>
          </w:p>
          <w:p w14:paraId="347D14EB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D9851C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37</w:t>
            </w:r>
          </w:p>
          <w:p w14:paraId="1785903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9FB4B4C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Е61-10-3</w:t>
            </w:r>
          </w:p>
          <w:p w14:paraId="3884AC54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54D3E6F5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700 ,</w:t>
            </w:r>
            <w:proofErr w:type="gramEnd"/>
            <w:r w:rsidRPr="00702208">
              <w:rPr>
                <w:sz w:val="14"/>
                <w:szCs w:val="14"/>
              </w:rPr>
              <w:t xml:space="preserve"> к=0.9579</w:t>
            </w:r>
          </w:p>
        </w:tc>
        <w:tc>
          <w:tcPr>
            <w:tcW w:w="907" w:type="dxa"/>
          </w:tcPr>
          <w:p w14:paraId="60503A0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00CF873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2.86</w:t>
            </w:r>
          </w:p>
        </w:tc>
        <w:tc>
          <w:tcPr>
            <w:tcW w:w="897" w:type="dxa"/>
          </w:tcPr>
          <w:p w14:paraId="348262C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2814.45</w:t>
            </w:r>
          </w:p>
          <w:p w14:paraId="09144F6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8049.33</w:t>
            </w:r>
          </w:p>
        </w:tc>
        <w:tc>
          <w:tcPr>
            <w:tcW w:w="992" w:type="dxa"/>
          </w:tcPr>
          <w:p w14:paraId="6B37D37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28.43</w:t>
            </w:r>
          </w:p>
          <w:p w14:paraId="57B93E2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81.31</w:t>
            </w:r>
          </w:p>
        </w:tc>
        <w:tc>
          <w:tcPr>
            <w:tcW w:w="850" w:type="dxa"/>
          </w:tcPr>
          <w:p w14:paraId="789281B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19.25</w:t>
            </w:r>
          </w:p>
          <w:p w14:paraId="2787F72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55.06</w:t>
            </w:r>
          </w:p>
        </w:tc>
        <w:tc>
          <w:tcPr>
            <w:tcW w:w="992" w:type="dxa"/>
          </w:tcPr>
          <w:p w14:paraId="2621050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513.33</w:t>
            </w:r>
          </w:p>
          <w:p w14:paraId="5BC9EAE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1468.12</w:t>
            </w:r>
          </w:p>
        </w:tc>
        <w:tc>
          <w:tcPr>
            <w:tcW w:w="850" w:type="dxa"/>
          </w:tcPr>
          <w:p w14:paraId="6C457D3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72.08</w:t>
            </w:r>
          </w:p>
          <w:p w14:paraId="40E1133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206.15</w:t>
            </w:r>
          </w:p>
        </w:tc>
        <w:tc>
          <w:tcPr>
            <w:tcW w:w="957" w:type="dxa"/>
          </w:tcPr>
          <w:p w14:paraId="15AA672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3428.29</w:t>
            </w:r>
          </w:p>
          <w:p w14:paraId="454495B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9804.91</w:t>
            </w:r>
          </w:p>
        </w:tc>
        <w:tc>
          <w:tcPr>
            <w:tcW w:w="850" w:type="dxa"/>
          </w:tcPr>
          <w:p w14:paraId="7330770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174.560</w:t>
            </w:r>
          </w:p>
          <w:p w14:paraId="25542B4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499.24</w:t>
            </w:r>
          </w:p>
        </w:tc>
      </w:tr>
    </w:tbl>
    <w:p w14:paraId="1C071AC9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63D36A4" w14:textId="77777777" w:rsidTr="00A56AF8">
        <w:tc>
          <w:tcPr>
            <w:tcW w:w="531" w:type="dxa"/>
          </w:tcPr>
          <w:p w14:paraId="579B5222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38</w:t>
            </w:r>
          </w:p>
          <w:p w14:paraId="7CAAB64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C1F5FB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38</w:t>
            </w:r>
          </w:p>
          <w:p w14:paraId="1AA6CF1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C62506A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32B39D71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2FABD4F7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6E15C43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5414A26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42.9</w:t>
            </w:r>
          </w:p>
        </w:tc>
        <w:tc>
          <w:tcPr>
            <w:tcW w:w="897" w:type="dxa"/>
          </w:tcPr>
          <w:p w14:paraId="36A74D8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B55A3B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F76400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6832E3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19221B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E23785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1CC70C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7B10688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115.83</w:t>
            </w:r>
          </w:p>
        </w:tc>
        <w:tc>
          <w:tcPr>
            <w:tcW w:w="850" w:type="dxa"/>
          </w:tcPr>
          <w:p w14:paraId="3F86C6C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3084A1E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16.30</w:t>
            </w:r>
          </w:p>
        </w:tc>
        <w:tc>
          <w:tcPr>
            <w:tcW w:w="957" w:type="dxa"/>
          </w:tcPr>
          <w:p w14:paraId="6B44CE9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49B5B03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132.13</w:t>
            </w:r>
          </w:p>
        </w:tc>
        <w:tc>
          <w:tcPr>
            <w:tcW w:w="850" w:type="dxa"/>
          </w:tcPr>
          <w:p w14:paraId="5A35636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D3430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56615D5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9EACCB8" w14:textId="77777777" w:rsidTr="00A56AF8">
        <w:tc>
          <w:tcPr>
            <w:tcW w:w="531" w:type="dxa"/>
          </w:tcPr>
          <w:p w14:paraId="48606791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39</w:t>
            </w:r>
          </w:p>
          <w:p w14:paraId="357201B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1B798D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39</w:t>
            </w:r>
          </w:p>
          <w:p w14:paraId="2B709E5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A776F36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Е15-70-1</w:t>
            </w:r>
          </w:p>
          <w:p w14:paraId="72F22AE7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F64DA4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УЛУЧШЕННАЯ ШТУКАТУРКА СТЕН ПО СЕТКЕ БЕЗ УСТРОЙСТВА КАРКАСА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6B16A11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ОШТУКАТУРИВАЕМОЙ ПОВЕРХНОСТИ                                                                  </w:t>
            </w:r>
          </w:p>
          <w:p w14:paraId="5E2F049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26.8</w:t>
            </w:r>
          </w:p>
        </w:tc>
        <w:tc>
          <w:tcPr>
            <w:tcW w:w="897" w:type="dxa"/>
          </w:tcPr>
          <w:p w14:paraId="4CD0CE4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2016.97</w:t>
            </w:r>
          </w:p>
          <w:p w14:paraId="0186726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54054.80</w:t>
            </w:r>
          </w:p>
        </w:tc>
        <w:tc>
          <w:tcPr>
            <w:tcW w:w="992" w:type="dxa"/>
          </w:tcPr>
          <w:p w14:paraId="1DE0AA5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24.99</w:t>
            </w:r>
          </w:p>
          <w:p w14:paraId="4EF4D22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669.73</w:t>
            </w:r>
          </w:p>
        </w:tc>
        <w:tc>
          <w:tcPr>
            <w:tcW w:w="850" w:type="dxa"/>
          </w:tcPr>
          <w:p w14:paraId="212E3C9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16.91</w:t>
            </w:r>
          </w:p>
          <w:p w14:paraId="05D7C4C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453.19</w:t>
            </w:r>
          </w:p>
        </w:tc>
        <w:tc>
          <w:tcPr>
            <w:tcW w:w="992" w:type="dxa"/>
          </w:tcPr>
          <w:p w14:paraId="41A5B2A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1640.46</w:t>
            </w:r>
          </w:p>
          <w:p w14:paraId="0CC49E9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43964.33</w:t>
            </w:r>
          </w:p>
        </w:tc>
        <w:tc>
          <w:tcPr>
            <w:tcW w:w="850" w:type="dxa"/>
          </w:tcPr>
          <w:p w14:paraId="6E05F25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147.08</w:t>
            </w:r>
          </w:p>
          <w:p w14:paraId="752E860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3941.74</w:t>
            </w:r>
          </w:p>
        </w:tc>
        <w:tc>
          <w:tcPr>
            <w:tcW w:w="957" w:type="dxa"/>
          </w:tcPr>
          <w:p w14:paraId="14D8FB7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3829.50</w:t>
            </w:r>
          </w:p>
          <w:p w14:paraId="6334936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102630.60</w:t>
            </w:r>
          </w:p>
        </w:tc>
        <w:tc>
          <w:tcPr>
            <w:tcW w:w="850" w:type="dxa"/>
          </w:tcPr>
          <w:p w14:paraId="7307713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129.050</w:t>
            </w:r>
          </w:p>
          <w:p w14:paraId="7F90326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3458.54</w:t>
            </w:r>
          </w:p>
        </w:tc>
      </w:tr>
    </w:tbl>
    <w:p w14:paraId="1FBCA24F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3B6CC82" w14:textId="77777777" w:rsidTr="00A56AF8">
        <w:tc>
          <w:tcPr>
            <w:tcW w:w="531" w:type="dxa"/>
          </w:tcPr>
          <w:p w14:paraId="22AB870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40</w:t>
            </w:r>
          </w:p>
          <w:p w14:paraId="296787E2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3D4C45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40</w:t>
            </w:r>
          </w:p>
          <w:p w14:paraId="147E06C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1D66505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Е15-280-1</w:t>
            </w:r>
          </w:p>
          <w:p w14:paraId="58EE462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8066876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НАНЕСЕНИЕ ЗАЩИТНО-ОТДЕЛОЧНОГО СОСТАВА КРУПНОЗЕРНИСТОГО (2-3 ММ) ПО ОШТУКАТУРЕННЫМ НАРУЖНЫМ ПОВЕРХНОСТЯМ СТЕН С ЛЕСОВ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38E2615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5FBD24B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27.4</w:t>
            </w:r>
          </w:p>
        </w:tc>
        <w:tc>
          <w:tcPr>
            <w:tcW w:w="897" w:type="dxa"/>
          </w:tcPr>
          <w:p w14:paraId="76365FB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776.09</w:t>
            </w:r>
          </w:p>
          <w:p w14:paraId="1F02C42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21264.87</w:t>
            </w:r>
          </w:p>
        </w:tc>
        <w:tc>
          <w:tcPr>
            <w:tcW w:w="992" w:type="dxa"/>
          </w:tcPr>
          <w:p w14:paraId="482BC98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9.03</w:t>
            </w:r>
          </w:p>
          <w:p w14:paraId="52DF5D8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247.42</w:t>
            </w:r>
          </w:p>
        </w:tc>
        <w:tc>
          <w:tcPr>
            <w:tcW w:w="850" w:type="dxa"/>
          </w:tcPr>
          <w:p w14:paraId="5E146FF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5.83</w:t>
            </w:r>
          </w:p>
          <w:p w14:paraId="51193C9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159.74</w:t>
            </w:r>
          </w:p>
        </w:tc>
        <w:tc>
          <w:tcPr>
            <w:tcW w:w="992" w:type="dxa"/>
          </w:tcPr>
          <w:p w14:paraId="5036341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A7A0C6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73AE3B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93FFAC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6685008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785.12</w:t>
            </w:r>
          </w:p>
          <w:p w14:paraId="17714F0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21512.29</w:t>
            </w:r>
          </w:p>
        </w:tc>
        <w:tc>
          <w:tcPr>
            <w:tcW w:w="850" w:type="dxa"/>
          </w:tcPr>
          <w:p w14:paraId="70F0695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46.160</w:t>
            </w:r>
          </w:p>
          <w:p w14:paraId="5205631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1264.78</w:t>
            </w:r>
          </w:p>
        </w:tc>
      </w:tr>
    </w:tbl>
    <w:p w14:paraId="06D073B1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330EF18" w14:textId="77777777" w:rsidTr="00A56AF8">
        <w:tc>
          <w:tcPr>
            <w:tcW w:w="531" w:type="dxa"/>
          </w:tcPr>
          <w:p w14:paraId="05F30653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41</w:t>
            </w:r>
          </w:p>
          <w:p w14:paraId="57465A6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106B00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41</w:t>
            </w:r>
          </w:p>
          <w:p w14:paraId="389BE67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FE6437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4FB72850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4092571C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4924A30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1D8F969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410.98</w:t>
            </w:r>
          </w:p>
        </w:tc>
        <w:tc>
          <w:tcPr>
            <w:tcW w:w="897" w:type="dxa"/>
          </w:tcPr>
          <w:p w14:paraId="2891F90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30B3BE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106469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8CEECB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55D165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F2F790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B42BE7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4A91823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1109.65</w:t>
            </w:r>
          </w:p>
        </w:tc>
        <w:tc>
          <w:tcPr>
            <w:tcW w:w="850" w:type="dxa"/>
          </w:tcPr>
          <w:p w14:paraId="4B3C7D0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6A95263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156.17</w:t>
            </w:r>
          </w:p>
        </w:tc>
        <w:tc>
          <w:tcPr>
            <w:tcW w:w="957" w:type="dxa"/>
          </w:tcPr>
          <w:p w14:paraId="76E91B4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67C824D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1265.82</w:t>
            </w:r>
          </w:p>
        </w:tc>
        <w:tc>
          <w:tcPr>
            <w:tcW w:w="850" w:type="dxa"/>
          </w:tcPr>
          <w:p w14:paraId="043A593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D7CAE2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47515405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024B5C1" w14:textId="77777777" w:rsidTr="00A56AF8">
        <w:tc>
          <w:tcPr>
            <w:tcW w:w="531" w:type="dxa"/>
          </w:tcPr>
          <w:p w14:paraId="161117A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42</w:t>
            </w:r>
          </w:p>
          <w:p w14:paraId="28C5920D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E80C68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42</w:t>
            </w:r>
          </w:p>
          <w:p w14:paraId="6D4CFFA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DF8CF56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1/10-230-60-45-5/28</w:t>
            </w:r>
          </w:p>
          <w:p w14:paraId="0D36E11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0D66412B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ШТУКАТУРКА ЗАЩИТНО-ОТДЕЛОЧНАЯ, ГИПСОВАЯ, БЕЛАЯ, ДЛЯ ВНУТРЕННИХ РАБОТ (В), МИНЕРАЛЬНАЯ (М), СУХАЯ СМЕСЬ (СС), КРУПНОЗЕРНИСТАЯ</w:t>
            </w:r>
          </w:p>
        </w:tc>
        <w:tc>
          <w:tcPr>
            <w:tcW w:w="907" w:type="dxa"/>
          </w:tcPr>
          <w:p w14:paraId="26DED43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4D80AB7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49.32</w:t>
            </w:r>
          </w:p>
        </w:tc>
        <w:tc>
          <w:tcPr>
            <w:tcW w:w="897" w:type="dxa"/>
          </w:tcPr>
          <w:p w14:paraId="5C3E810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4E95F2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7F46B6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6C9418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1E2F21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A6D47D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D6A293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465.15</w:t>
            </w:r>
          </w:p>
          <w:p w14:paraId="4CBC3DE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22941.20</w:t>
            </w:r>
          </w:p>
        </w:tc>
        <w:tc>
          <w:tcPr>
            <w:tcW w:w="850" w:type="dxa"/>
          </w:tcPr>
          <w:p w14:paraId="6CA0C59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65.77</w:t>
            </w:r>
          </w:p>
          <w:p w14:paraId="6EC88AB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3243.78</w:t>
            </w:r>
          </w:p>
        </w:tc>
        <w:tc>
          <w:tcPr>
            <w:tcW w:w="957" w:type="dxa"/>
          </w:tcPr>
          <w:p w14:paraId="1E7F7C0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530.92</w:t>
            </w:r>
          </w:p>
          <w:p w14:paraId="1BC7079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26184.98</w:t>
            </w:r>
          </w:p>
        </w:tc>
        <w:tc>
          <w:tcPr>
            <w:tcW w:w="850" w:type="dxa"/>
          </w:tcPr>
          <w:p w14:paraId="3D7C0CC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B02A94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B5D5FFD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5FA832A" w14:textId="77777777" w:rsidTr="00A56AF8">
        <w:tc>
          <w:tcPr>
            <w:tcW w:w="531" w:type="dxa"/>
          </w:tcPr>
          <w:p w14:paraId="7838538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43</w:t>
            </w:r>
          </w:p>
          <w:p w14:paraId="23EA8F7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88E54B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43</w:t>
            </w:r>
          </w:p>
          <w:p w14:paraId="0755E3A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50C37F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Е26-127-1</w:t>
            </w:r>
          </w:p>
          <w:p w14:paraId="40CCE470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0F647C60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ОКРАСКА ОШТУКАТУРЕННЫХ ПОВЕРХНОСТЕЙ ФАСАДОВ ВРУЧНУЮ С ЛЕСОВ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1D0420A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42648B5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26.8</w:t>
            </w:r>
          </w:p>
        </w:tc>
        <w:tc>
          <w:tcPr>
            <w:tcW w:w="897" w:type="dxa"/>
          </w:tcPr>
          <w:p w14:paraId="2642740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313.08</w:t>
            </w:r>
          </w:p>
          <w:p w14:paraId="5E6B02B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8390.54</w:t>
            </w:r>
          </w:p>
        </w:tc>
        <w:tc>
          <w:tcPr>
            <w:tcW w:w="992" w:type="dxa"/>
          </w:tcPr>
          <w:p w14:paraId="4A5336B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  <w:p w14:paraId="7565D77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6.70</w:t>
            </w:r>
          </w:p>
        </w:tc>
        <w:tc>
          <w:tcPr>
            <w:tcW w:w="850" w:type="dxa"/>
          </w:tcPr>
          <w:p w14:paraId="5F083F7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A783BB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197696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15.31</w:t>
            </w:r>
          </w:p>
          <w:p w14:paraId="38B3FF7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410.31</w:t>
            </w:r>
          </w:p>
        </w:tc>
        <w:tc>
          <w:tcPr>
            <w:tcW w:w="850" w:type="dxa"/>
          </w:tcPr>
          <w:p w14:paraId="6C5C710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2.14</w:t>
            </w:r>
          </w:p>
          <w:p w14:paraId="316878C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57.35</w:t>
            </w:r>
          </w:p>
        </w:tc>
        <w:tc>
          <w:tcPr>
            <w:tcW w:w="957" w:type="dxa"/>
          </w:tcPr>
          <w:p w14:paraId="0FEF1BE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330.78</w:t>
            </w:r>
          </w:p>
          <w:p w14:paraId="630F299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8864.90</w:t>
            </w:r>
          </w:p>
        </w:tc>
        <w:tc>
          <w:tcPr>
            <w:tcW w:w="850" w:type="dxa"/>
          </w:tcPr>
          <w:p w14:paraId="57BA6AA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18.460</w:t>
            </w:r>
          </w:p>
          <w:p w14:paraId="259B683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494.73</w:t>
            </w:r>
          </w:p>
        </w:tc>
      </w:tr>
    </w:tbl>
    <w:p w14:paraId="0686B309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4B6E66D" w14:textId="77777777" w:rsidTr="00A56AF8">
        <w:tc>
          <w:tcPr>
            <w:tcW w:w="531" w:type="dxa"/>
          </w:tcPr>
          <w:p w14:paraId="788F0C6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44</w:t>
            </w:r>
          </w:p>
          <w:p w14:paraId="22DBA4B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F4B878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44</w:t>
            </w:r>
          </w:p>
          <w:p w14:paraId="6F9C227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53E2D47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1/10-230-40-35/21</w:t>
            </w:r>
          </w:p>
          <w:p w14:paraId="3FFDE413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0A2376A3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КРАСКА СИЛИКАТНО-АКРИЛОВАЯ ДЛЯ НАРУЖНЫХ И ВНУТРЕННИХ РАБОТ (</w:t>
            </w:r>
            <w:r>
              <w:rPr>
                <w:sz w:val="14"/>
                <w:szCs w:val="14"/>
                <w:lang w:val="en-US"/>
              </w:rPr>
              <w:t>V</w:t>
            </w:r>
            <w:r w:rsidRPr="00702208">
              <w:rPr>
                <w:sz w:val="14"/>
                <w:szCs w:val="14"/>
              </w:rPr>
              <w:t xml:space="preserve">1, </w:t>
            </w:r>
            <w:r>
              <w:rPr>
                <w:sz w:val="14"/>
                <w:szCs w:val="14"/>
                <w:lang w:val="en-US"/>
              </w:rPr>
              <w:t>W</w:t>
            </w:r>
            <w:r w:rsidRPr="00702208">
              <w:rPr>
                <w:sz w:val="14"/>
                <w:szCs w:val="14"/>
              </w:rPr>
              <w:t>2), ОСНОВА (БАЗА) БЕЛАЯ</w:t>
            </w:r>
          </w:p>
        </w:tc>
        <w:tc>
          <w:tcPr>
            <w:tcW w:w="907" w:type="dxa"/>
          </w:tcPr>
          <w:p w14:paraId="0D8AF48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26D2AF9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1608</w:t>
            </w:r>
          </w:p>
        </w:tc>
        <w:tc>
          <w:tcPr>
            <w:tcW w:w="897" w:type="dxa"/>
          </w:tcPr>
          <w:p w14:paraId="7BA5F1B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836E17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C750A0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10E2F9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844A28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C1BD36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289353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6.35</w:t>
            </w:r>
          </w:p>
          <w:p w14:paraId="24CC287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10210.80</w:t>
            </w:r>
          </w:p>
        </w:tc>
        <w:tc>
          <w:tcPr>
            <w:tcW w:w="850" w:type="dxa"/>
          </w:tcPr>
          <w:p w14:paraId="47387B9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  <w:p w14:paraId="5CEA82C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1447.20</w:t>
            </w:r>
          </w:p>
        </w:tc>
        <w:tc>
          <w:tcPr>
            <w:tcW w:w="957" w:type="dxa"/>
          </w:tcPr>
          <w:p w14:paraId="2BA8299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</w:t>
            </w:r>
          </w:p>
          <w:p w14:paraId="6D4F83A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11658.00</w:t>
            </w:r>
          </w:p>
        </w:tc>
        <w:tc>
          <w:tcPr>
            <w:tcW w:w="850" w:type="dxa"/>
          </w:tcPr>
          <w:p w14:paraId="1E799D2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A8F40D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17B29C2C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787528B" w14:textId="77777777" w:rsidTr="00A56AF8">
        <w:tc>
          <w:tcPr>
            <w:tcW w:w="531" w:type="dxa"/>
          </w:tcPr>
          <w:p w14:paraId="3A1DFCC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45</w:t>
            </w:r>
          </w:p>
          <w:p w14:paraId="2B77525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B9F54C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45</w:t>
            </w:r>
          </w:p>
          <w:p w14:paraId="4A837F4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1B78B3C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Е61-20-1</w:t>
            </w:r>
          </w:p>
          <w:p w14:paraId="6965439A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6CDF5DBC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РЕМОНТ ШТУКАТУРКИ НАРУЖНЫХ ПРЯМОЛИНЕЙНЫХ ОТКОСОВ ПО КАМНЮ И БЕТОНУ ЦЕМЕНТНО-ИЗВЕСТКОВЫМ РАСТВОРОМ ТОЛЩИНОЙ 40 ММ С ЗЕМЛИ И ЛЕСОВ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200 ,</w:t>
            </w:r>
            <w:proofErr w:type="gramEnd"/>
            <w:r w:rsidRPr="00702208">
              <w:rPr>
                <w:sz w:val="14"/>
                <w:szCs w:val="14"/>
              </w:rPr>
              <w:t xml:space="preserve"> к=1.0204</w:t>
            </w:r>
          </w:p>
        </w:tc>
        <w:tc>
          <w:tcPr>
            <w:tcW w:w="907" w:type="dxa"/>
          </w:tcPr>
          <w:p w14:paraId="501BD9A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5778B15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1.964</w:t>
            </w:r>
          </w:p>
        </w:tc>
        <w:tc>
          <w:tcPr>
            <w:tcW w:w="897" w:type="dxa"/>
          </w:tcPr>
          <w:p w14:paraId="4C38CEE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5596.76</w:t>
            </w:r>
          </w:p>
          <w:p w14:paraId="3A66E59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10992.04</w:t>
            </w:r>
          </w:p>
        </w:tc>
        <w:tc>
          <w:tcPr>
            <w:tcW w:w="992" w:type="dxa"/>
          </w:tcPr>
          <w:p w14:paraId="1881972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64.19</w:t>
            </w:r>
          </w:p>
          <w:p w14:paraId="3E8FDAA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126.07</w:t>
            </w:r>
          </w:p>
        </w:tc>
        <w:tc>
          <w:tcPr>
            <w:tcW w:w="850" w:type="dxa"/>
          </w:tcPr>
          <w:p w14:paraId="2FC50B3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43.45</w:t>
            </w:r>
          </w:p>
          <w:p w14:paraId="354B49A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85.34</w:t>
            </w:r>
          </w:p>
        </w:tc>
        <w:tc>
          <w:tcPr>
            <w:tcW w:w="992" w:type="dxa"/>
          </w:tcPr>
          <w:p w14:paraId="2455EA0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733.35</w:t>
            </w:r>
          </w:p>
          <w:p w14:paraId="0F00F92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1440.30</w:t>
            </w:r>
          </w:p>
        </w:tc>
        <w:tc>
          <w:tcPr>
            <w:tcW w:w="850" w:type="dxa"/>
          </w:tcPr>
          <w:p w14:paraId="3361F28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103.42</w:t>
            </w:r>
          </w:p>
          <w:p w14:paraId="4FA1FDD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203.12</w:t>
            </w:r>
          </w:p>
        </w:tc>
        <w:tc>
          <w:tcPr>
            <w:tcW w:w="957" w:type="dxa"/>
          </w:tcPr>
          <w:p w14:paraId="1493B79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6497.72</w:t>
            </w:r>
          </w:p>
          <w:p w14:paraId="01F6BBD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12761.53</w:t>
            </w:r>
          </w:p>
        </w:tc>
        <w:tc>
          <w:tcPr>
            <w:tcW w:w="850" w:type="dxa"/>
          </w:tcPr>
          <w:p w14:paraId="7191632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326.380</w:t>
            </w:r>
          </w:p>
          <w:p w14:paraId="71968C0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641.01</w:t>
            </w:r>
          </w:p>
        </w:tc>
      </w:tr>
    </w:tbl>
    <w:p w14:paraId="5D768286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D0FAE71" w14:textId="77777777" w:rsidTr="00A56AF8">
        <w:tc>
          <w:tcPr>
            <w:tcW w:w="531" w:type="dxa"/>
          </w:tcPr>
          <w:p w14:paraId="267A3B5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46</w:t>
            </w:r>
          </w:p>
          <w:p w14:paraId="3A42C78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2EED60D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46</w:t>
            </w:r>
          </w:p>
          <w:p w14:paraId="63A9911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B300FE5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Е15-313-4</w:t>
            </w:r>
          </w:p>
          <w:p w14:paraId="7DDEBDA6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651E7413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ОКРАСКА ОТКОСОВ АКРИЛОВЫМИ СОСТАВАМИ ПО ПОДГОТОВЛЕННОЙ ПОВЕРХНОСТИ С ЛЕСОВ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700 ,</w:t>
            </w:r>
            <w:proofErr w:type="gramEnd"/>
            <w:r w:rsidRPr="00702208">
              <w:rPr>
                <w:sz w:val="14"/>
                <w:szCs w:val="14"/>
              </w:rPr>
              <w:t xml:space="preserve"> к=0.9579</w:t>
            </w:r>
          </w:p>
        </w:tc>
        <w:tc>
          <w:tcPr>
            <w:tcW w:w="907" w:type="dxa"/>
          </w:tcPr>
          <w:p w14:paraId="5C57F6F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35AA111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1.964</w:t>
            </w:r>
          </w:p>
        </w:tc>
        <w:tc>
          <w:tcPr>
            <w:tcW w:w="897" w:type="dxa"/>
          </w:tcPr>
          <w:p w14:paraId="585E4B0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290.48</w:t>
            </w:r>
          </w:p>
          <w:p w14:paraId="3471948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570.50</w:t>
            </w:r>
          </w:p>
        </w:tc>
        <w:tc>
          <w:tcPr>
            <w:tcW w:w="992" w:type="dxa"/>
          </w:tcPr>
          <w:p w14:paraId="045AD27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  <w:p w14:paraId="2B49ACA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0.49</w:t>
            </w:r>
          </w:p>
        </w:tc>
        <w:tc>
          <w:tcPr>
            <w:tcW w:w="850" w:type="dxa"/>
          </w:tcPr>
          <w:p w14:paraId="4472233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  <w:p w14:paraId="69BDE1E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0.29</w:t>
            </w:r>
          </w:p>
        </w:tc>
        <w:tc>
          <w:tcPr>
            <w:tcW w:w="992" w:type="dxa"/>
          </w:tcPr>
          <w:p w14:paraId="34911EF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179.60</w:t>
            </w:r>
          </w:p>
          <w:p w14:paraId="3E5E73E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352.73</w:t>
            </w:r>
          </w:p>
        </w:tc>
        <w:tc>
          <w:tcPr>
            <w:tcW w:w="850" w:type="dxa"/>
          </w:tcPr>
          <w:p w14:paraId="4890396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25.20</w:t>
            </w:r>
          </w:p>
          <w:p w14:paraId="5FF72D3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49.49</w:t>
            </w:r>
          </w:p>
        </w:tc>
        <w:tc>
          <w:tcPr>
            <w:tcW w:w="957" w:type="dxa"/>
          </w:tcPr>
          <w:p w14:paraId="288F4A9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495.53</w:t>
            </w:r>
          </w:p>
          <w:p w14:paraId="1C2C422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973.21</w:t>
            </w:r>
          </w:p>
        </w:tc>
        <w:tc>
          <w:tcPr>
            <w:tcW w:w="850" w:type="dxa"/>
          </w:tcPr>
          <w:p w14:paraId="68F2320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17.890</w:t>
            </w:r>
          </w:p>
          <w:p w14:paraId="2E75ECF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35.14</w:t>
            </w:r>
          </w:p>
        </w:tc>
      </w:tr>
    </w:tbl>
    <w:p w14:paraId="5DA41D89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5F206EB" w14:textId="77777777" w:rsidTr="00A56AF8">
        <w:tc>
          <w:tcPr>
            <w:tcW w:w="531" w:type="dxa"/>
          </w:tcPr>
          <w:p w14:paraId="7C0DED9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lastRenderedPageBreak/>
              <w:t xml:space="preserve">  47</w:t>
            </w:r>
          </w:p>
          <w:p w14:paraId="3D612F2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45B792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47</w:t>
            </w:r>
          </w:p>
          <w:p w14:paraId="5442F88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844169A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5723CC17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13596666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67BA1AF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69A858C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35.352</w:t>
            </w:r>
          </w:p>
        </w:tc>
        <w:tc>
          <w:tcPr>
            <w:tcW w:w="897" w:type="dxa"/>
          </w:tcPr>
          <w:p w14:paraId="7A61CFB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56A4CA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A0BDD9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441B14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073B5B3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B2840E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24F910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617C681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95.45</w:t>
            </w:r>
          </w:p>
        </w:tc>
        <w:tc>
          <w:tcPr>
            <w:tcW w:w="850" w:type="dxa"/>
          </w:tcPr>
          <w:p w14:paraId="7CB2991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6AA8EE6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13.43</w:t>
            </w:r>
          </w:p>
        </w:tc>
        <w:tc>
          <w:tcPr>
            <w:tcW w:w="957" w:type="dxa"/>
          </w:tcPr>
          <w:p w14:paraId="6DCF1C2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3D78784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108.88</w:t>
            </w:r>
          </w:p>
        </w:tc>
        <w:tc>
          <w:tcPr>
            <w:tcW w:w="850" w:type="dxa"/>
          </w:tcPr>
          <w:p w14:paraId="51AB5A4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5B2C31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100317F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48DD0A5" w14:textId="77777777" w:rsidTr="00A56AF8">
        <w:tc>
          <w:tcPr>
            <w:tcW w:w="531" w:type="dxa"/>
          </w:tcPr>
          <w:p w14:paraId="0F77C3F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48</w:t>
            </w:r>
          </w:p>
          <w:p w14:paraId="00A55A49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285528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48</w:t>
            </w:r>
          </w:p>
          <w:p w14:paraId="2FBCAF4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49C5994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Е56-44-1</w:t>
            </w:r>
          </w:p>
          <w:p w14:paraId="2D258478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1357B342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УСТАНОВКА МЕТАЛЛИЧЕСКИХ РЕШЕТОК НА ОКНА В КИРПИЧНЫХ СТЕНАХ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26849F4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10М2 РЕШЕТОК                                                                                        </w:t>
            </w:r>
          </w:p>
          <w:p w14:paraId="48DF386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897" w:type="dxa"/>
          </w:tcPr>
          <w:p w14:paraId="368326C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158.24</w:t>
            </w:r>
          </w:p>
          <w:p w14:paraId="6072661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37.98</w:t>
            </w:r>
          </w:p>
        </w:tc>
        <w:tc>
          <w:tcPr>
            <w:tcW w:w="992" w:type="dxa"/>
          </w:tcPr>
          <w:p w14:paraId="1FC3987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5.45</w:t>
            </w:r>
          </w:p>
          <w:p w14:paraId="2DBCB65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1.31</w:t>
            </w:r>
          </w:p>
        </w:tc>
        <w:tc>
          <w:tcPr>
            <w:tcW w:w="850" w:type="dxa"/>
          </w:tcPr>
          <w:p w14:paraId="3BAD034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763671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B762B2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10.96</w:t>
            </w:r>
          </w:p>
          <w:p w14:paraId="3F625CB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2.63</w:t>
            </w:r>
          </w:p>
        </w:tc>
        <w:tc>
          <w:tcPr>
            <w:tcW w:w="850" w:type="dxa"/>
          </w:tcPr>
          <w:p w14:paraId="3B8AF73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1.56</w:t>
            </w:r>
          </w:p>
          <w:p w14:paraId="5D3B286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0.37</w:t>
            </w:r>
          </w:p>
        </w:tc>
        <w:tc>
          <w:tcPr>
            <w:tcW w:w="957" w:type="dxa"/>
          </w:tcPr>
          <w:p w14:paraId="4189404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176.21</w:t>
            </w:r>
          </w:p>
          <w:p w14:paraId="49737CE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42.29</w:t>
            </w:r>
          </w:p>
        </w:tc>
        <w:tc>
          <w:tcPr>
            <w:tcW w:w="850" w:type="dxa"/>
          </w:tcPr>
          <w:p w14:paraId="6E8B314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9.330</w:t>
            </w:r>
          </w:p>
          <w:p w14:paraId="6CEDA98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2.24</w:t>
            </w:r>
          </w:p>
        </w:tc>
      </w:tr>
    </w:tbl>
    <w:p w14:paraId="7F8A4F16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3CF8CAD" w14:textId="77777777" w:rsidTr="00A56AF8">
        <w:tc>
          <w:tcPr>
            <w:tcW w:w="531" w:type="dxa"/>
          </w:tcPr>
          <w:p w14:paraId="7808F6A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49</w:t>
            </w:r>
          </w:p>
          <w:p w14:paraId="0AEB41A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E428D8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49</w:t>
            </w:r>
          </w:p>
          <w:p w14:paraId="5A3CDA3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B8C968B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1/10-140-10/50</w:t>
            </w:r>
          </w:p>
          <w:p w14:paraId="0B784A8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20D01CF3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ЭЛЕКТРОДЫ</w:t>
            </w:r>
          </w:p>
        </w:tc>
        <w:tc>
          <w:tcPr>
            <w:tcW w:w="907" w:type="dxa"/>
          </w:tcPr>
          <w:p w14:paraId="6AF34C1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12BA5EC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0.0528</w:t>
            </w:r>
          </w:p>
        </w:tc>
        <w:tc>
          <w:tcPr>
            <w:tcW w:w="897" w:type="dxa"/>
          </w:tcPr>
          <w:p w14:paraId="12D2C51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AE00A8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000AA9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49D62F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4EB284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C73FCD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8B7728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9.24</w:t>
            </w:r>
          </w:p>
          <w:p w14:paraId="60B2C97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0.49</w:t>
            </w:r>
          </w:p>
        </w:tc>
        <w:tc>
          <w:tcPr>
            <w:tcW w:w="850" w:type="dxa"/>
          </w:tcPr>
          <w:p w14:paraId="45E7BB3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1.31</w:t>
            </w:r>
          </w:p>
          <w:p w14:paraId="6604FBE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0.07</w:t>
            </w:r>
          </w:p>
        </w:tc>
        <w:tc>
          <w:tcPr>
            <w:tcW w:w="957" w:type="dxa"/>
          </w:tcPr>
          <w:p w14:paraId="6841849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10.55</w:t>
            </w:r>
          </w:p>
          <w:p w14:paraId="3489933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0.56</w:t>
            </w:r>
          </w:p>
        </w:tc>
        <w:tc>
          <w:tcPr>
            <w:tcW w:w="850" w:type="dxa"/>
          </w:tcPr>
          <w:p w14:paraId="1CE17B7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149B5C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C54AC9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DC1373D" w14:textId="77777777" w:rsidTr="00A56AF8">
        <w:tc>
          <w:tcPr>
            <w:tcW w:w="531" w:type="dxa"/>
          </w:tcPr>
          <w:p w14:paraId="376D7A8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50</w:t>
            </w:r>
          </w:p>
          <w:p w14:paraId="7E02D2A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D5743C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50</w:t>
            </w:r>
          </w:p>
          <w:p w14:paraId="27D0FD1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178A519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2/20-20-10-15/ПО</w:t>
            </w:r>
          </w:p>
          <w:p w14:paraId="3068FFD3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472AFFB1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ПЕРЕПЛЕТЫ ОКОННЫЕ НЕСТАНДАРТНЫЕ ЖАЛЮЗИЙНЫЕ И ЗАЩИТНЫЕ РЕШЕТКИ</w:t>
            </w:r>
          </w:p>
        </w:tc>
        <w:tc>
          <w:tcPr>
            <w:tcW w:w="907" w:type="dxa"/>
          </w:tcPr>
          <w:p w14:paraId="57A0126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М2                                                                                                  </w:t>
            </w:r>
          </w:p>
          <w:p w14:paraId="32EFB35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</w:t>
            </w:r>
          </w:p>
        </w:tc>
        <w:tc>
          <w:tcPr>
            <w:tcW w:w="897" w:type="dxa"/>
          </w:tcPr>
          <w:p w14:paraId="30C0F9D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63D54A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29E5FA5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6C29E5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2340962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FCCC1B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D304CC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60.00</w:t>
            </w:r>
          </w:p>
          <w:p w14:paraId="70FDD98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144.00</w:t>
            </w:r>
          </w:p>
        </w:tc>
        <w:tc>
          <w:tcPr>
            <w:tcW w:w="850" w:type="dxa"/>
          </w:tcPr>
          <w:p w14:paraId="558F50F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8.48</w:t>
            </w:r>
          </w:p>
          <w:p w14:paraId="7622A2E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20.35</w:t>
            </w:r>
          </w:p>
        </w:tc>
        <w:tc>
          <w:tcPr>
            <w:tcW w:w="957" w:type="dxa"/>
          </w:tcPr>
          <w:p w14:paraId="29D012B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68.48</w:t>
            </w:r>
          </w:p>
          <w:p w14:paraId="2E6BDE1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164.35</w:t>
            </w:r>
          </w:p>
        </w:tc>
        <w:tc>
          <w:tcPr>
            <w:tcW w:w="850" w:type="dxa"/>
          </w:tcPr>
          <w:p w14:paraId="7B32D9E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8DDBDA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1870DFE7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9509EEE" w14:textId="77777777" w:rsidTr="00A56AF8">
        <w:tc>
          <w:tcPr>
            <w:tcW w:w="531" w:type="dxa"/>
          </w:tcPr>
          <w:p w14:paraId="3D4A51F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51</w:t>
            </w:r>
          </w:p>
          <w:p w14:paraId="67387C8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D0D24A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51</w:t>
            </w:r>
          </w:p>
          <w:p w14:paraId="7C44C31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74FCEC5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Е62-54-2</w:t>
            </w:r>
          </w:p>
          <w:p w14:paraId="2603E594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E8B311C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СПЛОШНАЯ ОЧИСТКА ОШТУКАТУРЕННЫХ ПОВЕРХНОСТЕЙ ОТ КРАСОК КЛЕЕВЫХ ИЛИ КАЗЕИНОВЫХ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3CE7F0E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291210A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897" w:type="dxa"/>
          </w:tcPr>
          <w:p w14:paraId="3515DA1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64.02</w:t>
            </w:r>
          </w:p>
          <w:p w14:paraId="225C952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48.66</w:t>
            </w:r>
          </w:p>
        </w:tc>
        <w:tc>
          <w:tcPr>
            <w:tcW w:w="992" w:type="dxa"/>
          </w:tcPr>
          <w:p w14:paraId="54D1AE4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B171EA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100A0A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01EE26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BE17AA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  <w:p w14:paraId="342BAA6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0.33</w:t>
            </w:r>
          </w:p>
        </w:tc>
        <w:tc>
          <w:tcPr>
            <w:tcW w:w="850" w:type="dxa"/>
          </w:tcPr>
          <w:p w14:paraId="0A34A7F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  <w:p w14:paraId="211D000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0.02</w:t>
            </w:r>
          </w:p>
        </w:tc>
        <w:tc>
          <w:tcPr>
            <w:tcW w:w="957" w:type="dxa"/>
          </w:tcPr>
          <w:p w14:paraId="70960C9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64.48</w:t>
            </w:r>
          </w:p>
          <w:p w14:paraId="476CE73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49.01</w:t>
            </w:r>
          </w:p>
        </w:tc>
        <w:tc>
          <w:tcPr>
            <w:tcW w:w="850" w:type="dxa"/>
          </w:tcPr>
          <w:p w14:paraId="37EF59B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4.390</w:t>
            </w:r>
          </w:p>
          <w:p w14:paraId="74526DF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3.34</w:t>
            </w:r>
          </w:p>
        </w:tc>
      </w:tr>
    </w:tbl>
    <w:p w14:paraId="44EDC4FC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497D53E" w14:textId="77777777" w:rsidTr="00A56AF8">
        <w:tc>
          <w:tcPr>
            <w:tcW w:w="531" w:type="dxa"/>
          </w:tcPr>
          <w:p w14:paraId="70AADE0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52</w:t>
            </w:r>
          </w:p>
          <w:p w14:paraId="66155EC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CE1F23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52</w:t>
            </w:r>
          </w:p>
          <w:p w14:paraId="63157CA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4A5CACC6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Е61-10-3</w:t>
            </w:r>
          </w:p>
          <w:p w14:paraId="605CFD0C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6A649C62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700 ,</w:t>
            </w:r>
            <w:proofErr w:type="gramEnd"/>
            <w:r w:rsidRPr="00702208">
              <w:rPr>
                <w:sz w:val="14"/>
                <w:szCs w:val="14"/>
              </w:rPr>
              <w:t xml:space="preserve"> к=0.9579</w:t>
            </w:r>
          </w:p>
        </w:tc>
        <w:tc>
          <w:tcPr>
            <w:tcW w:w="907" w:type="dxa"/>
          </w:tcPr>
          <w:p w14:paraId="30D0527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42F76FA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897" w:type="dxa"/>
          </w:tcPr>
          <w:p w14:paraId="2984034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2814.45</w:t>
            </w:r>
          </w:p>
          <w:p w14:paraId="487ECD4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2138.98</w:t>
            </w:r>
          </w:p>
        </w:tc>
        <w:tc>
          <w:tcPr>
            <w:tcW w:w="992" w:type="dxa"/>
          </w:tcPr>
          <w:p w14:paraId="4395FAC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28.43</w:t>
            </w:r>
          </w:p>
          <w:p w14:paraId="6BC18F6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21.61</w:t>
            </w:r>
          </w:p>
        </w:tc>
        <w:tc>
          <w:tcPr>
            <w:tcW w:w="850" w:type="dxa"/>
          </w:tcPr>
          <w:p w14:paraId="7BA78C0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19.25</w:t>
            </w:r>
          </w:p>
          <w:p w14:paraId="65B4D7E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14.63</w:t>
            </w:r>
          </w:p>
        </w:tc>
        <w:tc>
          <w:tcPr>
            <w:tcW w:w="992" w:type="dxa"/>
          </w:tcPr>
          <w:p w14:paraId="65CC1C5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513.33</w:t>
            </w:r>
          </w:p>
          <w:p w14:paraId="626780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390.13</w:t>
            </w:r>
          </w:p>
        </w:tc>
        <w:tc>
          <w:tcPr>
            <w:tcW w:w="850" w:type="dxa"/>
          </w:tcPr>
          <w:p w14:paraId="37C1707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72.08</w:t>
            </w:r>
          </w:p>
          <w:p w14:paraId="1303DDA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54.78</w:t>
            </w:r>
          </w:p>
        </w:tc>
        <w:tc>
          <w:tcPr>
            <w:tcW w:w="957" w:type="dxa"/>
          </w:tcPr>
          <w:p w14:paraId="165BC68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3428.29</w:t>
            </w:r>
          </w:p>
          <w:p w14:paraId="59DD22D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2605.50</w:t>
            </w:r>
          </w:p>
        </w:tc>
        <w:tc>
          <w:tcPr>
            <w:tcW w:w="850" w:type="dxa"/>
          </w:tcPr>
          <w:p w14:paraId="138E18C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174.560</w:t>
            </w:r>
          </w:p>
          <w:p w14:paraId="4D59442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132.67</w:t>
            </w:r>
          </w:p>
        </w:tc>
      </w:tr>
    </w:tbl>
    <w:p w14:paraId="7FDCA641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DD0A83E" w14:textId="77777777" w:rsidTr="00A56AF8">
        <w:tc>
          <w:tcPr>
            <w:tcW w:w="531" w:type="dxa"/>
          </w:tcPr>
          <w:p w14:paraId="4EE2F9D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53</w:t>
            </w:r>
          </w:p>
          <w:p w14:paraId="749741B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9C0BB1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53</w:t>
            </w:r>
          </w:p>
          <w:p w14:paraId="21D5F81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89A32B7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Е13-73-1</w:t>
            </w:r>
          </w:p>
          <w:p w14:paraId="3E98531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74B8BDE5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ГРУНТОВАНИЕ НАРУЖНЫХ ПОВЕРХНОСТЕЙ СТЕН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6E59F5E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0C3B4E3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897" w:type="dxa"/>
          </w:tcPr>
          <w:p w14:paraId="5A33C5A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67.67</w:t>
            </w:r>
          </w:p>
          <w:p w14:paraId="0F33852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51.43</w:t>
            </w:r>
          </w:p>
        </w:tc>
        <w:tc>
          <w:tcPr>
            <w:tcW w:w="992" w:type="dxa"/>
          </w:tcPr>
          <w:p w14:paraId="46889E1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22669B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6B19D1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6E55E5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8621E2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072BAE7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31D1AF9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44A77A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47DCC07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67.67</w:t>
            </w:r>
          </w:p>
          <w:p w14:paraId="7AD0990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51.43</w:t>
            </w:r>
          </w:p>
        </w:tc>
        <w:tc>
          <w:tcPr>
            <w:tcW w:w="850" w:type="dxa"/>
          </w:tcPr>
          <w:p w14:paraId="2F8B8EC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4.640</w:t>
            </w:r>
          </w:p>
          <w:p w14:paraId="17F1AEE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3.53</w:t>
            </w:r>
          </w:p>
        </w:tc>
      </w:tr>
    </w:tbl>
    <w:p w14:paraId="38D32CD0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6B34C76" w14:textId="77777777" w:rsidTr="00A56AF8">
        <w:tc>
          <w:tcPr>
            <w:tcW w:w="531" w:type="dxa"/>
          </w:tcPr>
          <w:p w14:paraId="186AFCAF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54</w:t>
            </w:r>
          </w:p>
          <w:p w14:paraId="5B6C863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D66A2A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54</w:t>
            </w:r>
          </w:p>
          <w:p w14:paraId="1579FDD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40BE49F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1/10-230-15/200</w:t>
            </w:r>
          </w:p>
          <w:p w14:paraId="574E4E20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217FB76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ГРУНТОВКА "ЛАКРИТ"</w:t>
            </w:r>
          </w:p>
        </w:tc>
        <w:tc>
          <w:tcPr>
            <w:tcW w:w="907" w:type="dxa"/>
          </w:tcPr>
          <w:p w14:paraId="1D16D5E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1018D87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11.4</w:t>
            </w:r>
          </w:p>
        </w:tc>
        <w:tc>
          <w:tcPr>
            <w:tcW w:w="897" w:type="dxa"/>
          </w:tcPr>
          <w:p w14:paraId="2434DCA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B024FA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2B5C69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28FF59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7CE0CF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6D4D29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D9F1FB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  <w:p w14:paraId="7C900F1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30.78</w:t>
            </w:r>
          </w:p>
        </w:tc>
        <w:tc>
          <w:tcPr>
            <w:tcW w:w="850" w:type="dxa"/>
          </w:tcPr>
          <w:p w14:paraId="3DA0936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  <w:p w14:paraId="544344A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4.33</w:t>
            </w:r>
          </w:p>
        </w:tc>
        <w:tc>
          <w:tcPr>
            <w:tcW w:w="957" w:type="dxa"/>
          </w:tcPr>
          <w:p w14:paraId="33ADDF5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3.08</w:t>
            </w:r>
          </w:p>
          <w:p w14:paraId="305EAF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35.11</w:t>
            </w:r>
          </w:p>
        </w:tc>
        <w:tc>
          <w:tcPr>
            <w:tcW w:w="850" w:type="dxa"/>
          </w:tcPr>
          <w:p w14:paraId="3B8759B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289ACB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278900E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6BADF4C" w14:textId="77777777" w:rsidTr="00A56AF8">
        <w:tc>
          <w:tcPr>
            <w:tcW w:w="531" w:type="dxa"/>
          </w:tcPr>
          <w:p w14:paraId="4DF4033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55</w:t>
            </w:r>
          </w:p>
          <w:p w14:paraId="252D4841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5399A3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55</w:t>
            </w:r>
          </w:p>
          <w:p w14:paraId="1DDDF71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75CEF4A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Е26-127-1</w:t>
            </w:r>
          </w:p>
          <w:p w14:paraId="7354E417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1ABF2A03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ОКРАСКА ОШТУКАТУРЕННЫХ ПОВЕРХНОСТЕЙ ФАСАДОВ ВРУЧНУЮ С ЛЕСОВ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к=1.0000</w:t>
            </w:r>
          </w:p>
        </w:tc>
        <w:tc>
          <w:tcPr>
            <w:tcW w:w="907" w:type="dxa"/>
          </w:tcPr>
          <w:p w14:paraId="32BB7F0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                                                                                              </w:t>
            </w:r>
          </w:p>
          <w:p w14:paraId="5E05AD8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897" w:type="dxa"/>
          </w:tcPr>
          <w:p w14:paraId="1ADFCAE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313.08</w:t>
            </w:r>
          </w:p>
          <w:p w14:paraId="16788B4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237.94</w:t>
            </w:r>
          </w:p>
        </w:tc>
        <w:tc>
          <w:tcPr>
            <w:tcW w:w="992" w:type="dxa"/>
          </w:tcPr>
          <w:p w14:paraId="298366C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  <w:p w14:paraId="310AA72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0.19</w:t>
            </w:r>
          </w:p>
        </w:tc>
        <w:tc>
          <w:tcPr>
            <w:tcW w:w="850" w:type="dxa"/>
          </w:tcPr>
          <w:p w14:paraId="00BC3CB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073253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C682AF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15.31</w:t>
            </w:r>
          </w:p>
          <w:p w14:paraId="7345259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11.64</w:t>
            </w:r>
          </w:p>
        </w:tc>
        <w:tc>
          <w:tcPr>
            <w:tcW w:w="850" w:type="dxa"/>
          </w:tcPr>
          <w:p w14:paraId="3EBEEB7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2.14</w:t>
            </w:r>
          </w:p>
          <w:p w14:paraId="3D5B17B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1.63</w:t>
            </w:r>
          </w:p>
        </w:tc>
        <w:tc>
          <w:tcPr>
            <w:tcW w:w="957" w:type="dxa"/>
          </w:tcPr>
          <w:p w14:paraId="6AA9436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330.78</w:t>
            </w:r>
          </w:p>
          <w:p w14:paraId="7A8CDA8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251.40</w:t>
            </w:r>
          </w:p>
        </w:tc>
        <w:tc>
          <w:tcPr>
            <w:tcW w:w="850" w:type="dxa"/>
          </w:tcPr>
          <w:p w14:paraId="08A7774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18.460</w:t>
            </w:r>
          </w:p>
          <w:p w14:paraId="1B96E42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14.03</w:t>
            </w:r>
          </w:p>
        </w:tc>
      </w:tr>
    </w:tbl>
    <w:p w14:paraId="4A150C26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330B62E" w14:textId="77777777" w:rsidTr="00A56AF8">
        <w:tc>
          <w:tcPr>
            <w:tcW w:w="531" w:type="dxa"/>
          </w:tcPr>
          <w:p w14:paraId="247FE7B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56</w:t>
            </w:r>
          </w:p>
          <w:p w14:paraId="59E9567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67A7A85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56</w:t>
            </w:r>
          </w:p>
          <w:p w14:paraId="25F0FA0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8B4A6C7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1/10-230-40-35/21</w:t>
            </w:r>
          </w:p>
          <w:p w14:paraId="356ED7AA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78547783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КРАСКА СИЛИКАТНО-АКРИЛОВАЯ ДЛЯ НАРУЖНЫХ И ВНУТРЕННИХ РАБОТ (</w:t>
            </w:r>
            <w:r>
              <w:rPr>
                <w:sz w:val="14"/>
                <w:szCs w:val="14"/>
                <w:lang w:val="en-US"/>
              </w:rPr>
              <w:t>V</w:t>
            </w:r>
            <w:r w:rsidRPr="00702208">
              <w:rPr>
                <w:sz w:val="14"/>
                <w:szCs w:val="14"/>
              </w:rPr>
              <w:t xml:space="preserve">1, </w:t>
            </w:r>
            <w:r>
              <w:rPr>
                <w:sz w:val="14"/>
                <w:szCs w:val="14"/>
                <w:lang w:val="en-US"/>
              </w:rPr>
              <w:t>W</w:t>
            </w:r>
            <w:r w:rsidRPr="00702208">
              <w:rPr>
                <w:sz w:val="14"/>
                <w:szCs w:val="14"/>
              </w:rPr>
              <w:t>2), ОСНОВА (БАЗА) БЕЛАЯ</w:t>
            </w:r>
          </w:p>
        </w:tc>
        <w:tc>
          <w:tcPr>
            <w:tcW w:w="907" w:type="dxa"/>
          </w:tcPr>
          <w:p w14:paraId="5B79C5D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КГ                                                                                                  </w:t>
            </w:r>
          </w:p>
          <w:p w14:paraId="69A8911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45.6</w:t>
            </w:r>
          </w:p>
        </w:tc>
        <w:tc>
          <w:tcPr>
            <w:tcW w:w="897" w:type="dxa"/>
          </w:tcPr>
          <w:p w14:paraId="02D2149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06CAF6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4921EB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4B165F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44A0940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F5AF92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016152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6.35</w:t>
            </w:r>
          </w:p>
          <w:p w14:paraId="2A356E6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289.56</w:t>
            </w:r>
          </w:p>
        </w:tc>
        <w:tc>
          <w:tcPr>
            <w:tcW w:w="850" w:type="dxa"/>
          </w:tcPr>
          <w:p w14:paraId="5ED92FF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  <w:p w14:paraId="4D12330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41.04</w:t>
            </w:r>
          </w:p>
        </w:tc>
        <w:tc>
          <w:tcPr>
            <w:tcW w:w="957" w:type="dxa"/>
          </w:tcPr>
          <w:p w14:paraId="4E3C900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7.25</w:t>
            </w:r>
          </w:p>
          <w:p w14:paraId="046D1E8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330.60</w:t>
            </w:r>
          </w:p>
        </w:tc>
        <w:tc>
          <w:tcPr>
            <w:tcW w:w="850" w:type="dxa"/>
          </w:tcPr>
          <w:p w14:paraId="6938E24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64EAC3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0EC9EF8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63B73C6F" w14:textId="77777777" w:rsidTr="00A56AF8">
        <w:tc>
          <w:tcPr>
            <w:tcW w:w="531" w:type="dxa"/>
          </w:tcPr>
          <w:p w14:paraId="73F61E2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57</w:t>
            </w:r>
          </w:p>
          <w:p w14:paraId="43F076EB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7B0EF5C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57</w:t>
            </w:r>
          </w:p>
          <w:p w14:paraId="07F8B0E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AA7A2CC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Е10-224-1</w:t>
            </w:r>
          </w:p>
          <w:p w14:paraId="3C1D693D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4F5B3009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УСТАНОВКА ОТЛИВОВ ИЗ ОЦИНКОВАННОЙ СТАЛИ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784EB22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                                                                                                </w:t>
            </w:r>
          </w:p>
          <w:p w14:paraId="7E1600D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897" w:type="dxa"/>
          </w:tcPr>
          <w:p w14:paraId="2D2B6DF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449.95</w:t>
            </w:r>
          </w:p>
          <w:p w14:paraId="762623D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557.94</w:t>
            </w:r>
          </w:p>
        </w:tc>
        <w:tc>
          <w:tcPr>
            <w:tcW w:w="992" w:type="dxa"/>
          </w:tcPr>
          <w:p w14:paraId="303A1F7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1.61</w:t>
            </w:r>
          </w:p>
          <w:p w14:paraId="40D6C85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2.00</w:t>
            </w:r>
          </w:p>
        </w:tc>
        <w:tc>
          <w:tcPr>
            <w:tcW w:w="850" w:type="dxa"/>
          </w:tcPr>
          <w:p w14:paraId="0AD17C5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19BE64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4DF09D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130.49</w:t>
            </w:r>
          </w:p>
          <w:p w14:paraId="2B8A40B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161.81</w:t>
            </w:r>
          </w:p>
        </w:tc>
        <w:tc>
          <w:tcPr>
            <w:tcW w:w="850" w:type="dxa"/>
          </w:tcPr>
          <w:p w14:paraId="71E1C02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20.57</w:t>
            </w:r>
          </w:p>
          <w:p w14:paraId="7C95E59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25.51</w:t>
            </w:r>
          </w:p>
        </w:tc>
        <w:tc>
          <w:tcPr>
            <w:tcW w:w="957" w:type="dxa"/>
          </w:tcPr>
          <w:p w14:paraId="1D96E10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602.62</w:t>
            </w:r>
          </w:p>
          <w:p w14:paraId="4042878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747.26</w:t>
            </w:r>
          </w:p>
        </w:tc>
        <w:tc>
          <w:tcPr>
            <w:tcW w:w="850" w:type="dxa"/>
          </w:tcPr>
          <w:p w14:paraId="5357222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28.530</w:t>
            </w:r>
          </w:p>
          <w:p w14:paraId="50C654F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35.38</w:t>
            </w:r>
          </w:p>
        </w:tc>
      </w:tr>
    </w:tbl>
    <w:p w14:paraId="079655F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EA3EB3C" w14:textId="77777777" w:rsidTr="00A56AF8">
        <w:tc>
          <w:tcPr>
            <w:tcW w:w="531" w:type="dxa"/>
          </w:tcPr>
          <w:p w14:paraId="2D6C2D23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58</w:t>
            </w:r>
          </w:p>
          <w:p w14:paraId="2A0C53BC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35F519B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58</w:t>
            </w:r>
          </w:p>
          <w:p w14:paraId="16E8EAE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087B2AD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1/10-240-60/999131</w:t>
            </w:r>
          </w:p>
          <w:p w14:paraId="70DE50C4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(H13)</w:t>
            </w:r>
          </w:p>
        </w:tc>
        <w:tc>
          <w:tcPr>
            <w:tcW w:w="1740" w:type="dxa"/>
          </w:tcPr>
          <w:p w14:paraId="1BCD58B5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КОСТЫЛЬ</w:t>
            </w:r>
          </w:p>
        </w:tc>
        <w:tc>
          <w:tcPr>
            <w:tcW w:w="907" w:type="dxa"/>
          </w:tcPr>
          <w:p w14:paraId="2FD0CD2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ШТ                                                                                                  </w:t>
            </w:r>
          </w:p>
          <w:p w14:paraId="785C24B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297.6</w:t>
            </w:r>
          </w:p>
        </w:tc>
        <w:tc>
          <w:tcPr>
            <w:tcW w:w="897" w:type="dxa"/>
          </w:tcPr>
          <w:p w14:paraId="01FA6E5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F68711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4C7B65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CAABB2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1CDAFD6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837DBF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31FD74A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  <w:p w14:paraId="63703AA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446.40</w:t>
            </w:r>
          </w:p>
        </w:tc>
        <w:tc>
          <w:tcPr>
            <w:tcW w:w="850" w:type="dxa"/>
          </w:tcPr>
          <w:p w14:paraId="6386DD4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  <w:p w14:paraId="47E4BB7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62.50</w:t>
            </w:r>
          </w:p>
        </w:tc>
        <w:tc>
          <w:tcPr>
            <w:tcW w:w="957" w:type="dxa"/>
          </w:tcPr>
          <w:p w14:paraId="2CF9DFE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  <w:p w14:paraId="090EDEC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508.90</w:t>
            </w:r>
          </w:p>
        </w:tc>
        <w:tc>
          <w:tcPr>
            <w:tcW w:w="850" w:type="dxa"/>
          </w:tcPr>
          <w:p w14:paraId="1A84836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8B1F8D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418406D5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0AFB17D3" w14:textId="77777777" w:rsidTr="00A56AF8">
        <w:tc>
          <w:tcPr>
            <w:tcW w:w="531" w:type="dxa"/>
          </w:tcPr>
          <w:p w14:paraId="0106EF67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59</w:t>
            </w:r>
          </w:p>
          <w:p w14:paraId="021AE39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5C9AC36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59</w:t>
            </w:r>
          </w:p>
          <w:p w14:paraId="3847CCD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58AA4C8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2/20-100-20/27</w:t>
            </w:r>
          </w:p>
          <w:p w14:paraId="22E0617A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(H37)</w:t>
            </w:r>
          </w:p>
        </w:tc>
        <w:tc>
          <w:tcPr>
            <w:tcW w:w="1740" w:type="dxa"/>
          </w:tcPr>
          <w:p w14:paraId="1508507A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ОТЛИВ ОКОННЫЙ ИЗ СТАЛИ ОЦИНКОВАННОЙ ТОЛЩИНОЙ 0,45-0,5 ММ, ШИРИНОЙ 200 (205) ММ, С ОДНОСТОРОННИМ ПОЛИМЕРНЫМ ПОКРЫТИЕМ, ЦВЕТНОЙ</w:t>
            </w:r>
          </w:p>
        </w:tc>
        <w:tc>
          <w:tcPr>
            <w:tcW w:w="907" w:type="dxa"/>
          </w:tcPr>
          <w:p w14:paraId="7B0412E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                                                                                                   </w:t>
            </w:r>
          </w:p>
          <w:p w14:paraId="6656767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124</w:t>
            </w:r>
          </w:p>
        </w:tc>
        <w:tc>
          <w:tcPr>
            <w:tcW w:w="897" w:type="dxa"/>
          </w:tcPr>
          <w:p w14:paraId="1E0CB7B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8F179B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12D75A3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AABD52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D1E153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62087B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90456A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7.21</w:t>
            </w:r>
          </w:p>
          <w:p w14:paraId="067DC56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894.04</w:t>
            </w:r>
          </w:p>
        </w:tc>
        <w:tc>
          <w:tcPr>
            <w:tcW w:w="850" w:type="dxa"/>
          </w:tcPr>
          <w:p w14:paraId="2209B2E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  <w:p w14:paraId="6920A57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54.56</w:t>
            </w:r>
          </w:p>
        </w:tc>
        <w:tc>
          <w:tcPr>
            <w:tcW w:w="957" w:type="dxa"/>
          </w:tcPr>
          <w:p w14:paraId="247817B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7.65</w:t>
            </w:r>
          </w:p>
          <w:p w14:paraId="2E320F9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948.60</w:t>
            </w:r>
          </w:p>
        </w:tc>
        <w:tc>
          <w:tcPr>
            <w:tcW w:w="850" w:type="dxa"/>
          </w:tcPr>
          <w:p w14:paraId="518CB40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1DE23AE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DCDB3F2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64E1F26" w14:textId="77777777" w:rsidTr="00A56AF8">
        <w:tc>
          <w:tcPr>
            <w:tcW w:w="531" w:type="dxa"/>
          </w:tcPr>
          <w:p w14:paraId="377D30E4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60</w:t>
            </w:r>
          </w:p>
          <w:p w14:paraId="58C97CD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4C6E7B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60</w:t>
            </w:r>
          </w:p>
          <w:p w14:paraId="1DB37C3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09B1410C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Е8-4-607</w:t>
            </w:r>
          </w:p>
          <w:p w14:paraId="70190E85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0C4F081E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ГИДРОИЗОЛЯЦИЯ ФУНДАМЕНТОВ ПРОКЛАДОЧНАЯ В 1 СЛОЙ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4EF72DD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ИЗОЛИРУЕМОЙ ПОВЕРХНОСТИ                                                                       </w:t>
            </w:r>
          </w:p>
          <w:p w14:paraId="7BA704E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</w:tc>
        <w:tc>
          <w:tcPr>
            <w:tcW w:w="897" w:type="dxa"/>
          </w:tcPr>
          <w:p w14:paraId="5174ADD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50.75</w:t>
            </w:r>
          </w:p>
          <w:p w14:paraId="043D344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32.48</w:t>
            </w:r>
          </w:p>
        </w:tc>
        <w:tc>
          <w:tcPr>
            <w:tcW w:w="992" w:type="dxa"/>
          </w:tcPr>
          <w:p w14:paraId="3B0B12E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  <w:p w14:paraId="32E03D7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0.14</w:t>
            </w:r>
          </w:p>
        </w:tc>
        <w:tc>
          <w:tcPr>
            <w:tcW w:w="850" w:type="dxa"/>
          </w:tcPr>
          <w:p w14:paraId="5FA213F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  <w:p w14:paraId="67E56EA8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0.10</w:t>
            </w:r>
          </w:p>
        </w:tc>
        <w:tc>
          <w:tcPr>
            <w:tcW w:w="992" w:type="dxa"/>
          </w:tcPr>
          <w:p w14:paraId="67D3012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178.20</w:t>
            </w:r>
          </w:p>
          <w:p w14:paraId="24DFA15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114.05</w:t>
            </w:r>
          </w:p>
        </w:tc>
        <w:tc>
          <w:tcPr>
            <w:tcW w:w="850" w:type="dxa"/>
          </w:tcPr>
          <w:p w14:paraId="323C4EB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25.30</w:t>
            </w:r>
          </w:p>
          <w:p w14:paraId="4EA53F8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16.19</w:t>
            </w:r>
          </w:p>
        </w:tc>
        <w:tc>
          <w:tcPr>
            <w:tcW w:w="957" w:type="dxa"/>
          </w:tcPr>
          <w:p w14:paraId="34826DC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254.47</w:t>
            </w:r>
          </w:p>
          <w:p w14:paraId="0ABAB92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162.86</w:t>
            </w:r>
          </w:p>
        </w:tc>
        <w:tc>
          <w:tcPr>
            <w:tcW w:w="850" w:type="dxa"/>
          </w:tcPr>
          <w:p w14:paraId="385CB2D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3.490</w:t>
            </w:r>
          </w:p>
          <w:p w14:paraId="57453D5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2.23</w:t>
            </w:r>
          </w:p>
        </w:tc>
      </w:tr>
    </w:tbl>
    <w:p w14:paraId="4E0DBCA9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8D004ED" w14:textId="77777777" w:rsidTr="00A56AF8">
        <w:tc>
          <w:tcPr>
            <w:tcW w:w="531" w:type="dxa"/>
          </w:tcPr>
          <w:p w14:paraId="000B80A8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61</w:t>
            </w:r>
          </w:p>
          <w:p w14:paraId="545357A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C56FC2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61</w:t>
            </w:r>
          </w:p>
          <w:p w14:paraId="50148B7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3F37DEAD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Е11-2-9</w:t>
            </w:r>
          </w:p>
          <w:p w14:paraId="5D666963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3CE5F34D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УСТРОЙСТВО ПОДСТИЛАЮЩИХ СЛОЕВ БЕТОННЫХ                                                                                                    Разряд=3.</w:t>
            </w:r>
            <w:proofErr w:type="gramStart"/>
            <w:r w:rsidRPr="00702208">
              <w:rPr>
                <w:sz w:val="14"/>
                <w:szCs w:val="14"/>
              </w:rPr>
              <w:t>000 ,</w:t>
            </w:r>
            <w:proofErr w:type="gramEnd"/>
            <w:r w:rsidRPr="00702208">
              <w:rPr>
                <w:sz w:val="14"/>
                <w:szCs w:val="14"/>
              </w:rPr>
              <w:t xml:space="preserve"> к=0.8599</w:t>
            </w:r>
          </w:p>
        </w:tc>
        <w:tc>
          <w:tcPr>
            <w:tcW w:w="907" w:type="dxa"/>
          </w:tcPr>
          <w:p w14:paraId="5CB39FD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М3                                                                                                  </w:t>
            </w:r>
          </w:p>
          <w:p w14:paraId="7209121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</w:t>
            </w:r>
          </w:p>
        </w:tc>
        <w:tc>
          <w:tcPr>
            <w:tcW w:w="897" w:type="dxa"/>
          </w:tcPr>
          <w:p w14:paraId="6108D62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53.38</w:t>
            </w:r>
          </w:p>
          <w:p w14:paraId="2B0C542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341.63</w:t>
            </w:r>
          </w:p>
        </w:tc>
        <w:tc>
          <w:tcPr>
            <w:tcW w:w="992" w:type="dxa"/>
          </w:tcPr>
          <w:p w14:paraId="13047E8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  <w:p w14:paraId="2E76191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2.94</w:t>
            </w:r>
          </w:p>
        </w:tc>
        <w:tc>
          <w:tcPr>
            <w:tcW w:w="850" w:type="dxa"/>
          </w:tcPr>
          <w:p w14:paraId="03AE703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613991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48E3E5A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203.42</w:t>
            </w:r>
          </w:p>
          <w:p w14:paraId="69EE5EF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1301.89</w:t>
            </w:r>
          </w:p>
        </w:tc>
        <w:tc>
          <w:tcPr>
            <w:tcW w:w="850" w:type="dxa"/>
          </w:tcPr>
          <w:p w14:paraId="78BEB42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32.47</w:t>
            </w:r>
          </w:p>
          <w:p w14:paraId="4712F8E4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207.81</w:t>
            </w:r>
          </w:p>
        </w:tc>
        <w:tc>
          <w:tcPr>
            <w:tcW w:w="957" w:type="dxa"/>
          </w:tcPr>
          <w:p w14:paraId="3DE314E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289.73</w:t>
            </w:r>
          </w:p>
          <w:p w14:paraId="4BA4AB3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1854.27</w:t>
            </w:r>
          </w:p>
        </w:tc>
        <w:tc>
          <w:tcPr>
            <w:tcW w:w="850" w:type="dxa"/>
          </w:tcPr>
          <w:p w14:paraId="074A498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3.660</w:t>
            </w:r>
          </w:p>
          <w:p w14:paraId="47F2CDD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23.42</w:t>
            </w:r>
          </w:p>
        </w:tc>
      </w:tr>
    </w:tbl>
    <w:p w14:paraId="6F59E50A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D867D19" w14:textId="77777777" w:rsidTr="00A56AF8">
        <w:tc>
          <w:tcPr>
            <w:tcW w:w="531" w:type="dxa"/>
          </w:tcPr>
          <w:p w14:paraId="66B4B4E1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62</w:t>
            </w:r>
          </w:p>
          <w:p w14:paraId="3D8C0C81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40C898D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62</w:t>
            </w:r>
          </w:p>
          <w:p w14:paraId="6A9D349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BF8858A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Е13-27-3</w:t>
            </w:r>
          </w:p>
          <w:p w14:paraId="7827C76F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291AF865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ОКРАСКА МЕТАЛЛИЧЕСКИХ ОГРУНТОВАННЫХ ПОВЕРХНОСТЕЙ ЭМАЛЯМИ ВРУЧНУЮ                                                                                                    </w:t>
            </w:r>
            <w:r w:rsidRPr="00702208">
              <w:rPr>
                <w:sz w:val="14"/>
                <w:szCs w:val="14"/>
              </w:rPr>
              <w:lastRenderedPageBreak/>
              <w:t>Разряд=3.</w:t>
            </w:r>
            <w:proofErr w:type="gramStart"/>
            <w:r w:rsidRPr="00702208">
              <w:rPr>
                <w:sz w:val="14"/>
                <w:szCs w:val="14"/>
              </w:rPr>
              <w:t>500 ,</w:t>
            </w:r>
            <w:proofErr w:type="gramEnd"/>
            <w:r w:rsidRPr="00702208">
              <w:rPr>
                <w:sz w:val="14"/>
                <w:szCs w:val="14"/>
              </w:rPr>
              <w:t xml:space="preserve"> к=0.9299</w:t>
            </w:r>
          </w:p>
        </w:tc>
        <w:tc>
          <w:tcPr>
            <w:tcW w:w="907" w:type="dxa"/>
          </w:tcPr>
          <w:p w14:paraId="0AB7F2F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lastRenderedPageBreak/>
              <w:t xml:space="preserve">100М2                                                                                               </w:t>
            </w:r>
          </w:p>
          <w:p w14:paraId="4DF0B10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0.464</w:t>
            </w:r>
          </w:p>
        </w:tc>
        <w:tc>
          <w:tcPr>
            <w:tcW w:w="897" w:type="dxa"/>
          </w:tcPr>
          <w:p w14:paraId="25C3C4A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116.71</w:t>
            </w:r>
          </w:p>
          <w:p w14:paraId="625B876A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54.15</w:t>
            </w:r>
          </w:p>
        </w:tc>
        <w:tc>
          <w:tcPr>
            <w:tcW w:w="992" w:type="dxa"/>
          </w:tcPr>
          <w:p w14:paraId="6C66E46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255C0D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ED3447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9F6F6C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52651C7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84.89</w:t>
            </w:r>
          </w:p>
          <w:p w14:paraId="0C01A64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39.39</w:t>
            </w:r>
          </w:p>
        </w:tc>
        <w:tc>
          <w:tcPr>
            <w:tcW w:w="850" w:type="dxa"/>
          </w:tcPr>
          <w:p w14:paraId="36538E6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12.01</w:t>
            </w:r>
          </w:p>
          <w:p w14:paraId="3E8A3B1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5.57</w:t>
            </w:r>
          </w:p>
        </w:tc>
        <w:tc>
          <w:tcPr>
            <w:tcW w:w="957" w:type="dxa"/>
          </w:tcPr>
          <w:p w14:paraId="5809B40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213.61</w:t>
            </w:r>
          </w:p>
          <w:p w14:paraId="074B4B41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99.11</w:t>
            </w:r>
          </w:p>
        </w:tc>
        <w:tc>
          <w:tcPr>
            <w:tcW w:w="850" w:type="dxa"/>
          </w:tcPr>
          <w:p w14:paraId="6E92BBA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7.400</w:t>
            </w:r>
          </w:p>
          <w:p w14:paraId="0E34E01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3.43</w:t>
            </w:r>
          </w:p>
        </w:tc>
      </w:tr>
    </w:tbl>
    <w:p w14:paraId="4B79E346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54280063" w14:textId="77777777" w:rsidTr="00A56AF8">
        <w:tc>
          <w:tcPr>
            <w:tcW w:w="531" w:type="dxa"/>
          </w:tcPr>
          <w:p w14:paraId="1E10E14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63</w:t>
            </w:r>
          </w:p>
          <w:p w14:paraId="08A01DE5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01A7824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63</w:t>
            </w:r>
          </w:p>
          <w:p w14:paraId="123DBE7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65C027C1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Е69-20-2</w:t>
            </w:r>
          </w:p>
          <w:p w14:paraId="17C204A0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09382055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УСТАНОВКА И РАЗБОРКА НАРУЖНЫХ ИНВЕНТАРНЫХ ЛЕСОВ ВЫСОТОЙ ДО 16 М ДЛЯ ОТДЕЛОЧНЫХ РАБОТ                                                                                                    Разряд=4.</w:t>
            </w:r>
            <w:proofErr w:type="gramStart"/>
            <w:r w:rsidRPr="00702208">
              <w:rPr>
                <w:sz w:val="14"/>
                <w:szCs w:val="14"/>
              </w:rPr>
              <w:t>700 ,</w:t>
            </w:r>
            <w:proofErr w:type="gramEnd"/>
            <w:r w:rsidRPr="00702208">
              <w:rPr>
                <w:sz w:val="14"/>
                <w:szCs w:val="14"/>
              </w:rPr>
              <w:t xml:space="preserve"> к=1.0713</w:t>
            </w:r>
          </w:p>
        </w:tc>
        <w:tc>
          <w:tcPr>
            <w:tcW w:w="907" w:type="dxa"/>
          </w:tcPr>
          <w:p w14:paraId="493D04D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100М2 ВЕРТИКАЛЬНОЙ ПРОЕКЦИИ                                                                         </w:t>
            </w:r>
          </w:p>
          <w:p w14:paraId="44EE98A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19.5</w:t>
            </w:r>
          </w:p>
        </w:tc>
        <w:tc>
          <w:tcPr>
            <w:tcW w:w="897" w:type="dxa"/>
          </w:tcPr>
          <w:p w14:paraId="1062E02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833.97</w:t>
            </w:r>
          </w:p>
          <w:p w14:paraId="3C3E662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16262.42</w:t>
            </w:r>
          </w:p>
        </w:tc>
        <w:tc>
          <w:tcPr>
            <w:tcW w:w="992" w:type="dxa"/>
          </w:tcPr>
          <w:p w14:paraId="40E1B72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3.88</w:t>
            </w:r>
          </w:p>
          <w:p w14:paraId="2E3CADA9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75.66</w:t>
            </w:r>
          </w:p>
        </w:tc>
        <w:tc>
          <w:tcPr>
            <w:tcW w:w="850" w:type="dxa"/>
          </w:tcPr>
          <w:p w14:paraId="68DEF95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2.62</w:t>
            </w:r>
          </w:p>
          <w:p w14:paraId="4D1093B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51.09</w:t>
            </w:r>
          </w:p>
        </w:tc>
        <w:tc>
          <w:tcPr>
            <w:tcW w:w="992" w:type="dxa"/>
          </w:tcPr>
          <w:p w14:paraId="0FFF98C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204.17</w:t>
            </w:r>
          </w:p>
          <w:p w14:paraId="5B9557E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3981.32</w:t>
            </w:r>
          </w:p>
        </w:tc>
        <w:tc>
          <w:tcPr>
            <w:tcW w:w="850" w:type="dxa"/>
          </w:tcPr>
          <w:p w14:paraId="0B59D63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17.34</w:t>
            </w:r>
          </w:p>
          <w:p w14:paraId="107BD6A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338.13</w:t>
            </w:r>
          </w:p>
        </w:tc>
        <w:tc>
          <w:tcPr>
            <w:tcW w:w="957" w:type="dxa"/>
          </w:tcPr>
          <w:p w14:paraId="79E6498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1059.36</w:t>
            </w:r>
          </w:p>
          <w:p w14:paraId="12A0058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20657.53</w:t>
            </w:r>
          </w:p>
        </w:tc>
        <w:tc>
          <w:tcPr>
            <w:tcW w:w="850" w:type="dxa"/>
          </w:tcPr>
          <w:p w14:paraId="2001EAE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46.080</w:t>
            </w:r>
          </w:p>
          <w:p w14:paraId="049E9E3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898.56</w:t>
            </w:r>
          </w:p>
        </w:tc>
      </w:tr>
    </w:tbl>
    <w:p w14:paraId="1DA3CB74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71DA5D08" w14:textId="77777777" w:rsidTr="00A56AF8">
        <w:tc>
          <w:tcPr>
            <w:tcW w:w="531" w:type="dxa"/>
          </w:tcPr>
          <w:p w14:paraId="2FC0F3CA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64</w:t>
            </w:r>
          </w:p>
          <w:p w14:paraId="18554D46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B82357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64</w:t>
            </w:r>
          </w:p>
          <w:p w14:paraId="6D492709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A6B6F32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Е51-7-1</w:t>
            </w:r>
          </w:p>
          <w:p w14:paraId="76958C6E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(H1)</w:t>
            </w:r>
          </w:p>
        </w:tc>
        <w:tc>
          <w:tcPr>
            <w:tcW w:w="1740" w:type="dxa"/>
          </w:tcPr>
          <w:p w14:paraId="62394BCC" w14:textId="77777777" w:rsidR="00B45683" w:rsidRPr="00CB2A77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ПОГРУЗКА ВРУЧНУЮ СПОДРУЧНЫХ И НАВАЛОЧНЫХ ГРУЗОВ (</w:t>
            </w:r>
            <w:proofErr w:type="gramStart"/>
            <w:r w:rsidRPr="00702208">
              <w:rPr>
                <w:sz w:val="14"/>
                <w:szCs w:val="14"/>
              </w:rPr>
              <w:t xml:space="preserve">ОТХОДОВ)   </w:t>
            </w:r>
            <w:proofErr w:type="gramEnd"/>
            <w:r w:rsidRPr="00702208">
              <w:rPr>
                <w:sz w:val="14"/>
                <w:szCs w:val="14"/>
              </w:rPr>
              <w:t xml:space="preserve">                                                                                                 Разряд=3.000 , к=0.8599</w:t>
            </w:r>
          </w:p>
        </w:tc>
        <w:tc>
          <w:tcPr>
            <w:tcW w:w="907" w:type="dxa"/>
          </w:tcPr>
          <w:p w14:paraId="4B1DCA6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Т                                                                                                   </w:t>
            </w:r>
          </w:p>
          <w:p w14:paraId="50EB47A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</w:t>
            </w:r>
          </w:p>
        </w:tc>
        <w:tc>
          <w:tcPr>
            <w:tcW w:w="897" w:type="dxa"/>
          </w:tcPr>
          <w:p w14:paraId="6D27E6B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8.75</w:t>
            </w:r>
          </w:p>
          <w:p w14:paraId="2ECBFF82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77.88</w:t>
            </w:r>
          </w:p>
        </w:tc>
        <w:tc>
          <w:tcPr>
            <w:tcW w:w="992" w:type="dxa"/>
          </w:tcPr>
          <w:p w14:paraId="6315FB1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5D4D70A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7EE86AD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557E40B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07D4525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7678CFF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5A99181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E3DCACD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</w:tcPr>
          <w:p w14:paraId="6399E6E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8.75</w:t>
            </w:r>
          </w:p>
          <w:p w14:paraId="223BE9E3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77.88</w:t>
            </w:r>
          </w:p>
        </w:tc>
        <w:tc>
          <w:tcPr>
            <w:tcW w:w="850" w:type="dxa"/>
          </w:tcPr>
          <w:p w14:paraId="6F886541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0.600</w:t>
            </w:r>
          </w:p>
          <w:p w14:paraId="5EA16CD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5.34</w:t>
            </w:r>
          </w:p>
        </w:tc>
      </w:tr>
    </w:tbl>
    <w:p w14:paraId="612FFAAF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808080"/>
          <w:left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3C64BB11" w14:textId="77777777" w:rsidTr="00A56AF8">
        <w:tc>
          <w:tcPr>
            <w:tcW w:w="531" w:type="dxa"/>
          </w:tcPr>
          <w:p w14:paraId="08B0F24E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65</w:t>
            </w:r>
          </w:p>
          <w:p w14:paraId="074C4EF0" w14:textId="77777777" w:rsidR="00B45683" w:rsidRPr="00AD67C9" w:rsidRDefault="00B45683" w:rsidP="006056B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</w:tcPr>
          <w:p w14:paraId="157D144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 w:rsidRPr="00AD67C9">
              <w:rPr>
                <w:sz w:val="14"/>
                <w:szCs w:val="14"/>
                <w:lang w:val="en-US"/>
              </w:rPr>
              <w:t xml:space="preserve">  65</w:t>
            </w:r>
          </w:p>
          <w:p w14:paraId="7A80698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</w:tcPr>
          <w:p w14:paraId="2B5DF3B5" w14:textId="77777777" w:rsidR="00B45683" w:rsidRPr="004978B0" w:rsidRDefault="00B45683">
            <w:pPr>
              <w:rPr>
                <w:b/>
                <w:sz w:val="14"/>
                <w:szCs w:val="14"/>
                <w:lang w:val="en-US"/>
              </w:rPr>
            </w:pPr>
            <w:r w:rsidRPr="004978B0">
              <w:rPr>
                <w:b/>
                <w:sz w:val="14"/>
                <w:szCs w:val="14"/>
                <w:lang w:val="en-US"/>
              </w:rPr>
              <w:t>3991300</w:t>
            </w:r>
          </w:p>
          <w:p w14:paraId="4E5B241F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  <w:r w:rsidRPr="00F2609C">
              <w:rPr>
                <w:sz w:val="14"/>
                <w:szCs w:val="14"/>
                <w:lang w:val="en-US"/>
              </w:rPr>
              <w:t xml:space="preserve"> (H35)</w:t>
            </w:r>
          </w:p>
        </w:tc>
        <w:tc>
          <w:tcPr>
            <w:tcW w:w="1740" w:type="dxa"/>
          </w:tcPr>
          <w:p w14:paraId="19858A09" w14:textId="77777777" w:rsidR="00B45683" w:rsidRPr="00CB2A77" w:rsidRDefault="00B4568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СМЕШАННЫЕ ОТХОДЫ СТРОИТЕЛЬСТВА</w:t>
            </w:r>
          </w:p>
        </w:tc>
        <w:tc>
          <w:tcPr>
            <w:tcW w:w="907" w:type="dxa"/>
          </w:tcPr>
          <w:p w14:paraId="330D4DC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</w:t>
            </w:r>
          </w:p>
          <w:p w14:paraId="206D318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47.56</w:t>
            </w:r>
          </w:p>
        </w:tc>
        <w:tc>
          <w:tcPr>
            <w:tcW w:w="897" w:type="dxa"/>
          </w:tcPr>
          <w:p w14:paraId="1811829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72CB1146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73629C6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2916B32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</w:tcPr>
          <w:p w14:paraId="66E468C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394E400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</w:tcPr>
          <w:p w14:paraId="61FBACF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35.00</w:t>
            </w:r>
          </w:p>
          <w:p w14:paraId="0F266455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1664.60</w:t>
            </w:r>
          </w:p>
        </w:tc>
        <w:tc>
          <w:tcPr>
            <w:tcW w:w="850" w:type="dxa"/>
          </w:tcPr>
          <w:p w14:paraId="4EE3CEF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11.00</w:t>
            </w:r>
          </w:p>
          <w:p w14:paraId="1488D65E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523.16</w:t>
            </w:r>
          </w:p>
        </w:tc>
        <w:tc>
          <w:tcPr>
            <w:tcW w:w="957" w:type="dxa"/>
          </w:tcPr>
          <w:p w14:paraId="6094A3C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46.00</w:t>
            </w:r>
          </w:p>
          <w:p w14:paraId="415CA62C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2187.76</w:t>
            </w:r>
          </w:p>
        </w:tc>
        <w:tc>
          <w:tcPr>
            <w:tcW w:w="850" w:type="dxa"/>
          </w:tcPr>
          <w:p w14:paraId="1A5FB06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63FEADF7" w14:textId="77777777" w:rsidR="00B45683" w:rsidRPr="005949E1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7F6948F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31"/>
        <w:gridCol w:w="1031"/>
        <w:gridCol w:w="1740"/>
        <w:gridCol w:w="907"/>
        <w:gridCol w:w="897"/>
        <w:gridCol w:w="992"/>
        <w:gridCol w:w="850"/>
        <w:gridCol w:w="993"/>
        <w:gridCol w:w="850"/>
        <w:gridCol w:w="957"/>
        <w:gridCol w:w="850"/>
      </w:tblGrid>
      <w:tr w:rsidR="00B45683" w:rsidRPr="00AD67C9" w14:paraId="5CE983B8" w14:textId="77777777" w:rsidTr="00577020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52080F3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AFFA8B1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4CF773E7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4C264A72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ИТОГО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разделу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402D5F9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2BD79424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160800.43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5AE519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24611.06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13B684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6363.18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4DB5E6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154085.32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48317D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18832.09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1D9F68B2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358328.90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8037CE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10108</w:t>
            </w:r>
          </w:p>
        </w:tc>
      </w:tr>
      <w:tr w:rsidR="00B45683" w:rsidRPr="00AD67C9" w14:paraId="2FB0D1FF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F184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39EAF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B6436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702DC7" w14:textId="77777777" w:rsidR="00B45683" w:rsidRPr="00702208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Средства по обращению с отходами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9140C" w14:textId="77777777" w:rsidR="00B45683" w:rsidRPr="00702208" w:rsidRDefault="00B45683">
            <w:pPr>
              <w:rPr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2C171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3BE8D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21165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2385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2187.76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93E8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156E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EBD4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6E84AB62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4DEC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2780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30C7E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30BEC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83.83*161878.55)/100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D47E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B795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AB39C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4571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1DF86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05D1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01FF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135702.79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7DE3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425ADA17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FD2C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5DFA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1EEE5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6B03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58.54*5285.06)/100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40753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9DBF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839E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2C62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7F76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BA16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AFA7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3093.87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7036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2FF14852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D835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56CE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401697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F609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ПЛАНОВАЯ ПРИБЫЛЬ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1*1.115*45.82*161878.55)/100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87FFB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89D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EC5C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6915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301A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393A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5212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82702.62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6803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45F50743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04E2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3ECC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EDB91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A24A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ПЛАНОВАЯ ПРИБЫЛЬ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4"/>
                <w:lang w:val="en-US"/>
              </w:rPr>
              <w:t xml:space="preserve">   (</w:t>
            </w:r>
            <w:proofErr w:type="gramEnd"/>
            <w:r>
              <w:rPr>
                <w:sz w:val="14"/>
                <w:szCs w:val="14"/>
                <w:lang w:val="en-US"/>
              </w:rPr>
              <w:t>1*1.115*59.02*5285.06)/100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C6EB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F17E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3C03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2080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9B1C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B7027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5F51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3477.96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7F16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4245F11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16339AE9" w14:textId="77777777" w:rsidTr="00577020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62600530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8B3DF80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4791FBE7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4679B4EB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ВСЕГО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разделу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461E79B5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1A2FE288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1243B6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BC81D2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CD33EC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4DCE61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09F363F1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583306.14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4DBC09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54CA96DD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31"/>
        <w:gridCol w:w="1031"/>
        <w:gridCol w:w="1740"/>
        <w:gridCol w:w="907"/>
        <w:gridCol w:w="897"/>
        <w:gridCol w:w="992"/>
        <w:gridCol w:w="850"/>
        <w:gridCol w:w="993"/>
        <w:gridCol w:w="850"/>
        <w:gridCol w:w="957"/>
        <w:gridCol w:w="850"/>
      </w:tblGrid>
      <w:tr w:rsidR="00B45683" w:rsidRPr="00AD67C9" w14:paraId="702227B7" w14:textId="77777777" w:rsidTr="00577020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B0A7B4A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C28D25F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251B7688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299F0817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ИТОГО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смете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506152C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5672960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160800.43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AB3366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24611.06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DF9CA1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6363.18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88BEC2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154085.32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0ACC07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18832.09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6E42012E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358328.90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343D57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10108</w:t>
            </w:r>
          </w:p>
        </w:tc>
      </w:tr>
      <w:tr w:rsidR="00B45683" w:rsidRPr="00AD67C9" w14:paraId="4F278D8F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5A941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EC87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1DD65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74A2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57C1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531E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743D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1F39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B681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5DC1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9BAC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138796.66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FE66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6F3BA175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E760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1A9A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73D39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4725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ПЛАНОВАЯ ПРИБЫЛЬ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3947A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3E57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7A5B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EDCF0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CF09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622DA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3CAC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86180.58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810D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DAE0807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2AB4B60C" w14:textId="77777777" w:rsidTr="00577020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876DE90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3453B58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12024A5B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7CEB3F0D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ВСЕГО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смете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7DEDD31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BD88A39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3B9C59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E9F50D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6AAACD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271AFF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764355AA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583306.14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3A6155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71B8BEBA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31"/>
        <w:gridCol w:w="1031"/>
        <w:gridCol w:w="1740"/>
        <w:gridCol w:w="907"/>
        <w:gridCol w:w="897"/>
        <w:gridCol w:w="992"/>
        <w:gridCol w:w="850"/>
        <w:gridCol w:w="993"/>
        <w:gridCol w:w="850"/>
        <w:gridCol w:w="957"/>
        <w:gridCol w:w="850"/>
      </w:tblGrid>
      <w:tr w:rsidR="00B45683" w:rsidRPr="00AD67C9" w14:paraId="3C1A0726" w14:textId="77777777" w:rsidTr="00577020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779D3A4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7B90DF8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1159E9AB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4166014A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ИТОГО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смете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014C4842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67CAD51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160800.43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11F61C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24611.06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1B74E0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6363.18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5F9402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154085.32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BDFA61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18832.09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783B1335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358328.90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5CCC65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10108</w:t>
            </w:r>
          </w:p>
        </w:tc>
      </w:tr>
      <w:tr w:rsidR="00B45683" w:rsidRPr="00AD67C9" w14:paraId="6D7E68CC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91091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164105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94738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BDE01F" w14:textId="77777777" w:rsidR="00B45683" w:rsidRPr="00702208" w:rsidRDefault="00B45683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Средства по обращению с отходами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BE89E" w14:textId="77777777" w:rsidR="00B45683" w:rsidRPr="00702208" w:rsidRDefault="00B45683">
            <w:pPr>
              <w:rPr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7D528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93E9D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3FA22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FAFD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2187.76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880A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C421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0216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20F42108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74808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3205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D783D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A7794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ОХР и ОПР 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A442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86634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AF74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D34E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2B71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5CF6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2A684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138796.66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AF8B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7247EA15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3EB40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4CAB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0DD56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821CE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ПЛАНОВАЯ ПРИБЫЛЬ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5B58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1BFC8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716E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74F93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498A9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17890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B1F1B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86180.58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50CC7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0BF2978D" w14:textId="77777777" w:rsidTr="00A56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EC25E2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62B7D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6F32D3" w14:textId="77777777" w:rsidR="00B45683" w:rsidRPr="00F2609C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DAF61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Средний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en-US"/>
              </w:rPr>
              <w:t>разряд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en-US"/>
              </w:rPr>
              <w:t>рабочих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3DF746" w14:textId="77777777" w:rsidR="00B45683" w:rsidRPr="00AD67C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42CDE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A24D5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3AD3C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9B6ED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BA406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052D2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F6178F" w14:textId="77777777" w:rsidR="00B45683" w:rsidRPr="00AD67C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4ACC473" w14:textId="77777777" w:rsidR="00B45683" w:rsidRDefault="00B45683" w:rsidP="00AD67C9">
      <w:pPr>
        <w:spacing w:line="20" w:lineRule="exact"/>
      </w:pPr>
    </w:p>
    <w:tbl>
      <w:tblPr>
        <w:tblW w:w="1112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1740"/>
        <w:gridCol w:w="907"/>
        <w:gridCol w:w="897"/>
        <w:gridCol w:w="992"/>
        <w:gridCol w:w="850"/>
        <w:gridCol w:w="992"/>
        <w:gridCol w:w="850"/>
        <w:gridCol w:w="957"/>
        <w:gridCol w:w="850"/>
      </w:tblGrid>
      <w:tr w:rsidR="00B45683" w:rsidRPr="00AD67C9" w14:paraId="4AE8DB6F" w14:textId="77777777" w:rsidTr="00577020"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2F973E1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6DF3B34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4CEF2A22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0E3037F1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 xml:space="preserve">ВСЕГО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по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b/>
                <w:sz w:val="14"/>
                <w:szCs w:val="14"/>
                <w:lang w:val="en-US"/>
              </w:rPr>
              <w:t>смете</w:t>
            </w:r>
            <w:proofErr w:type="spellEnd"/>
            <w:r>
              <w:rPr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ADEC701" w14:textId="77777777" w:rsidR="00B45683" w:rsidRPr="00382900" w:rsidRDefault="00B45683">
            <w:pPr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7F8562E0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2F32C5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BB9219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E09D73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0532D8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087C8228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583306.14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99EB69" w14:textId="77777777" w:rsidR="00B45683" w:rsidRPr="00382900" w:rsidRDefault="00B45683" w:rsidP="00AD67C9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</w:tr>
    </w:tbl>
    <w:p w14:paraId="62370551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214BD9FF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73D3E604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32C0F6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C56D3A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A039313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ЗАРАБОТНАЯ ПЛАТА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2E2A39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16C33E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84D090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160'800.43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5F18E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5F6D164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1453D2ED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18CBEDA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268F11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EF6D06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DA51A31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gramStart"/>
            <w:r w:rsidRPr="006869E9">
              <w:rPr>
                <w:sz w:val="14"/>
                <w:szCs w:val="14"/>
                <w:lang w:val="en-US"/>
              </w:rPr>
              <w:t>ЭКСПЛУАТАЦИЯ  МАШИН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И МЕХАНИЗМОВ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EA9482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4FF65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9AB8EB9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24'611.06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8F44E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ECF82C5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521DB6F8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29D8B402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97E6EB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2695E7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F59868C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в т.ч. з/п машинистов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8B6CBF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D7BB99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A4498C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6'363.18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A4D21E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9011B6A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34287F44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1A858AC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1028A80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2C35BA2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B9EFAB8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МАТЕРИАЛЫ-ВСЕГО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052669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9F522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01F6B0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154'085.32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58A7C2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0A7199D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25D4E256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758E619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241E71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54B6174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7E681F9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ТРАНСПОРТ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14F75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617BD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2D848D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18'832.09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6F106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2FBC971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55A24FB5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406BE9D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6F6A544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F2ED21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23F3CB0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1.ИТОГО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прямые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затраты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07EE79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547D2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A53742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358'328.90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9AD9CC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4ED8C279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AB6D5DE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6CA96F2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B19104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B92D5DA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B22E668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том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числе: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EE184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26E06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77B52C9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23EFE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3378FE7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1D6A3723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059833C3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B068514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42C1472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A1908D8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2.ОХР и ОПР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751F7C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45A9C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88FB11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138'796.66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8A22E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ED2022D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46B6E2B7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29AA1E43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E57C6B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86FDE5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6B13A05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3.ПЛАНОВАЯ ПРИБЫЛЬ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0BB52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322D48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3FFE3E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86'180.58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D69FA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12470CD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1020DEE5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1E085F03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231B75A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853D98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3CDD89B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5.ЗИМНИЕ УДОРОЖАНИЯ (</w:t>
            </w:r>
            <w:proofErr w:type="gramStart"/>
            <w:r w:rsidRPr="006869E9">
              <w:rPr>
                <w:sz w:val="14"/>
                <w:szCs w:val="14"/>
                <w:lang w:val="en-US"/>
              </w:rPr>
              <w:t xml:space="preserve">РАСЧЕТ)   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FB78B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0.93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53E0F8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8EA830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B183F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813BF32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26EDCC2D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089AD05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638222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284008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D13F469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в т.ч. заработная плата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9425AE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0.93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764D4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47F075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4A56B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BBEB371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50B2D35C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2DF6A86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AA753A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0411E83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D3C5032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Прогнозный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индекс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прочих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затрат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DD686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FA1F63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393041E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1.0361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119CA2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7634876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755C4D91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36DFC11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100654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73941C9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A9D8752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Прогнозный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индекс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оборудования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5D43B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FA63D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CD4419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1.0078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3F5D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118A08B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0E4F419C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58D3F1DA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5F20DB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203FC7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DF85D48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ИТОГО строительных и иных специальных монтажных работ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1F7204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65DBA5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7A81AC3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583'306.14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17922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194A3D0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0D3AF75A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0E5D278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6C1112C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7BC9D4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9E97909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6.     </w:t>
            </w:r>
            <w:proofErr w:type="gramStart"/>
            <w:r w:rsidRPr="006869E9">
              <w:rPr>
                <w:sz w:val="14"/>
                <w:szCs w:val="14"/>
                <w:lang w:val="en-US"/>
              </w:rPr>
              <w:t>ПРОЧИЕ  ЗАТРАТЫ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D557D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97997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5E7333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A4757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A2FF61D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7664E691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0D0175C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C10127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FA0F11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C4CD57E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том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числе: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A7251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465618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A61AAC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E1D99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7EE46C8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BC75B3A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2B1E351C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0E82D7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625143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7851742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СОЦИАЛЬНОЕ СТРАХОВАНИЕ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DA2F4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34%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5534E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7DA4D0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56'835.63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CA666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A03A9CB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7C680E07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5995B5F9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F72FA8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9011A0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A505F5A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РАЗЪЕЗДНОЙ ХАРАКТЕР РАБОТЫ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66CD4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DCC3A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24AA85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2A220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EEF182E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0CC60F5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757F7D7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6FC44FF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6EFC8A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7F246C0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КОМАНДИРОВОЧНЫЕ (</w:t>
            </w:r>
            <w:proofErr w:type="spellStart"/>
            <w:proofErr w:type="gramStart"/>
            <w:r w:rsidRPr="006869E9">
              <w:rPr>
                <w:sz w:val="14"/>
                <w:szCs w:val="14"/>
                <w:lang w:val="en-US"/>
              </w:rPr>
              <w:t>расчет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)   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910C8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9AED5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18FE8F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E914B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BB084DA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FCBF114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5DE55D9C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3450F4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B67D5F5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6987F690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ПРОЧИЕ ЗАТРАТЫ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0AD4F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99F69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F95719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33A84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DEC7012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38AF59E6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7294515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F0202C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B31435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3BF23408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Средства по обращению с отходами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C2EA4D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A36C2F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57A033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2'187.76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DB35E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A189FE0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E5AEE80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5DBA2D9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A74C6B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CF721E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FDD990E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ИТОГО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прочих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затрат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456FA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D90AA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67B3A62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59'023.39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7B899C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17C939F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311F49D8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1337FCA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5E3530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CF40EC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9E7B1BA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7.</w:t>
            </w:r>
            <w:proofErr w:type="gramStart"/>
            <w:r w:rsidRPr="00702208">
              <w:rPr>
                <w:sz w:val="14"/>
                <w:szCs w:val="14"/>
              </w:rPr>
              <w:t>ИТОГО  строительных</w:t>
            </w:r>
            <w:proofErr w:type="gramEnd"/>
            <w:r w:rsidRPr="00702208">
              <w:rPr>
                <w:sz w:val="14"/>
                <w:szCs w:val="14"/>
              </w:rPr>
              <w:t xml:space="preserve"> и иных специальных монтажных работ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99E058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407D83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F1BF9DC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642'329.53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4D3CB8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860A5A2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7DAEE66C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4EBEFA3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F92CD74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DE0A613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E4FCC96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proofErr w:type="gramStart"/>
            <w:r w:rsidRPr="00702208">
              <w:rPr>
                <w:sz w:val="14"/>
                <w:szCs w:val="14"/>
              </w:rPr>
              <w:t>Итого  с</w:t>
            </w:r>
            <w:proofErr w:type="gramEnd"/>
            <w:r w:rsidRPr="00702208">
              <w:rPr>
                <w:sz w:val="14"/>
                <w:szCs w:val="14"/>
              </w:rPr>
              <w:t xml:space="preserve"> учетом </w:t>
            </w:r>
            <w:r w:rsidRPr="006869E9">
              <w:rPr>
                <w:sz w:val="14"/>
                <w:szCs w:val="14"/>
                <w:lang w:val="en-US"/>
              </w:rPr>
              <w:t>c</w:t>
            </w:r>
            <w:proofErr w:type="spellStart"/>
            <w:r w:rsidRPr="00702208">
              <w:rPr>
                <w:sz w:val="14"/>
                <w:szCs w:val="14"/>
              </w:rPr>
              <w:t>редств</w:t>
            </w:r>
            <w:proofErr w:type="spellEnd"/>
            <w:r w:rsidRPr="00702208">
              <w:rPr>
                <w:sz w:val="14"/>
                <w:szCs w:val="14"/>
              </w:rPr>
              <w:t xml:space="preserve"> на содержание застройщика, заказчика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68A4B4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83844E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B7761E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642'329.53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F4A6C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39CABE09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28EEEE2B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31E9426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CA528C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471B5A4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F641249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Итого с учетом средств на непредвиденные работы и затраты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1E8450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C6CC66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39C4F0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642'329.53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8FAD0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133B9AA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2A823B2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6866AAF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5BA8C0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209B5D9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3610F72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8.Налоги и отчисления, уплачиваемые подрядчиком и относимые на расходы по текущей деятельности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9A2962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326B71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F50BBE5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4524F8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</w:tr>
    </w:tbl>
    <w:p w14:paraId="676E4931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024B2F3D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0CFABB5D" w14:textId="77777777" w:rsidR="00B45683" w:rsidRPr="00702208" w:rsidRDefault="00B45683">
            <w:pPr>
              <w:rPr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9F29B1B" w14:textId="77777777" w:rsidR="00B45683" w:rsidRPr="00702208" w:rsidRDefault="00B45683">
            <w:pPr>
              <w:rPr>
                <w:sz w:val="14"/>
                <w:szCs w:val="14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B3516C0" w14:textId="77777777" w:rsidR="00B45683" w:rsidRPr="00702208" w:rsidRDefault="00B45683">
            <w:pPr>
              <w:rPr>
                <w:sz w:val="14"/>
                <w:szCs w:val="1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EB6A993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spellStart"/>
            <w:proofErr w:type="gramStart"/>
            <w:r w:rsidRPr="006869E9">
              <w:rPr>
                <w:sz w:val="14"/>
                <w:szCs w:val="14"/>
                <w:lang w:val="en-US"/>
              </w:rPr>
              <w:t>Конкурсный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коэффициент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9466D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39F217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20927B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4626CC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195FFA73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717B95F8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1217C59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5047BCA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080DBBD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1ECF211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11.Коэффициент</w:t>
            </w:r>
            <w:proofErr w:type="gramStart"/>
            <w:r w:rsidRPr="00702208">
              <w:rPr>
                <w:sz w:val="14"/>
                <w:szCs w:val="14"/>
              </w:rPr>
              <w:t>.</w:t>
            </w:r>
            <w:proofErr w:type="gramEnd"/>
            <w:r w:rsidRPr="00702208">
              <w:rPr>
                <w:sz w:val="14"/>
                <w:szCs w:val="14"/>
              </w:rPr>
              <w:t xml:space="preserve"> учитывающий применение прогнозного индекса цен в строительстве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0F356A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810909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5447CD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1.0272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75B3B2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D3530EC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476A778C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6CA2A1E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6290DE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00736C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FCC49CE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>12.Итого с учетом коэффициента</w:t>
            </w:r>
            <w:proofErr w:type="gramStart"/>
            <w:r w:rsidRPr="00702208">
              <w:rPr>
                <w:sz w:val="14"/>
                <w:szCs w:val="14"/>
              </w:rPr>
              <w:t>.</w:t>
            </w:r>
            <w:proofErr w:type="gramEnd"/>
            <w:r w:rsidRPr="00702208">
              <w:rPr>
                <w:sz w:val="14"/>
                <w:szCs w:val="14"/>
              </w:rPr>
              <w:t xml:space="preserve"> учитывающего применение прогнозного индекса цен в строительстве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382673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27CF9D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654789A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594'065.00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A3792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A79152B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4796C4D4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722DEE4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71A396F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41A410C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E3E4E84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Итого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56D9D3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EF2C2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77D85FE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594'065.00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8A597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E09E55C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8E74808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5CB0ED49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A8BF4E5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363EB3D5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E85C687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14.Итого объем работ для статистической отчетности подрядной организации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1DDBD9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87CD27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DD62948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594'065.00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FAA05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0BC34DDA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1AD61134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5E8E49BC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13AF8B3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507C6F42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0C50C3F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15.Возврат стоимости материалов от стоимости временных (титульных) зданий и сооружений (-)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739B7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15%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20D2A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3E3DBB5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47CED1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215EB33C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35C8AF7E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490ED93E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9B0EE32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3AEE9B9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8495E30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Материалы+</w:t>
            </w:r>
            <w:proofErr w:type="gramStart"/>
            <w:r w:rsidRPr="006869E9">
              <w:rPr>
                <w:sz w:val="14"/>
                <w:szCs w:val="14"/>
                <w:lang w:val="en-US"/>
              </w:rPr>
              <w:t>транспорт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заказчика</w:t>
            </w:r>
            <w:proofErr w:type="gram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AF143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A6F4A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54042B0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F41B5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6F015009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6EEEA0A9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20684C41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C420B24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6CB24063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D5D0DC7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16.Итого объем работ для налогообложения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E64FDA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923FC1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8A495A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594'065.00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0CCBA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53965420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524C0C82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49263CA5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AF16ACB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7A9ADA50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1B636D6" w14:textId="77777777" w:rsidR="00B45683" w:rsidRPr="00702208" w:rsidRDefault="00B45683" w:rsidP="006869E9">
            <w:pPr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Итого с налогами и отчислениями от выручки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626850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  <w:r w:rsidRPr="00702208">
              <w:rPr>
                <w:sz w:val="14"/>
                <w:szCs w:val="14"/>
              </w:rPr>
              <w:t xml:space="preserve">   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48A438" w14:textId="77777777" w:rsidR="00B45683" w:rsidRPr="00702208" w:rsidRDefault="00B45683" w:rsidP="00AD67C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45D0EC68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594'065.00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0A397B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4A88B590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1"/>
        <w:gridCol w:w="5386"/>
        <w:gridCol w:w="992"/>
        <w:gridCol w:w="850"/>
        <w:gridCol w:w="957"/>
        <w:gridCol w:w="850"/>
      </w:tblGrid>
      <w:tr w:rsidR="00B45683" w:rsidRPr="00AD67C9" w14:paraId="50128EA8" w14:textId="77777777" w:rsidTr="006869E9">
        <w:tc>
          <w:tcPr>
            <w:tcW w:w="531" w:type="dxa"/>
            <w:tcBorders>
              <w:bottom w:val="single" w:sz="4" w:space="0" w:color="auto"/>
            </w:tcBorders>
          </w:tcPr>
          <w:p w14:paraId="79AA231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F10F1AA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14:paraId="1813C52D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9800E96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18.Сумма НДС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по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ставке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BC760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20%               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087C60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0598518F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118'813.00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7D96E4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</w:tbl>
    <w:p w14:paraId="72F79719" w14:textId="77777777" w:rsidR="00B45683" w:rsidRDefault="00B45683" w:rsidP="006869E9">
      <w:pPr>
        <w:spacing w:line="20" w:lineRule="exact"/>
      </w:pPr>
    </w:p>
    <w:tbl>
      <w:tblPr>
        <w:tblW w:w="11128" w:type="dxa"/>
        <w:tblBorders>
          <w:left w:val="single" w:sz="4" w:space="0" w:color="808080"/>
          <w:bottom w:val="single" w:sz="4" w:space="0" w:color="auto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1"/>
        <w:gridCol w:w="1030"/>
        <w:gridCol w:w="3432"/>
        <w:gridCol w:w="1134"/>
        <w:gridCol w:w="813"/>
        <w:gridCol w:w="37"/>
        <w:gridCol w:w="954"/>
        <w:gridCol w:w="180"/>
        <w:gridCol w:w="669"/>
        <w:gridCol w:w="465"/>
        <w:gridCol w:w="491"/>
        <w:gridCol w:w="785"/>
        <w:gridCol w:w="64"/>
        <w:gridCol w:w="12"/>
      </w:tblGrid>
      <w:tr w:rsidR="00B45683" w:rsidRPr="00AD67C9" w14:paraId="6A8B2248" w14:textId="77777777" w:rsidTr="00702208">
        <w:trPr>
          <w:gridAfter w:val="1"/>
          <w:wAfter w:w="12" w:type="dxa"/>
        </w:trPr>
        <w:tc>
          <w:tcPr>
            <w:tcW w:w="531" w:type="dxa"/>
            <w:tcBorders>
              <w:bottom w:val="single" w:sz="4" w:space="0" w:color="auto"/>
            </w:tcBorders>
          </w:tcPr>
          <w:p w14:paraId="1F6C92A5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3428176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496D4437" w14:textId="77777777" w:rsidR="00B45683" w:rsidRPr="006869E9" w:rsidRDefault="00B4568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5379" w:type="dxa"/>
            <w:gridSpan w:val="3"/>
            <w:tcBorders>
              <w:bottom w:val="single" w:sz="4" w:space="0" w:color="auto"/>
            </w:tcBorders>
            <w:vAlign w:val="center"/>
          </w:tcPr>
          <w:p w14:paraId="7FDEBC3B" w14:textId="77777777" w:rsidR="00B45683" w:rsidRPr="006869E9" w:rsidRDefault="00B45683" w:rsidP="006869E9">
            <w:pPr>
              <w:rPr>
                <w:sz w:val="14"/>
                <w:szCs w:val="14"/>
                <w:lang w:val="en-US"/>
              </w:rPr>
            </w:pPr>
            <w:proofErr w:type="spellStart"/>
            <w:r w:rsidRPr="006869E9">
              <w:rPr>
                <w:sz w:val="14"/>
                <w:szCs w:val="14"/>
                <w:lang w:val="en-US"/>
              </w:rPr>
              <w:t>Итого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6869E9">
              <w:rPr>
                <w:sz w:val="14"/>
                <w:szCs w:val="14"/>
                <w:lang w:val="en-US"/>
              </w:rPr>
              <w:t>стоимость</w:t>
            </w:r>
            <w:proofErr w:type="spellEnd"/>
            <w:r w:rsidRPr="006869E9">
              <w:rPr>
                <w:sz w:val="14"/>
                <w:szCs w:val="14"/>
                <w:lang w:val="en-US"/>
              </w:rPr>
              <w:t xml:space="preserve"> с НДС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1EE823D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 xml:space="preserve">                    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4AB495A6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</w:tcPr>
          <w:p w14:paraId="0CDDDC45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  <w:r w:rsidRPr="006869E9">
              <w:rPr>
                <w:sz w:val="14"/>
                <w:szCs w:val="14"/>
                <w:lang w:val="en-US"/>
              </w:rPr>
              <w:t>712'878.00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36580A2D" w14:textId="77777777" w:rsidR="00B45683" w:rsidRPr="006869E9" w:rsidRDefault="00B45683" w:rsidP="00AD67C9">
            <w:pPr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B45683" w:rsidRPr="00AD67C9" w14:paraId="372CB971" w14:textId="77777777" w:rsidTr="00702208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8" w:type="dxa"/>
            <w:gridSpan w:val="15"/>
          </w:tcPr>
          <w:p w14:paraId="76AF1E5C" w14:textId="77777777" w:rsidR="00B45683" w:rsidRPr="00702208" w:rsidRDefault="00B45683" w:rsidP="00AD67C9">
            <w:pPr>
              <w:jc w:val="center"/>
              <w:rPr>
                <w:b/>
                <w:bCs/>
              </w:rPr>
            </w:pPr>
            <w:r>
              <w:lastRenderedPageBreak/>
              <w:t xml:space="preserve"> </w:t>
            </w:r>
            <w:r w:rsidRPr="00702208">
              <w:rPr>
                <w:b/>
                <w:bCs/>
              </w:rPr>
              <w:t xml:space="preserve">Семьсот двенадцать тысяч восемьсот семьдесят восемь белорусских рублей 00 копеек </w:t>
            </w:r>
          </w:p>
        </w:tc>
      </w:tr>
      <w:tr w:rsidR="00702208" w:rsidRPr="00702208" w14:paraId="79FBF2C3" w14:textId="77777777" w:rsidTr="007022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6" w:type="dxa"/>
          <w:trHeight w:val="140"/>
        </w:trPr>
        <w:tc>
          <w:tcPr>
            <w:tcW w:w="5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EE01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с 10 по 31 августа 2026г.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0180EB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196041,45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8812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5FE611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196041,45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09F79C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39208,29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D08EB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235249,74</w:t>
            </w:r>
          </w:p>
        </w:tc>
      </w:tr>
      <w:tr w:rsidR="00702208" w:rsidRPr="00702208" w14:paraId="273F3173" w14:textId="77777777" w:rsidTr="007022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6" w:type="dxa"/>
          <w:trHeight w:val="119"/>
        </w:trPr>
        <w:tc>
          <w:tcPr>
            <w:tcW w:w="5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D2969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с 01 по 30 сентября 2026г.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4A83AE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207922,75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A5837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1,009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7240D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209794,06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FEDA0C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41958,81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FB13C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251752,87</w:t>
            </w:r>
          </w:p>
        </w:tc>
      </w:tr>
      <w:tr w:rsidR="00702208" w:rsidRPr="00702208" w14:paraId="17DACE24" w14:textId="77777777" w:rsidTr="007022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6" w:type="dxa"/>
          <w:trHeight w:val="82"/>
        </w:trPr>
        <w:tc>
          <w:tcPr>
            <w:tcW w:w="5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8DCEC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с 01 по 31 октября 2026г.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022E5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178219,50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7B13D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1,0181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7495A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181445,27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15D384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36289,05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05647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217734,32</w:t>
            </w:r>
          </w:p>
        </w:tc>
      </w:tr>
      <w:tr w:rsidR="00702208" w:rsidRPr="00702208" w14:paraId="7414C7E1" w14:textId="77777777" w:rsidTr="007022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6" w:type="dxa"/>
          <w:trHeight w:val="60"/>
        </w:trPr>
        <w:tc>
          <w:tcPr>
            <w:tcW w:w="5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07BB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с 01 по 02 ноября 2026г.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EC63CF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11881,30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DABA0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1,0272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E1880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12204,47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AEDE9D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2440,89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EE71B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14645,36</w:t>
            </w:r>
          </w:p>
        </w:tc>
      </w:tr>
      <w:tr w:rsidR="00702208" w:rsidRPr="00702208" w14:paraId="23C96BF1" w14:textId="77777777" w:rsidTr="007022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6" w:type="dxa"/>
          <w:trHeight w:val="176"/>
        </w:trPr>
        <w:tc>
          <w:tcPr>
            <w:tcW w:w="864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44F11B" w14:textId="77777777" w:rsidR="00702208" w:rsidRPr="00702208" w:rsidRDefault="00702208" w:rsidP="00702208">
            <w:pPr>
              <w:rPr>
                <w:rFonts w:cs="Arial"/>
                <w:b/>
                <w:bCs/>
                <w:sz w:val="14"/>
                <w:szCs w:val="14"/>
              </w:rPr>
            </w:pPr>
            <w:r w:rsidRPr="00702208">
              <w:rPr>
                <w:rFonts w:cs="Arial"/>
                <w:b/>
                <w:bCs/>
                <w:sz w:val="14"/>
                <w:szCs w:val="14"/>
              </w:rPr>
              <w:t>Итого по неизменной договорной (контрактной) цене, рублей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28813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B36FE" w14:textId="77777777" w:rsidR="00702208" w:rsidRPr="00702208" w:rsidRDefault="00702208" w:rsidP="00702208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702208">
              <w:rPr>
                <w:rFonts w:cs="Arial"/>
                <w:b/>
                <w:bCs/>
                <w:sz w:val="14"/>
                <w:szCs w:val="14"/>
              </w:rPr>
              <w:t>719382,29</w:t>
            </w:r>
          </w:p>
        </w:tc>
      </w:tr>
      <w:tr w:rsidR="00702208" w:rsidRPr="00702208" w14:paraId="67921E97" w14:textId="77777777" w:rsidTr="0070220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76" w:type="dxa"/>
          <w:trHeight w:val="60"/>
        </w:trPr>
        <w:tc>
          <w:tcPr>
            <w:tcW w:w="55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3EC2D6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в т.ч. налоги,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54DC1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4BFEE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3D218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FCB3F" w14:textId="77777777" w:rsidR="00702208" w:rsidRPr="00702208" w:rsidRDefault="00702208" w:rsidP="00702208">
            <w:pPr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4F259" w14:textId="77777777" w:rsidR="00702208" w:rsidRPr="00702208" w:rsidRDefault="00702208" w:rsidP="00702208">
            <w:pPr>
              <w:jc w:val="right"/>
              <w:rPr>
                <w:rFonts w:cs="Arial"/>
                <w:sz w:val="14"/>
                <w:szCs w:val="14"/>
              </w:rPr>
            </w:pPr>
            <w:r w:rsidRPr="00702208">
              <w:rPr>
                <w:rFonts w:cs="Arial"/>
                <w:sz w:val="14"/>
                <w:szCs w:val="14"/>
              </w:rPr>
              <w:t>119897,04</w:t>
            </w:r>
          </w:p>
        </w:tc>
      </w:tr>
      <w:tr w:rsidR="00702208" w:rsidRPr="00AD67C9" w14:paraId="51EBFCF8" w14:textId="77777777" w:rsidTr="00A03072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1128" w:type="dxa"/>
            <w:gridSpan w:val="15"/>
          </w:tcPr>
          <w:p w14:paraId="6BAC7406" w14:textId="77777777" w:rsidR="00702208" w:rsidRPr="00702208" w:rsidRDefault="00702208" w:rsidP="007022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Семьсот девят</w:t>
            </w:r>
            <w:r w:rsidRPr="00702208">
              <w:rPr>
                <w:b/>
                <w:bCs/>
              </w:rPr>
              <w:t xml:space="preserve">надцать тысяч </w:t>
            </w:r>
            <w:r>
              <w:rPr>
                <w:b/>
                <w:bCs/>
              </w:rPr>
              <w:t>триста</w:t>
            </w:r>
            <w:r w:rsidRPr="00702208">
              <w:rPr>
                <w:b/>
                <w:bCs/>
              </w:rPr>
              <w:t xml:space="preserve"> восемь</w:t>
            </w:r>
            <w:r>
              <w:rPr>
                <w:b/>
                <w:bCs/>
              </w:rPr>
              <w:t>десят два белорусских рубля</w:t>
            </w:r>
            <w:r w:rsidRPr="0070220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29</w:t>
            </w:r>
            <w:r w:rsidRPr="00702208">
              <w:rPr>
                <w:b/>
                <w:bCs/>
              </w:rPr>
              <w:t xml:space="preserve"> копеек </w:t>
            </w:r>
          </w:p>
        </w:tc>
      </w:tr>
    </w:tbl>
    <w:p w14:paraId="65549A6C" w14:textId="77777777" w:rsidR="00B45683" w:rsidRPr="00702208" w:rsidRDefault="00B45683"/>
    <w:p w14:paraId="79B50363" w14:textId="77777777" w:rsidR="00702208" w:rsidRDefault="00702208" w:rsidP="00702208">
      <w:pPr>
        <w:jc w:val="both"/>
      </w:pPr>
      <w:r>
        <w:t>Цена предложения подрядчика определена 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 = 0,9,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</w:t>
      </w:r>
    </w:p>
    <w:p w14:paraId="304FEB38" w14:textId="77777777" w:rsidR="00B45683" w:rsidRPr="00702208" w:rsidRDefault="00B45683"/>
    <w:p w14:paraId="04FF9FBC" w14:textId="77777777" w:rsidR="00B45683" w:rsidRPr="00B321E3" w:rsidRDefault="00B45683">
      <w:pPr>
        <w:pStyle w:val="3"/>
        <w:rPr>
          <w:rFonts w:ascii="Arial" w:hAnsi="Arial" w:cs="Arial"/>
          <w:b/>
          <w:bCs/>
          <w:i w:val="0"/>
          <w:iCs w:val="0"/>
          <w:sz w:val="24"/>
          <w:szCs w:val="24"/>
          <w:lang w:val="en-US"/>
        </w:rPr>
      </w:pPr>
      <w:r w:rsidRPr="00B321E3">
        <w:rPr>
          <w:rFonts w:ascii="Arial" w:hAnsi="Arial" w:cs="Arial"/>
          <w:b/>
          <w:bCs/>
          <w:i w:val="0"/>
          <w:iCs w:val="0"/>
          <w:sz w:val="24"/>
          <w:szCs w:val="24"/>
        </w:rPr>
        <w:t>РАСЧЕТ СТОИМОСТИ МАТЕРИАЛОВ</w:t>
      </w:r>
      <w:r w:rsidRPr="00B321E3">
        <w:rPr>
          <w:rFonts w:ascii="Arial" w:hAnsi="Arial" w:cs="Arial"/>
          <w:b/>
          <w:bCs/>
          <w:i w:val="0"/>
          <w:iCs w:val="0"/>
          <w:sz w:val="24"/>
          <w:szCs w:val="24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700"/>
        <w:gridCol w:w="992"/>
        <w:gridCol w:w="992"/>
        <w:gridCol w:w="1133"/>
        <w:gridCol w:w="1134"/>
        <w:gridCol w:w="1418"/>
        <w:gridCol w:w="839"/>
      </w:tblGrid>
      <w:tr w:rsidR="00B45683" w:rsidRPr="00377C78" w14:paraId="115F64EF" w14:textId="77777777" w:rsidTr="00F73502">
        <w:trPr>
          <w:trHeight w:val="806"/>
        </w:trPr>
        <w:tc>
          <w:tcPr>
            <w:tcW w:w="562" w:type="dxa"/>
            <w:vAlign w:val="center"/>
          </w:tcPr>
          <w:p w14:paraId="5D9FA159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r w:rsidRPr="00377C78">
              <w:rPr>
                <w:rFonts w:cs="Arial"/>
                <w:b/>
                <w:bCs/>
              </w:rPr>
              <w:t>№ п/п</w:t>
            </w:r>
          </w:p>
        </w:tc>
        <w:tc>
          <w:tcPr>
            <w:tcW w:w="3700" w:type="dxa"/>
            <w:vAlign w:val="center"/>
          </w:tcPr>
          <w:p w14:paraId="4FFDBA0F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Наименование</w:t>
            </w:r>
            <w:proofErr w:type="spellEnd"/>
          </w:p>
        </w:tc>
        <w:tc>
          <w:tcPr>
            <w:tcW w:w="992" w:type="dxa"/>
            <w:vAlign w:val="center"/>
          </w:tcPr>
          <w:p w14:paraId="53D7AC69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Един</w:t>
            </w:r>
            <w:r w:rsidRPr="00377C78">
              <w:rPr>
                <w:rFonts w:cs="Arial"/>
                <w:b/>
                <w:bCs/>
              </w:rPr>
              <w:t>ица</w:t>
            </w:r>
            <w:proofErr w:type="spellEnd"/>
            <w:r w:rsidRPr="00377C78">
              <w:rPr>
                <w:rFonts w:cs="Arial"/>
                <w:b/>
                <w:bCs/>
                <w:lang w:val="en-US"/>
              </w:rPr>
              <w:t xml:space="preserve"> 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измере</w:t>
            </w:r>
            <w:proofErr w:type="spellEnd"/>
            <w:r w:rsidRPr="00377C78">
              <w:rPr>
                <w:rFonts w:cs="Arial"/>
                <w:b/>
                <w:bCs/>
              </w:rPr>
              <w:t>-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ния</w:t>
            </w:r>
            <w:proofErr w:type="spellEnd"/>
          </w:p>
        </w:tc>
        <w:tc>
          <w:tcPr>
            <w:tcW w:w="992" w:type="dxa"/>
            <w:vAlign w:val="center"/>
          </w:tcPr>
          <w:p w14:paraId="13FE259E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Коли</w:t>
            </w:r>
            <w:proofErr w:type="spellEnd"/>
            <w:r w:rsidRPr="00377C78">
              <w:rPr>
                <w:rFonts w:cs="Arial"/>
                <w:b/>
                <w:bCs/>
              </w:rPr>
              <w:t>-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чество</w:t>
            </w:r>
            <w:proofErr w:type="spellEnd"/>
          </w:p>
        </w:tc>
        <w:tc>
          <w:tcPr>
            <w:tcW w:w="1133" w:type="dxa"/>
            <w:vAlign w:val="center"/>
          </w:tcPr>
          <w:p w14:paraId="17F5E057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r w:rsidRPr="00377C78">
              <w:rPr>
                <w:rFonts w:cs="Arial"/>
                <w:b/>
                <w:bCs/>
                <w:lang w:val="en-US"/>
              </w:rPr>
              <w:t xml:space="preserve">СРВЗ </w:t>
            </w: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цена</w:t>
            </w:r>
            <w:proofErr w:type="spellEnd"/>
          </w:p>
        </w:tc>
        <w:tc>
          <w:tcPr>
            <w:tcW w:w="1134" w:type="dxa"/>
            <w:vAlign w:val="center"/>
          </w:tcPr>
          <w:p w14:paraId="4EAC1716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proofErr w:type="gramStart"/>
            <w:r w:rsidRPr="00377C78">
              <w:rPr>
                <w:rFonts w:cs="Arial"/>
                <w:b/>
                <w:bCs/>
              </w:rPr>
              <w:t>Договор- ная</w:t>
            </w:r>
            <w:proofErr w:type="gramEnd"/>
            <w:r w:rsidRPr="00377C78">
              <w:rPr>
                <w:rFonts w:cs="Arial"/>
                <w:b/>
                <w:bCs/>
              </w:rPr>
              <w:t xml:space="preserve"> цена</w:t>
            </w:r>
          </w:p>
        </w:tc>
        <w:tc>
          <w:tcPr>
            <w:tcW w:w="1418" w:type="dxa"/>
            <w:vAlign w:val="center"/>
          </w:tcPr>
          <w:p w14:paraId="3AFE8AA6" w14:textId="77777777" w:rsidR="00B45683" w:rsidRPr="00377C78" w:rsidRDefault="00B45683" w:rsidP="004907FF">
            <w:pPr>
              <w:jc w:val="center"/>
              <w:rPr>
                <w:rFonts w:cs="Arial"/>
                <w:b/>
                <w:bCs/>
                <w:u w:val="single"/>
                <w:lang w:val="en-US"/>
              </w:rPr>
            </w:pPr>
            <w:r w:rsidRPr="00377C78">
              <w:rPr>
                <w:rFonts w:cs="Arial"/>
                <w:b/>
                <w:bCs/>
              </w:rPr>
              <w:t xml:space="preserve">Общая </w:t>
            </w:r>
            <w:r w:rsidRPr="00377C78">
              <w:rPr>
                <w:rFonts w:cs="Arial"/>
                <w:b/>
                <w:bCs/>
                <w:u w:val="single"/>
              </w:rPr>
              <w:t xml:space="preserve">стоимость </w:t>
            </w:r>
          </w:p>
          <w:p w14:paraId="5219CC1C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839" w:type="dxa"/>
            <w:vAlign w:val="center"/>
          </w:tcPr>
          <w:p w14:paraId="42B824CA" w14:textId="77777777" w:rsidR="00B45683" w:rsidRPr="00377C78" w:rsidRDefault="00B45683" w:rsidP="004907FF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377C78">
              <w:rPr>
                <w:rFonts w:cs="Arial"/>
                <w:b/>
                <w:bCs/>
                <w:lang w:val="en-US"/>
              </w:rPr>
              <w:t>Транс-порт</w:t>
            </w:r>
            <w:proofErr w:type="spellEnd"/>
          </w:p>
          <w:p w14:paraId="2D683253" w14:textId="77777777" w:rsidR="00B45683" w:rsidRPr="00377C78" w:rsidRDefault="00B45683" w:rsidP="004907FF">
            <w:pPr>
              <w:jc w:val="center"/>
              <w:rPr>
                <w:rFonts w:cs="Arial"/>
                <w:lang w:val="en-US"/>
              </w:rPr>
            </w:pPr>
            <w:r w:rsidRPr="00377C78">
              <w:rPr>
                <w:rFonts w:cs="Arial"/>
                <w:b/>
                <w:bCs/>
                <w:lang w:val="en-US"/>
              </w:rPr>
              <w:t>ВСЕГО</w:t>
            </w:r>
          </w:p>
        </w:tc>
      </w:tr>
    </w:tbl>
    <w:p w14:paraId="13AFE2F1" w14:textId="77777777" w:rsidR="00B45683" w:rsidRPr="00377C78" w:rsidRDefault="00B45683" w:rsidP="004907FF">
      <w:pPr>
        <w:spacing w:line="20" w:lineRule="exact"/>
        <w:ind w:hanging="142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700"/>
        <w:gridCol w:w="992"/>
        <w:gridCol w:w="992"/>
        <w:gridCol w:w="1133"/>
        <w:gridCol w:w="1134"/>
        <w:gridCol w:w="1418"/>
        <w:gridCol w:w="843"/>
      </w:tblGrid>
      <w:tr w:rsidR="00B45683" w:rsidRPr="00377C78" w14:paraId="2FAC5F8B" w14:textId="77777777" w:rsidTr="00F73502">
        <w:trPr>
          <w:tblHeader/>
        </w:trPr>
        <w:tc>
          <w:tcPr>
            <w:tcW w:w="561" w:type="dxa"/>
            <w:vAlign w:val="center"/>
          </w:tcPr>
          <w:p w14:paraId="5DA20147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1</w:t>
            </w:r>
          </w:p>
        </w:tc>
        <w:tc>
          <w:tcPr>
            <w:tcW w:w="3700" w:type="dxa"/>
            <w:vAlign w:val="center"/>
          </w:tcPr>
          <w:p w14:paraId="2B17F6CE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14:paraId="516419E5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084256F6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4</w:t>
            </w:r>
          </w:p>
        </w:tc>
        <w:tc>
          <w:tcPr>
            <w:tcW w:w="1133" w:type="dxa"/>
            <w:vAlign w:val="center"/>
          </w:tcPr>
          <w:p w14:paraId="740EDD00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9414DB2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14:paraId="594E99E0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840" w:type="dxa"/>
            <w:vAlign w:val="center"/>
          </w:tcPr>
          <w:p w14:paraId="37721C17" w14:textId="77777777" w:rsidR="00B45683" w:rsidRPr="00377C78" w:rsidRDefault="00B45683" w:rsidP="004907F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</w:tr>
      <w:tr w:rsidR="00B45683" w:rsidRPr="00377C78" w14:paraId="04EEA39F" w14:textId="77777777" w:rsidTr="00F73502">
        <w:trPr>
          <w:trHeight w:val="70"/>
        </w:trPr>
        <w:tc>
          <w:tcPr>
            <w:tcW w:w="561" w:type="dxa"/>
            <w:tcBorders>
              <w:left w:val="single" w:sz="4" w:space="0" w:color="808080"/>
              <w:bottom w:val="single" w:sz="4" w:space="0" w:color="808080"/>
              <w:right w:val="nil"/>
            </w:tcBorders>
          </w:tcPr>
          <w:p w14:paraId="02DA3263" w14:textId="77777777" w:rsidR="00B45683" w:rsidRPr="00377C78" w:rsidRDefault="00B45683" w:rsidP="004907FF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3700" w:type="dxa"/>
            <w:tcBorders>
              <w:left w:val="nil"/>
              <w:bottom w:val="single" w:sz="4" w:space="0" w:color="808080"/>
              <w:right w:val="nil"/>
            </w:tcBorders>
          </w:tcPr>
          <w:p w14:paraId="07CBC01B" w14:textId="77777777" w:rsidR="00B45683" w:rsidRPr="00377C78" w:rsidRDefault="00B45683" w:rsidP="004907FF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2E9591DF" w14:textId="77777777" w:rsidR="00B45683" w:rsidRPr="00377C78" w:rsidRDefault="00B45683" w:rsidP="004907FF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3B09DC1D" w14:textId="77777777" w:rsidR="00B45683" w:rsidRPr="00377C78" w:rsidRDefault="00B45683" w:rsidP="004907FF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808080"/>
              <w:right w:val="nil"/>
            </w:tcBorders>
          </w:tcPr>
          <w:p w14:paraId="044E1367" w14:textId="77777777" w:rsidR="00B45683" w:rsidRPr="00377C78" w:rsidRDefault="00B45683" w:rsidP="004907FF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</w:tcPr>
          <w:p w14:paraId="424AFD88" w14:textId="77777777" w:rsidR="00B45683" w:rsidRPr="00377C78" w:rsidRDefault="00B45683" w:rsidP="004907FF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808080"/>
              <w:right w:val="nil"/>
            </w:tcBorders>
          </w:tcPr>
          <w:p w14:paraId="51ED1D34" w14:textId="77777777" w:rsidR="00B45683" w:rsidRPr="00377C78" w:rsidRDefault="00B45683" w:rsidP="004907FF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808080"/>
              <w:right w:val="single" w:sz="4" w:space="0" w:color="808080"/>
            </w:tcBorders>
          </w:tcPr>
          <w:p w14:paraId="108622B8" w14:textId="77777777" w:rsidR="00B45683" w:rsidRPr="00377C78" w:rsidRDefault="00B45683" w:rsidP="004907FF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</w:tr>
      <w:tr w:rsidR="00B45683" w:rsidRPr="00377C78" w14:paraId="0CD52A73" w14:textId="77777777" w:rsidTr="00722151">
        <w:tblPrEx>
          <w:tblBorders>
            <w:top w:val="none" w:sz="0" w:space="0" w:color="auto"/>
            <w:left w:val="single" w:sz="4" w:space="0" w:color="808080"/>
            <w:bottom w:val="none" w:sz="0" w:space="0" w:color="auto"/>
            <w:right w:val="single" w:sz="4" w:space="0" w:color="808080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10773" w:type="dxa"/>
            <w:gridSpan w:val="8"/>
            <w:vAlign w:val="center"/>
          </w:tcPr>
          <w:p w14:paraId="5207B5C5" w14:textId="77777777" w:rsidR="00B45683" w:rsidRPr="00702208" w:rsidRDefault="00B45683" w:rsidP="004907FF">
            <w:pPr>
              <w:spacing w:line="60" w:lineRule="atLeast"/>
              <w:jc w:val="center"/>
              <w:rPr>
                <w:b/>
                <w:bCs/>
              </w:rPr>
            </w:pPr>
            <w:r>
              <w:t xml:space="preserve"> </w:t>
            </w:r>
            <w:r w:rsidRPr="00702208">
              <w:rPr>
                <w:rFonts w:cs="Arial"/>
                <w:b/>
                <w:bCs/>
              </w:rPr>
              <w:t xml:space="preserve">М А Т Е Р И А Л Ы   П О Д Р Я Д Ч И К А </w:t>
            </w:r>
          </w:p>
        </w:tc>
      </w:tr>
      <w:tr w:rsidR="00B45683" w:rsidRPr="00377C78" w14:paraId="1CF1EF2A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A361F" w14:textId="77777777" w:rsidR="00B45683" w:rsidRPr="00377C78" w:rsidRDefault="00B45683">
            <w:pPr>
              <w:rPr>
                <w:lang w:val="en-US"/>
              </w:rPr>
            </w:pPr>
            <w:r w:rsidRPr="00702208">
              <w:t xml:space="preserve">  </w:t>
            </w:r>
            <w:r w:rsidRPr="00377C78">
              <w:rPr>
                <w:lang w:val="en-US"/>
              </w:rPr>
              <w:t>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B33E1" w14:textId="77777777" w:rsidR="00B45683" w:rsidRPr="00702208" w:rsidRDefault="00B45683">
            <w:r w:rsidRPr="00702208">
              <w:t xml:space="preserve">1/10-170-10/15                                                                                                                                        СВЕРЛА СПИРАЛЬНЫЕ С ЦИЛИНДРИЧЕСКИМ ХВОСТОВИКОМ, ДЛИННАЯ СЕРИЯ (ПО МЕТАЛЛУ), ДИАМЕТРОМ 4,3-5,3 ММ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5218C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8E570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22.164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E5AC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1.77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C471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071A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39.23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42EB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0.25                                                                                                    5.54</w:t>
            </w:r>
          </w:p>
        </w:tc>
      </w:tr>
      <w:tr w:rsidR="00B45683" w:rsidRPr="00377C78" w14:paraId="7EB62C6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0E45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3CAE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1/10-230-40-5/5                                                                                                                                       КРАСКА (АЭРОЗОЛЬ) 400 МЛ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B9A5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DE6A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7.225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5B09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7.45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F36AB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2BA1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53.83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AC22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1.05                                                                                                    7.59</w:t>
            </w:r>
          </w:p>
        </w:tc>
      </w:tr>
      <w:tr w:rsidR="00B45683" w:rsidRPr="00377C78" w14:paraId="16F69ED8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3338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6CAB78" w14:textId="77777777" w:rsidR="00B45683" w:rsidRPr="00702208" w:rsidRDefault="00B45683">
            <w:r w:rsidRPr="00702208">
              <w:t xml:space="preserve">1/10-240-55-20/100                                                                                                                                    САМОРЕЗ КРОВЕЛЬНЫЙ ОЦИНКОВАННЫЙ 4,8Х29 ММ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AE3D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>1000 ШТ.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4D494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5.6134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C013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48.53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67CF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499D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272.42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EE15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6.86                                                                                                    38.51</w:t>
            </w:r>
          </w:p>
        </w:tc>
      </w:tr>
      <w:tr w:rsidR="00B45683" w:rsidRPr="00377C78" w14:paraId="76DD51E0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883B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219C49" w14:textId="77777777" w:rsidR="00B45683" w:rsidRPr="00702208" w:rsidRDefault="00B45683">
            <w:r w:rsidRPr="00702208">
              <w:t xml:space="preserve">1/10-115-20-5/15                                                                                                                                      ПРОФИЛИРОВАННЫЙ ЛИСТ ТИПА МОНТЕРРЕЙ (МЕТАЛЛОЧЕРЕПИЦА) ТОЛЩИНОЙ 0,5 ММ ИЗ ОЦИНКОВАННОЙ СТАЛИ С ПОЛИМЕРНЫМ ПОКРЫТИЕМ: ПОЛИЭСТЕР 25 МКМ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7554B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FD328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616.97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94AE3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21.83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BC05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F372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13468.46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2BF3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3.09                                                                                                    1906.44</w:t>
            </w:r>
          </w:p>
        </w:tc>
      </w:tr>
      <w:tr w:rsidR="00B45683" w:rsidRPr="00377C78" w14:paraId="319971A9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AFC7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4C923" w14:textId="77777777" w:rsidR="00B45683" w:rsidRPr="00702208" w:rsidRDefault="00B45683">
            <w:r w:rsidRPr="00702208">
              <w:t xml:space="preserve">1/10-240-25-35/50                                                                                                                                     ГВОЗДИ СТРОИТЕЛЬНЫЕ С КОНИЧЕСКОЙ ГОЛОВКОЙ 3,5Х90 ММ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34FE0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178B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0.032118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0737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3120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AB9F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1CAD0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100.21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274BF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441.17                                                                                                    14.17</w:t>
            </w:r>
          </w:p>
        </w:tc>
      </w:tr>
      <w:tr w:rsidR="00B45683" w:rsidRPr="00377C78" w14:paraId="0FAA0F8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A25B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544E8" w14:textId="77777777" w:rsidR="00B45683" w:rsidRPr="00702208" w:rsidRDefault="00B45683">
            <w:r w:rsidRPr="00702208">
              <w:t xml:space="preserve">1/10-110-50-5/999130                                                                                                                                  БРУСКИ И БРУСЬЯ ОБРЕЗНЫЕ ХВОЙНЫХ ПОРОД (СРЕДНЯЯ ЦЕНА ПО </w:t>
            </w:r>
            <w:proofErr w:type="gramStart"/>
            <w:r w:rsidRPr="00702208">
              <w:t xml:space="preserve">ГРУППЕ)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E13BF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5673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15.2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57A9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499.94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C523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9CDC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7599.09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8636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70.69                                                                                                    1074.49</w:t>
            </w:r>
          </w:p>
        </w:tc>
      </w:tr>
      <w:tr w:rsidR="00B45683" w:rsidRPr="00377C78" w14:paraId="06CF9F0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389B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6DDC4" w14:textId="77777777" w:rsidR="00B45683" w:rsidRPr="00702208" w:rsidRDefault="00B45683">
            <w:r w:rsidRPr="00702208">
              <w:t xml:space="preserve">1/10-230-5/85                                                                                                                                         СОСТАВ АНТИСЕПТИЧЕСКИЙ ЖИДКИЙ "ЭК-ГРАНИТ" 10%-ОЙ КОНЦЕНТРАЦИИ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6691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Л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A7CBB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182.16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008E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4.91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30A4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EEC0C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894.41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773B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0.69                                                                                                    125.69</w:t>
            </w:r>
          </w:p>
        </w:tc>
      </w:tr>
      <w:tr w:rsidR="00B45683" w:rsidRPr="00377C78" w14:paraId="341DEE43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5B8E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64119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1/10-240-25-35/240                                                                                                                                    ГВОЗДИ СТРОИТЕЛЬНЫЕ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03E89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E795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5.72372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81D6F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3.53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FE1A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1629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20.20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F41D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0.50                                                                                                    2.86</w:t>
            </w:r>
          </w:p>
        </w:tc>
      </w:tr>
      <w:tr w:rsidR="00B45683" w:rsidRPr="00377C78" w14:paraId="3C4F8D9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4A3E4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 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45187D" w14:textId="77777777" w:rsidR="00B45683" w:rsidRPr="00702208" w:rsidRDefault="00B45683">
            <w:r w:rsidRPr="00702208">
              <w:t xml:space="preserve">1/10-260-210-1/35                                                                                                                                     ПРОВОЛОКА СТАЛЬНАЯ НИЗКОУГЛЕРОДИСТАЯ ОБЩЕГО НАЗНАЧЕНИЯ ТЕРМИЧЕСКИ ОБРАБОТАННАЯ, ОЦИНКОВАННАЯ, ДИАМЕТРОМ 3 ММ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971D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022D1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0.0168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44EE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3788.10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B4608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E87FC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63.64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7BA40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229.94                                                                                                    3.86</w:t>
            </w:r>
          </w:p>
        </w:tc>
      </w:tr>
      <w:tr w:rsidR="00B45683" w:rsidRPr="00377C78" w14:paraId="26A6484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F86BF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51E753" w14:textId="77777777" w:rsidR="00B45683" w:rsidRPr="00702208" w:rsidRDefault="00B45683">
            <w:r w:rsidRPr="00702208">
              <w:t xml:space="preserve">1/10-260-50-5/1                                                                                                                                       СТАЛЬ ТОНКОЛИСТОВАЯ ОЦИНКОВАННАЯ УГЛЕРОДИСТАЯ ТОЛЩИНОЙ 0,5 ММ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42EC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330A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0.848961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0F596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3269.92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4B3B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FF06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2776.03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7DAE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198.48                                                                                                    168.50</w:t>
            </w:r>
          </w:p>
        </w:tc>
      </w:tr>
      <w:tr w:rsidR="00B45683" w:rsidRPr="00377C78" w14:paraId="7E2CAF1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30B79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FF30B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8/1/580                                                                                                                                               МЕТАЛЛОЛОМ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C735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16D2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0.756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2552D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92FD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DC59F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427E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B45683" w:rsidRPr="00377C78" w14:paraId="5890ECC5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54F0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F5CBBB" w14:textId="77777777" w:rsidR="00B45683" w:rsidRPr="00702208" w:rsidRDefault="00B45683">
            <w:r w:rsidRPr="00702208">
              <w:t xml:space="preserve">8/2/1                                                                                                                                                 СТРОИТЕЛЬНЫЕ ОТХОДЫ И (ИЛИ) СТРОИТЕЛЬНЫЙ МУСОР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5BF5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B4B58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47.56082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652C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24DA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A8DD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D10A9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B45683" w:rsidRPr="00377C78" w14:paraId="5F456C0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8233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B2900" w14:textId="77777777" w:rsidR="00B45683" w:rsidRPr="00702208" w:rsidRDefault="00B45683">
            <w:r w:rsidRPr="00702208">
              <w:t xml:space="preserve">1/10-260-500-5/999371                                                                                                                                 ПОКОВКИ СТРОИТЕЛЬНЫЕ (СРЕДНЯЯ ЦЕНА ПО </w:t>
            </w:r>
            <w:proofErr w:type="gramStart"/>
            <w:r w:rsidRPr="00702208">
              <w:t xml:space="preserve">ГРУППЕ)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0DE2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8799B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0.3248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104F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5960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8E2A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B255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1935.81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C42ED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361.77                                                                                                    117.50</w:t>
            </w:r>
          </w:p>
        </w:tc>
      </w:tr>
      <w:tr w:rsidR="00B45683" w:rsidRPr="00377C78" w14:paraId="32547A6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4D5F4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CAC0B" w14:textId="77777777" w:rsidR="00B45683" w:rsidRPr="00702208" w:rsidRDefault="00B45683">
            <w:r w:rsidRPr="00702208">
              <w:t xml:space="preserve">1/10-115-5/445                                                                                                                                        МАТЕРИАЛ РУЛОННЫЙ БИТУМНО-ПОЛИМЕРНЫЙ КРОВЕЛЬНЫЙ НАПЛАВЛЯЕМЫЙ "БИПОЛИКРИН", К-ПХ-БЭ-ПП/ПП-3.5 КГ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0CA8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16A782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669.76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519D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6.78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D315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B719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4540.97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8249C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0.96                                                                                                    642.97</w:t>
            </w:r>
          </w:p>
        </w:tc>
      </w:tr>
      <w:tr w:rsidR="00B45683" w:rsidRPr="00377C78" w14:paraId="7A5029F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7D27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815F3D" w14:textId="77777777" w:rsidR="00B45683" w:rsidRPr="00702208" w:rsidRDefault="00B45683">
            <w:r w:rsidRPr="00702208">
              <w:t xml:space="preserve">1/10-135-20/75                                                                                                                                        СМЕСЬ ПРОПАНА И БУТАНА ТЕХНИЧЕСКИХ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2FA2D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7F44B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355.04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3AC5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2.30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6C62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C32B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816.59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415B1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0.33                                                                                                    117.16</w:t>
            </w:r>
          </w:p>
        </w:tc>
      </w:tr>
      <w:tr w:rsidR="00B45683" w:rsidRPr="00377C78" w14:paraId="40C5EF11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6D3C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84F0B" w14:textId="77777777" w:rsidR="00B45683" w:rsidRPr="00702208" w:rsidRDefault="00B45683">
            <w:r w:rsidRPr="00702208">
              <w:t xml:space="preserve">1/10-115-5/415                                                                                                                                        МАТЕРИАЛ РУЛОННЫЙ БИТУМНО-ПОЛИМЕРНЫЙ КРОВЕЛЬНЫЙ НАПЛАВЛЯЕМЫЙ "БИПОЛИКРИН", К-СТ-БЭ-К/ПП-4.5 КГ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D1E4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6070D9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669.76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61ED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6.73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6A924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B463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4507.48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42DA8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0.95                                                                                                    636.27</w:t>
            </w:r>
          </w:p>
        </w:tc>
      </w:tr>
      <w:tr w:rsidR="00B45683" w:rsidRPr="00377C78" w14:paraId="6FE42B6A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1355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18467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1/10-130-5/304                                                                                                                                        ПРАЙМЕР БИТУМНО-ПОЛИМЕРНЫЙ "АУТОКРИН"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54005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F1EBE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448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6B3DF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2.80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4BF3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95BD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1254.40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4B79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0.40                                                                                                    179.20</w:t>
            </w:r>
          </w:p>
        </w:tc>
      </w:tr>
      <w:tr w:rsidR="00B45683" w:rsidRPr="00377C78" w14:paraId="5A205A6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2829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lastRenderedPageBreak/>
              <w:t xml:space="preserve"> 18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97350" w14:textId="77777777" w:rsidR="00B45683" w:rsidRPr="00702208" w:rsidRDefault="00B45683">
            <w:r w:rsidRPr="00702208">
              <w:t xml:space="preserve">1/10-110-50-20/365                                                                                                                                    ДОСКИ НЕОБРЕЗНЫЕ ХВОЙНЫХ ПОРОД ДЛИНОЙ 4-6,5 М, ТОЛЩИНОЙ 32, 40 ММ, 2 СОРТА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09995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C207A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2.144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6D6E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299.60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FACB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2D7C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642.34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CD69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42.36                                                                                                    90.82</w:t>
            </w:r>
          </w:p>
        </w:tc>
      </w:tr>
      <w:tr w:rsidR="00B45683" w:rsidRPr="00377C78" w14:paraId="68B7DD0B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38360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19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7E390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1/10-240-25-41/15                                                                                                                                     ГВОЗДИ СТРОИТЕЛЬНЫЕ ОЦИНКОВАННЫЕ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EDD7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31E35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0.217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8ABA6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4.07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D275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B9B2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0.88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C4A3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0.58                                                                                                    0.13</w:t>
            </w:r>
          </w:p>
        </w:tc>
      </w:tr>
      <w:tr w:rsidR="00B45683" w:rsidRPr="00377C78" w14:paraId="61964CB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7F09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6E6BD" w14:textId="77777777" w:rsidR="00B45683" w:rsidRPr="00702208" w:rsidRDefault="00B45683">
            <w:r w:rsidRPr="00702208">
              <w:t xml:space="preserve">1/10-130-5/73                                                                                                                                         МАСТИКА БИТУМНО-ПОЛИМЕРНАЯ КРОВЕЛЬНАЯ И ГИДРОИЗОЛЯЦИОННАЯ (МБПХ), ХОЛОДНАЯ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EDEE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A9366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0.000623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C5621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4044.75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18C8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93EB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2.52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8796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571.93                                                                                                    0.36</w:t>
            </w:r>
          </w:p>
        </w:tc>
      </w:tr>
      <w:tr w:rsidR="00B45683" w:rsidRPr="00377C78" w14:paraId="227D1E28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A02B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15FD98" w14:textId="77777777" w:rsidR="00B45683" w:rsidRPr="00702208" w:rsidRDefault="00B45683">
            <w:r w:rsidRPr="00702208">
              <w:t>2/20-20-35-30/5                                                                                                                                       ЭЛЕМЕНТЫ КРЕПЛЕНИЯ К СТЕНАМ И ВЕТРОВЫМ РИГЕЛЯМ ИЗ ТОНКОЛИСТОВОЙ СТАЛИ (</w:t>
            </w:r>
            <w:proofErr w:type="gramStart"/>
            <w:r w:rsidRPr="00702208">
              <w:t xml:space="preserve">НЕОЦИНКОВАННОЙ)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E7A0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C0EC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0.012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0810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6500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39A8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4B04F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78.00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ADAE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394.55                                                                                                    4.73</w:t>
            </w:r>
          </w:p>
        </w:tc>
      </w:tr>
      <w:tr w:rsidR="00B45683" w:rsidRPr="00377C78" w14:paraId="0224E4F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AB93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A12D0C" w14:textId="77777777" w:rsidR="00B45683" w:rsidRPr="00702208" w:rsidRDefault="00B45683">
            <w:r w:rsidRPr="00702208">
              <w:t xml:space="preserve">1/10-115-20-10/99                                                                                                                                     ПРОФИЛИРОВАННЫЙ ЛИСТ СТАЛЬНОЙ ТИПА НС-35-1000 ТОЛЩИНОЙ 0,8 ММ ОЦИНКОВАННЫЙ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9D2F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EB590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303.83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8528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27.85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827FE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079C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8461.67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FBE8F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3.94                                                                                                    1197.09</w:t>
            </w:r>
          </w:p>
        </w:tc>
      </w:tr>
      <w:tr w:rsidR="00B45683" w:rsidRPr="00377C78" w14:paraId="640090D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1533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148C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1/10-150-15/5                                                                                                                                         ПРОКЛАДКИ ПАРОНИТОВЫЕ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10FA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E3011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16.882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EBF4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14.50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BF4E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F4F6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244.79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53A0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2.05                                                                                                    34.61</w:t>
            </w:r>
          </w:p>
        </w:tc>
      </w:tr>
      <w:tr w:rsidR="00B45683" w:rsidRPr="00377C78" w14:paraId="518817D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2321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8AB52" w14:textId="77777777" w:rsidR="00B45683" w:rsidRPr="00702208" w:rsidRDefault="00B45683">
            <w:r w:rsidRPr="00702208">
              <w:t xml:space="preserve">1/10-230-45-10/225                                                                                                                                    ЭМАЛЬ ПЕНТАФТАЛЕВАЯ ПФ-1217ВЭ, БЕЛАЯ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1322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0D889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0.001035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3EBA5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7800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7F642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165F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8.07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160B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1102.92                                                                                                    1.14</w:t>
            </w:r>
          </w:p>
        </w:tc>
      </w:tr>
      <w:tr w:rsidR="00B45683" w:rsidRPr="00377C78" w14:paraId="3910D5DE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8226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D585B" w14:textId="77777777" w:rsidR="00B45683" w:rsidRPr="00702208" w:rsidRDefault="00B45683">
            <w:r w:rsidRPr="00702208">
              <w:t xml:space="preserve">1/10-240-15/400                                                                                                                                       ВИНТЫ САМОНАРЕЗАЮЩИЕ С ПРЕССШАЙБОЙ ДЛЯ КРЕПЛЕНИЯ ЛИСТОВ МЕТАЛЛА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3941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E43781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13.34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215D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5.56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CF25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69922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74.17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9A66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0.79                                                                                                    10.54</w:t>
            </w:r>
          </w:p>
        </w:tc>
      </w:tr>
      <w:tr w:rsidR="00B45683" w:rsidRPr="00377C78" w14:paraId="12F5E760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97E9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AA31A1" w14:textId="77777777" w:rsidR="00B45683" w:rsidRPr="00702208" w:rsidRDefault="00B45683">
            <w:r w:rsidRPr="00702208">
              <w:t xml:space="preserve">1/10-240-35/167                                                                                                                                       ЗАКЛЕПКИ ВЫТЯЖНЫЕ 4,8Х12 ММ С КОРПУСОМ ИЗ АЛЮМИНИЕВОГО СПЛАВА И СТАЛЬНЫМ ОЦИНКОВАННЫМ СЕРДЕЧНИКОМ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3EF85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 ШТ.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C99EA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1.287998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D9763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3.13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80EB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7A59C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4.03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3F1F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0.44                                                                                                    0.57</w:t>
            </w:r>
          </w:p>
        </w:tc>
      </w:tr>
      <w:tr w:rsidR="00B45683" w:rsidRPr="00377C78" w14:paraId="7542F9D4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9F72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BBCF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1/10-240-50-16/15                                                                                                                                     ШАЙБА ДИАМЕТРОМ 6 ММ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CCD8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86B686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0.782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508C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E627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3E3C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5B80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B45683" w:rsidRPr="00377C78" w14:paraId="60AC16D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726E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BA974" w14:textId="77777777" w:rsidR="00B45683" w:rsidRPr="00702208" w:rsidRDefault="00B45683">
            <w:r w:rsidRPr="00702208">
              <w:t xml:space="preserve">1/10-170-10/56                                                                                                                                        СВЕРЛА СПИРАЛЬНЫЕ С ЦИЛИНДРИЧЕСКИМ ХВОСТОВИКОМ (ПО ДЕРЕВУ) ДИАМЕТРОМ 5 ММ, ДЛИНОЙ 86 ММ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40C2E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2B445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AA16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2.62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F648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F928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26.20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489E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0.37                                                                                                    3.70</w:t>
            </w:r>
          </w:p>
        </w:tc>
      </w:tr>
      <w:tr w:rsidR="00B45683" w:rsidRPr="00377C78" w14:paraId="138781EE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657D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29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452A8" w14:textId="77777777" w:rsidR="00B45683" w:rsidRPr="00702208" w:rsidRDefault="00B45683">
            <w:r w:rsidRPr="00702208">
              <w:t xml:space="preserve">1/10-170-10/165                                                                                                                                       СВЕРЛА С </w:t>
            </w:r>
            <w:r w:rsidRPr="00377C78">
              <w:rPr>
                <w:lang w:val="en-US"/>
              </w:rPr>
              <w:t>SDS</w:t>
            </w:r>
            <w:r w:rsidRPr="00702208">
              <w:t xml:space="preserve"> </w:t>
            </w:r>
            <w:r w:rsidRPr="00377C78">
              <w:rPr>
                <w:lang w:val="en-US"/>
              </w:rPr>
              <w:t>PLUS</w:t>
            </w:r>
            <w:r w:rsidRPr="00702208">
              <w:t xml:space="preserve"> ХВОСТОВИКОМ (НАКОНЕЧНИК ИЗ ТВЕРДОСПЛАВНОЙ СТАЛИ) (ПО БЕТОНУ), ДИАМЕТРОМ 10-12 ММ, ДЛИНОЙ 110-165 ММ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3CD6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C92A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5.98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7227F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3.23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51EA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4E92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19.32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1F8E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0.46                                                                                                    2.75</w:t>
            </w:r>
          </w:p>
        </w:tc>
      </w:tr>
      <w:tr w:rsidR="00B45683" w:rsidRPr="00377C78" w14:paraId="1FA26CE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0353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764B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1/10-240-30-45/11                                                                                                                                     ДЮБЕЛЬ МЕТАЛЛИЧЕСКИЙ РАМНЫЙ 10Х112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E939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 ШТ.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212E0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58.88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B0C9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2.74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EE86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559DD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161.33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426D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0.39                                                                                                    22.96</w:t>
            </w:r>
          </w:p>
        </w:tc>
      </w:tr>
      <w:tr w:rsidR="00B45683" w:rsidRPr="00377C78" w14:paraId="4994501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9BF1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51DB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1/10-240-55-20/80                                                                                                                                     ШУРУПЫ-САМОРЕЗЫ 4,8Х28 ММ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31C41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>1000 ШТ.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C21D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1.6169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EBD2A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D59C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A5D4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113.18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9E7F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9.90                                                                                                    16.01</w:t>
            </w:r>
          </w:p>
        </w:tc>
      </w:tr>
      <w:tr w:rsidR="00B45683" w:rsidRPr="00377C78" w14:paraId="4DF1BF2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12AA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EB152" w14:textId="77777777" w:rsidR="00B45683" w:rsidRPr="00702208" w:rsidRDefault="00B45683">
            <w:r w:rsidRPr="00702208">
              <w:t xml:space="preserve">1/10-240-38/999132                                                                                                                                    КРОНШТЕЙН КРЕПЕЖНЫЙ (СРЕДНЯЯ ЦЕНА ПО </w:t>
            </w:r>
            <w:proofErr w:type="gramStart"/>
            <w:r w:rsidRPr="00702208">
              <w:t xml:space="preserve">ГРУППЕ)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C5706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6028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588.8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4C9AA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0.97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7261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CCCC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571.14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A9676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0.14                                                                                                    82.43</w:t>
            </w:r>
          </w:p>
        </w:tc>
      </w:tr>
      <w:tr w:rsidR="00B45683" w:rsidRPr="00377C78" w14:paraId="40EF75A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F0CF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22D3C" w14:textId="77777777" w:rsidR="00B45683" w:rsidRPr="00702208" w:rsidRDefault="00B45683">
            <w:r w:rsidRPr="00702208">
              <w:t xml:space="preserve">1/10-240-38/70                                                                                                                                        КРЕПЕЖНЫЙ ПРОФИЛЬ Г-ОБРАЗНЫЙ 40Х40Х3000 (ОЦИНКОВАННАЯ СТАЛЬ С ПОРОШКОВОЙ ОКРАСКОЙ 1,2 </w:t>
            </w:r>
            <w:proofErr w:type="gramStart"/>
            <w:r w:rsidRPr="00702208">
              <w:t xml:space="preserve">ММ)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E432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2AEF2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368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E3EE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4.78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0C8B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1CEC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1759.04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78E0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0.68                                                                                                    250.24</w:t>
            </w:r>
          </w:p>
        </w:tc>
      </w:tr>
      <w:tr w:rsidR="00B45683" w:rsidRPr="00377C78" w14:paraId="0F889CFB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292B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25B27" w14:textId="77777777" w:rsidR="00B45683" w:rsidRPr="00702208" w:rsidRDefault="00B45683">
            <w:r w:rsidRPr="00702208">
              <w:t xml:space="preserve">1/10-240-38/155                                                                                                                                       ПРОФИЛЬ П-ОБРАЗНЫЙ 160Х174Х265 (ОЦИНКОВАННАЯ СТАЛЬ 2 </w:t>
            </w:r>
            <w:proofErr w:type="gramStart"/>
            <w:r w:rsidRPr="00702208">
              <w:t xml:space="preserve">ММ)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FD29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FBD0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354.2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2C5D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9.90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C102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A4CCF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3506.58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6D72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1.40                                                                                                    495.88</w:t>
            </w:r>
          </w:p>
        </w:tc>
      </w:tr>
      <w:tr w:rsidR="00B45683" w:rsidRPr="00377C78" w14:paraId="36DEA1EA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B0A4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6D987" w14:textId="77777777" w:rsidR="00B45683" w:rsidRPr="00702208" w:rsidRDefault="00B45683">
            <w:r w:rsidRPr="00702208">
              <w:t xml:space="preserve">1/10-240-15/406                                                                                                                                       ВИНТЫ САМОНАРЕЗАЮЩИЕ (САМОРЕЗЫ) 4,2Х16 ММ, 4,2Х19 ММ С ПРЕССШАЙБОЙ, НАКОНЕЧНИК СВЕРЛО, ЦВЕТНЫЕ ПО </w:t>
            </w:r>
            <w:r w:rsidRPr="00377C78">
              <w:rPr>
                <w:lang w:val="en-US"/>
              </w:rPr>
              <w:t>RAL</w:t>
            </w:r>
            <w:r w:rsidRPr="00702208"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3FAA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>1000 ШТ.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437C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0.03822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DDB0D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22.95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D58A6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CA0D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0.88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3FE4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3.25                                                                                                    0.12</w:t>
            </w:r>
          </w:p>
        </w:tc>
      </w:tr>
      <w:tr w:rsidR="00B45683" w:rsidRPr="00377C78" w14:paraId="6EC5743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669B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429E46" w14:textId="77777777" w:rsidR="00B45683" w:rsidRPr="00702208" w:rsidRDefault="00B45683">
            <w:r w:rsidRPr="00702208">
              <w:t xml:space="preserve">1/10-115-25/ПД                                                                                                                                        ПЛАНКА ДЕКОРАТИВНАЯ П-ОБРАЗНАЯ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BEA28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D9FE8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19.89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C6E2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12.06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ADD6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4DAA3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239.87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6DC7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1.71                                                                                                    34.01</w:t>
            </w:r>
          </w:p>
        </w:tc>
      </w:tr>
      <w:tr w:rsidR="00B45683" w:rsidRPr="00377C78" w14:paraId="67AD35F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81C6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74F26" w14:textId="77777777" w:rsidR="00B45683" w:rsidRPr="00702208" w:rsidRDefault="00B45683">
            <w:r w:rsidRPr="00702208">
              <w:t xml:space="preserve">1/10-140-40/140                                                                                                                                       ЭЛЕКТРОДЫ ТИПА Э42 ДИАМЕТРОМ 5 ММ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43E9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131BE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0.00325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1E238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12290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60C9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EFF0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39.94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ADD0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1737.81                                                                                                    5.65</w:t>
            </w:r>
          </w:p>
        </w:tc>
      </w:tr>
      <w:tr w:rsidR="00B45683" w:rsidRPr="00377C78" w14:paraId="5511FD1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B62C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A1CCE" w14:textId="77777777" w:rsidR="00B45683" w:rsidRPr="00702208" w:rsidRDefault="00B45683">
            <w:r w:rsidRPr="00702208">
              <w:t xml:space="preserve">1/10-230-40-20/136                                                                                                                                    КРАСКА МАСЛЯНАЯ МА-15, СУРИК ЖЕЛЕЗНЫЙ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FC58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8C851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6.06592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9BF3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8.94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886B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04814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54.23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165F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1.26                                                                                                    7.64</w:t>
            </w:r>
          </w:p>
        </w:tc>
      </w:tr>
      <w:tr w:rsidR="00B45683" w:rsidRPr="00377C78" w14:paraId="4F88C33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729F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39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81643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1/10-230-50-15/31                                                                                                                                     ОЛИФА НАТУРАЛЬНАЯ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EF2F8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F572A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1.81436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FA92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6.70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C9B85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142F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12.16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2A60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0.95                                                                                                    1.72</w:t>
            </w:r>
          </w:p>
        </w:tc>
      </w:tr>
      <w:tr w:rsidR="00B45683" w:rsidRPr="00377C78" w14:paraId="38E87AA9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52EC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06B6C" w14:textId="77777777" w:rsidR="00B45683" w:rsidRPr="00702208" w:rsidRDefault="00B45683">
            <w:r w:rsidRPr="00702208">
              <w:t>1/10-235-5/57                                                                                                                                         ПЛАСТИНА РЕЗИНОВАЯ ТЕХНИЧЕСКАЯ ТЕПЛОМОРОЗОКИСЛОТОЩЕЛОЧЕСТОЙКАЯ (</w:t>
            </w:r>
            <w:proofErr w:type="gramStart"/>
            <w:r w:rsidRPr="00702208">
              <w:t xml:space="preserve">ТМКЩ)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5F3F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DFE0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2.9788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E68F6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4.67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86C3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C2EE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13.91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9F50B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0.66                                                                                                    1.97</w:t>
            </w:r>
          </w:p>
        </w:tc>
      </w:tr>
      <w:tr w:rsidR="00B45683" w:rsidRPr="00377C78" w14:paraId="57A7D03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67AB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lastRenderedPageBreak/>
              <w:t xml:space="preserve"> 41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F7A3A" w14:textId="77777777" w:rsidR="00B45683" w:rsidRPr="00702208" w:rsidRDefault="00B45683">
            <w:r w:rsidRPr="00702208">
              <w:t xml:space="preserve">1/10-240-10-15/46                                                                                                                                     БОЛТЫ С ШЕСТИГРАННОЙ ГОЛОВКОЙ ДИАМЕТРОМ РЕЗЬБЫ 20-(22) ММ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0ED8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5CBAE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0.000379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3B86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3900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68B0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A17C0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1.48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0714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551.46                                                                                                    0.21</w:t>
            </w:r>
          </w:p>
        </w:tc>
      </w:tr>
      <w:tr w:rsidR="00B45683" w:rsidRPr="00377C78" w14:paraId="5754873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EAE89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A3F00" w14:textId="77777777" w:rsidR="00B45683" w:rsidRPr="00702208" w:rsidRDefault="00B45683">
            <w:r w:rsidRPr="00702208">
              <w:t xml:space="preserve">1/10-240-20/15                                                                                                                                        ГАЙКИ ШЕСТИГРАННЫЕ ДИАМЕТРОМ РЕЗЬБЫ 20-22 ММ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7FC1C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3A0D3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0.000108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1AD97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6303.35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5912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F81B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0.68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0AB9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891.29                                                                                                    0.10</w:t>
            </w:r>
          </w:p>
        </w:tc>
      </w:tr>
      <w:tr w:rsidR="00B45683" w:rsidRPr="00377C78" w14:paraId="7F120BA3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4395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A9DD0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1/10-240-50-16/27                                                                                                                                     ШАЙБА ДИАМЕТРОМ 20 ММ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16ED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646B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0.05416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4743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5.61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4B144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4FD3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0.30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4287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0.79                                                                                                    0.04</w:t>
            </w:r>
          </w:p>
        </w:tc>
      </w:tr>
      <w:tr w:rsidR="00B45683" w:rsidRPr="00377C78" w14:paraId="48745648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5705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C28FE4" w14:textId="77777777" w:rsidR="00B45683" w:rsidRPr="00702208" w:rsidRDefault="00B45683">
            <w:r w:rsidRPr="00702208">
              <w:t xml:space="preserve">1/10-240-55-10/30                                                                                                                                     ШУРУПЫ С ПОЛУКРУГЛОЙ ГОЛОВКОЙ 3,5Х35 ММ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70E2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685F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0.000812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F585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4730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CA6C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6B10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3.84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13A3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668.82                                                                                                    0.54</w:t>
            </w:r>
          </w:p>
        </w:tc>
      </w:tr>
      <w:tr w:rsidR="00B45683" w:rsidRPr="00377C78" w14:paraId="24024069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EE87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C7FA2F" w14:textId="77777777" w:rsidR="00B45683" w:rsidRPr="00702208" w:rsidRDefault="00B45683">
            <w:r w:rsidRPr="00702208">
              <w:t xml:space="preserve">1/10-260-30-31/1                                                                                                                                      ПРОКАТ ГОРЯЧЕКАТАНЫЙ ПОЛОСОВОЙ ИЗ СТАЛИ УГЛЕРОДИСТОЙ ОБЫКНОВЕННОГО КАЧЕСТВА МАРКИ СТ3СП, СТ3ПС, ТОЛЩИНОЙ 4-5 ММ ПРИ ШИРИНЕ 50-100 ММ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5D3B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6CF05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0.064992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0C29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2112.89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96EC0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9D76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137.32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A7FB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128.25                                                                                                    8.34</w:t>
            </w:r>
          </w:p>
        </w:tc>
      </w:tr>
      <w:tr w:rsidR="00B45683" w:rsidRPr="00377C78" w14:paraId="6B56C00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DC71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AEFF4" w14:textId="77777777" w:rsidR="00B45683" w:rsidRPr="00702208" w:rsidRDefault="00B45683">
            <w:r w:rsidRPr="00702208">
              <w:t xml:space="preserve">1/10-260-40-1/12                                                                                                                                      ПРОКАТ ТОНКОЛИСТОВОЙ ГОРЯЧЕКАТАНЫЙ С ОБРЕЗНОЙ КРОМКОЙ ИЗ СТАЛИ УГЛЕРОДИСТОЙ ОБЫКНОВЕННОГО КАЧЕСТВА МАРКИ СТ3СП, СТ3ПС, ТОЛЩИНОЙ 4.0 ММ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544B7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0F12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0.043328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0FB0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1635.11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A1CE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344F3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70.85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EF34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99.25                                                                                                    4.30</w:t>
            </w:r>
          </w:p>
        </w:tc>
      </w:tr>
      <w:tr w:rsidR="00B45683" w:rsidRPr="00377C78" w14:paraId="02184A75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11CE5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4EA58" w14:textId="77777777" w:rsidR="00B45683" w:rsidRPr="00702208" w:rsidRDefault="00B45683">
            <w:r w:rsidRPr="00702208">
              <w:t xml:space="preserve">2/20-40-35/КВ                                                                                                                                         КАРКАСЫ ВОРОТ РАЗДВИЖНЫХ, РАСПАШНЫХ, ПОДЪЕМНЫХ, ПОДЪЕМНОПОВОРОТНЫХ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F019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DE776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1.058828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5644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2736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4931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AD18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2896.95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45C5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166.08                                                                                                    175.85</w:t>
            </w:r>
          </w:p>
        </w:tc>
      </w:tr>
      <w:tr w:rsidR="00B45683" w:rsidRPr="00377C78" w14:paraId="4439FF6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ED28D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44C51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2/50-25-10/10                                                                                                                                         ВОРОТА РАСПАШНЫЕ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4A771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7CF3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27.08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4BE8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223.66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F1E1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1026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6056.71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7461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31.63                                                                                                    856.54</w:t>
            </w:r>
          </w:p>
        </w:tc>
      </w:tr>
      <w:tr w:rsidR="00B45683" w:rsidRPr="00377C78" w14:paraId="6F5BE524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730A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49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E1B57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1/10-130-15/107                                                                                                                                       ГЕРМЕТИК СИЛИКОНОВЫЙ 280 МЛ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C087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DFACD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5.425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B531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5.35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F007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23CD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29.02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4A28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0.76                                                                                                    4.12</w:t>
            </w:r>
          </w:p>
        </w:tc>
      </w:tr>
      <w:tr w:rsidR="00B45683" w:rsidRPr="00377C78" w14:paraId="1BB99CFD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72769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C308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1/10-160-20/15                                                                                                                                        ВЕТОШЬ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EBBA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1E53D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0.2206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941A6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3.64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5683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CB40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0.80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2DEC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0.51                                                                                                    0.11</w:t>
            </w:r>
          </w:p>
        </w:tc>
      </w:tr>
      <w:tr w:rsidR="00B45683" w:rsidRPr="00377C78" w14:paraId="62108E3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C852D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E5C58" w14:textId="77777777" w:rsidR="00B45683" w:rsidRPr="00702208" w:rsidRDefault="00B45683">
            <w:r w:rsidRPr="00702208">
              <w:t xml:space="preserve">1/10-170-10/5                                                                                                                                         СВЕРЛА СПИРАЛЬНЫЕ С ЦИЛИНДРИЧЕСКИМ ХВОСТОВИКОМ, ДЛИННАЯ СЕРИЯ (ПО МЕТАЛЛУ), ДИАМЕТРОМ 3,1-3,7 ММ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960D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947C15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1.855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90E0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1.17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4B87D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A8366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2.17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3ADBD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0.17                                                                                                    0.32</w:t>
            </w:r>
          </w:p>
        </w:tc>
      </w:tr>
      <w:tr w:rsidR="00B45683" w:rsidRPr="00377C78" w14:paraId="12AB808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C95F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30C16" w14:textId="77777777" w:rsidR="00B45683" w:rsidRPr="00702208" w:rsidRDefault="00B45683">
            <w:r w:rsidRPr="00702208">
              <w:t xml:space="preserve">1/10-240-35/11                                                                                                                                        ЗАКЛЕПКИ С ПОЛУКРУГЛОЙ ГОЛОВКОЙ 4Х10 ММ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73878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31039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0.000462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322DF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4510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9BBE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4AC46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2.08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E107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637.71                                                                                                    0.29</w:t>
            </w:r>
          </w:p>
        </w:tc>
      </w:tr>
      <w:tr w:rsidR="00B45683" w:rsidRPr="00377C78" w14:paraId="2E9067C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6E6AE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08BC33" w14:textId="77777777" w:rsidR="00B45683" w:rsidRPr="00702208" w:rsidRDefault="00B45683">
            <w:r w:rsidRPr="00702208">
              <w:t xml:space="preserve">2/20-105-15/15                                                                                                                                        НАЩЕЛЬНИК (ПЛАНКА, НАЛИЧНИК) ИЗ СТАЛИ ОЦИНКОВАННОЙ ТОЛЩИНОЙ 0,45 - 0,5 ММ, ШИРИНОЙ 80 ММ, С ОДНОСТОРОННИМ ПОЛИМЕРНЫМ ПОКРЫТИЕМ, ЦВЕТНОЙ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8A98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D4278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36.75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BAA9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5.31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FB66A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CDBD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195.14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9DD0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0.32                                                                                                    11.76</w:t>
            </w:r>
          </w:p>
        </w:tc>
      </w:tr>
      <w:tr w:rsidR="00B45683" w:rsidRPr="00377C78" w14:paraId="57A79530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9ECC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E2E18" w14:textId="77777777" w:rsidR="00B45683" w:rsidRPr="00702208" w:rsidRDefault="00B45683">
            <w:r w:rsidRPr="00702208">
              <w:t xml:space="preserve">4/1-4-20-20-999/460                                                                                                                                   РАСТВОРЫ КЛАДОЧНЫЕ (СРЕДНЯЯ ЦЕНА ПО </w:t>
            </w:r>
            <w:proofErr w:type="gramStart"/>
            <w:r w:rsidRPr="00702208">
              <w:t xml:space="preserve">ГРУППЕ)   </w:t>
            </w:r>
            <w:proofErr w:type="gramEnd"/>
            <w:r w:rsidRPr="00702208"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B1C6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E1C92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0.377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AF5D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123.28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C6FD8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9AAA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46.48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152E8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16.09%                                                                                                    19.84                                                                                                    7.48</w:t>
            </w:r>
          </w:p>
        </w:tc>
      </w:tr>
      <w:tr w:rsidR="00B45683" w:rsidRPr="00377C78" w14:paraId="6F0D0001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13349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D5831D" w14:textId="77777777" w:rsidR="00B45683" w:rsidRPr="00702208" w:rsidRDefault="00B45683">
            <w:r w:rsidRPr="00702208">
              <w:t xml:space="preserve">4/1-6-10-20-11/5000                                                                                                                                   КИРПИЧ КЕРАМИЧЕСКИЙ РЯДОВОЙ ПОЛНОТЕЛЫЙ ОДИНАРНЫЙ, МАРКИ ПО ПРОЧНОСТИ 150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3A57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1000ШТ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0577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0.67145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967B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518.10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BF93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4C63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347.88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502E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15.79%                                                                                                    81.81                                                                                                    54.93</w:t>
            </w:r>
          </w:p>
        </w:tc>
      </w:tr>
      <w:tr w:rsidR="00B45683" w:rsidRPr="00377C78" w14:paraId="77FB8E50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6070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830F2" w14:textId="77777777" w:rsidR="00B45683" w:rsidRPr="00702208" w:rsidRDefault="00B45683">
            <w:r w:rsidRPr="00702208">
              <w:t xml:space="preserve">1/10-230-60-45-5/215                                                                                                                                  РАСТВОРНАЯ СМЕСЬ СУХАЯ (РСС), ШТУКАТУРНАЯ, ДЛЯ НАРУЖНЫХ И ВНУТРЕННИХ РАБОТ (НВ), ЦЕМЕНТНО-ИЗВЕСТКОВАЯ, М75, </w:t>
            </w:r>
            <w:r w:rsidRPr="00377C78">
              <w:rPr>
                <w:lang w:val="en-US"/>
              </w:rPr>
              <w:t>F</w:t>
            </w:r>
            <w:r w:rsidRPr="00702208">
              <w:t xml:space="preserve">75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A7D7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D32DA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14.8072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4942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221.63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3CC5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4213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3281.72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FA362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31.34                                                                                                    464.06</w:t>
            </w:r>
          </w:p>
        </w:tc>
      </w:tr>
      <w:tr w:rsidR="00B45683" w:rsidRPr="00377C78" w14:paraId="5CBE553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F9CD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158E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1/10-280-20/40                                                                                                                                        ВОДА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C332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2BFC6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7.93344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3E4A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2.98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67865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A009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23.64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4744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0.00</w:t>
            </w:r>
          </w:p>
        </w:tc>
      </w:tr>
      <w:tr w:rsidR="00B45683" w:rsidRPr="00377C78" w14:paraId="5C351A9D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D8BF8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388AF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1/10-230-15/200                                                                                                                                       ГРУНТОВКА "ЛАКРИТ"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38E9C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6E018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500.632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CE6A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2.70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69ED1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8487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1351.71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0EC4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0.38                                                                                                    190.24</w:t>
            </w:r>
          </w:p>
        </w:tc>
      </w:tr>
      <w:tr w:rsidR="00B45683" w:rsidRPr="00377C78" w14:paraId="25DA530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4ACE8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59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1F48C" w14:textId="77777777" w:rsidR="00B45683" w:rsidRPr="00702208" w:rsidRDefault="00B45683">
            <w:r w:rsidRPr="00702208">
              <w:t xml:space="preserve">4/1-4-20-20-10-10/10                                                                                                                                  РАСТВОРЫ КЛАДОЧНЫЕ ТЯЖЕЛЫЕ ЦЕМЕНТНЫЕ, МАРКИ 25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F811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82E3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83.08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D1CC2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285C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4172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10551.16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96C3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16.09%                                                                                                    20.43                                                                                                    1697.32</w:t>
            </w:r>
          </w:p>
        </w:tc>
      </w:tr>
      <w:tr w:rsidR="00B45683" w:rsidRPr="00377C78" w14:paraId="1B3E5343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FF88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F1E3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1/10-235-3/101                                                                                                                                        ПАКЛЯ ПРОПИТАННАЯ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76B3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F8F625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321.6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7C92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6.50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BA8B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54BE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2090.40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CBBD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0.92                                                                                                    295.87</w:t>
            </w:r>
          </w:p>
        </w:tc>
      </w:tr>
      <w:tr w:rsidR="00B45683" w:rsidRPr="00377C78" w14:paraId="562204D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D015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FA265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1/10-240-30-30/10                                                                                                                                     ДЮБЕЛЬ-ГВОЗДИ 3,7Х40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9D1A5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758EF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0.032696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BBBE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15213.34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94D9D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62B8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497.42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FCD4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2151.17                                                                                                    70.33</w:t>
            </w:r>
          </w:p>
        </w:tc>
      </w:tr>
      <w:tr w:rsidR="00B45683" w:rsidRPr="00377C78" w14:paraId="1695EFF1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2077D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2FEE6" w14:textId="77777777" w:rsidR="00B45683" w:rsidRPr="00702208" w:rsidRDefault="00B45683">
            <w:r w:rsidRPr="00702208">
              <w:t xml:space="preserve">1/10-260-380/2                                                                                                                                        СЕТКА МЕТАЛЛИЧЕСКАЯ ПРОВОЛОЧНАЯ ТКАНАЯ С КВАДРАТНЫМИ ЯЧЕЙКАМИ </w:t>
            </w:r>
            <w:r w:rsidRPr="00377C78">
              <w:rPr>
                <w:lang w:val="en-US"/>
              </w:rPr>
              <w:t>N</w:t>
            </w:r>
            <w:r w:rsidRPr="00702208">
              <w:t xml:space="preserve"> 05 БЕЗ ПОКРЫТИЯ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99E9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5C2F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2894.4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4B1A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10.65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12C0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934E9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30825.36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3A608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0.65                                                                                                    1881.36</w:t>
            </w:r>
          </w:p>
        </w:tc>
      </w:tr>
      <w:tr w:rsidR="00B45683" w:rsidRPr="00377C78" w14:paraId="6BF8AFED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29C6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63F67" w14:textId="77777777" w:rsidR="00B45683" w:rsidRPr="00702208" w:rsidRDefault="00B45683">
            <w:r w:rsidRPr="00702208">
              <w:t xml:space="preserve">1/10-230-60-45-5/28                                                                                                                                   ШТУКАТУРКА ЗАЩИТНО-ОТДЕЛОЧНАЯ, ГИПСОВАЯ, БЕЛАЯ, ДЛЯ ВНУТРЕННИХ </w:t>
            </w:r>
            <w:r w:rsidRPr="00702208">
              <w:lastRenderedPageBreak/>
              <w:t xml:space="preserve">РАБОТ (В), МИНЕРАЛЬНАЯ (М), СУХАЯ СМЕСЬ (СС), КРУПНОЗЕРНИСТАЯ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4B508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lastRenderedPageBreak/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CF320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49.32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819B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465.15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F94D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6EC72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22941.20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A764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65.77                                                                                                    3243.78</w:t>
            </w:r>
          </w:p>
        </w:tc>
      </w:tr>
      <w:tr w:rsidR="00B45683" w:rsidRPr="00377C78" w14:paraId="783A8289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1F60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87025" w14:textId="77777777" w:rsidR="00B45683" w:rsidRPr="00702208" w:rsidRDefault="00B45683">
            <w:r w:rsidRPr="00702208">
              <w:t xml:space="preserve">1/10-235-20/772                                                                                                                                       ЛЕНТА МАЛЯРНАЯ, ОДНОСТОРОННЯЯ, 50 ММХ50 М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82E9C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E27F8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168.116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6017E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2.51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82E03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DFDD1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421.97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1B00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0.35                                                                                                    58.84</w:t>
            </w:r>
          </w:p>
        </w:tc>
      </w:tr>
      <w:tr w:rsidR="00B45683" w:rsidRPr="00377C78" w14:paraId="2C3AD7C6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EAFF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25E3F" w14:textId="77777777" w:rsidR="00B45683" w:rsidRPr="00702208" w:rsidRDefault="00B45683">
            <w:r w:rsidRPr="00702208">
              <w:t>1/10-230-40-35/21                                                                                                                                     КРАСКА СИЛИКАТНО-АКРИЛОВАЯ ДЛЯ НАРУЖНЫХ И ВНУТРЕННИХ РАБОТ (</w:t>
            </w:r>
            <w:r w:rsidRPr="00377C78">
              <w:rPr>
                <w:lang w:val="en-US"/>
              </w:rPr>
              <w:t>V</w:t>
            </w:r>
            <w:r w:rsidRPr="00702208">
              <w:t xml:space="preserve">1, </w:t>
            </w:r>
            <w:r w:rsidRPr="00377C78">
              <w:rPr>
                <w:lang w:val="en-US"/>
              </w:rPr>
              <w:t>W</w:t>
            </w:r>
            <w:r w:rsidRPr="00702208">
              <w:t xml:space="preserve">2), ОСНОВА (БАЗА) БЕЛАЯ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6489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AA690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1653.6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4AB8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6.35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E4D28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6E3EC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10500.36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AD35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0.90                                                                                                    1488.24</w:t>
            </w:r>
          </w:p>
        </w:tc>
      </w:tr>
      <w:tr w:rsidR="00B45683" w:rsidRPr="00377C78" w14:paraId="415DE8F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74839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EA498B" w14:textId="77777777" w:rsidR="00B45683" w:rsidRPr="00702208" w:rsidRDefault="00B45683">
            <w:r w:rsidRPr="00702208">
              <w:t xml:space="preserve">1/10-230-40-10/197                                                                                                                                    КРАСКА ВОДНО-ДИСПЕРСИОННАЯ ДЛЯ НАРУЖНЫХ И ВНУТРЕННИХ РАБОТ, ОСНОВА (БАЗА) БЕЛАЯ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14511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7689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78.56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38FF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4.49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E7CCC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A7CF6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352.73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C657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0.63                                                                                                    49.49</w:t>
            </w:r>
          </w:p>
        </w:tc>
      </w:tr>
      <w:tr w:rsidR="00B45683" w:rsidRPr="00377C78" w14:paraId="23AB360B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F17E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5FB40" w14:textId="77777777" w:rsidR="00B45683" w:rsidRPr="00702208" w:rsidRDefault="00B45683">
            <w:r w:rsidRPr="00702208">
              <w:t xml:space="preserve">1/10-110-50-20/245                                                                                                                                    ДОСКИ НЕОБРЕЗНЫЕ ХВОЙНЫХ ПОРОД ДЛИНОЙ 2-3,75 М, ТОЛЩИНОЙ 25 ММ, 2 СОРТА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48E6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8028D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0.00096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69BB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274.15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1643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1DB76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0.26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1606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38.76                                                                                                    0.04</w:t>
            </w:r>
          </w:p>
        </w:tc>
      </w:tr>
      <w:tr w:rsidR="00B45683" w:rsidRPr="00377C78" w14:paraId="0C6A0B15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4FE7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E2029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1/10-240-25-55/10                                                                                                                                     ГВОЗДИ ЕРШЕНЫЕ МЕТАЛЛИЧЕСКИЕ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8AA7C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39BB0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0.744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8AEB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3.18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A28A9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C08A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2.37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54FF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0.45                                                                                                    0.33</w:t>
            </w:r>
          </w:p>
        </w:tc>
      </w:tr>
      <w:tr w:rsidR="00B45683" w:rsidRPr="00377C78" w14:paraId="16118944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7CF4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69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1724B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1/10-140-10/50                                                                                                                                        ЭЛЕКТРОДЫ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959F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D9434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0.0528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B543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9.24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A030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5380A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0.49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7B87B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1.31                                                                                                    0.07</w:t>
            </w:r>
          </w:p>
        </w:tc>
      </w:tr>
      <w:tr w:rsidR="00B45683" w:rsidRPr="00377C78" w14:paraId="4C5A902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CBB8C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C007B" w14:textId="77777777" w:rsidR="00B45683" w:rsidRPr="00702208" w:rsidRDefault="00B45683">
            <w:r w:rsidRPr="00702208">
              <w:t xml:space="preserve">2/20-20-10-15/ПО                                                                                                                                      ПЕРЕПЛЕТЫ ОКОННЫЕ НЕСТАНДАРТНЫЕ ЖАЛЮЗИЙНЫЕ И ЗАЩИТНЫЕ РЕШЕТКИ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2B614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EA3A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2.4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9EC0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FB92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E0DD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144.00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6C04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3.64                                                                                                    8.74</w:t>
            </w:r>
          </w:p>
        </w:tc>
      </w:tr>
      <w:tr w:rsidR="00B45683" w:rsidRPr="00377C78" w14:paraId="5363DC6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59CCE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6FA30" w14:textId="77777777" w:rsidR="00B45683" w:rsidRPr="00702208" w:rsidRDefault="00B45683">
            <w:r w:rsidRPr="00702208">
              <w:t xml:space="preserve">1/10-240-30-50/50                                                                                                                                     ДЮБЕЛЬ С ШУРУПОМ (ГВОЗДЕМ) ДЛЯ БЫСТРОГО МОНТАЖА 8Х60 ММ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8BA5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100ШТ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623ABA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2.976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73F39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4079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35C9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26.78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3933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1.27                                                                                                    3.78</w:t>
            </w:r>
          </w:p>
        </w:tc>
      </w:tr>
      <w:tr w:rsidR="00B45683" w:rsidRPr="00377C78" w14:paraId="31C8D549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0B4E6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CCCB33" w14:textId="77777777" w:rsidR="00B45683" w:rsidRPr="00702208" w:rsidRDefault="00B45683">
            <w:r w:rsidRPr="00702208">
              <w:t xml:space="preserve">4/1-4-20-20-10-20/10                                                                                                                                  РАСТВОРЫ КЛАДОЧНЫЕ ТЯЖЕЛЫЕ ЦЕМЕНТНЫЕ, МАРКИ 100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9C12F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01A06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0.8184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31A9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164.36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F03F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80C0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134.51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20E3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16.09%                                                                                                    26.45                                                                                                    21.65</w:t>
            </w:r>
          </w:p>
        </w:tc>
      </w:tr>
      <w:tr w:rsidR="00B45683" w:rsidRPr="00377C78" w14:paraId="606F014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B21E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410A6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1/10-240-60/999131                                                                                                                                    КОСТЫЛЬ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865E3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ШТ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98651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297.6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2848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1.50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3043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F66B4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446.40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EE04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0.21                                                                                                    62.50</w:t>
            </w:r>
          </w:p>
        </w:tc>
      </w:tr>
      <w:tr w:rsidR="00B45683" w:rsidRPr="00377C78" w14:paraId="0ADDF95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1A3F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4C0F06" w14:textId="77777777" w:rsidR="00B45683" w:rsidRPr="00702208" w:rsidRDefault="00B45683">
            <w:r w:rsidRPr="00702208">
              <w:t xml:space="preserve">2/20-100-20/27                                                                                                                                        ОТЛИВ ОКОННЫЙ ИЗ СТАЛИ ОЦИНКОВАННОЙ ТОЛЩИНОЙ 0,45-0,5 ММ, ШИРИНОЙ 200 (205) ММ, С ОДНОСТОРОННИМ ПОЛИМЕРНЫМ ПОКРЫТИЕМ, ЦВЕТНОЙ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9404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3E198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124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28372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7.21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996B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8A0E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894.04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1D2B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0.44                                                                                                    54.56</w:t>
            </w:r>
          </w:p>
        </w:tc>
      </w:tr>
      <w:tr w:rsidR="00B45683" w:rsidRPr="00377C78" w14:paraId="23C0BEDD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4763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75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831D7" w14:textId="77777777" w:rsidR="00B45683" w:rsidRPr="00702208" w:rsidRDefault="00B45683">
            <w:r w:rsidRPr="00702208">
              <w:t xml:space="preserve">1/10-115-5/1190                                                                                                                                       РУБЕРОИД ПОДКЛАДОЧНЫЙ С ПЫЛЕВИДНОЙ ПОСЫПКОЙ РПП-300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CC35F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FF6AE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70.4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7474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1.62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9749D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9648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114.05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330B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0.23                                                                                                    16.19</w:t>
            </w:r>
          </w:p>
        </w:tc>
      </w:tr>
      <w:tr w:rsidR="00B45683" w:rsidRPr="00377C78" w14:paraId="620D88F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6EAB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76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4764CA" w14:textId="77777777" w:rsidR="00B45683" w:rsidRPr="00702208" w:rsidRDefault="00B45683">
            <w:r w:rsidRPr="00702208">
              <w:t xml:space="preserve">1/10-110-50-20/665                                                                                                                                    ДОСКИ НЕОБРЕЗНЫЕ ХВОЙНЫХ ПОРОД ДЛИНОЙ 2-3,75 М, ТОЛЩИНОЙ 32, 40 ММ, 4 СОРТА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F2925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40DDB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0.0064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481F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187.86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2BDBC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BD19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1.20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C4556A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26.56                                                                                                    0.17</w:t>
            </w:r>
          </w:p>
        </w:tc>
      </w:tr>
      <w:tr w:rsidR="00B45683" w:rsidRPr="00377C78" w14:paraId="213ABFD3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C542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77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464A7E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1/10-130-5/45                                                                                                                                         МАСТИКА БИТУМНАЯ КРОВЕЛЬНАЯ ГОРЯЧАЯ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49F30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7BBEFE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0.0128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AE5D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08BE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4D19F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15.36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AA86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169.68                                                                                                    2.17</w:t>
            </w:r>
          </w:p>
        </w:tc>
      </w:tr>
      <w:tr w:rsidR="00B45683" w:rsidRPr="00377C78" w14:paraId="6024DB47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DBDA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78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235E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1/10-160-20/35                                                                                                                                        ТКАНЬ МЕШОЧНАЯ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B4851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10М2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32445C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0.256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55DB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53.82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8ABE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071A13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13.78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80395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7.61                                                                                                    1.95</w:t>
            </w:r>
          </w:p>
        </w:tc>
      </w:tr>
      <w:tr w:rsidR="00B45683" w:rsidRPr="00377C78" w14:paraId="7D64764D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D2BBB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79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35EDB" w14:textId="77777777" w:rsidR="00B45683" w:rsidRPr="00702208" w:rsidRDefault="00B45683">
            <w:r w:rsidRPr="00702208">
              <w:t xml:space="preserve">4/1-4-10-20-40/40                                                                                                                                     БЕТОН НОРМАЛЬНОГО ВЕСА (СМЕСЬ ГОТОВАЯ К УПОТРЕБЛЕНИЮ) С КРУПНОСТЬЮ ЗАПОЛНИТЕЛЯ 20-40 ММ, КЛАССА С10/12,5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ABAB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91A69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6.528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B72B4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193.76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4034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FB03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1264.87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8D30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16.09%                                                                                                    31.18                                                                                                    203.54</w:t>
            </w:r>
          </w:p>
        </w:tc>
      </w:tr>
      <w:tr w:rsidR="00B45683" w:rsidRPr="00377C78" w14:paraId="032DBC52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1B621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80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8F82A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1/10-230-45-10/75                                                                                                                                     ЭМАЛЬ ПЕНТАФТАЛЕВАЯ ПФ-115, БЕЛАЯ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3CFC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КГ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7DFD6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4.64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2F20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8.06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BD5D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7E7D5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37.40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5B5D6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1.14                                                                                                    5.29</w:t>
            </w:r>
          </w:p>
        </w:tc>
      </w:tr>
      <w:tr w:rsidR="00B45683" w:rsidRPr="00377C78" w14:paraId="7D3F44EC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E46A5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81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08EBE8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1/10-230-50-15/77                                                                                                                                     СОЛЬВЕНТ КАМЕННОУГОЛЬНЫЙ ТЕХНИЧЕСКИЙ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EE41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0EF2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0.000464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3947C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4290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404A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36FEE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1.99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A9E190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606.61                                                                                                    0.28</w:t>
            </w:r>
          </w:p>
        </w:tc>
      </w:tr>
      <w:tr w:rsidR="00B45683" w:rsidRPr="00377C78" w14:paraId="4E188689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41C59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82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08408" w14:textId="77777777" w:rsidR="00B45683" w:rsidRPr="00702208" w:rsidRDefault="00B45683">
            <w:r w:rsidRPr="00702208">
              <w:t xml:space="preserve">1/10-110-50-5/245                                                                                                                                     БРУСКИ ОБРЕЗНЫЕ ХВОЙНЫХ ПОРОД ДЛИНОЙ 4-6,5 М, ШИРИНОЙ 75-150 ММ, ТОЛЩИНОЙ 40-75 ММ, 2 СОРТА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D610ED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М3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4553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0.1755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55E2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487.34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0A6CE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00356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85.53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E8531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68.91                                                                                                    12.09</w:t>
            </w:r>
          </w:p>
        </w:tc>
      </w:tr>
      <w:tr w:rsidR="00B45683" w:rsidRPr="00377C78" w14:paraId="4259077A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E1887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83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FB5F4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2/20-40-35/30                                                                                                                                         СТАЛЬНЫЕ ДЕТАЛИ ЛЕСОВ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4335A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Т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2B1C7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0.6825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AEDF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4078.01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C8124B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2A0D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2783.24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1FB0D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6.07%                                                                                                    247.54                                                                                                    168.95</w:t>
            </w:r>
          </w:p>
        </w:tc>
      </w:tr>
      <w:tr w:rsidR="00B45683" w:rsidRPr="00377C78" w14:paraId="63D245AF" w14:textId="77777777" w:rsidTr="00F73502"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0A092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 84</w:t>
            </w:r>
          </w:p>
        </w:tc>
        <w:tc>
          <w:tcPr>
            <w:tcW w:w="3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CE54C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2/50-35-10/20                                                                                                                                         ЩИТЫ НАСТИЛА ДЕРЕВЯННЫЕ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54996" w14:textId="77777777" w:rsidR="00B45683" w:rsidRPr="00377C78" w:rsidRDefault="00B45683">
            <w:pPr>
              <w:rPr>
                <w:lang w:val="en-US"/>
              </w:rPr>
            </w:pPr>
            <w:r w:rsidRPr="00377C78">
              <w:rPr>
                <w:lang w:val="en-US"/>
              </w:rPr>
              <w:t xml:space="preserve">М2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4C313" w14:textId="77777777" w:rsidR="00B45683" w:rsidRPr="00377C78" w:rsidRDefault="00B45683" w:rsidP="00470281">
            <w:pPr>
              <w:spacing w:line="60" w:lineRule="atLeast"/>
              <w:jc w:val="center"/>
              <w:rPr>
                <w:lang w:val="en-US"/>
              </w:rPr>
            </w:pPr>
            <w:r w:rsidRPr="00377C78">
              <w:rPr>
                <w:lang w:val="en-US"/>
              </w:rPr>
              <w:t>66.3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ACA9F7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16.78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11828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08B5E9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1112.51</w:t>
            </w: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77D64" w14:textId="77777777" w:rsidR="00B45683" w:rsidRPr="00377C78" w:rsidRDefault="00B45683" w:rsidP="004907FF">
            <w:pPr>
              <w:spacing w:line="60" w:lineRule="atLeast"/>
              <w:jc w:val="right"/>
              <w:rPr>
                <w:lang w:val="en-US"/>
              </w:rPr>
            </w:pPr>
            <w:r w:rsidRPr="00377C78">
              <w:rPr>
                <w:lang w:val="en-US"/>
              </w:rPr>
              <w:t>14.14%                                                                                                    2.37                                                                                                    157.13</w:t>
            </w:r>
          </w:p>
        </w:tc>
      </w:tr>
    </w:tbl>
    <w:p w14:paraId="14C83B0B" w14:textId="77777777" w:rsidR="00B45683" w:rsidRPr="00377C78" w:rsidRDefault="00B45683" w:rsidP="004907FF">
      <w:pPr>
        <w:spacing w:line="20" w:lineRule="exact"/>
      </w:pPr>
    </w:p>
    <w:tbl>
      <w:tblPr>
        <w:tblW w:w="0" w:type="auto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700"/>
        <w:gridCol w:w="992"/>
        <w:gridCol w:w="992"/>
        <w:gridCol w:w="1133"/>
        <w:gridCol w:w="1134"/>
        <w:gridCol w:w="1418"/>
        <w:gridCol w:w="840"/>
      </w:tblGrid>
      <w:tr w:rsidR="00B45683" w:rsidRPr="00377C78" w14:paraId="77711B86" w14:textId="77777777" w:rsidTr="00F73502"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DE11F" w14:textId="77777777" w:rsidR="00B45683" w:rsidRPr="00377C78" w:rsidRDefault="00B45683" w:rsidP="004907FF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3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25115" w14:textId="77777777" w:rsidR="00B45683" w:rsidRPr="00377C78" w:rsidRDefault="00B45683" w:rsidP="004907FF">
            <w:pPr>
              <w:spacing w:line="60" w:lineRule="atLeast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D5EE7" w14:textId="77777777" w:rsidR="00B45683" w:rsidRPr="00377C78" w:rsidRDefault="00B45683" w:rsidP="004907FF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EC0AD" w14:textId="77777777" w:rsidR="00B45683" w:rsidRPr="00377C78" w:rsidRDefault="00B45683" w:rsidP="0047028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270F6" w14:textId="77777777" w:rsidR="00B45683" w:rsidRPr="00377C78" w:rsidRDefault="00B45683" w:rsidP="004907F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4451D" w14:textId="77777777" w:rsidR="00B45683" w:rsidRPr="00377C78" w:rsidRDefault="00B45683" w:rsidP="004907F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C48C4" w14:textId="77777777" w:rsidR="00B45683" w:rsidRPr="00377C78" w:rsidRDefault="00B45683" w:rsidP="004907F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154085.17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0823D" w14:textId="77777777" w:rsidR="00B45683" w:rsidRPr="00377C78" w:rsidRDefault="00B45683" w:rsidP="004907F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377C78">
              <w:rPr>
                <w:b/>
                <w:bCs/>
                <w:lang w:val="en-US"/>
              </w:rPr>
              <w:t>18589.71</w:t>
            </w:r>
          </w:p>
        </w:tc>
      </w:tr>
    </w:tbl>
    <w:p w14:paraId="4939DAD1" w14:textId="77777777" w:rsidR="00B45683" w:rsidRPr="00377C78" w:rsidRDefault="00B45683" w:rsidP="004907FF">
      <w:pPr>
        <w:spacing w:line="20" w:lineRule="exact"/>
      </w:pPr>
    </w:p>
    <w:p w14:paraId="4B8C5692" w14:textId="77777777" w:rsidR="00B45683" w:rsidRPr="00293504" w:rsidRDefault="00B45683">
      <w:pPr>
        <w:rPr>
          <w:b/>
          <w:bCs/>
        </w:rPr>
      </w:pPr>
    </w:p>
    <w:p w14:paraId="61E2064A" w14:textId="77777777" w:rsidR="00B45683" w:rsidRPr="00B321E3" w:rsidRDefault="00B45683">
      <w:pPr>
        <w:pStyle w:val="3"/>
        <w:rPr>
          <w:rFonts w:ascii="Arial" w:hAnsi="Arial" w:cs="Arial"/>
          <w:b/>
          <w:bCs/>
          <w:i w:val="0"/>
          <w:iCs w:val="0"/>
          <w:sz w:val="18"/>
          <w:szCs w:val="18"/>
        </w:rPr>
      </w:pPr>
      <w:r w:rsidRPr="00B321E3">
        <w:rPr>
          <w:rFonts w:ascii="Arial" w:hAnsi="Arial" w:cs="Arial"/>
          <w:b/>
          <w:bCs/>
          <w:i w:val="0"/>
          <w:iCs w:val="0"/>
          <w:sz w:val="18"/>
          <w:szCs w:val="18"/>
        </w:rPr>
        <w:t>РАСЧЕТ СТОИМОСТИ МАШИН И МЕХАНИЗМОВ</w:t>
      </w:r>
    </w:p>
    <w:tbl>
      <w:tblPr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669"/>
        <w:gridCol w:w="1009"/>
        <w:gridCol w:w="992"/>
        <w:gridCol w:w="1276"/>
        <w:gridCol w:w="992"/>
        <w:gridCol w:w="1275"/>
        <w:gridCol w:w="993"/>
        <w:gridCol w:w="1134"/>
      </w:tblGrid>
      <w:tr w:rsidR="00B45683" w:rsidRPr="00293504" w14:paraId="4C23D7E4" w14:textId="77777777" w:rsidTr="00006C7B">
        <w:trPr>
          <w:trHeight w:val="787"/>
        </w:trPr>
        <w:tc>
          <w:tcPr>
            <w:tcW w:w="558" w:type="dxa"/>
            <w:vAlign w:val="center"/>
          </w:tcPr>
          <w:p w14:paraId="37182A43" w14:textId="77777777" w:rsidR="00B45683" w:rsidRPr="00293504" w:rsidRDefault="00B45683">
            <w:pPr>
              <w:spacing w:line="60" w:lineRule="atLeast"/>
              <w:ind w:right="-108" w:hanging="142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№</w:t>
            </w:r>
          </w:p>
          <w:p w14:paraId="351A1CF7" w14:textId="77777777" w:rsidR="00B45683" w:rsidRPr="00293504" w:rsidRDefault="00B45683">
            <w:pPr>
              <w:spacing w:line="60" w:lineRule="atLeast"/>
              <w:ind w:right="-108" w:hanging="142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п/п</w:t>
            </w:r>
          </w:p>
        </w:tc>
        <w:tc>
          <w:tcPr>
            <w:tcW w:w="2669" w:type="dxa"/>
            <w:vAlign w:val="center"/>
          </w:tcPr>
          <w:p w14:paraId="45D5F44A" w14:textId="77777777" w:rsidR="00B45683" w:rsidRPr="00293504" w:rsidRDefault="00B45683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>Наименование машин и механизмов</w:t>
            </w:r>
          </w:p>
        </w:tc>
        <w:tc>
          <w:tcPr>
            <w:tcW w:w="1009" w:type="dxa"/>
            <w:vAlign w:val="center"/>
          </w:tcPr>
          <w:p w14:paraId="3C099C71" w14:textId="77777777" w:rsidR="00B45683" w:rsidRPr="00293504" w:rsidRDefault="00B45683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>Обоснование</w:t>
            </w:r>
          </w:p>
        </w:tc>
        <w:tc>
          <w:tcPr>
            <w:tcW w:w="992" w:type="dxa"/>
            <w:vAlign w:val="center"/>
          </w:tcPr>
          <w:p w14:paraId="57C3618F" w14:textId="77777777" w:rsidR="00B45683" w:rsidRPr="00293504" w:rsidRDefault="00B45683" w:rsidP="00A13482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 xml:space="preserve">Единица </w:t>
            </w:r>
            <w:proofErr w:type="spellStart"/>
            <w:proofErr w:type="gramStart"/>
            <w:r w:rsidRPr="00293504">
              <w:rPr>
                <w:b/>
                <w:bCs/>
              </w:rPr>
              <w:t>изме</w:t>
            </w:r>
            <w:proofErr w:type="spellEnd"/>
            <w:r w:rsidRPr="00293504">
              <w:rPr>
                <w:b/>
                <w:bCs/>
                <w:lang w:val="en-US"/>
              </w:rPr>
              <w:t>-</w:t>
            </w:r>
            <w:r w:rsidRPr="00293504">
              <w:rPr>
                <w:b/>
                <w:bCs/>
              </w:rPr>
              <w:t>рения</w:t>
            </w:r>
            <w:proofErr w:type="gramEnd"/>
          </w:p>
        </w:tc>
        <w:tc>
          <w:tcPr>
            <w:tcW w:w="1276" w:type="dxa"/>
            <w:vAlign w:val="center"/>
          </w:tcPr>
          <w:p w14:paraId="7D8281DD" w14:textId="77777777" w:rsidR="00B45683" w:rsidRPr="00293504" w:rsidRDefault="00B45683">
            <w:pPr>
              <w:jc w:val="center"/>
              <w:rPr>
                <w:b/>
                <w:bCs/>
              </w:rPr>
            </w:pPr>
            <w:proofErr w:type="gramStart"/>
            <w:r w:rsidRPr="00293504">
              <w:rPr>
                <w:b/>
                <w:bCs/>
              </w:rPr>
              <w:t>Коли-</w:t>
            </w:r>
            <w:proofErr w:type="spellStart"/>
            <w:r w:rsidRPr="00293504">
              <w:rPr>
                <w:b/>
                <w:bCs/>
              </w:rPr>
              <w:t>чество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12BCF01A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 xml:space="preserve">Цена </w:t>
            </w:r>
            <w:proofErr w:type="spellStart"/>
            <w:r w:rsidRPr="00293504">
              <w:rPr>
                <w:b/>
                <w:bCs/>
              </w:rPr>
              <w:t>маш</w:t>
            </w:r>
            <w:proofErr w:type="spellEnd"/>
            <w:r w:rsidRPr="00293504">
              <w:rPr>
                <w:b/>
                <w:bCs/>
              </w:rPr>
              <w:t>/</w:t>
            </w:r>
            <w:r w:rsidRPr="00293504">
              <w:rPr>
                <w:b/>
                <w:bCs/>
                <w:lang w:val="en-US"/>
              </w:rPr>
              <w:t xml:space="preserve"> </w:t>
            </w:r>
            <w:r w:rsidRPr="00293504">
              <w:rPr>
                <w:b/>
                <w:bCs/>
              </w:rPr>
              <w:t>часа</w:t>
            </w:r>
          </w:p>
          <w:p w14:paraId="7553CFD0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2B584B83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Стоимость механизма,</w:t>
            </w:r>
          </w:p>
          <w:p w14:paraId="75559842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</w:rPr>
            </w:pPr>
            <w:r w:rsidRPr="00293504">
              <w:rPr>
                <w:b/>
                <w:bCs/>
              </w:rPr>
              <w:t>руб.</w:t>
            </w:r>
          </w:p>
        </w:tc>
        <w:tc>
          <w:tcPr>
            <w:tcW w:w="993" w:type="dxa"/>
            <w:vAlign w:val="center"/>
          </w:tcPr>
          <w:p w14:paraId="6FBF1A9A" w14:textId="77777777" w:rsidR="00B45683" w:rsidRPr="00293504" w:rsidRDefault="00B45683" w:rsidP="00006C7B">
            <w:pPr>
              <w:spacing w:line="60" w:lineRule="atLeast"/>
              <w:jc w:val="center"/>
              <w:rPr>
                <w:b/>
                <w:bCs/>
              </w:rPr>
            </w:pPr>
            <w:proofErr w:type="spellStart"/>
            <w:proofErr w:type="gramStart"/>
            <w:r w:rsidRPr="00293504">
              <w:rPr>
                <w:b/>
                <w:bCs/>
              </w:rPr>
              <w:t>Зарпла</w:t>
            </w:r>
            <w:proofErr w:type="spellEnd"/>
            <w:r w:rsidRPr="00293504">
              <w:rPr>
                <w:b/>
                <w:bCs/>
                <w:lang w:val="en-US"/>
              </w:rPr>
              <w:t>-</w:t>
            </w:r>
            <w:r w:rsidRPr="00293504">
              <w:rPr>
                <w:b/>
                <w:bCs/>
              </w:rPr>
              <w:t>та</w:t>
            </w:r>
            <w:proofErr w:type="gramEnd"/>
            <w:r w:rsidRPr="00293504">
              <w:rPr>
                <w:b/>
                <w:bCs/>
                <w:lang w:val="en-US"/>
              </w:rPr>
              <w:t xml:space="preserve"> </w:t>
            </w:r>
            <w:r w:rsidRPr="00293504">
              <w:rPr>
                <w:b/>
                <w:bCs/>
              </w:rPr>
              <w:t>маши</w:t>
            </w:r>
            <w:r w:rsidRPr="00293504">
              <w:rPr>
                <w:b/>
                <w:bCs/>
                <w:lang w:val="en-US"/>
              </w:rPr>
              <w:t>-</w:t>
            </w:r>
            <w:proofErr w:type="spellStart"/>
            <w:r w:rsidRPr="00293504">
              <w:rPr>
                <w:b/>
                <w:bCs/>
              </w:rPr>
              <w:t>нистов</w:t>
            </w:r>
            <w:proofErr w:type="spellEnd"/>
          </w:p>
        </w:tc>
        <w:tc>
          <w:tcPr>
            <w:tcW w:w="1134" w:type="dxa"/>
            <w:vAlign w:val="center"/>
          </w:tcPr>
          <w:p w14:paraId="116C8540" w14:textId="77777777" w:rsidR="00B45683" w:rsidRPr="00293504" w:rsidRDefault="00B45683">
            <w:pPr>
              <w:spacing w:line="60" w:lineRule="atLeast"/>
              <w:jc w:val="center"/>
              <w:rPr>
                <w:b/>
                <w:bCs/>
              </w:rPr>
            </w:pPr>
            <w:proofErr w:type="spellStart"/>
            <w:proofErr w:type="gramStart"/>
            <w:r w:rsidRPr="00293504">
              <w:rPr>
                <w:b/>
                <w:bCs/>
              </w:rPr>
              <w:t>Стои</w:t>
            </w:r>
            <w:proofErr w:type="spellEnd"/>
            <w:r w:rsidRPr="00293504">
              <w:rPr>
                <w:b/>
                <w:bCs/>
                <w:lang w:val="en-US"/>
              </w:rPr>
              <w:t>-</w:t>
            </w:r>
            <w:proofErr w:type="spellStart"/>
            <w:r w:rsidRPr="00293504">
              <w:rPr>
                <w:b/>
                <w:bCs/>
              </w:rPr>
              <w:t>мость</w:t>
            </w:r>
            <w:proofErr w:type="spellEnd"/>
            <w:proofErr w:type="gramEnd"/>
            <w:r w:rsidRPr="00293504">
              <w:rPr>
                <w:b/>
                <w:bCs/>
              </w:rPr>
              <w:t xml:space="preserve"> зарплаты,</w:t>
            </w:r>
          </w:p>
          <w:p w14:paraId="0B40B31B" w14:textId="77777777" w:rsidR="00B45683" w:rsidRPr="00293504" w:rsidRDefault="00B45683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</w:rPr>
              <w:t>руб.</w:t>
            </w:r>
          </w:p>
        </w:tc>
      </w:tr>
    </w:tbl>
    <w:p w14:paraId="161E31CD" w14:textId="77777777" w:rsidR="00B45683" w:rsidRPr="00293504" w:rsidRDefault="00B45683" w:rsidP="00CE5711">
      <w:pPr>
        <w:spacing w:line="20" w:lineRule="exact"/>
        <w:ind w:hanging="142"/>
        <w:rPr>
          <w:b/>
          <w:bCs/>
          <w:sz w:val="2"/>
          <w:szCs w:val="2"/>
          <w:lang w:val="en-US"/>
        </w:rPr>
      </w:pPr>
    </w:p>
    <w:tbl>
      <w:tblPr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69"/>
        <w:gridCol w:w="1009"/>
        <w:gridCol w:w="992"/>
        <w:gridCol w:w="1276"/>
        <w:gridCol w:w="992"/>
        <w:gridCol w:w="1275"/>
        <w:gridCol w:w="993"/>
        <w:gridCol w:w="1134"/>
      </w:tblGrid>
      <w:tr w:rsidR="00B45683" w:rsidRPr="00293504" w14:paraId="201FBC77" w14:textId="77777777" w:rsidTr="00006C7B">
        <w:trPr>
          <w:tblHeader/>
        </w:trPr>
        <w:tc>
          <w:tcPr>
            <w:tcW w:w="558" w:type="dxa"/>
            <w:vAlign w:val="center"/>
          </w:tcPr>
          <w:p w14:paraId="1F695580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lastRenderedPageBreak/>
              <w:t>1</w:t>
            </w:r>
          </w:p>
        </w:tc>
        <w:tc>
          <w:tcPr>
            <w:tcW w:w="2669" w:type="dxa"/>
            <w:vAlign w:val="center"/>
          </w:tcPr>
          <w:p w14:paraId="2701C2AE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14:paraId="09964303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64958D99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586619AC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14:paraId="5FF3B552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238002D4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14:paraId="00F9320C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73019E38" w14:textId="77777777" w:rsidR="00B45683" w:rsidRPr="00293504" w:rsidRDefault="00B45683" w:rsidP="00CE5711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9</w:t>
            </w:r>
          </w:p>
        </w:tc>
      </w:tr>
      <w:tr w:rsidR="00B45683" w:rsidRPr="00293504" w14:paraId="3F818698" w14:textId="77777777" w:rsidTr="00006C7B">
        <w:trPr>
          <w:trHeight w:val="70"/>
        </w:trPr>
        <w:tc>
          <w:tcPr>
            <w:tcW w:w="558" w:type="dxa"/>
            <w:tcBorders>
              <w:left w:val="nil"/>
              <w:bottom w:val="single" w:sz="4" w:space="0" w:color="808080"/>
              <w:right w:val="nil"/>
            </w:tcBorders>
          </w:tcPr>
          <w:p w14:paraId="7C8DD274" w14:textId="77777777" w:rsidR="00B45683" w:rsidRPr="00293504" w:rsidRDefault="00B45683" w:rsidP="00CE5711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2669" w:type="dxa"/>
            <w:tcBorders>
              <w:left w:val="nil"/>
              <w:bottom w:val="single" w:sz="4" w:space="0" w:color="808080"/>
              <w:right w:val="nil"/>
            </w:tcBorders>
          </w:tcPr>
          <w:p w14:paraId="67CFB94E" w14:textId="77777777" w:rsidR="00B45683" w:rsidRPr="00293504" w:rsidRDefault="00B45683" w:rsidP="00CE5711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1009" w:type="dxa"/>
            <w:tcBorders>
              <w:left w:val="nil"/>
              <w:bottom w:val="single" w:sz="4" w:space="0" w:color="808080"/>
              <w:right w:val="nil"/>
            </w:tcBorders>
          </w:tcPr>
          <w:p w14:paraId="2704C745" w14:textId="77777777" w:rsidR="00B45683" w:rsidRPr="00293504" w:rsidRDefault="00B45683" w:rsidP="00CE5711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7D5D650D" w14:textId="77777777" w:rsidR="00B45683" w:rsidRPr="00293504" w:rsidRDefault="00B45683" w:rsidP="00CE5711">
            <w:pPr>
              <w:spacing w:line="60" w:lineRule="atLeast"/>
              <w:rPr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808080"/>
              <w:right w:val="nil"/>
            </w:tcBorders>
          </w:tcPr>
          <w:p w14:paraId="02FA8C67" w14:textId="77777777" w:rsidR="00B45683" w:rsidRPr="00293504" w:rsidRDefault="00B45683" w:rsidP="00CE5711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808080"/>
              <w:right w:val="nil"/>
            </w:tcBorders>
          </w:tcPr>
          <w:p w14:paraId="60E8F573" w14:textId="77777777" w:rsidR="00B45683" w:rsidRPr="00293504" w:rsidRDefault="00B45683" w:rsidP="00CE5711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808080"/>
              <w:right w:val="nil"/>
            </w:tcBorders>
          </w:tcPr>
          <w:p w14:paraId="641D3929" w14:textId="77777777" w:rsidR="00B45683" w:rsidRPr="00293504" w:rsidRDefault="00B45683" w:rsidP="00CE5711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808080"/>
              <w:right w:val="nil"/>
            </w:tcBorders>
          </w:tcPr>
          <w:p w14:paraId="5026B874" w14:textId="77777777" w:rsidR="00B45683" w:rsidRPr="00293504" w:rsidRDefault="00B45683" w:rsidP="00CE5711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808080"/>
              <w:right w:val="nil"/>
            </w:tcBorders>
          </w:tcPr>
          <w:p w14:paraId="787F1CD1" w14:textId="77777777" w:rsidR="00B45683" w:rsidRPr="00293504" w:rsidRDefault="00B45683" w:rsidP="00CE5711">
            <w:pPr>
              <w:spacing w:line="60" w:lineRule="atLeast"/>
              <w:jc w:val="right"/>
              <w:rPr>
                <w:sz w:val="2"/>
                <w:szCs w:val="2"/>
                <w:lang w:val="en-US"/>
              </w:rPr>
            </w:pPr>
          </w:p>
        </w:tc>
      </w:tr>
      <w:tr w:rsidR="00B45683" w:rsidRPr="00293504" w14:paraId="225C85F0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55B0B" w14:textId="77777777" w:rsidR="00B45683" w:rsidRPr="00293504" w:rsidRDefault="00B45683" w:rsidP="001911EF">
            <w:pPr>
              <w:spacing w:line="60" w:lineRule="atLeast"/>
              <w:rPr>
                <w:lang w:val="en-US"/>
              </w:rPr>
            </w:pPr>
            <w:r w:rsidRPr="00293504">
              <w:rPr>
                <w:lang w:val="en-US"/>
              </w:rPr>
              <w:t>1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2AF6E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АВТОГИДРОПОДЪЕМНИКИ, ВЫСОТОЙ ПОДЪЕМА 28 М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0E12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М031004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6A9F55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6F7DFC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61.206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40FAFF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86.34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9E94C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5284.53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A7C83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20.52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914B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1255.95</w:t>
            </w:r>
          </w:p>
        </w:tc>
      </w:tr>
      <w:tr w:rsidR="00B45683" w:rsidRPr="00293504" w14:paraId="58D8A5F1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8B1510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2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3EE97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ДРЕЛИ ЭЛЕКТРИЧЕСКИЕ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4E04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М331615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D2AA8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4A5C93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202.27696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E62AB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0.33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AC304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66.75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5253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21190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75CB03DD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2E638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3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6B9C1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 xml:space="preserve">КРАНЫ НА АВТОМОБИЛЬНОМ ХОДУ ПРИ РАБОТЕ НА ДРУГИХ ВИДАХ СТРОИТЕЛЬСТВА, 16 Т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0D88F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М021143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0CFAD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DBDEA3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4.67753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8F54C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60.50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73589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282.99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D82D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20.52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91432E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95.98</w:t>
            </w:r>
          </w:p>
        </w:tc>
      </w:tr>
      <w:tr w:rsidR="00B45683" w:rsidRPr="00293504" w14:paraId="19EDC5BC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0326B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4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AF388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АВТОГИДРОПОДЪЕМНИКИ, ВЫСОТОЙ ПОДЪЕМА 22 М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D9F3F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М031003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32EAA8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126C4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99.6152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19113C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74.38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B6F114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7409.38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4B74A4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18.69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6927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1861.81</w:t>
            </w:r>
          </w:p>
        </w:tc>
      </w:tr>
      <w:tr w:rsidR="00B45683" w:rsidRPr="00293504" w14:paraId="427ACB69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7835B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5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70D87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ПИЛА ДИСКОВАЯ ЭЛЕКТРИЧЕСКАЯ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EDB3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М331531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4CD1D4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1A8DBB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48.5524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BBFF00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0.62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2621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30.10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9E3F2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AA1B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13CD770F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A647E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6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E1E74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ПИСТОЛЕТ РАСПЫЛИТЕЛЬ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F2F22D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М340601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417E5D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9A3B5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34.4448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A1C24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1.75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64C3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60.28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60011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D673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66B2D939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5D3844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7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45CED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 xml:space="preserve">ПОДЪЕМНИК МАЧТОВЫЙ ВЫСОТА ПОДЪЕМА 50 М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DA9DD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М031120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A8536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B54141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0.7839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5563E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30.82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A7DA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24.16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2AC62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14.58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C011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11.43</w:t>
            </w:r>
          </w:p>
        </w:tc>
      </w:tr>
      <w:tr w:rsidR="00B45683" w:rsidRPr="00293504" w14:paraId="1B4B8359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441EF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8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A2730C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КРАН ПЕРЕНОСНОЙ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246BB2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М021805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4491C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9AB40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11.2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BB14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21.95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DCFAE2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245.84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91A73D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16.96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9A1A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189.95</w:t>
            </w:r>
          </w:p>
        </w:tc>
      </w:tr>
      <w:tr w:rsidR="00B45683" w:rsidRPr="00293504" w14:paraId="666D5692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FAB497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9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ED4BB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 xml:space="preserve">КОМПРЕССОРЫ ПЕРЕДВИЖНЫЕ С ЭЛЕКТРОДВИГАТЕЛЕМ ДАВЛЕНИЕМ 600 КПА (6 АТМ) 0,5 М3/МИН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63D58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М050401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3CD2C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2FA1B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1.848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1D805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2.04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E8F51B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3.77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FFCF9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8D984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17FF6382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F1308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10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9D446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ГАЗОВАЯ ГОРЕЛКА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16E60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М150402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3436E8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B60E9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51.8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1A39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0.35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D7C45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18.13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5478C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468F9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582CD2D7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992900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11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6B65E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СРЕДСТВА МАЛОЙ МЕХАНИЗАЦИИ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4F3E64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М331617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19611D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F66C1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63.441596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05F66C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21.54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B4DE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1366.53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8410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14.58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3868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924.98</w:t>
            </w:r>
          </w:p>
        </w:tc>
      </w:tr>
      <w:tr w:rsidR="00B45683" w:rsidRPr="00293504" w14:paraId="6C832DFC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A16E3A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12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0E8508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>ЛЕБЕДКИ ЭЛЕКТРИЧЕСКИЕ ТЯГОВЫМ УСИЛИЕМ 19,62 (2) КН (</w:t>
            </w:r>
            <w:proofErr w:type="gramStart"/>
            <w:r w:rsidRPr="00702208">
              <w:rPr>
                <w:sz w:val="16"/>
                <w:szCs w:val="16"/>
              </w:rPr>
              <w:t xml:space="preserve">Т)   </w:t>
            </w:r>
            <w:proofErr w:type="gramEnd"/>
            <w:r w:rsidRPr="0070220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25533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М030403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5B88CE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C034D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2.1172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37913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2.88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CAC8B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6.10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2F73D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3A23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3CB349DD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80F1C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13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89B09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>ЛЕБЕДКИ ЭЛЕКТРИЧЕСКИЕ ТЯГОВЫМ УСИЛИЕМ ДО 12,26 (1,25) КН (</w:t>
            </w:r>
            <w:proofErr w:type="gramStart"/>
            <w:r w:rsidRPr="00702208">
              <w:rPr>
                <w:sz w:val="16"/>
                <w:szCs w:val="16"/>
              </w:rPr>
              <w:t xml:space="preserve">Т)   </w:t>
            </w:r>
            <w:proofErr w:type="gramEnd"/>
            <w:r w:rsidRPr="0070220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07778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М030402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41035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EA463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0.4824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5296E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1.27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3350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0.61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6461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C375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736E71FC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56D8A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14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E82132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 xml:space="preserve">КРАНЫ НА ГУСЕНИЧНОМ ХОДУ ПРИ РАБОТЕ НА ДРУГИХ ВИДАХ СТРОИТЕЛЬСТВА, 25 Т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E61BE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М021244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8830C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985912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43.516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9DEF2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51.53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D0030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2242.38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D1AC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20.52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979B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892.95</w:t>
            </w:r>
          </w:p>
        </w:tc>
      </w:tr>
      <w:tr w:rsidR="00B45683" w:rsidRPr="00293504" w14:paraId="0BCF90D9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7C5F5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15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23A1E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 xml:space="preserve">АВТОГИДРОПОДЪЕМНИКИ, ВЫСОТОЙ ПОДЪЕМА СВЫШЕ 35 М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C8351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М031005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67BFD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F7048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51.543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325B1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144.31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29BF3B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7438.17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A22A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21.93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307A4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1130.34</w:t>
            </w:r>
          </w:p>
        </w:tc>
      </w:tr>
      <w:tr w:rsidR="00B45683" w:rsidRPr="00293504" w14:paraId="67F55E78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48367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16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1C8D8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ШУРУПОВЕРТ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2CE0F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М134041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817DC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0845A4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39.821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45B94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0.95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9FCAD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37.83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FF76B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A9D6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534D1A36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60A91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17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048DF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ПЕРФОРАТОРЫ ЭЛЕКТРИЧЕСКИЕ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877F2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М331451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E25CE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DD0DBB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15.318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473C2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0.87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B9B57E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13.33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45858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E234E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62023501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F37045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18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6DB10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ЭЛЕКТРОНОЖНИЦЫ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AEC00A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М331624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A278F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C7064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8.832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08531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0.91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292F9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8.04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DD430F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25FCE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73C33848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85908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19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3C5071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 xml:space="preserve">УСТАНОВКИ ДЛЯ СВАРКИ РУЧНОЙ ДУГОВОЙ (ПОСТОЯННОГО </w:t>
            </w:r>
            <w:proofErr w:type="gramStart"/>
            <w:r w:rsidRPr="00702208">
              <w:rPr>
                <w:sz w:val="16"/>
                <w:szCs w:val="16"/>
              </w:rPr>
              <w:t xml:space="preserve">ТОКА)   </w:t>
            </w:r>
            <w:proofErr w:type="gramEnd"/>
            <w:r w:rsidRPr="0070220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6ABEF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М040502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EC21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90BE2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13.968584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98591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4.56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5C27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63.70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18727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AA0AF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7AD77E82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312C7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20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41012" w14:textId="77777777" w:rsidR="00B45683" w:rsidRPr="00702208" w:rsidRDefault="00B45683" w:rsidP="001911EF">
            <w:pPr>
              <w:pStyle w:val="a6"/>
              <w:rPr>
                <w:sz w:val="16"/>
                <w:szCs w:val="16"/>
              </w:rPr>
            </w:pPr>
            <w:r w:rsidRPr="00702208">
              <w:rPr>
                <w:sz w:val="16"/>
                <w:szCs w:val="16"/>
              </w:rPr>
              <w:t>ЛЕБЕДКИ ЭЛЕКТРИЧЕСКИЕ ТЯГОВЫМ УСИЛИЕМ ДО 5,79 (0,59) КН (</w:t>
            </w:r>
            <w:proofErr w:type="gramStart"/>
            <w:r w:rsidRPr="00702208">
              <w:rPr>
                <w:sz w:val="16"/>
                <w:szCs w:val="16"/>
              </w:rPr>
              <w:t xml:space="preserve">Т)   </w:t>
            </w:r>
            <w:proofErr w:type="gramEnd"/>
            <w:r w:rsidRPr="00702208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E949B9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М030401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E071C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3B343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5.7876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0CF02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0.81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2460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4.69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4A31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E1F742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0628B689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D31C5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21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B25D0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МАШИНЫ СВЕРЛИЛЬНЫЕ ЭЛЕКТРИЧЕСКИЕ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66ED5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М330201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6CC28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92C7DE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0.9888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A3F01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0.57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FDB6A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0.56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12104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C5013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  <w:tr w:rsidR="00B45683" w:rsidRPr="00293504" w14:paraId="037CC8D0" w14:textId="77777777" w:rsidTr="00006C7B">
        <w:tc>
          <w:tcPr>
            <w:tcW w:w="5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F50C7" w14:textId="77777777" w:rsidR="00B45683" w:rsidRPr="00293504" w:rsidRDefault="00B45683">
            <w:pPr>
              <w:rPr>
                <w:lang w:val="en-US"/>
              </w:rPr>
            </w:pPr>
            <w:r w:rsidRPr="00293504">
              <w:rPr>
                <w:lang w:val="en-US"/>
              </w:rPr>
              <w:t>22</w:t>
            </w:r>
          </w:p>
        </w:tc>
        <w:tc>
          <w:tcPr>
            <w:tcW w:w="2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AC62D" w14:textId="77777777" w:rsidR="00B45683" w:rsidRPr="00293504" w:rsidRDefault="00B45683" w:rsidP="001911EF">
            <w:pPr>
              <w:pStyle w:val="a6"/>
              <w:rPr>
                <w:sz w:val="16"/>
                <w:szCs w:val="16"/>
                <w:lang w:val="en-US"/>
              </w:rPr>
            </w:pPr>
            <w:r w:rsidRPr="00293504">
              <w:rPr>
                <w:sz w:val="16"/>
                <w:szCs w:val="16"/>
                <w:lang w:val="en-US"/>
              </w:rPr>
              <w:t xml:space="preserve">ВИБРАТОРЫ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164B1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М110907                                           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0CAEB" w14:textId="77777777" w:rsidR="00B45683" w:rsidRPr="00293504" w:rsidRDefault="00B45683" w:rsidP="001911EF">
            <w:pPr>
              <w:spacing w:line="60" w:lineRule="atLeast"/>
            </w:pPr>
            <w:r w:rsidRPr="00293504">
              <w:rPr>
                <w:lang w:val="en-US"/>
              </w:rPr>
              <w:t xml:space="preserve">МАШ.Ч  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5736F" w14:textId="77777777" w:rsidR="00B45683" w:rsidRPr="00293504" w:rsidRDefault="00B45683" w:rsidP="001911EF">
            <w:pPr>
              <w:spacing w:line="60" w:lineRule="atLeast"/>
              <w:jc w:val="center"/>
              <w:rPr>
                <w:lang w:val="en-US"/>
              </w:rPr>
            </w:pPr>
            <w:r w:rsidRPr="00293504">
              <w:rPr>
                <w:lang w:val="en-US"/>
              </w:rPr>
              <w:t>3.072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A4FE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0.96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81E0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  <w:r w:rsidRPr="00293504">
              <w:rPr>
                <w:lang w:val="en-US"/>
              </w:rPr>
              <w:t>2.95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47C35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DE7A6" w14:textId="77777777" w:rsidR="00B45683" w:rsidRPr="00293504" w:rsidRDefault="00B45683" w:rsidP="001911EF">
            <w:pPr>
              <w:spacing w:line="60" w:lineRule="atLeast"/>
              <w:jc w:val="right"/>
              <w:rPr>
                <w:lang w:val="en-US"/>
              </w:rPr>
            </w:pPr>
          </w:p>
        </w:tc>
      </w:tr>
    </w:tbl>
    <w:p w14:paraId="653090A1" w14:textId="77777777" w:rsidR="00B45683" w:rsidRPr="00293504" w:rsidRDefault="00B45683" w:rsidP="00CE5711">
      <w:pPr>
        <w:spacing w:line="20" w:lineRule="exact"/>
      </w:pPr>
    </w:p>
    <w:tbl>
      <w:tblPr>
        <w:tblW w:w="10898" w:type="dxa"/>
        <w:tblBorders>
          <w:top w:val="single" w:sz="4" w:space="0" w:color="auto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69"/>
        <w:gridCol w:w="1009"/>
        <w:gridCol w:w="992"/>
        <w:gridCol w:w="1276"/>
        <w:gridCol w:w="992"/>
        <w:gridCol w:w="1275"/>
        <w:gridCol w:w="993"/>
        <w:gridCol w:w="1134"/>
      </w:tblGrid>
      <w:tr w:rsidR="00B45683" w:rsidRPr="00293504" w14:paraId="5B55ACB9" w14:textId="77777777" w:rsidTr="00006C7B"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13294BC1" w14:textId="77777777" w:rsidR="00B45683" w:rsidRPr="00293504" w:rsidRDefault="00B45683" w:rsidP="001911EF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  <w:vAlign w:val="center"/>
          </w:tcPr>
          <w:p w14:paraId="324BE7BB" w14:textId="77777777" w:rsidR="00B45683" w:rsidRPr="00293504" w:rsidRDefault="00B45683" w:rsidP="001911EF">
            <w:pPr>
              <w:spacing w:line="60" w:lineRule="atLeast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ИТОГО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14:paraId="2505C8C0" w14:textId="77777777" w:rsidR="00B45683" w:rsidRPr="00293504" w:rsidRDefault="00B45683" w:rsidP="001911EF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9F34317" w14:textId="77777777" w:rsidR="00B45683" w:rsidRPr="00293504" w:rsidRDefault="00B45683" w:rsidP="001911EF">
            <w:pPr>
              <w:spacing w:line="60" w:lineRule="atLeast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61C54A" w14:textId="77777777" w:rsidR="00B45683" w:rsidRPr="00293504" w:rsidRDefault="00B45683" w:rsidP="001911EF">
            <w:pPr>
              <w:spacing w:line="60" w:lineRule="atLeast"/>
              <w:jc w:val="center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765.29297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5DA6BFF" w14:textId="77777777" w:rsidR="00B45683" w:rsidRPr="00293504" w:rsidRDefault="00B45683" w:rsidP="001911E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76DCD62" w14:textId="77777777" w:rsidR="00B45683" w:rsidRPr="00293504" w:rsidRDefault="00B45683" w:rsidP="001911E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24610.82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A6D07D6" w14:textId="77777777" w:rsidR="00B45683" w:rsidRPr="00293504" w:rsidRDefault="00B45683" w:rsidP="001911E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D2716A" w14:textId="77777777" w:rsidR="00B45683" w:rsidRPr="00293504" w:rsidRDefault="00B45683" w:rsidP="001911EF">
            <w:pPr>
              <w:spacing w:line="60" w:lineRule="atLeast"/>
              <w:jc w:val="right"/>
              <w:rPr>
                <w:b/>
                <w:bCs/>
                <w:lang w:val="en-US"/>
              </w:rPr>
            </w:pPr>
            <w:r w:rsidRPr="00293504">
              <w:rPr>
                <w:b/>
                <w:bCs/>
                <w:lang w:val="en-US"/>
              </w:rPr>
              <w:t>6363.39</w:t>
            </w:r>
          </w:p>
        </w:tc>
      </w:tr>
    </w:tbl>
    <w:p w14:paraId="00D01E69" w14:textId="77777777" w:rsidR="00B45683" w:rsidRPr="00293504" w:rsidRDefault="00B45683" w:rsidP="00CE5711">
      <w:pPr>
        <w:spacing w:line="20" w:lineRule="exac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28"/>
        <w:gridCol w:w="236"/>
        <w:gridCol w:w="1143"/>
        <w:gridCol w:w="236"/>
        <w:gridCol w:w="1968"/>
        <w:gridCol w:w="284"/>
        <w:gridCol w:w="2075"/>
        <w:gridCol w:w="238"/>
        <w:gridCol w:w="937"/>
        <w:gridCol w:w="484"/>
        <w:gridCol w:w="1936"/>
      </w:tblGrid>
      <w:tr w:rsidR="00B45683" w14:paraId="1973EC83" w14:textId="77777777" w:rsidTr="00B21932">
        <w:trPr>
          <w:trHeight w:val="306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2B5685" w14:textId="77777777" w:rsidR="00B45683" w:rsidRDefault="00B45683" w:rsidP="00702208"/>
        </w:tc>
        <w:tc>
          <w:tcPr>
            <w:tcW w:w="236" w:type="dxa"/>
            <w:vAlign w:val="bottom"/>
          </w:tcPr>
          <w:p w14:paraId="58A304E2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F2BDF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5842AE5A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79036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5D41A92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0C1A4C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238" w:type="dxa"/>
            <w:vAlign w:val="bottom"/>
          </w:tcPr>
          <w:p w14:paraId="5C59A57B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E51A6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484" w:type="dxa"/>
            <w:vAlign w:val="bottom"/>
          </w:tcPr>
          <w:p w14:paraId="69FF31B5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2D5E0" w14:textId="77777777" w:rsidR="00B45683" w:rsidRDefault="00B45683">
            <w:pPr>
              <w:pStyle w:val="2"/>
              <w:jc w:val="left"/>
              <w:rPr>
                <w:sz w:val="16"/>
                <w:szCs w:val="16"/>
              </w:rPr>
            </w:pPr>
          </w:p>
        </w:tc>
      </w:tr>
      <w:tr w:rsidR="00B45683" w14:paraId="35BCF1AB" w14:textId="77777777" w:rsidTr="00B21932"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51411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36" w:type="dxa"/>
          </w:tcPr>
          <w:p w14:paraId="681F85AC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80BDA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36" w:type="dxa"/>
          </w:tcPr>
          <w:p w14:paraId="78CB610A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6BB57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(И.О. Фамилия)</w:t>
            </w:r>
          </w:p>
        </w:tc>
        <w:tc>
          <w:tcPr>
            <w:tcW w:w="284" w:type="dxa"/>
          </w:tcPr>
          <w:p w14:paraId="735DB213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568F4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38" w:type="dxa"/>
          </w:tcPr>
          <w:p w14:paraId="551841C4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FD00D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484" w:type="dxa"/>
          </w:tcPr>
          <w:p w14:paraId="73FD4003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DA342" w14:textId="77777777" w:rsidR="00B45683" w:rsidRDefault="00B45683">
            <w:pPr>
              <w:pStyle w:val="2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(И.О. Фамилия)</w:t>
            </w:r>
          </w:p>
        </w:tc>
      </w:tr>
    </w:tbl>
    <w:p w14:paraId="2C900D08" w14:textId="77777777" w:rsidR="00B45683" w:rsidRPr="007C558B" w:rsidRDefault="00B45683">
      <w:pPr>
        <w:rPr>
          <w:lang w:val="en-US"/>
        </w:rPr>
      </w:pPr>
    </w:p>
    <w:p w14:paraId="2D50B291" w14:textId="77777777" w:rsidR="007E140D" w:rsidRPr="00017967" w:rsidRDefault="007E140D" w:rsidP="00017967"/>
    <w:sectPr w:rsidR="007E140D" w:rsidRPr="00017967" w:rsidSect="00702208">
      <w:pgSz w:w="11906" w:h="16838"/>
      <w:pgMar w:top="426" w:right="283" w:bottom="426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83"/>
    <w:rsid w:val="00011A07"/>
    <w:rsid w:val="00017967"/>
    <w:rsid w:val="0018544D"/>
    <w:rsid w:val="00702208"/>
    <w:rsid w:val="007B5510"/>
    <w:rsid w:val="007E140D"/>
    <w:rsid w:val="00B321E3"/>
    <w:rsid w:val="00B45683"/>
    <w:rsid w:val="00C70547"/>
    <w:rsid w:val="00D25C44"/>
    <w:rsid w:val="00E63623"/>
    <w:rsid w:val="00F7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4EED5"/>
  <w15:chartTrackingRefBased/>
  <w15:docId w15:val="{45F0E420-AE66-4F17-B14A-EAC3DD01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B45683"/>
    <w:pPr>
      <w:keepNext/>
      <w:jc w:val="center"/>
      <w:outlineLvl w:val="0"/>
    </w:pPr>
    <w:rPr>
      <w:rFonts w:cs="Arial"/>
      <w:i/>
      <w:i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link w:val="20"/>
    <w:uiPriority w:val="99"/>
    <w:qFormat/>
    <w:rsid w:val="00B45683"/>
    <w:pPr>
      <w:keepNext/>
      <w:jc w:val="right"/>
      <w:outlineLvl w:val="1"/>
    </w:pPr>
    <w:rPr>
      <w:rFonts w:cs="Arial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45683"/>
    <w:pPr>
      <w:keepNext/>
      <w:jc w:val="center"/>
      <w:outlineLvl w:val="2"/>
    </w:pPr>
    <w:rPr>
      <w:rFonts w:ascii="Arial Narrow" w:hAnsi="Arial Narrow" w:cs="Arial Narrow"/>
      <w:i/>
      <w:iC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uiPriority w:val="99"/>
    <w:qFormat/>
    <w:rsid w:val="00B45683"/>
    <w:pPr>
      <w:keepNext/>
      <w:outlineLvl w:val="3"/>
    </w:pPr>
    <w:rPr>
      <w:rFonts w:ascii="Arial Narrow" w:hAnsi="Arial Narrow" w:cs="Arial Narrow"/>
      <w:i/>
      <w:iC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link w:val="50"/>
    <w:uiPriority w:val="99"/>
    <w:qFormat/>
    <w:rsid w:val="00B45683"/>
    <w:pPr>
      <w:keepNext/>
      <w:outlineLvl w:val="4"/>
    </w:pPr>
    <w:rPr>
      <w:rFonts w:ascii="Arial Narrow" w:hAnsi="Arial Narrow" w:cs="Arial Narrow"/>
      <w:b/>
      <w:bCs/>
      <w:sz w:val="24"/>
      <w:szCs w:val="2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6">
    <w:name w:val="heading 6"/>
    <w:basedOn w:val="a"/>
    <w:next w:val="a"/>
    <w:link w:val="60"/>
    <w:uiPriority w:val="99"/>
    <w:qFormat/>
    <w:rsid w:val="00B45683"/>
    <w:pPr>
      <w:keepNext/>
      <w:outlineLvl w:val="5"/>
    </w:pPr>
    <w:rPr>
      <w:rFonts w:ascii="Arial Narrow" w:hAnsi="Arial Narrow" w:cs="Arial Narrow"/>
      <w:b/>
      <w:bC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7">
    <w:name w:val="heading 7"/>
    <w:basedOn w:val="a"/>
    <w:next w:val="a"/>
    <w:link w:val="70"/>
    <w:uiPriority w:val="99"/>
    <w:qFormat/>
    <w:rsid w:val="00B45683"/>
    <w:pPr>
      <w:keepNext/>
      <w:outlineLvl w:val="6"/>
    </w:pPr>
    <w:rPr>
      <w:rFonts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5683"/>
    <w:rPr>
      <w:rFonts w:ascii="Arial" w:hAnsi="Arial" w:cs="Arial"/>
      <w:i/>
      <w:iCs/>
      <w:sz w:val="26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Заголовок 2 Знак"/>
    <w:basedOn w:val="a0"/>
    <w:link w:val="2"/>
    <w:uiPriority w:val="9"/>
    <w:rsid w:val="00B45683"/>
    <w:rPr>
      <w:rFonts w:ascii="Arial" w:hAnsi="Arial" w:cs="Arial"/>
    </w:rPr>
  </w:style>
  <w:style w:type="character" w:customStyle="1" w:styleId="30">
    <w:name w:val="Заголовок 3 Знак"/>
    <w:basedOn w:val="a0"/>
    <w:link w:val="3"/>
    <w:uiPriority w:val="9"/>
    <w:rsid w:val="00B45683"/>
    <w:rPr>
      <w:rFonts w:ascii="Arial Narrow" w:hAnsi="Arial Narrow" w:cs="Arial Narrow"/>
      <w:i/>
      <w:iC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оловок 4 Знак"/>
    <w:basedOn w:val="a0"/>
    <w:link w:val="4"/>
    <w:uiPriority w:val="99"/>
    <w:rsid w:val="00B45683"/>
    <w:rPr>
      <w:rFonts w:ascii="Arial Narrow" w:hAnsi="Arial Narrow" w:cs="Arial Narrow"/>
      <w:i/>
      <w:i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0">
    <w:name w:val="Заголовок 5 Знак"/>
    <w:basedOn w:val="a0"/>
    <w:link w:val="5"/>
    <w:uiPriority w:val="99"/>
    <w:rsid w:val="00B45683"/>
    <w:rPr>
      <w:rFonts w:ascii="Arial Narrow" w:hAnsi="Arial Narrow" w:cs="Arial Narrow"/>
      <w:b/>
      <w:bCs/>
      <w:sz w:val="24"/>
      <w:szCs w:val="24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60">
    <w:name w:val="Заголовок 6 Знак"/>
    <w:basedOn w:val="a0"/>
    <w:link w:val="6"/>
    <w:uiPriority w:val="99"/>
    <w:rsid w:val="00B45683"/>
    <w:rPr>
      <w:rFonts w:ascii="Arial Narrow" w:hAnsi="Arial Narrow" w:cs="Arial Narrow"/>
      <w:b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70">
    <w:name w:val="Заголовок 7 Знак"/>
    <w:basedOn w:val="a0"/>
    <w:link w:val="7"/>
    <w:uiPriority w:val="99"/>
    <w:rsid w:val="00B45683"/>
    <w:rPr>
      <w:rFonts w:ascii="Arial" w:hAnsi="Arial" w:cs="Arial"/>
      <w:lang w:val="en-US"/>
    </w:rPr>
  </w:style>
  <w:style w:type="paragraph" w:styleId="a3">
    <w:name w:val="Plain Text"/>
    <w:basedOn w:val="a"/>
    <w:link w:val="a4"/>
    <w:uiPriority w:val="99"/>
    <w:rsid w:val="00B45683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B45683"/>
    <w:rPr>
      <w:rFonts w:ascii="Courier New" w:hAnsi="Courier New" w:cs="Courier New"/>
      <w:sz w:val="16"/>
      <w:szCs w:val="16"/>
    </w:rPr>
  </w:style>
  <w:style w:type="paragraph" w:styleId="21">
    <w:name w:val="Body Text 2"/>
    <w:basedOn w:val="a"/>
    <w:link w:val="22"/>
    <w:uiPriority w:val="99"/>
    <w:rsid w:val="00B45683"/>
    <w:pPr>
      <w:ind w:left="-284"/>
    </w:pPr>
    <w:rPr>
      <w:rFonts w:ascii="Arial Narrow" w:hAnsi="Arial Narrow" w:cs="Arial Narrow"/>
      <w:lang w:val="en-US"/>
    </w:rPr>
  </w:style>
  <w:style w:type="character" w:customStyle="1" w:styleId="22">
    <w:name w:val="Основной текст 2 Знак"/>
    <w:basedOn w:val="a0"/>
    <w:link w:val="21"/>
    <w:uiPriority w:val="99"/>
    <w:rsid w:val="00B45683"/>
    <w:rPr>
      <w:rFonts w:ascii="Arial Narrow" w:hAnsi="Arial Narrow" w:cs="Arial Narrow"/>
      <w:sz w:val="16"/>
      <w:szCs w:val="16"/>
      <w:lang w:val="en-US"/>
    </w:rPr>
  </w:style>
  <w:style w:type="table" w:styleId="a5">
    <w:name w:val="Table Grid"/>
    <w:basedOn w:val="a1"/>
    <w:uiPriority w:val="99"/>
    <w:rsid w:val="00B45683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45683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25C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5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PP\shablon2022\al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all.dot</Template>
  <TotalTime>9</TotalTime>
  <Pages>1</Pages>
  <Words>14322</Words>
  <Characters>81636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Закупка</cp:lastModifiedBy>
  <cp:revision>8</cp:revision>
  <cp:lastPrinted>2026-08-13T10:51:00Z</cp:lastPrinted>
  <dcterms:created xsi:type="dcterms:W3CDTF">2026-07-10T15:20:00Z</dcterms:created>
  <dcterms:modified xsi:type="dcterms:W3CDTF">2026-08-13T10:52:00Z</dcterms:modified>
</cp:coreProperties>
</file>