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0" w:type="auto"/>
        <w:tblLook w:val="01E0" w:firstRow="1" w:lastRow="1" w:firstColumn="1" w:lastColumn="1" w:noHBand="0" w:noVBand="0"/>
      </w:tblPr>
      <w:tblGrid>
        <w:gridCol w:w="2747"/>
        <w:gridCol w:w="2747"/>
        <w:gridCol w:w="2747"/>
        <w:gridCol w:w="2747"/>
      </w:tblGrid>
      <w:tr w:rsidR="00811AD4" w:rsidRPr="00CD47BB" w14:paraId="3EA41BA0" w14:textId="77777777" w:rsidTr="00236EED">
        <w:tc>
          <w:tcPr>
            <w:tcW w:w="5494" w:type="dxa"/>
            <w:gridSpan w:val="2"/>
          </w:tcPr>
          <w:p w14:paraId="756CFF6E" w14:textId="77777777" w:rsidR="00811AD4" w:rsidRPr="00CD47BB" w:rsidRDefault="00811AD4" w:rsidP="002B51B7">
            <w:pPr>
              <w:rPr>
                <w:rFonts w:cs="Arial"/>
                <w:b/>
                <w:bCs/>
                <w:lang w:val="en-US"/>
              </w:rPr>
            </w:pPr>
          </w:p>
        </w:tc>
        <w:tc>
          <w:tcPr>
            <w:tcW w:w="5494" w:type="dxa"/>
            <w:gridSpan w:val="2"/>
          </w:tcPr>
          <w:p w14:paraId="71900F33" w14:textId="77777777" w:rsidR="00811AD4" w:rsidRPr="00CD47BB" w:rsidRDefault="00811AD4" w:rsidP="00236EED">
            <w:pPr>
              <w:rPr>
                <w:rFonts w:cs="Arial"/>
                <w:i/>
                <w:iCs/>
              </w:rPr>
            </w:pPr>
            <w:r w:rsidRPr="00CD47BB">
              <w:rPr>
                <w:rFonts w:cs="Arial"/>
              </w:rPr>
              <w:t xml:space="preserve">                                         </w:t>
            </w:r>
            <w:proofErr w:type="gramStart"/>
            <w:r w:rsidRPr="00CD47BB">
              <w:rPr>
                <w:rFonts w:cs="Arial"/>
                <w:i/>
                <w:iCs/>
              </w:rPr>
              <w:t>Приложение  №</w:t>
            </w:r>
            <w:proofErr w:type="gramEnd"/>
            <w:r w:rsidRPr="00CD47BB">
              <w:rPr>
                <w:rFonts w:cs="Arial"/>
                <w:i/>
                <w:iCs/>
              </w:rPr>
              <w:t xml:space="preserve"> </w:t>
            </w:r>
            <w:r w:rsidR="00CE6EBC">
              <w:rPr>
                <w:rFonts w:cs="Arial"/>
                <w:i/>
                <w:iCs/>
              </w:rPr>
              <w:t>1</w:t>
            </w:r>
            <w:r w:rsidRPr="00CD47BB">
              <w:rPr>
                <w:rFonts w:cs="Arial"/>
                <w:i/>
                <w:iCs/>
              </w:rPr>
              <w:t xml:space="preserve">                 </w:t>
            </w:r>
          </w:p>
        </w:tc>
      </w:tr>
      <w:tr w:rsidR="00811AD4" w:rsidRPr="00CD47BB" w14:paraId="2ED37EB0" w14:textId="77777777" w:rsidTr="00236EED">
        <w:tc>
          <w:tcPr>
            <w:tcW w:w="5494" w:type="dxa"/>
            <w:gridSpan w:val="2"/>
          </w:tcPr>
          <w:p w14:paraId="38C4ABF5" w14:textId="77777777" w:rsidR="00811AD4" w:rsidRPr="00CD47BB" w:rsidRDefault="00811AD4" w:rsidP="00236EED">
            <w:pPr>
              <w:rPr>
                <w:rFonts w:cs="Arial"/>
              </w:rPr>
            </w:pPr>
          </w:p>
        </w:tc>
        <w:tc>
          <w:tcPr>
            <w:tcW w:w="5494" w:type="dxa"/>
            <w:gridSpan w:val="2"/>
          </w:tcPr>
          <w:p w14:paraId="6C059FE1" w14:textId="77777777" w:rsidR="00811AD4" w:rsidRPr="00CD47BB" w:rsidRDefault="00811AD4" w:rsidP="00236EED">
            <w:pPr>
              <w:rPr>
                <w:rFonts w:cs="Arial"/>
                <w:i/>
                <w:iCs/>
              </w:rPr>
            </w:pPr>
            <w:r w:rsidRPr="00CD47BB">
              <w:rPr>
                <w:rFonts w:cs="Arial"/>
              </w:rPr>
              <w:t xml:space="preserve">                                         </w:t>
            </w:r>
            <w:r w:rsidRPr="00CD47BB">
              <w:rPr>
                <w:rFonts w:cs="Arial"/>
                <w:i/>
                <w:iCs/>
              </w:rPr>
              <w:t>к договору №</w:t>
            </w:r>
            <w:r w:rsidR="00CE6EBC">
              <w:rPr>
                <w:rFonts w:cs="Arial"/>
                <w:i/>
                <w:iCs/>
              </w:rPr>
              <w:t xml:space="preserve"> 11/08-26 от 11.08.2026 г.</w:t>
            </w:r>
          </w:p>
        </w:tc>
      </w:tr>
      <w:tr w:rsidR="00811AD4" w:rsidRPr="00CD47BB" w14:paraId="2C2BFE57" w14:textId="77777777" w:rsidTr="00236EED">
        <w:tc>
          <w:tcPr>
            <w:tcW w:w="5494" w:type="dxa"/>
            <w:gridSpan w:val="2"/>
          </w:tcPr>
          <w:p w14:paraId="02AFFAD6" w14:textId="77777777" w:rsidR="00811AD4" w:rsidRPr="00CD47BB" w:rsidRDefault="00811AD4" w:rsidP="00236EED">
            <w:pPr>
              <w:rPr>
                <w:rFonts w:cs="Arial"/>
                <w:lang w:val="en-US"/>
              </w:rPr>
            </w:pPr>
          </w:p>
        </w:tc>
        <w:tc>
          <w:tcPr>
            <w:tcW w:w="5494" w:type="dxa"/>
            <w:gridSpan w:val="2"/>
          </w:tcPr>
          <w:p w14:paraId="34368F80" w14:textId="77777777" w:rsidR="00811AD4" w:rsidRPr="00CD47BB" w:rsidRDefault="00811AD4" w:rsidP="00236EED">
            <w:pPr>
              <w:rPr>
                <w:rFonts w:cs="Arial"/>
                <w:i/>
                <w:iCs/>
              </w:rPr>
            </w:pPr>
          </w:p>
        </w:tc>
      </w:tr>
      <w:tr w:rsidR="00811AD4" w:rsidRPr="00CD47BB" w14:paraId="0E77A0D9" w14:textId="77777777" w:rsidTr="00236EED">
        <w:tc>
          <w:tcPr>
            <w:tcW w:w="5494" w:type="dxa"/>
            <w:gridSpan w:val="2"/>
          </w:tcPr>
          <w:p w14:paraId="2EC91C1C" w14:textId="77777777" w:rsidR="00811AD4" w:rsidRPr="00CD47BB" w:rsidRDefault="00811AD4" w:rsidP="00236EED">
            <w:pPr>
              <w:rPr>
                <w:rFonts w:cs="Arial"/>
                <w:lang w:val="en-US"/>
              </w:rPr>
            </w:pPr>
          </w:p>
        </w:tc>
        <w:tc>
          <w:tcPr>
            <w:tcW w:w="5494" w:type="dxa"/>
            <w:gridSpan w:val="2"/>
          </w:tcPr>
          <w:p w14:paraId="7448231A" w14:textId="77777777" w:rsidR="00811AD4" w:rsidRPr="00CD47BB" w:rsidRDefault="00811AD4" w:rsidP="00236EED">
            <w:pPr>
              <w:rPr>
                <w:rFonts w:cs="Arial"/>
                <w:lang w:val="en-US"/>
              </w:rPr>
            </w:pPr>
          </w:p>
        </w:tc>
      </w:tr>
      <w:tr w:rsidR="00811AD4" w:rsidRPr="00CD47BB" w14:paraId="7E3D6916" w14:textId="77777777" w:rsidTr="00236EED">
        <w:tc>
          <w:tcPr>
            <w:tcW w:w="2747" w:type="dxa"/>
          </w:tcPr>
          <w:p w14:paraId="1E6256D0" w14:textId="77777777" w:rsidR="00811AD4" w:rsidRPr="00CE6EBC" w:rsidRDefault="00CE6EBC" w:rsidP="00CE6EBC">
            <w:pPr>
              <w:rPr>
                <w:rFonts w:cs="Arial"/>
                <w:iCs/>
                <w:lang w:val="en-US"/>
              </w:rPr>
            </w:pPr>
            <w:r w:rsidRPr="00CD47BB">
              <w:rPr>
                <w:rFonts w:cs="Arial"/>
                <w:b/>
                <w:bCs/>
                <w:lang w:val="en-US"/>
              </w:rPr>
              <w:t>“</w:t>
            </w:r>
            <w:r>
              <w:rPr>
                <w:rFonts w:cs="Arial"/>
                <w:b/>
                <w:bCs/>
              </w:rPr>
              <w:t>СОГЛАСОВАНО</w:t>
            </w:r>
            <w:r w:rsidRPr="00CD47BB">
              <w:rPr>
                <w:rFonts w:cs="Arial"/>
                <w:b/>
                <w:bCs/>
                <w:lang w:val="en-US"/>
              </w:rPr>
              <w:t>”</w:t>
            </w:r>
          </w:p>
        </w:tc>
        <w:tc>
          <w:tcPr>
            <w:tcW w:w="2747" w:type="dxa"/>
          </w:tcPr>
          <w:p w14:paraId="3DA922F5" w14:textId="77777777" w:rsidR="00811AD4" w:rsidRPr="00CD47BB" w:rsidRDefault="00811AD4" w:rsidP="00236EED">
            <w:pPr>
              <w:rPr>
                <w:rFonts w:cs="Arial"/>
                <w:b/>
                <w:bCs/>
              </w:rPr>
            </w:pPr>
          </w:p>
        </w:tc>
        <w:tc>
          <w:tcPr>
            <w:tcW w:w="5494" w:type="dxa"/>
            <w:gridSpan w:val="2"/>
          </w:tcPr>
          <w:p w14:paraId="1CAEF017" w14:textId="77777777" w:rsidR="00811AD4" w:rsidRPr="00CD47BB" w:rsidRDefault="00811AD4" w:rsidP="00236EED">
            <w:pPr>
              <w:rPr>
                <w:rFonts w:cs="Arial"/>
                <w:b/>
                <w:bCs/>
                <w:lang w:val="en-US"/>
              </w:rPr>
            </w:pPr>
            <w:r w:rsidRPr="00CD47BB">
              <w:rPr>
                <w:rFonts w:cs="Arial"/>
                <w:b/>
                <w:bCs/>
                <w:lang w:val="en-US"/>
              </w:rPr>
              <w:t>“</w:t>
            </w:r>
            <w:r w:rsidRPr="00CD47BB">
              <w:rPr>
                <w:rFonts w:cs="Arial"/>
                <w:b/>
                <w:bCs/>
              </w:rPr>
              <w:t>УТВЕРЖДАЮ</w:t>
            </w:r>
            <w:r w:rsidRPr="00CD47BB">
              <w:rPr>
                <w:rFonts w:cs="Arial"/>
                <w:b/>
                <w:bCs/>
                <w:lang w:val="en-US"/>
              </w:rPr>
              <w:t>”</w:t>
            </w:r>
          </w:p>
        </w:tc>
      </w:tr>
      <w:tr w:rsidR="00811AD4" w:rsidRPr="00CD47BB" w14:paraId="10CEB451" w14:textId="77777777" w:rsidTr="00236EED">
        <w:tc>
          <w:tcPr>
            <w:tcW w:w="2747" w:type="dxa"/>
          </w:tcPr>
          <w:p w14:paraId="14F55CD1" w14:textId="77777777" w:rsidR="00811AD4" w:rsidRPr="00CD47BB" w:rsidRDefault="00811AD4" w:rsidP="00236EED">
            <w:pPr>
              <w:rPr>
                <w:rFonts w:cs="Arial"/>
                <w:b/>
                <w:bCs/>
                <w:u w:val="single"/>
              </w:rPr>
            </w:pPr>
          </w:p>
        </w:tc>
        <w:tc>
          <w:tcPr>
            <w:tcW w:w="2747" w:type="dxa"/>
          </w:tcPr>
          <w:p w14:paraId="23F68017" w14:textId="77777777" w:rsidR="00811AD4" w:rsidRPr="00CD47BB" w:rsidRDefault="00811AD4" w:rsidP="00236EED">
            <w:pPr>
              <w:rPr>
                <w:rFonts w:cs="Arial"/>
                <w:b/>
                <w:bCs/>
              </w:rPr>
            </w:pPr>
          </w:p>
        </w:tc>
        <w:tc>
          <w:tcPr>
            <w:tcW w:w="5494" w:type="dxa"/>
            <w:gridSpan w:val="2"/>
          </w:tcPr>
          <w:p w14:paraId="429CB4BE" w14:textId="38A2E5D1" w:rsidR="00811AD4" w:rsidRPr="00CD47BB" w:rsidRDefault="00C4200B" w:rsidP="00236EED">
            <w:pPr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Командир войсковой части 25819</w:t>
            </w:r>
          </w:p>
        </w:tc>
      </w:tr>
      <w:tr w:rsidR="00811AD4" w:rsidRPr="00CD47BB" w14:paraId="4D17CF06" w14:textId="77777777" w:rsidTr="00236EED">
        <w:tc>
          <w:tcPr>
            <w:tcW w:w="5494" w:type="dxa"/>
            <w:gridSpan w:val="2"/>
          </w:tcPr>
          <w:p w14:paraId="64E8525A" w14:textId="77777777" w:rsidR="00811AD4" w:rsidRPr="00CD47BB" w:rsidRDefault="00811AD4" w:rsidP="00236EED">
            <w:pPr>
              <w:rPr>
                <w:rFonts w:cs="Arial"/>
                <w:lang w:val="en-US"/>
              </w:rPr>
            </w:pPr>
          </w:p>
        </w:tc>
        <w:tc>
          <w:tcPr>
            <w:tcW w:w="5494" w:type="dxa"/>
            <w:gridSpan w:val="2"/>
          </w:tcPr>
          <w:p w14:paraId="3FAC391C" w14:textId="77777777" w:rsidR="00811AD4" w:rsidRPr="00CD47BB" w:rsidRDefault="00811AD4" w:rsidP="00236EED">
            <w:pPr>
              <w:rPr>
                <w:rFonts w:cs="Arial"/>
              </w:rPr>
            </w:pPr>
          </w:p>
        </w:tc>
      </w:tr>
      <w:tr w:rsidR="00811AD4" w:rsidRPr="00CD47BB" w14:paraId="60BE6926" w14:textId="77777777" w:rsidTr="00236EED">
        <w:tc>
          <w:tcPr>
            <w:tcW w:w="5494" w:type="dxa"/>
            <w:gridSpan w:val="2"/>
          </w:tcPr>
          <w:p w14:paraId="256DE994" w14:textId="77777777" w:rsidR="00811AD4" w:rsidRPr="00CD47BB" w:rsidRDefault="00811AD4" w:rsidP="00236EED">
            <w:pPr>
              <w:rPr>
                <w:rFonts w:cs="Arial"/>
                <w:lang w:val="en-US"/>
              </w:rPr>
            </w:pPr>
          </w:p>
        </w:tc>
        <w:tc>
          <w:tcPr>
            <w:tcW w:w="2747" w:type="dxa"/>
          </w:tcPr>
          <w:p w14:paraId="04A6A8CA" w14:textId="7628F6E1" w:rsidR="00811AD4" w:rsidRPr="00CD47BB" w:rsidRDefault="00811AD4" w:rsidP="00236EED">
            <w:pPr>
              <w:rPr>
                <w:rFonts w:cs="Arial"/>
              </w:rPr>
            </w:pPr>
            <w:r w:rsidRPr="00CD47BB">
              <w:rPr>
                <w:rFonts w:cs="Arial"/>
              </w:rPr>
              <w:t xml:space="preserve"> /</w:t>
            </w:r>
            <w:r w:rsidRPr="00CD47BB">
              <w:rPr>
                <w:rFonts w:cs="Arial"/>
                <w:u w:val="single"/>
              </w:rPr>
              <w:t xml:space="preserve">                                </w:t>
            </w:r>
            <w:r w:rsidRPr="00CD47BB">
              <w:rPr>
                <w:rFonts w:cs="Arial"/>
              </w:rPr>
              <w:t xml:space="preserve">/ </w:t>
            </w:r>
            <w:proofErr w:type="spellStart"/>
            <w:r w:rsidR="00C4200B">
              <w:rPr>
                <w:rFonts w:cs="Arial"/>
              </w:rPr>
              <w:t>А.Н.</w:t>
            </w:r>
            <w:bookmarkStart w:id="0" w:name="_GoBack"/>
            <w:bookmarkEnd w:id="0"/>
            <w:r w:rsidR="00C4200B">
              <w:rPr>
                <w:rFonts w:cs="Arial"/>
              </w:rPr>
              <w:t>Марчик</w:t>
            </w:r>
            <w:proofErr w:type="spellEnd"/>
            <w:r w:rsidRPr="00CD47BB">
              <w:rPr>
                <w:rFonts w:cs="Arial"/>
              </w:rPr>
              <w:t xml:space="preserve">    </w:t>
            </w:r>
          </w:p>
        </w:tc>
        <w:tc>
          <w:tcPr>
            <w:tcW w:w="2747" w:type="dxa"/>
          </w:tcPr>
          <w:p w14:paraId="08A5EE94" w14:textId="77777777" w:rsidR="00811AD4" w:rsidRPr="00CD47BB" w:rsidRDefault="00811AD4" w:rsidP="00236EED">
            <w:pPr>
              <w:rPr>
                <w:rFonts w:cs="Arial"/>
                <w:b/>
                <w:bCs/>
              </w:rPr>
            </w:pPr>
          </w:p>
        </w:tc>
      </w:tr>
      <w:tr w:rsidR="00811AD4" w:rsidRPr="00CD47BB" w14:paraId="37BC8B81" w14:textId="77777777" w:rsidTr="00236EED">
        <w:tc>
          <w:tcPr>
            <w:tcW w:w="5494" w:type="dxa"/>
            <w:gridSpan w:val="2"/>
          </w:tcPr>
          <w:p w14:paraId="03D4B84A" w14:textId="77777777" w:rsidR="00811AD4" w:rsidRPr="00CD47BB" w:rsidRDefault="00811AD4" w:rsidP="00236EED">
            <w:pPr>
              <w:rPr>
                <w:rFonts w:cs="Arial"/>
                <w:lang w:val="en-US"/>
              </w:rPr>
            </w:pPr>
          </w:p>
        </w:tc>
        <w:tc>
          <w:tcPr>
            <w:tcW w:w="2747" w:type="dxa"/>
          </w:tcPr>
          <w:p w14:paraId="12AEAE6D" w14:textId="77777777" w:rsidR="00811AD4" w:rsidRPr="00CD47BB" w:rsidRDefault="00811AD4" w:rsidP="00236EED">
            <w:pPr>
              <w:rPr>
                <w:rFonts w:cs="Arial"/>
                <w:lang w:val="en-US"/>
              </w:rPr>
            </w:pPr>
          </w:p>
        </w:tc>
        <w:tc>
          <w:tcPr>
            <w:tcW w:w="2747" w:type="dxa"/>
          </w:tcPr>
          <w:p w14:paraId="52664045" w14:textId="77777777" w:rsidR="00811AD4" w:rsidRPr="00CD47BB" w:rsidRDefault="00811AD4" w:rsidP="00236EED">
            <w:pPr>
              <w:rPr>
                <w:rFonts w:cs="Arial"/>
                <w:b/>
                <w:bCs/>
              </w:rPr>
            </w:pPr>
          </w:p>
        </w:tc>
      </w:tr>
      <w:tr w:rsidR="00811AD4" w:rsidRPr="00CD47BB" w14:paraId="74A47C18" w14:textId="77777777" w:rsidTr="00236EED">
        <w:tc>
          <w:tcPr>
            <w:tcW w:w="5494" w:type="dxa"/>
            <w:gridSpan w:val="2"/>
          </w:tcPr>
          <w:p w14:paraId="5740B80B" w14:textId="77777777" w:rsidR="00811AD4" w:rsidRPr="00CD47BB" w:rsidRDefault="00811AD4" w:rsidP="00236EED">
            <w:pPr>
              <w:rPr>
                <w:rFonts w:cs="Arial"/>
                <w:lang w:val="en-US"/>
              </w:rPr>
            </w:pPr>
          </w:p>
        </w:tc>
        <w:tc>
          <w:tcPr>
            <w:tcW w:w="2747" w:type="dxa"/>
          </w:tcPr>
          <w:p w14:paraId="68E15237" w14:textId="77777777" w:rsidR="00811AD4" w:rsidRPr="00CD47BB" w:rsidRDefault="00811AD4" w:rsidP="00236EED">
            <w:pPr>
              <w:rPr>
                <w:rFonts w:cs="Arial"/>
                <w:b/>
                <w:bCs/>
                <w:u w:val="single"/>
              </w:rPr>
            </w:pPr>
            <w:r w:rsidRPr="00CD47BB">
              <w:rPr>
                <w:rFonts w:cs="Arial"/>
                <w:b/>
                <w:bCs/>
                <w:u w:val="single"/>
              </w:rPr>
              <w:t>«      »</w:t>
            </w:r>
            <w:r w:rsidRPr="00CD47BB">
              <w:rPr>
                <w:rFonts w:cs="Arial"/>
                <w:b/>
                <w:bCs/>
                <w:u w:val="single"/>
                <w:lang w:val="en-US"/>
              </w:rPr>
              <w:t xml:space="preserve"> </w:t>
            </w:r>
            <w:r w:rsidRPr="00CD47BB">
              <w:rPr>
                <w:rFonts w:cs="Arial"/>
                <w:b/>
                <w:bCs/>
                <w:u w:val="single"/>
              </w:rPr>
              <w:t>«                                         »</w:t>
            </w:r>
          </w:p>
        </w:tc>
        <w:tc>
          <w:tcPr>
            <w:tcW w:w="2747" w:type="dxa"/>
          </w:tcPr>
          <w:p w14:paraId="271BE81E" w14:textId="77777777" w:rsidR="00811AD4" w:rsidRPr="00CD47BB" w:rsidRDefault="00811AD4" w:rsidP="00236EED">
            <w:pPr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2026г</w:t>
            </w:r>
            <w:r w:rsidRPr="00CD47BB">
              <w:rPr>
                <w:rFonts w:cs="Arial"/>
                <w:b/>
                <w:bCs/>
              </w:rPr>
              <w:t>.</w:t>
            </w:r>
          </w:p>
        </w:tc>
      </w:tr>
    </w:tbl>
    <w:p w14:paraId="6539A392" w14:textId="77777777" w:rsidR="00811AD4" w:rsidRPr="009C6892" w:rsidRDefault="00811AD4" w:rsidP="00236EED">
      <w:pPr>
        <w:rPr>
          <w:rFonts w:cs="Arial"/>
          <w:lang w:val="en-US"/>
        </w:rPr>
      </w:pPr>
    </w:p>
    <w:p w14:paraId="6F4505CE" w14:textId="77777777" w:rsidR="00811AD4" w:rsidRPr="0078528B" w:rsidRDefault="00811AD4" w:rsidP="00236EED">
      <w:pPr>
        <w:pStyle w:val="1"/>
        <w:rPr>
          <w:b/>
          <w:bCs/>
          <w:i w:val="0"/>
          <w:iCs w:val="0"/>
          <w:sz w:val="16"/>
          <w:szCs w:val="16"/>
        </w:rPr>
      </w:pPr>
      <w:r w:rsidRPr="0078528B">
        <w:rPr>
          <w:b/>
          <w:bCs/>
          <w:i w:val="0"/>
          <w:iCs w:val="0"/>
          <w:sz w:val="16"/>
          <w:szCs w:val="16"/>
        </w:rPr>
        <w:t xml:space="preserve">  </w:t>
      </w:r>
      <w:r w:rsidRPr="0078528B">
        <w:rPr>
          <w:b/>
          <w:bCs/>
          <w:i w:val="0"/>
          <w:iCs w:val="0"/>
          <w:sz w:val="16"/>
          <w:szCs w:val="16"/>
          <w:lang w:val="en-US"/>
        </w:rPr>
        <w:t>ЛОКАЛЬНАЯ СМЕТА № 1</w:t>
      </w:r>
    </w:p>
    <w:p w14:paraId="45FCB402" w14:textId="77777777" w:rsidR="00811AD4" w:rsidRPr="00236EED" w:rsidRDefault="00811AD4" w:rsidP="00236EED">
      <w:pPr>
        <w:pStyle w:val="1"/>
        <w:rPr>
          <w:b/>
          <w:bCs/>
          <w:i w:val="0"/>
          <w:iCs w:val="0"/>
          <w:sz w:val="16"/>
          <w:szCs w:val="16"/>
        </w:rPr>
      </w:pPr>
      <w:r w:rsidRPr="0078528B">
        <w:rPr>
          <w:bCs/>
          <w:i w:val="0"/>
          <w:iCs w:val="0"/>
          <w:sz w:val="16"/>
          <w:szCs w:val="16"/>
        </w:rPr>
        <w:t xml:space="preserve">НА </w:t>
      </w:r>
      <w:proofErr w:type="gramStart"/>
      <w:r w:rsidRPr="0078528B">
        <w:rPr>
          <w:bCs/>
          <w:i w:val="0"/>
          <w:iCs w:val="0"/>
          <w:sz w:val="16"/>
          <w:szCs w:val="16"/>
        </w:rPr>
        <w:t>ОБЪЕКТЕ</w:t>
      </w:r>
      <w:r w:rsidRPr="0078528B">
        <w:rPr>
          <w:b/>
          <w:bCs/>
          <w:i w:val="0"/>
          <w:iCs w:val="0"/>
          <w:sz w:val="16"/>
          <w:szCs w:val="16"/>
        </w:rPr>
        <w:t xml:space="preserve">  </w:t>
      </w:r>
      <w:r w:rsidRPr="00236EED">
        <w:rPr>
          <w:b/>
          <w:bCs/>
          <w:i w:val="0"/>
          <w:iCs w:val="0"/>
          <w:sz w:val="16"/>
          <w:szCs w:val="16"/>
        </w:rPr>
        <w:t>ТЕКУЩИЙ</w:t>
      </w:r>
      <w:proofErr w:type="gramEnd"/>
      <w:r w:rsidRPr="00236EED">
        <w:rPr>
          <w:b/>
          <w:bCs/>
          <w:i w:val="0"/>
          <w:iCs w:val="0"/>
          <w:sz w:val="16"/>
          <w:szCs w:val="16"/>
        </w:rPr>
        <w:t xml:space="preserve"> РЕМОНТ ХРАНИЛИЩА ЗИП ИНВ. № 1/234 ВОЙСКОВОЙ ЧАСТИ 25819 В.Г. № 1 «КОЛОСОВО»</w:t>
      </w:r>
    </w:p>
    <w:p w14:paraId="0A929A74" w14:textId="77777777" w:rsidR="00811AD4" w:rsidRPr="00D555A3" w:rsidRDefault="00811AD4" w:rsidP="00236EED"/>
    <w:tbl>
      <w:tblPr>
        <w:tblW w:w="11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9"/>
        <w:gridCol w:w="531"/>
        <w:gridCol w:w="1029"/>
        <w:gridCol w:w="1738"/>
        <w:gridCol w:w="906"/>
        <w:gridCol w:w="899"/>
        <w:gridCol w:w="992"/>
        <w:gridCol w:w="853"/>
        <w:gridCol w:w="986"/>
        <w:gridCol w:w="9"/>
        <w:gridCol w:w="839"/>
        <w:gridCol w:w="11"/>
        <w:gridCol w:w="958"/>
        <w:gridCol w:w="857"/>
      </w:tblGrid>
      <w:tr w:rsidR="00811AD4" w:rsidRPr="002D0F25" w14:paraId="78B13C60" w14:textId="77777777" w:rsidTr="00236EED">
        <w:trPr>
          <w:trHeight w:val="92"/>
        </w:trPr>
        <w:tc>
          <w:tcPr>
            <w:tcW w:w="529" w:type="dxa"/>
            <w:tcBorders>
              <w:bottom w:val="nil"/>
            </w:tcBorders>
          </w:tcPr>
          <w:p w14:paraId="353C12EE" w14:textId="77777777" w:rsidR="00811AD4" w:rsidRPr="002D0F25" w:rsidRDefault="00811AD4" w:rsidP="00236EED">
            <w:pPr>
              <w:jc w:val="center"/>
              <w:rPr>
                <w:b/>
                <w:bCs/>
                <w:sz w:val="4"/>
                <w:szCs w:val="4"/>
              </w:rPr>
            </w:pPr>
          </w:p>
        </w:tc>
        <w:tc>
          <w:tcPr>
            <w:tcW w:w="531" w:type="dxa"/>
            <w:tcBorders>
              <w:bottom w:val="nil"/>
            </w:tcBorders>
            <w:vAlign w:val="center"/>
          </w:tcPr>
          <w:p w14:paraId="5CAF168A" w14:textId="77777777" w:rsidR="00811AD4" w:rsidRPr="002D0F25" w:rsidRDefault="00811AD4" w:rsidP="00236EED">
            <w:pPr>
              <w:jc w:val="center"/>
              <w:rPr>
                <w:b/>
                <w:bCs/>
                <w:sz w:val="4"/>
                <w:szCs w:val="4"/>
              </w:rPr>
            </w:pPr>
          </w:p>
        </w:tc>
        <w:tc>
          <w:tcPr>
            <w:tcW w:w="1029" w:type="dxa"/>
            <w:tcBorders>
              <w:bottom w:val="nil"/>
            </w:tcBorders>
          </w:tcPr>
          <w:p w14:paraId="4400A36B" w14:textId="77777777" w:rsidR="00811AD4" w:rsidRPr="002D0F25" w:rsidRDefault="00811AD4" w:rsidP="00236EED">
            <w:pPr>
              <w:jc w:val="center"/>
              <w:rPr>
                <w:rFonts w:cs="Arial"/>
                <w:b/>
                <w:bCs/>
                <w:sz w:val="4"/>
                <w:szCs w:val="4"/>
              </w:rPr>
            </w:pPr>
          </w:p>
        </w:tc>
        <w:tc>
          <w:tcPr>
            <w:tcW w:w="1738" w:type="dxa"/>
            <w:tcBorders>
              <w:bottom w:val="nil"/>
            </w:tcBorders>
            <w:vAlign w:val="center"/>
          </w:tcPr>
          <w:p w14:paraId="678A204D" w14:textId="77777777" w:rsidR="00811AD4" w:rsidRPr="002D0F25" w:rsidRDefault="00811AD4" w:rsidP="00236EED">
            <w:pPr>
              <w:jc w:val="center"/>
              <w:rPr>
                <w:rFonts w:cs="Arial"/>
                <w:b/>
                <w:bCs/>
                <w:sz w:val="4"/>
                <w:szCs w:val="4"/>
              </w:rPr>
            </w:pPr>
          </w:p>
        </w:tc>
        <w:tc>
          <w:tcPr>
            <w:tcW w:w="906" w:type="dxa"/>
            <w:tcBorders>
              <w:bottom w:val="nil"/>
            </w:tcBorders>
            <w:vAlign w:val="center"/>
          </w:tcPr>
          <w:p w14:paraId="39062169" w14:textId="77777777" w:rsidR="00811AD4" w:rsidRPr="002D0F25" w:rsidRDefault="00811AD4" w:rsidP="00236EED">
            <w:pPr>
              <w:jc w:val="center"/>
              <w:rPr>
                <w:rFonts w:cs="Arial"/>
                <w:b/>
                <w:bCs/>
                <w:sz w:val="4"/>
                <w:szCs w:val="4"/>
              </w:rPr>
            </w:pPr>
          </w:p>
        </w:tc>
        <w:tc>
          <w:tcPr>
            <w:tcW w:w="899" w:type="dxa"/>
            <w:tcBorders>
              <w:bottom w:val="nil"/>
              <w:right w:val="nil"/>
            </w:tcBorders>
            <w:vAlign w:val="center"/>
          </w:tcPr>
          <w:p w14:paraId="3B3C8127" w14:textId="77777777" w:rsidR="00811AD4" w:rsidRPr="003A6633" w:rsidRDefault="00811AD4" w:rsidP="00236EED">
            <w:pPr>
              <w:jc w:val="center"/>
              <w:rPr>
                <w:rFonts w:cs="Arial"/>
                <w:b/>
                <w:bCs/>
                <w:sz w:val="4"/>
                <w:szCs w:val="4"/>
              </w:rPr>
            </w:pPr>
          </w:p>
        </w:tc>
        <w:tc>
          <w:tcPr>
            <w:tcW w:w="992" w:type="dxa"/>
            <w:tcBorders>
              <w:left w:val="nil"/>
              <w:bottom w:val="nil"/>
              <w:right w:val="nil"/>
            </w:tcBorders>
            <w:vAlign w:val="center"/>
          </w:tcPr>
          <w:p w14:paraId="1B337E00" w14:textId="77777777" w:rsidR="00811AD4" w:rsidRPr="003A6633" w:rsidRDefault="00811AD4" w:rsidP="00236EED">
            <w:pPr>
              <w:jc w:val="center"/>
              <w:rPr>
                <w:rFonts w:cs="Arial"/>
                <w:b/>
                <w:bCs/>
                <w:sz w:val="4"/>
                <w:szCs w:val="4"/>
              </w:rPr>
            </w:pPr>
          </w:p>
        </w:tc>
        <w:tc>
          <w:tcPr>
            <w:tcW w:w="853" w:type="dxa"/>
            <w:tcBorders>
              <w:left w:val="nil"/>
              <w:bottom w:val="nil"/>
              <w:right w:val="nil"/>
            </w:tcBorders>
            <w:vAlign w:val="center"/>
          </w:tcPr>
          <w:p w14:paraId="21758EC2" w14:textId="77777777" w:rsidR="00811AD4" w:rsidRPr="002D0F25" w:rsidRDefault="00811AD4" w:rsidP="00236EED">
            <w:pPr>
              <w:jc w:val="center"/>
              <w:rPr>
                <w:rFonts w:cs="Arial"/>
                <w:b/>
                <w:bCs/>
                <w:sz w:val="4"/>
                <w:szCs w:val="4"/>
              </w:rPr>
            </w:pPr>
          </w:p>
        </w:tc>
        <w:tc>
          <w:tcPr>
            <w:tcW w:w="986" w:type="dxa"/>
            <w:tcBorders>
              <w:left w:val="nil"/>
              <w:bottom w:val="nil"/>
              <w:right w:val="nil"/>
            </w:tcBorders>
            <w:vAlign w:val="center"/>
          </w:tcPr>
          <w:p w14:paraId="35F26A44" w14:textId="77777777" w:rsidR="00811AD4" w:rsidRPr="003A6633" w:rsidRDefault="00811AD4" w:rsidP="00236EED">
            <w:pPr>
              <w:jc w:val="center"/>
              <w:rPr>
                <w:rFonts w:cs="Arial"/>
                <w:b/>
                <w:bCs/>
                <w:sz w:val="4"/>
                <w:szCs w:val="4"/>
              </w:rPr>
            </w:pPr>
          </w:p>
        </w:tc>
        <w:tc>
          <w:tcPr>
            <w:tcW w:w="848" w:type="dxa"/>
            <w:gridSpan w:val="2"/>
            <w:tcBorders>
              <w:left w:val="nil"/>
              <w:bottom w:val="nil"/>
              <w:right w:val="nil"/>
            </w:tcBorders>
            <w:vAlign w:val="center"/>
          </w:tcPr>
          <w:p w14:paraId="2FE3789D" w14:textId="77777777" w:rsidR="00811AD4" w:rsidRPr="003A6633" w:rsidRDefault="00811AD4" w:rsidP="00236EED">
            <w:pPr>
              <w:jc w:val="center"/>
              <w:rPr>
                <w:rFonts w:cs="Arial"/>
                <w:b/>
                <w:bCs/>
                <w:sz w:val="4"/>
                <w:szCs w:val="4"/>
              </w:rPr>
            </w:pPr>
          </w:p>
        </w:tc>
        <w:tc>
          <w:tcPr>
            <w:tcW w:w="969" w:type="dxa"/>
            <w:gridSpan w:val="2"/>
            <w:tcBorders>
              <w:left w:val="nil"/>
              <w:bottom w:val="nil"/>
            </w:tcBorders>
            <w:vAlign w:val="center"/>
          </w:tcPr>
          <w:p w14:paraId="4496E492" w14:textId="77777777" w:rsidR="00811AD4" w:rsidRPr="003A6633" w:rsidRDefault="00811AD4" w:rsidP="00236EED">
            <w:pPr>
              <w:jc w:val="center"/>
              <w:rPr>
                <w:rFonts w:cs="Arial"/>
                <w:b/>
                <w:bCs/>
                <w:sz w:val="4"/>
                <w:szCs w:val="4"/>
              </w:rPr>
            </w:pPr>
          </w:p>
        </w:tc>
        <w:tc>
          <w:tcPr>
            <w:tcW w:w="857" w:type="dxa"/>
            <w:tcBorders>
              <w:bottom w:val="nil"/>
            </w:tcBorders>
            <w:vAlign w:val="center"/>
          </w:tcPr>
          <w:p w14:paraId="6BCB7E18" w14:textId="77777777" w:rsidR="00811AD4" w:rsidRPr="003A6633" w:rsidRDefault="00811AD4" w:rsidP="00236EED">
            <w:pPr>
              <w:jc w:val="center"/>
              <w:rPr>
                <w:rFonts w:cs="Arial"/>
                <w:b/>
                <w:bCs/>
                <w:sz w:val="4"/>
                <w:szCs w:val="4"/>
              </w:rPr>
            </w:pPr>
          </w:p>
        </w:tc>
      </w:tr>
      <w:tr w:rsidR="00811AD4" w:rsidRPr="002D0F25" w14:paraId="1F67A0BB" w14:textId="77777777" w:rsidTr="00236EED">
        <w:trPr>
          <w:trHeight w:val="162"/>
        </w:trPr>
        <w:tc>
          <w:tcPr>
            <w:tcW w:w="529" w:type="dxa"/>
            <w:tcBorders>
              <w:top w:val="nil"/>
              <w:bottom w:val="nil"/>
            </w:tcBorders>
          </w:tcPr>
          <w:p w14:paraId="4266312D" w14:textId="77777777" w:rsidR="00811AD4" w:rsidRPr="002D0F25" w:rsidRDefault="00811AD4" w:rsidP="00236EED">
            <w:pPr>
              <w:jc w:val="center"/>
              <w:rPr>
                <w:b/>
                <w:bCs/>
                <w:sz w:val="4"/>
                <w:szCs w:val="4"/>
              </w:rPr>
            </w:pPr>
          </w:p>
        </w:tc>
        <w:tc>
          <w:tcPr>
            <w:tcW w:w="531" w:type="dxa"/>
            <w:tcBorders>
              <w:top w:val="nil"/>
              <w:bottom w:val="nil"/>
            </w:tcBorders>
            <w:vAlign w:val="center"/>
          </w:tcPr>
          <w:p w14:paraId="65796064" w14:textId="77777777" w:rsidR="00811AD4" w:rsidRPr="002D0F25" w:rsidRDefault="00811AD4" w:rsidP="00236EED">
            <w:pPr>
              <w:jc w:val="center"/>
              <w:rPr>
                <w:b/>
                <w:bCs/>
                <w:sz w:val="4"/>
                <w:szCs w:val="4"/>
              </w:rPr>
            </w:pPr>
          </w:p>
        </w:tc>
        <w:tc>
          <w:tcPr>
            <w:tcW w:w="1029" w:type="dxa"/>
            <w:tcBorders>
              <w:top w:val="nil"/>
              <w:bottom w:val="nil"/>
            </w:tcBorders>
          </w:tcPr>
          <w:p w14:paraId="7C73BC62" w14:textId="77777777" w:rsidR="00811AD4" w:rsidRPr="002D0F25" w:rsidRDefault="00811AD4" w:rsidP="00236EED">
            <w:pPr>
              <w:jc w:val="center"/>
              <w:rPr>
                <w:rFonts w:cs="Arial"/>
                <w:b/>
                <w:bCs/>
                <w:sz w:val="4"/>
                <w:szCs w:val="4"/>
              </w:rPr>
            </w:pPr>
          </w:p>
        </w:tc>
        <w:tc>
          <w:tcPr>
            <w:tcW w:w="1738" w:type="dxa"/>
            <w:tcBorders>
              <w:top w:val="nil"/>
              <w:bottom w:val="nil"/>
            </w:tcBorders>
            <w:vAlign w:val="center"/>
          </w:tcPr>
          <w:p w14:paraId="7F0EF68E" w14:textId="77777777" w:rsidR="00811AD4" w:rsidRPr="002D0F25" w:rsidRDefault="00811AD4" w:rsidP="00236EED">
            <w:pPr>
              <w:jc w:val="center"/>
              <w:rPr>
                <w:rFonts w:cs="Arial"/>
                <w:b/>
                <w:bCs/>
                <w:sz w:val="4"/>
                <w:szCs w:val="4"/>
              </w:rPr>
            </w:pPr>
          </w:p>
        </w:tc>
        <w:tc>
          <w:tcPr>
            <w:tcW w:w="906" w:type="dxa"/>
            <w:tcBorders>
              <w:top w:val="nil"/>
              <w:bottom w:val="nil"/>
            </w:tcBorders>
            <w:vAlign w:val="center"/>
          </w:tcPr>
          <w:p w14:paraId="7C15A8A2" w14:textId="77777777" w:rsidR="00811AD4" w:rsidRPr="002D0F25" w:rsidRDefault="00811AD4" w:rsidP="00236EED">
            <w:pPr>
              <w:jc w:val="center"/>
              <w:rPr>
                <w:rFonts w:cs="Arial"/>
                <w:b/>
                <w:bCs/>
                <w:sz w:val="4"/>
                <w:szCs w:val="4"/>
              </w:rPr>
            </w:pPr>
          </w:p>
        </w:tc>
        <w:tc>
          <w:tcPr>
            <w:tcW w:w="899" w:type="dxa"/>
            <w:tcBorders>
              <w:top w:val="nil"/>
              <w:right w:val="nil"/>
            </w:tcBorders>
            <w:vAlign w:val="center"/>
          </w:tcPr>
          <w:p w14:paraId="65F34337" w14:textId="77777777" w:rsidR="00811AD4" w:rsidRPr="003A6633" w:rsidRDefault="00811AD4" w:rsidP="00236EED">
            <w:pPr>
              <w:jc w:val="center"/>
              <w:rPr>
                <w:rFonts w:cs="Arial"/>
                <w:b/>
                <w:bCs/>
                <w:sz w:val="4"/>
                <w:szCs w:val="4"/>
              </w:rPr>
            </w:pPr>
          </w:p>
        </w:tc>
        <w:tc>
          <w:tcPr>
            <w:tcW w:w="4648" w:type="dxa"/>
            <w:gridSpan w:val="7"/>
            <w:tcBorders>
              <w:top w:val="nil"/>
              <w:left w:val="nil"/>
            </w:tcBorders>
            <w:vAlign w:val="center"/>
          </w:tcPr>
          <w:p w14:paraId="40667244" w14:textId="77777777" w:rsidR="00811AD4" w:rsidRPr="003A6633" w:rsidRDefault="00811AD4" w:rsidP="00236EED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Стоимость единицы измерения/всего</w:t>
            </w:r>
            <w:r w:rsidRPr="003A6633">
              <w:rPr>
                <w:rFonts w:cs="Arial"/>
                <w:b/>
                <w:bCs/>
              </w:rPr>
              <w:t>,</w:t>
            </w:r>
            <w:r>
              <w:rPr>
                <w:rFonts w:cs="Arial"/>
                <w:b/>
                <w:bCs/>
              </w:rPr>
              <w:t xml:space="preserve"> руб.</w:t>
            </w:r>
          </w:p>
        </w:tc>
        <w:tc>
          <w:tcPr>
            <w:tcW w:w="857" w:type="dxa"/>
            <w:tcBorders>
              <w:top w:val="nil"/>
              <w:bottom w:val="nil"/>
            </w:tcBorders>
            <w:vAlign w:val="center"/>
          </w:tcPr>
          <w:p w14:paraId="353A7A03" w14:textId="77777777" w:rsidR="00811AD4" w:rsidRPr="003A6633" w:rsidRDefault="00811AD4" w:rsidP="00236EED">
            <w:pPr>
              <w:jc w:val="center"/>
              <w:rPr>
                <w:rFonts w:cs="Arial"/>
                <w:b/>
                <w:bCs/>
                <w:sz w:val="4"/>
                <w:szCs w:val="4"/>
              </w:rPr>
            </w:pPr>
          </w:p>
        </w:tc>
      </w:tr>
      <w:tr w:rsidR="00811AD4" w:rsidRPr="00DB6514" w14:paraId="444E4242" w14:textId="77777777" w:rsidTr="00236EED">
        <w:trPr>
          <w:trHeight w:val="434"/>
        </w:trPr>
        <w:tc>
          <w:tcPr>
            <w:tcW w:w="529" w:type="dxa"/>
            <w:vMerge w:val="restart"/>
            <w:tcBorders>
              <w:top w:val="nil"/>
            </w:tcBorders>
            <w:vAlign w:val="center"/>
          </w:tcPr>
          <w:p w14:paraId="658DDF07" w14:textId="77777777" w:rsidR="00811AD4" w:rsidRPr="00191B37" w:rsidRDefault="00811AD4" w:rsidP="00236EED">
            <w:pPr>
              <w:jc w:val="center"/>
              <w:rPr>
                <w:b/>
                <w:bCs/>
              </w:rPr>
            </w:pPr>
          </w:p>
          <w:p w14:paraId="0EB1F91F" w14:textId="77777777" w:rsidR="00811AD4" w:rsidRPr="00DB6514" w:rsidRDefault="00811AD4" w:rsidP="00236EED">
            <w:pPr>
              <w:jc w:val="center"/>
              <w:rPr>
                <w:b/>
                <w:bCs/>
              </w:rPr>
            </w:pPr>
            <w:r w:rsidRPr="00DB6514">
              <w:rPr>
                <w:b/>
                <w:bCs/>
              </w:rPr>
              <w:t xml:space="preserve">№ </w:t>
            </w:r>
            <w:r>
              <w:rPr>
                <w:b/>
                <w:bCs/>
              </w:rPr>
              <w:t>п/</w:t>
            </w:r>
            <w:r w:rsidRPr="00DB6514">
              <w:rPr>
                <w:b/>
                <w:bCs/>
              </w:rPr>
              <w:t>п</w:t>
            </w:r>
          </w:p>
        </w:tc>
        <w:tc>
          <w:tcPr>
            <w:tcW w:w="531" w:type="dxa"/>
            <w:vMerge w:val="restart"/>
            <w:tcBorders>
              <w:top w:val="nil"/>
            </w:tcBorders>
            <w:vAlign w:val="center"/>
          </w:tcPr>
          <w:p w14:paraId="5CAECB1D" w14:textId="77777777" w:rsidR="00811AD4" w:rsidRPr="000135B3" w:rsidRDefault="00811AD4" w:rsidP="00236EED">
            <w:pPr>
              <w:jc w:val="center"/>
              <w:rPr>
                <w:b/>
                <w:bCs/>
              </w:rPr>
            </w:pPr>
            <w:r w:rsidRPr="00DB6514">
              <w:rPr>
                <w:b/>
                <w:bCs/>
              </w:rPr>
              <w:t xml:space="preserve">№ </w:t>
            </w:r>
            <w:proofErr w:type="spellStart"/>
            <w:r>
              <w:rPr>
                <w:b/>
                <w:bCs/>
                <w:lang w:val="en-US"/>
              </w:rPr>
              <w:t>позиции</w:t>
            </w:r>
            <w:proofErr w:type="spellEnd"/>
          </w:p>
        </w:tc>
        <w:tc>
          <w:tcPr>
            <w:tcW w:w="1029" w:type="dxa"/>
            <w:vMerge w:val="restart"/>
            <w:tcBorders>
              <w:top w:val="nil"/>
            </w:tcBorders>
            <w:vAlign w:val="center"/>
          </w:tcPr>
          <w:p w14:paraId="38B301DC" w14:textId="77777777" w:rsidR="00811AD4" w:rsidRPr="00DB6514" w:rsidRDefault="00811AD4" w:rsidP="00236EED">
            <w:pPr>
              <w:jc w:val="center"/>
              <w:rPr>
                <w:rFonts w:cs="Arial"/>
                <w:b/>
                <w:bCs/>
              </w:rPr>
            </w:pPr>
            <w:proofErr w:type="spellStart"/>
            <w:proofErr w:type="gramStart"/>
            <w:r>
              <w:rPr>
                <w:rFonts w:cs="Arial"/>
                <w:b/>
                <w:bCs/>
              </w:rPr>
              <w:t>Обосно-вание</w:t>
            </w:r>
            <w:proofErr w:type="spellEnd"/>
            <w:proofErr w:type="gramEnd"/>
          </w:p>
        </w:tc>
        <w:tc>
          <w:tcPr>
            <w:tcW w:w="1738" w:type="dxa"/>
            <w:vMerge w:val="restart"/>
            <w:tcBorders>
              <w:top w:val="nil"/>
            </w:tcBorders>
            <w:vAlign w:val="center"/>
          </w:tcPr>
          <w:p w14:paraId="465B2518" w14:textId="77777777" w:rsidR="00811AD4" w:rsidRPr="00DB6514" w:rsidRDefault="00811AD4" w:rsidP="00236EED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Н</w:t>
            </w:r>
            <w:r w:rsidRPr="00DB6514">
              <w:rPr>
                <w:rFonts w:cs="Arial"/>
                <w:b/>
                <w:bCs/>
              </w:rPr>
              <w:t>аименование видов</w:t>
            </w:r>
          </w:p>
          <w:p w14:paraId="31AAF132" w14:textId="77777777" w:rsidR="00811AD4" w:rsidRPr="00DB6514" w:rsidRDefault="00811AD4" w:rsidP="00236EED">
            <w:pPr>
              <w:jc w:val="center"/>
              <w:rPr>
                <w:rFonts w:cs="Arial"/>
                <w:b/>
                <w:bCs/>
              </w:rPr>
            </w:pPr>
            <w:r w:rsidRPr="00DB6514">
              <w:rPr>
                <w:rFonts w:cs="Arial"/>
                <w:b/>
                <w:bCs/>
              </w:rPr>
              <w:t>работ и</w:t>
            </w:r>
            <w:r>
              <w:rPr>
                <w:rFonts w:cs="Arial"/>
                <w:b/>
                <w:bCs/>
              </w:rPr>
              <w:t xml:space="preserve"> материальных</w:t>
            </w:r>
            <w:r w:rsidRPr="00DB6514">
              <w:rPr>
                <w:rFonts w:cs="Arial"/>
                <w:b/>
                <w:bCs/>
              </w:rPr>
              <w:t xml:space="preserve"> ресурсов</w:t>
            </w:r>
          </w:p>
        </w:tc>
        <w:tc>
          <w:tcPr>
            <w:tcW w:w="906" w:type="dxa"/>
            <w:tcBorders>
              <w:top w:val="nil"/>
            </w:tcBorders>
            <w:vAlign w:val="center"/>
          </w:tcPr>
          <w:p w14:paraId="05F3DF16" w14:textId="77777777" w:rsidR="00811AD4" w:rsidRPr="00DB6514" w:rsidRDefault="00811AD4" w:rsidP="00236EED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Е</w:t>
            </w:r>
            <w:r w:rsidRPr="00DB6514">
              <w:rPr>
                <w:rFonts w:cs="Arial"/>
                <w:b/>
                <w:bCs/>
              </w:rPr>
              <w:t xml:space="preserve">диница </w:t>
            </w:r>
            <w:proofErr w:type="spellStart"/>
            <w:proofErr w:type="gramStart"/>
            <w:r w:rsidRPr="00DB6514">
              <w:rPr>
                <w:rFonts w:cs="Arial"/>
                <w:b/>
                <w:bCs/>
              </w:rPr>
              <w:t>изме</w:t>
            </w:r>
            <w:proofErr w:type="spellEnd"/>
            <w:r w:rsidRPr="00DB6514">
              <w:rPr>
                <w:rFonts w:cs="Arial"/>
                <w:b/>
                <w:bCs/>
              </w:rPr>
              <w:t>-рения</w:t>
            </w:r>
            <w:proofErr w:type="gramEnd"/>
          </w:p>
        </w:tc>
        <w:tc>
          <w:tcPr>
            <w:tcW w:w="899" w:type="dxa"/>
            <w:vAlign w:val="center"/>
          </w:tcPr>
          <w:p w14:paraId="77C21340" w14:textId="77777777" w:rsidR="00811AD4" w:rsidRPr="00372134" w:rsidRDefault="00811AD4" w:rsidP="00236EED">
            <w:pPr>
              <w:jc w:val="center"/>
              <w:rPr>
                <w:rFonts w:cs="Arial"/>
                <w:b/>
                <w:bCs/>
              </w:rPr>
            </w:pPr>
            <w:r w:rsidRPr="00DB6514">
              <w:rPr>
                <w:rFonts w:cs="Arial"/>
                <w:b/>
                <w:bCs/>
                <w:lang w:val="en-US"/>
              </w:rPr>
              <w:t>З/</w:t>
            </w:r>
            <w:r w:rsidRPr="00DB6514">
              <w:rPr>
                <w:rFonts w:cs="Arial"/>
                <w:b/>
                <w:bCs/>
              </w:rPr>
              <w:t>плата рабочих</w:t>
            </w:r>
          </w:p>
        </w:tc>
        <w:tc>
          <w:tcPr>
            <w:tcW w:w="1845" w:type="dxa"/>
            <w:gridSpan w:val="2"/>
            <w:vAlign w:val="center"/>
          </w:tcPr>
          <w:p w14:paraId="6B696A4B" w14:textId="77777777" w:rsidR="00811AD4" w:rsidRDefault="00811AD4" w:rsidP="00236EED">
            <w:pPr>
              <w:jc w:val="center"/>
              <w:rPr>
                <w:rFonts w:cs="Arial"/>
                <w:b/>
                <w:bCs/>
                <w:lang w:val="en-US"/>
              </w:rPr>
            </w:pPr>
            <w:proofErr w:type="spellStart"/>
            <w:r>
              <w:rPr>
                <w:rFonts w:cs="Arial"/>
                <w:b/>
                <w:bCs/>
                <w:lang w:val="en-US"/>
              </w:rPr>
              <w:t>Эксплу</w:t>
            </w:r>
            <w:r w:rsidRPr="00DB6514">
              <w:rPr>
                <w:rFonts w:cs="Arial"/>
                <w:b/>
                <w:bCs/>
                <w:lang w:val="en-US"/>
              </w:rPr>
              <w:t>атация</w:t>
            </w:r>
            <w:proofErr w:type="spellEnd"/>
          </w:p>
          <w:p w14:paraId="461FBCC0" w14:textId="77777777" w:rsidR="00811AD4" w:rsidRPr="00DB6514" w:rsidRDefault="00811AD4" w:rsidP="00236EED">
            <w:pPr>
              <w:jc w:val="center"/>
              <w:rPr>
                <w:rFonts w:cs="Arial"/>
                <w:b/>
                <w:bCs/>
              </w:rPr>
            </w:pPr>
            <w:proofErr w:type="spellStart"/>
            <w:r w:rsidRPr="00DB6514">
              <w:rPr>
                <w:rFonts w:cs="Arial"/>
                <w:b/>
                <w:bCs/>
                <w:lang w:val="en-US"/>
              </w:rPr>
              <w:t>машин</w:t>
            </w:r>
            <w:proofErr w:type="spellEnd"/>
          </w:p>
        </w:tc>
        <w:tc>
          <w:tcPr>
            <w:tcW w:w="995" w:type="dxa"/>
            <w:gridSpan w:val="2"/>
            <w:vMerge w:val="restart"/>
            <w:vAlign w:val="center"/>
          </w:tcPr>
          <w:p w14:paraId="4A98F52E" w14:textId="77777777" w:rsidR="00811AD4" w:rsidRPr="00DB6514" w:rsidRDefault="00811AD4" w:rsidP="00236EED">
            <w:pPr>
              <w:jc w:val="center"/>
              <w:rPr>
                <w:rFonts w:cs="Arial"/>
                <w:b/>
                <w:bCs/>
                <w:lang w:val="en-US"/>
              </w:rPr>
            </w:pPr>
            <w:proofErr w:type="spellStart"/>
            <w:r>
              <w:rPr>
                <w:rFonts w:cs="Arial"/>
                <w:b/>
                <w:bCs/>
                <w:lang w:val="en-US"/>
              </w:rPr>
              <w:t>Мате</w:t>
            </w:r>
            <w:r w:rsidRPr="00DB6514">
              <w:rPr>
                <w:rFonts w:cs="Arial"/>
                <w:b/>
                <w:bCs/>
                <w:lang w:val="en-US"/>
              </w:rPr>
              <w:t>риа</w:t>
            </w:r>
            <w:r>
              <w:rPr>
                <w:rFonts w:cs="Arial"/>
                <w:b/>
                <w:bCs/>
                <w:lang w:val="en-US"/>
              </w:rPr>
              <w:t>-</w:t>
            </w:r>
            <w:r w:rsidRPr="00DB6514">
              <w:rPr>
                <w:rFonts w:cs="Arial"/>
                <w:b/>
                <w:bCs/>
                <w:lang w:val="en-US"/>
              </w:rPr>
              <w:t>лы</w:t>
            </w:r>
            <w:proofErr w:type="spellEnd"/>
          </w:p>
          <w:p w14:paraId="6902C0F9" w14:textId="77777777" w:rsidR="00811AD4" w:rsidRPr="00DB6514" w:rsidRDefault="00811AD4" w:rsidP="00236EED">
            <w:pPr>
              <w:jc w:val="center"/>
              <w:rPr>
                <w:rFonts w:cs="Arial"/>
                <w:b/>
                <w:bCs/>
                <w:lang w:val="en-US"/>
              </w:rPr>
            </w:pPr>
          </w:p>
        </w:tc>
        <w:tc>
          <w:tcPr>
            <w:tcW w:w="850" w:type="dxa"/>
            <w:gridSpan w:val="2"/>
            <w:vMerge w:val="restart"/>
            <w:vAlign w:val="center"/>
          </w:tcPr>
          <w:p w14:paraId="29B1F370" w14:textId="77777777" w:rsidR="00811AD4" w:rsidRPr="008E2E45" w:rsidRDefault="00811AD4" w:rsidP="00236EED">
            <w:pPr>
              <w:jc w:val="center"/>
              <w:rPr>
                <w:rFonts w:cs="Arial"/>
                <w:b/>
                <w:bCs/>
              </w:rPr>
            </w:pPr>
            <w:proofErr w:type="gramStart"/>
            <w:r>
              <w:rPr>
                <w:rFonts w:cs="Arial"/>
                <w:b/>
                <w:bCs/>
              </w:rPr>
              <w:t>Т</w:t>
            </w:r>
            <w:r w:rsidRPr="00372134">
              <w:rPr>
                <w:rFonts w:cs="Arial"/>
                <w:b/>
                <w:bCs/>
              </w:rPr>
              <w:t>ранс-порт</w:t>
            </w:r>
            <w:proofErr w:type="gramEnd"/>
          </w:p>
        </w:tc>
        <w:tc>
          <w:tcPr>
            <w:tcW w:w="958" w:type="dxa"/>
            <w:vMerge w:val="restart"/>
            <w:vAlign w:val="center"/>
          </w:tcPr>
          <w:p w14:paraId="2AD4E781" w14:textId="77777777" w:rsidR="00811AD4" w:rsidRPr="003A6633" w:rsidRDefault="00811AD4" w:rsidP="00236EED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 xml:space="preserve">Общая </w:t>
            </w:r>
            <w:proofErr w:type="spellStart"/>
            <w:proofErr w:type="gramStart"/>
            <w:r>
              <w:rPr>
                <w:rFonts w:cs="Arial"/>
                <w:b/>
                <w:bCs/>
              </w:rPr>
              <w:t>стои-мость</w:t>
            </w:r>
            <w:proofErr w:type="spellEnd"/>
            <w:proofErr w:type="gramEnd"/>
          </w:p>
        </w:tc>
        <w:tc>
          <w:tcPr>
            <w:tcW w:w="857" w:type="dxa"/>
            <w:vMerge w:val="restart"/>
            <w:tcBorders>
              <w:top w:val="nil"/>
            </w:tcBorders>
            <w:vAlign w:val="center"/>
          </w:tcPr>
          <w:p w14:paraId="44C21535" w14:textId="77777777" w:rsidR="00811AD4" w:rsidRPr="00DB6514" w:rsidRDefault="00811AD4" w:rsidP="00236EED">
            <w:pPr>
              <w:jc w:val="center"/>
              <w:rPr>
                <w:rFonts w:cs="Arial"/>
                <w:b/>
                <w:bCs/>
                <w:lang w:val="en-US"/>
              </w:rPr>
            </w:pPr>
          </w:p>
          <w:p w14:paraId="64B467D2" w14:textId="77777777" w:rsidR="00811AD4" w:rsidRDefault="00811AD4" w:rsidP="00236EED">
            <w:pPr>
              <w:jc w:val="center"/>
              <w:rPr>
                <w:rFonts w:cs="Arial"/>
                <w:b/>
                <w:bCs/>
              </w:rPr>
            </w:pPr>
            <w:proofErr w:type="spellStart"/>
            <w:r w:rsidRPr="00DB6514">
              <w:rPr>
                <w:rFonts w:cs="Arial"/>
                <w:b/>
                <w:bCs/>
                <w:lang w:val="en-US"/>
              </w:rPr>
              <w:t>Трудо</w:t>
            </w:r>
            <w:proofErr w:type="spellEnd"/>
            <w:r>
              <w:rPr>
                <w:rFonts w:cs="Arial"/>
                <w:b/>
                <w:bCs/>
              </w:rPr>
              <w:t>-</w:t>
            </w:r>
            <w:proofErr w:type="spellStart"/>
            <w:r w:rsidRPr="00DB6514">
              <w:rPr>
                <w:rFonts w:cs="Arial"/>
                <w:b/>
                <w:bCs/>
                <w:lang w:val="en-US"/>
              </w:rPr>
              <w:t>затр</w:t>
            </w:r>
            <w:proofErr w:type="spellEnd"/>
            <w:r w:rsidRPr="00DB6514">
              <w:rPr>
                <w:rFonts w:cs="Arial"/>
                <w:b/>
                <w:bCs/>
              </w:rPr>
              <w:t>а</w:t>
            </w:r>
          </w:p>
          <w:p w14:paraId="77FFCDC2" w14:textId="77777777" w:rsidR="00811AD4" w:rsidRPr="00DB6514" w:rsidRDefault="00811AD4" w:rsidP="00236EED">
            <w:pPr>
              <w:jc w:val="center"/>
              <w:rPr>
                <w:rFonts w:cs="Arial"/>
                <w:b/>
                <w:bCs/>
              </w:rPr>
            </w:pPr>
            <w:proofErr w:type="spellStart"/>
            <w:r w:rsidRPr="00DB6514">
              <w:rPr>
                <w:rFonts w:cs="Arial"/>
                <w:b/>
                <w:bCs/>
                <w:lang w:val="en-US"/>
              </w:rPr>
              <w:t>ты</w:t>
            </w:r>
            <w:proofErr w:type="spellEnd"/>
          </w:p>
          <w:p w14:paraId="2B858FF4" w14:textId="77777777" w:rsidR="00811AD4" w:rsidRPr="00DB6514" w:rsidRDefault="00811AD4" w:rsidP="00236EED">
            <w:pPr>
              <w:jc w:val="center"/>
              <w:rPr>
                <w:rFonts w:cs="Arial"/>
                <w:b/>
                <w:bCs/>
              </w:rPr>
            </w:pPr>
          </w:p>
          <w:p w14:paraId="3DF03C83" w14:textId="77777777" w:rsidR="00811AD4" w:rsidRPr="00DB6514" w:rsidRDefault="00811AD4" w:rsidP="00236EED">
            <w:pPr>
              <w:jc w:val="center"/>
              <w:rPr>
                <w:rFonts w:cs="Arial"/>
                <w:b/>
                <w:bCs/>
                <w:lang w:val="en-US"/>
              </w:rPr>
            </w:pPr>
            <w:r w:rsidRPr="00DB6514">
              <w:rPr>
                <w:rFonts w:cs="Arial"/>
                <w:b/>
                <w:bCs/>
                <w:lang w:val="en-US"/>
              </w:rPr>
              <w:t xml:space="preserve">ВСЕГО </w:t>
            </w:r>
          </w:p>
        </w:tc>
      </w:tr>
      <w:tr w:rsidR="00811AD4" w:rsidRPr="00DB6514" w14:paraId="0D341198" w14:textId="77777777" w:rsidTr="00236EED">
        <w:trPr>
          <w:trHeight w:val="695"/>
        </w:trPr>
        <w:tc>
          <w:tcPr>
            <w:tcW w:w="529" w:type="dxa"/>
            <w:vMerge/>
          </w:tcPr>
          <w:p w14:paraId="0950C18F" w14:textId="77777777" w:rsidR="00811AD4" w:rsidRPr="008C5F6E" w:rsidRDefault="00811AD4" w:rsidP="00236EED">
            <w:pPr>
              <w:jc w:val="center"/>
              <w:rPr>
                <w:b/>
                <w:bCs/>
              </w:rPr>
            </w:pPr>
          </w:p>
        </w:tc>
        <w:tc>
          <w:tcPr>
            <w:tcW w:w="531" w:type="dxa"/>
            <w:vMerge/>
            <w:tcBorders>
              <w:top w:val="nil"/>
            </w:tcBorders>
            <w:vAlign w:val="center"/>
          </w:tcPr>
          <w:p w14:paraId="7A1E4DC8" w14:textId="77777777" w:rsidR="00811AD4" w:rsidRPr="008C5F6E" w:rsidRDefault="00811AD4" w:rsidP="00236EED">
            <w:pPr>
              <w:jc w:val="center"/>
              <w:rPr>
                <w:b/>
                <w:bCs/>
              </w:rPr>
            </w:pPr>
          </w:p>
        </w:tc>
        <w:tc>
          <w:tcPr>
            <w:tcW w:w="1029" w:type="dxa"/>
            <w:vMerge/>
          </w:tcPr>
          <w:p w14:paraId="779AF2C1" w14:textId="77777777" w:rsidR="00811AD4" w:rsidRPr="00DB6514" w:rsidRDefault="00811AD4" w:rsidP="00236EED">
            <w:pPr>
              <w:jc w:val="center"/>
              <w:rPr>
                <w:rFonts w:cs="Arial"/>
                <w:b/>
                <w:bCs/>
              </w:rPr>
            </w:pPr>
          </w:p>
        </w:tc>
        <w:tc>
          <w:tcPr>
            <w:tcW w:w="1738" w:type="dxa"/>
            <w:vMerge/>
            <w:vAlign w:val="center"/>
          </w:tcPr>
          <w:p w14:paraId="0E5FD51F" w14:textId="77777777" w:rsidR="00811AD4" w:rsidRPr="00DB6514" w:rsidRDefault="00811AD4" w:rsidP="00236EED">
            <w:pPr>
              <w:jc w:val="center"/>
              <w:rPr>
                <w:rFonts w:cs="Arial"/>
                <w:b/>
                <w:bCs/>
              </w:rPr>
            </w:pPr>
          </w:p>
        </w:tc>
        <w:tc>
          <w:tcPr>
            <w:tcW w:w="906" w:type="dxa"/>
            <w:vAlign w:val="center"/>
          </w:tcPr>
          <w:p w14:paraId="0D7FB53F" w14:textId="77777777" w:rsidR="00811AD4" w:rsidRPr="00DB6514" w:rsidRDefault="00811AD4" w:rsidP="00236EED">
            <w:pPr>
              <w:jc w:val="center"/>
              <w:rPr>
                <w:rFonts w:cs="Arial"/>
                <w:b/>
                <w:bCs/>
              </w:rPr>
            </w:pPr>
            <w:proofErr w:type="gramStart"/>
            <w:r>
              <w:rPr>
                <w:rFonts w:cs="Arial"/>
                <w:b/>
                <w:bCs/>
              </w:rPr>
              <w:t>Коли</w:t>
            </w:r>
            <w:r>
              <w:rPr>
                <w:rFonts w:cs="Arial"/>
                <w:b/>
                <w:bCs/>
                <w:lang w:val="en-US"/>
              </w:rPr>
              <w:t>-</w:t>
            </w:r>
            <w:proofErr w:type="spellStart"/>
            <w:r>
              <w:rPr>
                <w:rFonts w:cs="Arial"/>
                <w:b/>
                <w:bCs/>
              </w:rPr>
              <w:t>чество</w:t>
            </w:r>
            <w:proofErr w:type="spellEnd"/>
            <w:proofErr w:type="gramEnd"/>
          </w:p>
        </w:tc>
        <w:tc>
          <w:tcPr>
            <w:tcW w:w="899" w:type="dxa"/>
            <w:vAlign w:val="center"/>
          </w:tcPr>
          <w:p w14:paraId="7758E117" w14:textId="77777777" w:rsidR="00811AD4" w:rsidRPr="00DB6514" w:rsidRDefault="00811AD4" w:rsidP="00236EED">
            <w:pPr>
              <w:jc w:val="center"/>
              <w:rPr>
                <w:rFonts w:cs="Arial"/>
                <w:b/>
                <w:bCs/>
                <w:lang w:val="en-US"/>
              </w:rPr>
            </w:pPr>
          </w:p>
        </w:tc>
        <w:tc>
          <w:tcPr>
            <w:tcW w:w="992" w:type="dxa"/>
            <w:vAlign w:val="center"/>
          </w:tcPr>
          <w:p w14:paraId="27C019D5" w14:textId="77777777" w:rsidR="00811AD4" w:rsidRPr="00DB6514" w:rsidRDefault="00811AD4" w:rsidP="00236EED">
            <w:pPr>
              <w:jc w:val="center"/>
              <w:rPr>
                <w:rFonts w:cs="Arial"/>
                <w:b/>
                <w:bCs/>
                <w:lang w:val="en-US"/>
              </w:rPr>
            </w:pPr>
            <w:r w:rsidRPr="00DB6514">
              <w:rPr>
                <w:rFonts w:cs="Arial"/>
                <w:b/>
                <w:bCs/>
                <w:lang w:val="en-US"/>
              </w:rPr>
              <w:t>ВСЕГО</w:t>
            </w:r>
          </w:p>
        </w:tc>
        <w:tc>
          <w:tcPr>
            <w:tcW w:w="853" w:type="dxa"/>
            <w:vAlign w:val="center"/>
          </w:tcPr>
          <w:p w14:paraId="0FABB834" w14:textId="77777777" w:rsidR="00811AD4" w:rsidRPr="00DB6514" w:rsidRDefault="00811AD4" w:rsidP="00236EED">
            <w:pPr>
              <w:jc w:val="center"/>
              <w:rPr>
                <w:rFonts w:cs="Arial"/>
                <w:b/>
                <w:bCs/>
              </w:rPr>
            </w:pPr>
            <w:r w:rsidRPr="00DB6514">
              <w:rPr>
                <w:rFonts w:cs="Arial"/>
                <w:b/>
                <w:bCs/>
              </w:rPr>
              <w:t>в т.ч</w:t>
            </w:r>
            <w:r>
              <w:rPr>
                <w:rFonts w:cs="Arial"/>
                <w:b/>
                <w:bCs/>
              </w:rPr>
              <w:t>.</w:t>
            </w:r>
          </w:p>
          <w:p w14:paraId="49C662BB" w14:textId="77777777" w:rsidR="00811AD4" w:rsidRPr="00DB6514" w:rsidRDefault="00811AD4" w:rsidP="00236EED">
            <w:pPr>
              <w:jc w:val="center"/>
              <w:rPr>
                <w:rFonts w:cs="Arial"/>
                <w:b/>
                <w:bCs/>
              </w:rPr>
            </w:pPr>
            <w:r w:rsidRPr="00DB6514">
              <w:rPr>
                <w:rFonts w:cs="Arial"/>
                <w:b/>
                <w:bCs/>
              </w:rPr>
              <w:t>з/плата</w:t>
            </w:r>
          </w:p>
        </w:tc>
        <w:tc>
          <w:tcPr>
            <w:tcW w:w="995" w:type="dxa"/>
            <w:gridSpan w:val="2"/>
            <w:vMerge/>
            <w:vAlign w:val="center"/>
          </w:tcPr>
          <w:p w14:paraId="5AC6707B" w14:textId="77777777" w:rsidR="00811AD4" w:rsidRPr="00DB6514" w:rsidRDefault="00811AD4" w:rsidP="00236EED">
            <w:pPr>
              <w:jc w:val="center"/>
              <w:rPr>
                <w:rFonts w:cs="Arial"/>
                <w:b/>
                <w:bCs/>
                <w:lang w:val="en-US"/>
              </w:rPr>
            </w:pPr>
          </w:p>
        </w:tc>
        <w:tc>
          <w:tcPr>
            <w:tcW w:w="850" w:type="dxa"/>
            <w:gridSpan w:val="2"/>
            <w:vMerge/>
            <w:vAlign w:val="center"/>
          </w:tcPr>
          <w:p w14:paraId="09D602A4" w14:textId="77777777" w:rsidR="00811AD4" w:rsidRPr="00372134" w:rsidRDefault="00811AD4" w:rsidP="00236EED">
            <w:pPr>
              <w:jc w:val="center"/>
              <w:rPr>
                <w:rFonts w:cs="Arial"/>
                <w:b/>
                <w:bCs/>
              </w:rPr>
            </w:pPr>
          </w:p>
        </w:tc>
        <w:tc>
          <w:tcPr>
            <w:tcW w:w="958" w:type="dxa"/>
            <w:vMerge/>
            <w:vAlign w:val="center"/>
          </w:tcPr>
          <w:p w14:paraId="72300CE4" w14:textId="77777777" w:rsidR="00811AD4" w:rsidRPr="008C5F6E" w:rsidRDefault="00811AD4" w:rsidP="00236EED">
            <w:pPr>
              <w:jc w:val="center"/>
              <w:rPr>
                <w:rFonts w:cs="Arial"/>
                <w:b/>
                <w:bCs/>
              </w:rPr>
            </w:pPr>
          </w:p>
        </w:tc>
        <w:tc>
          <w:tcPr>
            <w:tcW w:w="857" w:type="dxa"/>
            <w:vMerge/>
            <w:vAlign w:val="center"/>
          </w:tcPr>
          <w:p w14:paraId="386B7353" w14:textId="77777777" w:rsidR="00811AD4" w:rsidRPr="00DB6514" w:rsidRDefault="00811AD4" w:rsidP="00236EED">
            <w:pPr>
              <w:jc w:val="center"/>
              <w:rPr>
                <w:rFonts w:cs="Arial"/>
                <w:b/>
                <w:bCs/>
              </w:rPr>
            </w:pPr>
          </w:p>
        </w:tc>
      </w:tr>
    </w:tbl>
    <w:p w14:paraId="2193B0EA" w14:textId="77777777" w:rsidR="00811AD4" w:rsidRPr="009C6892" w:rsidRDefault="00811AD4">
      <w:pPr>
        <w:rPr>
          <w:sz w:val="4"/>
          <w:szCs w:val="4"/>
        </w:rPr>
      </w:pPr>
    </w:p>
    <w:tbl>
      <w:tblPr>
        <w:tblW w:w="111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1"/>
        <w:gridCol w:w="531"/>
        <w:gridCol w:w="1030"/>
        <w:gridCol w:w="1738"/>
        <w:gridCol w:w="906"/>
        <w:gridCol w:w="896"/>
        <w:gridCol w:w="991"/>
        <w:gridCol w:w="849"/>
        <w:gridCol w:w="992"/>
        <w:gridCol w:w="849"/>
        <w:gridCol w:w="956"/>
        <w:gridCol w:w="849"/>
        <w:gridCol w:w="11"/>
      </w:tblGrid>
      <w:tr w:rsidR="00811AD4" w:rsidRPr="00AD67C9" w14:paraId="5B6ED997" w14:textId="77777777" w:rsidTr="002B51B7">
        <w:trPr>
          <w:gridAfter w:val="1"/>
          <w:wAfter w:w="11" w:type="dxa"/>
          <w:tblHeader/>
        </w:trPr>
        <w:tc>
          <w:tcPr>
            <w:tcW w:w="531" w:type="dxa"/>
          </w:tcPr>
          <w:p w14:paraId="39F6B96E" w14:textId="77777777" w:rsidR="00811AD4" w:rsidRPr="00AD67C9" w:rsidRDefault="00811AD4" w:rsidP="00236EED">
            <w:pPr>
              <w:jc w:val="center"/>
              <w:rPr>
                <w:rFonts w:cs="Arial"/>
                <w:b/>
                <w:bCs/>
              </w:rPr>
            </w:pPr>
            <w:r w:rsidRPr="00AD67C9">
              <w:rPr>
                <w:rFonts w:cs="Arial"/>
                <w:b/>
                <w:bCs/>
              </w:rPr>
              <w:t>1</w:t>
            </w:r>
          </w:p>
        </w:tc>
        <w:tc>
          <w:tcPr>
            <w:tcW w:w="531" w:type="dxa"/>
            <w:vAlign w:val="center"/>
          </w:tcPr>
          <w:p w14:paraId="4934822F" w14:textId="77777777" w:rsidR="00811AD4" w:rsidRPr="00AD67C9" w:rsidRDefault="00811AD4" w:rsidP="00236EED">
            <w:pPr>
              <w:jc w:val="center"/>
              <w:rPr>
                <w:rFonts w:cs="Arial"/>
                <w:b/>
                <w:bCs/>
              </w:rPr>
            </w:pPr>
            <w:r w:rsidRPr="00AD67C9">
              <w:rPr>
                <w:rFonts w:cs="Arial"/>
                <w:b/>
                <w:bCs/>
              </w:rPr>
              <w:t>2</w:t>
            </w:r>
          </w:p>
        </w:tc>
        <w:tc>
          <w:tcPr>
            <w:tcW w:w="1030" w:type="dxa"/>
          </w:tcPr>
          <w:p w14:paraId="7E731B03" w14:textId="77777777" w:rsidR="00811AD4" w:rsidRPr="00AD67C9" w:rsidRDefault="00811AD4" w:rsidP="00236EED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3</w:t>
            </w:r>
          </w:p>
        </w:tc>
        <w:tc>
          <w:tcPr>
            <w:tcW w:w="1738" w:type="dxa"/>
            <w:vAlign w:val="center"/>
          </w:tcPr>
          <w:p w14:paraId="20E04F68" w14:textId="77777777" w:rsidR="00811AD4" w:rsidRPr="00AD67C9" w:rsidRDefault="00811AD4" w:rsidP="00236EED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4</w:t>
            </w:r>
          </w:p>
        </w:tc>
        <w:tc>
          <w:tcPr>
            <w:tcW w:w="906" w:type="dxa"/>
            <w:vAlign w:val="center"/>
          </w:tcPr>
          <w:p w14:paraId="5853126F" w14:textId="77777777" w:rsidR="00811AD4" w:rsidRPr="00AD67C9" w:rsidRDefault="00811AD4" w:rsidP="00236EED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5</w:t>
            </w:r>
          </w:p>
        </w:tc>
        <w:tc>
          <w:tcPr>
            <w:tcW w:w="896" w:type="dxa"/>
            <w:vAlign w:val="center"/>
          </w:tcPr>
          <w:p w14:paraId="05F71B5F" w14:textId="77777777" w:rsidR="00811AD4" w:rsidRPr="00AD67C9" w:rsidRDefault="00811AD4" w:rsidP="00236EED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6</w:t>
            </w:r>
          </w:p>
        </w:tc>
        <w:tc>
          <w:tcPr>
            <w:tcW w:w="991" w:type="dxa"/>
            <w:vAlign w:val="center"/>
          </w:tcPr>
          <w:p w14:paraId="73E1C654" w14:textId="77777777" w:rsidR="00811AD4" w:rsidRPr="00AD67C9" w:rsidRDefault="00811AD4" w:rsidP="00236EED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7</w:t>
            </w:r>
          </w:p>
        </w:tc>
        <w:tc>
          <w:tcPr>
            <w:tcW w:w="849" w:type="dxa"/>
            <w:vAlign w:val="center"/>
          </w:tcPr>
          <w:p w14:paraId="378274E9" w14:textId="77777777" w:rsidR="00811AD4" w:rsidRPr="00AD67C9" w:rsidRDefault="00811AD4" w:rsidP="00236EED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8</w:t>
            </w:r>
          </w:p>
        </w:tc>
        <w:tc>
          <w:tcPr>
            <w:tcW w:w="992" w:type="dxa"/>
            <w:vAlign w:val="center"/>
          </w:tcPr>
          <w:p w14:paraId="22CBD3CE" w14:textId="77777777" w:rsidR="00811AD4" w:rsidRPr="00AD67C9" w:rsidRDefault="00811AD4" w:rsidP="00236EED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9</w:t>
            </w:r>
          </w:p>
        </w:tc>
        <w:tc>
          <w:tcPr>
            <w:tcW w:w="849" w:type="dxa"/>
            <w:vAlign w:val="center"/>
          </w:tcPr>
          <w:p w14:paraId="0089526B" w14:textId="77777777" w:rsidR="00811AD4" w:rsidRPr="00AD67C9" w:rsidRDefault="00811AD4" w:rsidP="00236EED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10</w:t>
            </w:r>
          </w:p>
        </w:tc>
        <w:tc>
          <w:tcPr>
            <w:tcW w:w="956" w:type="dxa"/>
            <w:vAlign w:val="center"/>
          </w:tcPr>
          <w:p w14:paraId="2F2B7869" w14:textId="77777777" w:rsidR="00811AD4" w:rsidRPr="00AD67C9" w:rsidRDefault="00811AD4" w:rsidP="00236EED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11</w:t>
            </w:r>
          </w:p>
        </w:tc>
        <w:tc>
          <w:tcPr>
            <w:tcW w:w="849" w:type="dxa"/>
            <w:vAlign w:val="center"/>
          </w:tcPr>
          <w:p w14:paraId="31B72E10" w14:textId="77777777" w:rsidR="00811AD4" w:rsidRPr="00415A1E" w:rsidRDefault="00811AD4" w:rsidP="00236EED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12</w:t>
            </w:r>
          </w:p>
        </w:tc>
      </w:tr>
      <w:tr w:rsidR="00811AD4" w:rsidRPr="00AD67C9" w14:paraId="05E371D3" w14:textId="77777777" w:rsidTr="002B51B7">
        <w:trPr>
          <w:gridAfter w:val="1"/>
          <w:wAfter w:w="11" w:type="dxa"/>
          <w:trHeight w:val="60"/>
        </w:trPr>
        <w:tc>
          <w:tcPr>
            <w:tcW w:w="531" w:type="dxa"/>
            <w:tcBorders>
              <w:left w:val="nil"/>
              <w:bottom w:val="single" w:sz="4" w:space="0" w:color="808080"/>
              <w:right w:val="nil"/>
            </w:tcBorders>
          </w:tcPr>
          <w:p w14:paraId="469E59C6" w14:textId="77777777" w:rsidR="00811AD4" w:rsidRPr="00AD67C9" w:rsidRDefault="00811AD4">
            <w:pPr>
              <w:rPr>
                <w:sz w:val="2"/>
                <w:szCs w:val="2"/>
              </w:rPr>
            </w:pPr>
          </w:p>
        </w:tc>
        <w:tc>
          <w:tcPr>
            <w:tcW w:w="531" w:type="dxa"/>
            <w:tcBorders>
              <w:left w:val="nil"/>
              <w:bottom w:val="single" w:sz="4" w:space="0" w:color="808080"/>
              <w:right w:val="nil"/>
            </w:tcBorders>
          </w:tcPr>
          <w:p w14:paraId="43E6CFE7" w14:textId="77777777" w:rsidR="00811AD4" w:rsidRPr="00AD67C9" w:rsidRDefault="00811AD4">
            <w:pPr>
              <w:rPr>
                <w:sz w:val="2"/>
                <w:szCs w:val="2"/>
              </w:rPr>
            </w:pPr>
          </w:p>
        </w:tc>
        <w:tc>
          <w:tcPr>
            <w:tcW w:w="1030" w:type="dxa"/>
            <w:tcBorders>
              <w:left w:val="nil"/>
              <w:bottom w:val="single" w:sz="4" w:space="0" w:color="808080"/>
              <w:right w:val="nil"/>
            </w:tcBorders>
          </w:tcPr>
          <w:p w14:paraId="08C2BBFF" w14:textId="77777777" w:rsidR="00811AD4" w:rsidRPr="00AD67C9" w:rsidRDefault="00811AD4">
            <w:pPr>
              <w:rPr>
                <w:sz w:val="2"/>
                <w:szCs w:val="2"/>
              </w:rPr>
            </w:pPr>
          </w:p>
        </w:tc>
        <w:tc>
          <w:tcPr>
            <w:tcW w:w="1738" w:type="dxa"/>
            <w:tcBorders>
              <w:left w:val="nil"/>
              <w:bottom w:val="single" w:sz="4" w:space="0" w:color="808080"/>
              <w:right w:val="nil"/>
            </w:tcBorders>
          </w:tcPr>
          <w:p w14:paraId="31B2C868" w14:textId="77777777" w:rsidR="00811AD4" w:rsidRPr="00AD67C9" w:rsidRDefault="00811AD4">
            <w:pPr>
              <w:rPr>
                <w:sz w:val="2"/>
                <w:szCs w:val="2"/>
              </w:rPr>
            </w:pPr>
          </w:p>
        </w:tc>
        <w:tc>
          <w:tcPr>
            <w:tcW w:w="906" w:type="dxa"/>
            <w:tcBorders>
              <w:left w:val="nil"/>
              <w:bottom w:val="single" w:sz="4" w:space="0" w:color="808080"/>
              <w:right w:val="nil"/>
            </w:tcBorders>
          </w:tcPr>
          <w:p w14:paraId="32BEFC0C" w14:textId="77777777" w:rsidR="00811AD4" w:rsidRPr="00AD67C9" w:rsidRDefault="00811AD4">
            <w:pPr>
              <w:rPr>
                <w:sz w:val="2"/>
                <w:szCs w:val="2"/>
              </w:rPr>
            </w:pPr>
          </w:p>
        </w:tc>
        <w:tc>
          <w:tcPr>
            <w:tcW w:w="896" w:type="dxa"/>
            <w:tcBorders>
              <w:left w:val="nil"/>
              <w:bottom w:val="single" w:sz="4" w:space="0" w:color="808080"/>
              <w:right w:val="nil"/>
            </w:tcBorders>
          </w:tcPr>
          <w:p w14:paraId="63D83006" w14:textId="77777777" w:rsidR="00811AD4" w:rsidRPr="00AD67C9" w:rsidRDefault="00811AD4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tcBorders>
              <w:left w:val="nil"/>
              <w:bottom w:val="single" w:sz="4" w:space="0" w:color="808080"/>
              <w:right w:val="nil"/>
            </w:tcBorders>
          </w:tcPr>
          <w:p w14:paraId="77B743F2" w14:textId="77777777" w:rsidR="00811AD4" w:rsidRPr="00AD67C9" w:rsidRDefault="00811AD4">
            <w:pPr>
              <w:rPr>
                <w:sz w:val="2"/>
                <w:szCs w:val="2"/>
              </w:rPr>
            </w:pPr>
          </w:p>
        </w:tc>
        <w:tc>
          <w:tcPr>
            <w:tcW w:w="849" w:type="dxa"/>
            <w:tcBorders>
              <w:left w:val="nil"/>
              <w:bottom w:val="single" w:sz="4" w:space="0" w:color="808080"/>
              <w:right w:val="nil"/>
            </w:tcBorders>
          </w:tcPr>
          <w:p w14:paraId="4CB69F16" w14:textId="77777777" w:rsidR="00811AD4" w:rsidRPr="00AD67C9" w:rsidRDefault="00811AD4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tcBorders>
              <w:left w:val="nil"/>
              <w:bottom w:val="single" w:sz="4" w:space="0" w:color="808080"/>
              <w:right w:val="nil"/>
            </w:tcBorders>
          </w:tcPr>
          <w:p w14:paraId="1501F8B8" w14:textId="77777777" w:rsidR="00811AD4" w:rsidRPr="00AD67C9" w:rsidRDefault="00811AD4">
            <w:pPr>
              <w:rPr>
                <w:sz w:val="2"/>
                <w:szCs w:val="2"/>
              </w:rPr>
            </w:pPr>
          </w:p>
        </w:tc>
        <w:tc>
          <w:tcPr>
            <w:tcW w:w="849" w:type="dxa"/>
            <w:tcBorders>
              <w:left w:val="nil"/>
              <w:bottom w:val="single" w:sz="4" w:space="0" w:color="808080"/>
              <w:right w:val="nil"/>
            </w:tcBorders>
          </w:tcPr>
          <w:p w14:paraId="07AF69A3" w14:textId="77777777" w:rsidR="00811AD4" w:rsidRPr="00AD67C9" w:rsidRDefault="00811AD4">
            <w:pPr>
              <w:rPr>
                <w:sz w:val="2"/>
                <w:szCs w:val="2"/>
              </w:rPr>
            </w:pPr>
          </w:p>
        </w:tc>
        <w:tc>
          <w:tcPr>
            <w:tcW w:w="956" w:type="dxa"/>
            <w:tcBorders>
              <w:left w:val="nil"/>
              <w:bottom w:val="single" w:sz="4" w:space="0" w:color="808080"/>
              <w:right w:val="nil"/>
            </w:tcBorders>
          </w:tcPr>
          <w:p w14:paraId="6F744DEE" w14:textId="77777777" w:rsidR="00811AD4" w:rsidRPr="00AD67C9" w:rsidRDefault="00811AD4">
            <w:pPr>
              <w:rPr>
                <w:sz w:val="2"/>
                <w:szCs w:val="2"/>
              </w:rPr>
            </w:pPr>
          </w:p>
        </w:tc>
        <w:tc>
          <w:tcPr>
            <w:tcW w:w="849" w:type="dxa"/>
            <w:tcBorders>
              <w:left w:val="nil"/>
              <w:bottom w:val="single" w:sz="4" w:space="0" w:color="808080"/>
              <w:right w:val="nil"/>
            </w:tcBorders>
          </w:tcPr>
          <w:p w14:paraId="5BDE9ABF" w14:textId="77777777" w:rsidR="00811AD4" w:rsidRPr="00AD67C9" w:rsidRDefault="00811AD4">
            <w:pPr>
              <w:rPr>
                <w:sz w:val="2"/>
                <w:szCs w:val="2"/>
              </w:rPr>
            </w:pPr>
          </w:p>
        </w:tc>
      </w:tr>
      <w:tr w:rsidR="00811AD4" w:rsidRPr="00AD67C9" w14:paraId="6607F5CA" w14:textId="77777777" w:rsidTr="002B51B7">
        <w:tblPrEx>
          <w:tblBorders>
            <w:top w:val="none" w:sz="0" w:space="0" w:color="auto"/>
            <w:left w:val="single" w:sz="4" w:space="0" w:color="808080"/>
            <w:bottom w:val="none" w:sz="0" w:space="0" w:color="auto"/>
            <w:right w:val="single" w:sz="4" w:space="0" w:color="808080"/>
            <w:insideH w:val="none" w:sz="0" w:space="0" w:color="auto"/>
            <w:insideV w:val="none" w:sz="0" w:space="0" w:color="auto"/>
          </w:tblBorders>
          <w:tblLook w:val="00A0" w:firstRow="1" w:lastRow="0" w:firstColumn="1" w:lastColumn="0" w:noHBand="0" w:noVBand="0"/>
        </w:tblPrEx>
        <w:tc>
          <w:tcPr>
            <w:tcW w:w="11129" w:type="dxa"/>
            <w:gridSpan w:val="13"/>
          </w:tcPr>
          <w:p w14:paraId="0192565E" w14:textId="77777777" w:rsidR="00811AD4" w:rsidRPr="00236EED" w:rsidRDefault="00811AD4" w:rsidP="00236EED">
            <w:pPr>
              <w:jc w:val="center"/>
              <w:rPr>
                <w:b/>
                <w:bCs/>
              </w:rPr>
            </w:pPr>
            <w:r>
              <w:t xml:space="preserve"> </w:t>
            </w:r>
            <w:r w:rsidRPr="00236EED">
              <w:rPr>
                <w:b/>
                <w:bCs/>
              </w:rPr>
              <w:t xml:space="preserve">Цены на 01.06.2026, Тарифная ставка 4-го разряда = 16.96, Регион: Минская </w:t>
            </w:r>
            <w:proofErr w:type="spellStart"/>
            <w:r w:rsidRPr="00236EED">
              <w:rPr>
                <w:b/>
                <w:bCs/>
              </w:rPr>
              <w:t>обл</w:t>
            </w:r>
            <w:proofErr w:type="spellEnd"/>
            <w:r w:rsidRPr="00236EED">
              <w:rPr>
                <w:b/>
                <w:bCs/>
              </w:rPr>
              <w:t xml:space="preserve"> (</w:t>
            </w:r>
            <w:proofErr w:type="gramStart"/>
            <w:r w:rsidRPr="00236EED">
              <w:rPr>
                <w:b/>
                <w:bCs/>
              </w:rPr>
              <w:t>без  НДС</w:t>
            </w:r>
            <w:proofErr w:type="gramEnd"/>
            <w:r w:rsidRPr="00236EED">
              <w:rPr>
                <w:b/>
                <w:bCs/>
              </w:rPr>
              <w:t>) , транспорт - 5.73%,6.07%,14.14%,16.09%</w:t>
            </w:r>
          </w:p>
        </w:tc>
      </w:tr>
      <w:tr w:rsidR="00811AD4" w:rsidRPr="00AD67C9" w14:paraId="2AAD42FD" w14:textId="77777777" w:rsidTr="002B51B7">
        <w:tblPrEx>
          <w:tblBorders>
            <w:top w:val="none" w:sz="0" w:space="0" w:color="auto"/>
            <w:left w:val="single" w:sz="4" w:space="0" w:color="808080"/>
            <w:bottom w:val="none" w:sz="0" w:space="0" w:color="auto"/>
            <w:right w:val="single" w:sz="4" w:space="0" w:color="808080"/>
            <w:insideH w:val="none" w:sz="0" w:space="0" w:color="auto"/>
            <w:insideV w:val="none" w:sz="0" w:space="0" w:color="auto"/>
          </w:tblBorders>
          <w:tblLook w:val="00A0" w:firstRow="1" w:lastRow="0" w:firstColumn="1" w:lastColumn="0" w:noHBand="0" w:noVBand="0"/>
        </w:tblPrEx>
        <w:tc>
          <w:tcPr>
            <w:tcW w:w="11129" w:type="dxa"/>
            <w:gridSpan w:val="13"/>
          </w:tcPr>
          <w:p w14:paraId="5A6D3594" w14:textId="77777777" w:rsidR="00811AD4" w:rsidRPr="00AD67C9" w:rsidRDefault="00811AD4" w:rsidP="00236EED">
            <w:pPr>
              <w:jc w:val="center"/>
              <w:rPr>
                <w:b/>
                <w:bCs/>
                <w:lang w:val="en-US"/>
              </w:rPr>
            </w:pPr>
            <w:r>
              <w:t xml:space="preserve"> </w:t>
            </w:r>
            <w:r w:rsidRPr="00AD67C9">
              <w:rPr>
                <w:b/>
                <w:bCs/>
                <w:lang w:val="en-US"/>
              </w:rPr>
              <w:t>H1=83.83,45.</w:t>
            </w:r>
            <w:proofErr w:type="gramStart"/>
            <w:r w:rsidRPr="00AD67C9">
              <w:rPr>
                <w:b/>
                <w:bCs/>
                <w:lang w:val="en-US"/>
              </w:rPr>
              <w:t>82;H</w:t>
            </w:r>
            <w:proofErr w:type="gramEnd"/>
            <w:r w:rsidRPr="00AD67C9">
              <w:rPr>
                <w:b/>
                <w:bCs/>
                <w:lang w:val="en-US"/>
              </w:rPr>
              <w:t>2=58.54,59.02;H7=61.01,35.49;</w:t>
            </w:r>
          </w:p>
        </w:tc>
      </w:tr>
      <w:tr w:rsidR="00811AD4" w:rsidRPr="00AD67C9" w14:paraId="2A80F7C6" w14:textId="77777777" w:rsidTr="002B51B7">
        <w:tblPrEx>
          <w:tblBorders>
            <w:top w:val="none" w:sz="0" w:space="0" w:color="auto"/>
            <w:left w:val="single" w:sz="4" w:space="0" w:color="808080"/>
            <w:bottom w:val="none" w:sz="0" w:space="0" w:color="auto"/>
            <w:right w:val="single" w:sz="4" w:space="0" w:color="808080"/>
            <w:insideH w:val="none" w:sz="0" w:space="0" w:color="auto"/>
            <w:insideV w:val="none" w:sz="0" w:space="0" w:color="auto"/>
          </w:tblBorders>
          <w:tblLook w:val="00A0" w:firstRow="1" w:lastRow="0" w:firstColumn="1" w:lastColumn="0" w:noHBand="0" w:noVBand="0"/>
        </w:tblPrEx>
        <w:tc>
          <w:tcPr>
            <w:tcW w:w="11129" w:type="dxa"/>
            <w:gridSpan w:val="13"/>
          </w:tcPr>
          <w:p w14:paraId="53EF9DAE" w14:textId="77777777" w:rsidR="00811AD4" w:rsidRPr="00AD67C9" w:rsidRDefault="00811AD4" w:rsidP="00236EED">
            <w:pPr>
              <w:jc w:val="center"/>
              <w:rPr>
                <w:b/>
                <w:bCs/>
                <w:lang w:val="en-US"/>
              </w:rPr>
            </w:pPr>
            <w:r>
              <w:t xml:space="preserve"> </w:t>
            </w:r>
            <w:r w:rsidRPr="00AD67C9">
              <w:rPr>
                <w:b/>
                <w:bCs/>
                <w:lang w:val="en-US"/>
              </w:rPr>
              <w:t>РАЗДЕЛ № 1. РАЗДЕЛ</w:t>
            </w:r>
          </w:p>
        </w:tc>
      </w:tr>
      <w:tr w:rsidR="00811AD4" w:rsidRPr="00AD67C9" w14:paraId="27C3D991" w14:textId="77777777" w:rsidTr="002B51B7">
        <w:tblPrEx>
          <w:tblBorders>
            <w:top w:val="none" w:sz="0" w:space="0" w:color="auto"/>
            <w:left w:val="single" w:sz="4" w:space="0" w:color="808080"/>
            <w:bottom w:val="none" w:sz="0" w:space="0" w:color="auto"/>
            <w:right w:val="single" w:sz="4" w:space="0" w:color="808080"/>
            <w:insideH w:val="none" w:sz="0" w:space="0" w:color="auto"/>
            <w:insideV w:val="none" w:sz="0" w:space="0" w:color="auto"/>
          </w:tblBorders>
          <w:tblLook w:val="00A0" w:firstRow="1" w:lastRow="0" w:firstColumn="1" w:lastColumn="0" w:noHBand="0" w:noVBand="0"/>
        </w:tblPrEx>
        <w:tc>
          <w:tcPr>
            <w:tcW w:w="11129" w:type="dxa"/>
            <w:gridSpan w:val="13"/>
          </w:tcPr>
          <w:p w14:paraId="30AE3F6C" w14:textId="77777777" w:rsidR="00811AD4" w:rsidRPr="00AD67C9" w:rsidRDefault="00811AD4" w:rsidP="00236EED">
            <w:pPr>
              <w:jc w:val="center"/>
              <w:rPr>
                <w:b/>
                <w:bCs/>
                <w:lang w:val="en-US"/>
              </w:rPr>
            </w:pPr>
            <w:r>
              <w:t xml:space="preserve"> </w:t>
            </w:r>
          </w:p>
        </w:tc>
      </w:tr>
    </w:tbl>
    <w:p w14:paraId="1F7E6685" w14:textId="77777777" w:rsidR="00811AD4" w:rsidRDefault="00811AD4" w:rsidP="00236EED">
      <w:pPr>
        <w:spacing w:line="20" w:lineRule="exact"/>
      </w:pPr>
    </w:p>
    <w:tbl>
      <w:tblPr>
        <w:tblW w:w="11128" w:type="dxa"/>
        <w:tblBorders>
          <w:top w:val="single" w:sz="4" w:space="0" w:color="808080"/>
          <w:left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31"/>
        <w:gridCol w:w="531"/>
        <w:gridCol w:w="1031"/>
        <w:gridCol w:w="1740"/>
        <w:gridCol w:w="907"/>
        <w:gridCol w:w="897"/>
        <w:gridCol w:w="992"/>
        <w:gridCol w:w="850"/>
        <w:gridCol w:w="992"/>
        <w:gridCol w:w="850"/>
        <w:gridCol w:w="957"/>
        <w:gridCol w:w="850"/>
      </w:tblGrid>
      <w:tr w:rsidR="00811AD4" w:rsidRPr="00AD67C9" w14:paraId="7A23DE63" w14:textId="77777777" w:rsidTr="00236EED">
        <w:tc>
          <w:tcPr>
            <w:tcW w:w="531" w:type="dxa"/>
          </w:tcPr>
          <w:p w14:paraId="4F2FC3CC" w14:textId="77777777" w:rsidR="00811AD4" w:rsidRPr="00AD67C9" w:rsidRDefault="00811AD4" w:rsidP="00236EED">
            <w:pPr>
              <w:rPr>
                <w:sz w:val="14"/>
                <w:szCs w:val="14"/>
                <w:lang w:val="en-US"/>
              </w:rPr>
            </w:pPr>
            <w:r w:rsidRPr="00AD67C9">
              <w:rPr>
                <w:sz w:val="14"/>
                <w:szCs w:val="14"/>
                <w:lang w:val="en-US"/>
              </w:rPr>
              <w:t xml:space="preserve">   1</w:t>
            </w:r>
          </w:p>
          <w:p w14:paraId="76774DE3" w14:textId="77777777" w:rsidR="00811AD4" w:rsidRPr="00AD67C9" w:rsidRDefault="00811AD4" w:rsidP="00236EED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531" w:type="dxa"/>
          </w:tcPr>
          <w:p w14:paraId="59F3E311" w14:textId="77777777" w:rsidR="00811AD4" w:rsidRPr="00AD67C9" w:rsidRDefault="00811AD4">
            <w:pPr>
              <w:rPr>
                <w:sz w:val="14"/>
                <w:szCs w:val="14"/>
                <w:lang w:val="en-US"/>
              </w:rPr>
            </w:pPr>
            <w:r w:rsidRPr="00AD67C9">
              <w:rPr>
                <w:sz w:val="14"/>
                <w:szCs w:val="14"/>
                <w:lang w:val="en-US"/>
              </w:rPr>
              <w:t xml:space="preserve">   1</w:t>
            </w:r>
          </w:p>
          <w:p w14:paraId="7C5AE8B3" w14:textId="77777777" w:rsidR="00811AD4" w:rsidRPr="00AD67C9" w:rsidRDefault="00811AD4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1031" w:type="dxa"/>
          </w:tcPr>
          <w:p w14:paraId="469E1FF3" w14:textId="77777777" w:rsidR="00811AD4" w:rsidRPr="004978B0" w:rsidRDefault="00811AD4">
            <w:pPr>
              <w:rPr>
                <w:b/>
                <w:sz w:val="14"/>
                <w:szCs w:val="14"/>
                <w:lang w:val="en-US"/>
              </w:rPr>
            </w:pPr>
            <w:r w:rsidRPr="004978B0">
              <w:rPr>
                <w:b/>
                <w:sz w:val="14"/>
                <w:szCs w:val="14"/>
                <w:lang w:val="en-US"/>
              </w:rPr>
              <w:t>Е9-344-1</w:t>
            </w:r>
          </w:p>
          <w:p w14:paraId="3B3C901C" w14:textId="77777777" w:rsidR="00811AD4" w:rsidRPr="00F2609C" w:rsidRDefault="00811AD4">
            <w:pPr>
              <w:rPr>
                <w:sz w:val="14"/>
                <w:szCs w:val="14"/>
                <w:lang w:val="en-US"/>
              </w:rPr>
            </w:pPr>
            <w:r w:rsidRPr="00F2609C">
              <w:rPr>
                <w:sz w:val="14"/>
                <w:szCs w:val="14"/>
                <w:lang w:val="en-US"/>
              </w:rPr>
              <w:t xml:space="preserve"> (H2)</w:t>
            </w:r>
          </w:p>
        </w:tc>
        <w:tc>
          <w:tcPr>
            <w:tcW w:w="1740" w:type="dxa"/>
          </w:tcPr>
          <w:p w14:paraId="1D714C0E" w14:textId="77777777" w:rsidR="00811AD4" w:rsidRPr="00CB2A77" w:rsidRDefault="00811AD4">
            <w:pPr>
              <w:rPr>
                <w:sz w:val="14"/>
                <w:szCs w:val="14"/>
              </w:rPr>
            </w:pPr>
            <w:r w:rsidRPr="00236EED">
              <w:rPr>
                <w:sz w:val="14"/>
                <w:szCs w:val="14"/>
              </w:rPr>
              <w:t>УСТАНОВКА ОДНОПОЛЬНЫХ МЕТАЛЛИЧЕСКИХ ПРОТИВОПОЖАРНЫХ ДЫМОНЕПРОНИЦАЕМЫХ ДВЕРЕЙ В ПРОЕМЫ БЕТОННЫХ СТЕН ПРИ ПЛОЩАДИ ДВЕРНОГО БЛОКА ДО 3,0 М2                                                                                                    Разряд=3.</w:t>
            </w:r>
            <w:proofErr w:type="gramStart"/>
            <w:r w:rsidRPr="00236EED">
              <w:rPr>
                <w:sz w:val="14"/>
                <w:szCs w:val="14"/>
              </w:rPr>
              <w:t>000 ,</w:t>
            </w:r>
            <w:proofErr w:type="gramEnd"/>
            <w:r w:rsidRPr="00236EED">
              <w:rPr>
                <w:sz w:val="14"/>
                <w:szCs w:val="14"/>
              </w:rPr>
              <w:t xml:space="preserve"> к=0.8599</w:t>
            </w:r>
          </w:p>
        </w:tc>
        <w:tc>
          <w:tcPr>
            <w:tcW w:w="907" w:type="dxa"/>
          </w:tcPr>
          <w:p w14:paraId="1E7F6C4F" w14:textId="77777777" w:rsidR="00811AD4" w:rsidRPr="00236EED" w:rsidRDefault="00811AD4">
            <w:pPr>
              <w:rPr>
                <w:sz w:val="14"/>
                <w:szCs w:val="14"/>
              </w:rPr>
            </w:pPr>
            <w:r w:rsidRPr="00236EED">
              <w:rPr>
                <w:sz w:val="14"/>
                <w:szCs w:val="14"/>
              </w:rPr>
              <w:t xml:space="preserve">100М2 ПЛОЩАДИ ДВЕРНЫХ БЛОКОВ ПО НАРУЖНОМУ ОБМЕРУ                                                    </w:t>
            </w:r>
          </w:p>
          <w:p w14:paraId="196AE785" w14:textId="77777777" w:rsidR="00811AD4" w:rsidRPr="00AD67C9" w:rsidRDefault="00811AD4">
            <w:pPr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0.3465</w:t>
            </w:r>
          </w:p>
        </w:tc>
        <w:tc>
          <w:tcPr>
            <w:tcW w:w="897" w:type="dxa"/>
          </w:tcPr>
          <w:p w14:paraId="3540A478" w14:textId="77777777" w:rsidR="00811AD4" w:rsidRPr="00AD67C9" w:rsidRDefault="00811AD4" w:rsidP="00236EED">
            <w:pPr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1774.57</w:t>
            </w:r>
          </w:p>
          <w:p w14:paraId="0BF2708E" w14:textId="77777777" w:rsidR="00811AD4" w:rsidRPr="005949E1" w:rsidRDefault="00811AD4" w:rsidP="00236EED">
            <w:pPr>
              <w:jc w:val="right"/>
              <w:rPr>
                <w:b/>
                <w:sz w:val="14"/>
                <w:szCs w:val="14"/>
                <w:lang w:val="en-US"/>
              </w:rPr>
            </w:pPr>
            <w:r>
              <w:rPr>
                <w:b/>
                <w:sz w:val="14"/>
                <w:szCs w:val="14"/>
                <w:lang w:val="en-US"/>
              </w:rPr>
              <w:t>614.89</w:t>
            </w:r>
          </w:p>
        </w:tc>
        <w:tc>
          <w:tcPr>
            <w:tcW w:w="992" w:type="dxa"/>
          </w:tcPr>
          <w:p w14:paraId="6ED4ACB5" w14:textId="77777777" w:rsidR="00811AD4" w:rsidRPr="00AD67C9" w:rsidRDefault="00811AD4" w:rsidP="00236EED">
            <w:pPr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20.97</w:t>
            </w:r>
          </w:p>
          <w:p w14:paraId="6FF293A3" w14:textId="77777777" w:rsidR="00811AD4" w:rsidRPr="005949E1" w:rsidRDefault="00811AD4" w:rsidP="00236EED">
            <w:pPr>
              <w:jc w:val="right"/>
              <w:rPr>
                <w:b/>
                <w:sz w:val="14"/>
                <w:szCs w:val="14"/>
                <w:lang w:val="en-US"/>
              </w:rPr>
            </w:pPr>
            <w:r>
              <w:rPr>
                <w:b/>
                <w:sz w:val="14"/>
                <w:szCs w:val="14"/>
                <w:lang w:val="en-US"/>
              </w:rPr>
              <w:t>7.27</w:t>
            </w:r>
          </w:p>
        </w:tc>
        <w:tc>
          <w:tcPr>
            <w:tcW w:w="850" w:type="dxa"/>
          </w:tcPr>
          <w:p w14:paraId="4816C608" w14:textId="77777777" w:rsidR="00811AD4" w:rsidRPr="00AD67C9" w:rsidRDefault="00811AD4" w:rsidP="00236EED">
            <w:pPr>
              <w:jc w:val="right"/>
              <w:rPr>
                <w:sz w:val="14"/>
                <w:szCs w:val="14"/>
                <w:lang w:val="en-US"/>
              </w:rPr>
            </w:pPr>
          </w:p>
          <w:p w14:paraId="2CB7F773" w14:textId="77777777" w:rsidR="00811AD4" w:rsidRPr="005949E1" w:rsidRDefault="00811AD4" w:rsidP="00236EED">
            <w:pPr>
              <w:jc w:val="right"/>
              <w:rPr>
                <w:b/>
                <w:sz w:val="14"/>
                <w:szCs w:val="14"/>
                <w:lang w:val="en-US"/>
              </w:rPr>
            </w:pPr>
          </w:p>
        </w:tc>
        <w:tc>
          <w:tcPr>
            <w:tcW w:w="992" w:type="dxa"/>
          </w:tcPr>
          <w:p w14:paraId="289CC8C0" w14:textId="77777777" w:rsidR="00811AD4" w:rsidRPr="00AD67C9" w:rsidRDefault="00811AD4" w:rsidP="00236EED">
            <w:pPr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134.76</w:t>
            </w:r>
          </w:p>
          <w:p w14:paraId="21CE3CA7" w14:textId="77777777" w:rsidR="00811AD4" w:rsidRPr="005949E1" w:rsidRDefault="00811AD4" w:rsidP="00236EED">
            <w:pPr>
              <w:jc w:val="right"/>
              <w:rPr>
                <w:b/>
                <w:sz w:val="14"/>
                <w:szCs w:val="14"/>
                <w:lang w:val="en-US"/>
              </w:rPr>
            </w:pPr>
            <w:r>
              <w:rPr>
                <w:b/>
                <w:sz w:val="14"/>
                <w:szCs w:val="14"/>
                <w:lang w:val="en-US"/>
              </w:rPr>
              <w:t>46.69</w:t>
            </w:r>
          </w:p>
        </w:tc>
        <w:tc>
          <w:tcPr>
            <w:tcW w:w="850" w:type="dxa"/>
          </w:tcPr>
          <w:p w14:paraId="7FF99068" w14:textId="77777777" w:rsidR="00811AD4" w:rsidRPr="00AD67C9" w:rsidRDefault="00811AD4" w:rsidP="00236EED">
            <w:pPr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19.09</w:t>
            </w:r>
          </w:p>
          <w:p w14:paraId="2425D966" w14:textId="77777777" w:rsidR="00811AD4" w:rsidRPr="005949E1" w:rsidRDefault="00811AD4" w:rsidP="00236EED">
            <w:pPr>
              <w:jc w:val="right"/>
              <w:rPr>
                <w:b/>
                <w:sz w:val="14"/>
                <w:szCs w:val="14"/>
                <w:lang w:val="en-US"/>
              </w:rPr>
            </w:pPr>
            <w:r>
              <w:rPr>
                <w:b/>
                <w:sz w:val="14"/>
                <w:szCs w:val="14"/>
                <w:lang w:val="en-US"/>
              </w:rPr>
              <w:t>6.61</w:t>
            </w:r>
          </w:p>
        </w:tc>
        <w:tc>
          <w:tcPr>
            <w:tcW w:w="957" w:type="dxa"/>
          </w:tcPr>
          <w:p w14:paraId="5B11DC05" w14:textId="77777777" w:rsidR="00811AD4" w:rsidRPr="00AD67C9" w:rsidRDefault="00811AD4" w:rsidP="00236EED">
            <w:pPr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1949.39</w:t>
            </w:r>
          </w:p>
          <w:p w14:paraId="57328DF9" w14:textId="77777777" w:rsidR="00811AD4" w:rsidRPr="005949E1" w:rsidRDefault="00811AD4" w:rsidP="00236EED">
            <w:pPr>
              <w:jc w:val="right"/>
              <w:rPr>
                <w:b/>
                <w:sz w:val="14"/>
                <w:szCs w:val="14"/>
                <w:lang w:val="en-US"/>
              </w:rPr>
            </w:pPr>
            <w:r>
              <w:rPr>
                <w:b/>
                <w:sz w:val="14"/>
                <w:szCs w:val="14"/>
                <w:lang w:val="en-US"/>
              </w:rPr>
              <w:t>675.46</w:t>
            </w:r>
          </w:p>
        </w:tc>
        <w:tc>
          <w:tcPr>
            <w:tcW w:w="850" w:type="dxa"/>
          </w:tcPr>
          <w:p w14:paraId="497D6159" w14:textId="77777777" w:rsidR="00811AD4" w:rsidRPr="00AD67C9" w:rsidRDefault="00811AD4" w:rsidP="00236EED">
            <w:pPr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121.680</w:t>
            </w:r>
          </w:p>
          <w:p w14:paraId="6A0C6FA4" w14:textId="77777777" w:rsidR="00811AD4" w:rsidRPr="005949E1" w:rsidRDefault="00811AD4" w:rsidP="00236EED">
            <w:pPr>
              <w:jc w:val="right"/>
              <w:rPr>
                <w:b/>
                <w:sz w:val="14"/>
                <w:szCs w:val="14"/>
                <w:lang w:val="en-US"/>
              </w:rPr>
            </w:pPr>
            <w:r>
              <w:rPr>
                <w:b/>
                <w:sz w:val="14"/>
                <w:szCs w:val="14"/>
                <w:lang w:val="en-US"/>
              </w:rPr>
              <w:t>42.16</w:t>
            </w:r>
          </w:p>
        </w:tc>
      </w:tr>
    </w:tbl>
    <w:p w14:paraId="4D1766D0" w14:textId="77777777" w:rsidR="00811AD4" w:rsidRDefault="00811AD4" w:rsidP="00236EED">
      <w:pPr>
        <w:spacing w:line="20" w:lineRule="exact"/>
      </w:pPr>
    </w:p>
    <w:tbl>
      <w:tblPr>
        <w:tblW w:w="11128" w:type="dxa"/>
        <w:tblBorders>
          <w:top w:val="single" w:sz="4" w:space="0" w:color="808080"/>
          <w:left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31"/>
        <w:gridCol w:w="531"/>
        <w:gridCol w:w="1031"/>
        <w:gridCol w:w="1740"/>
        <w:gridCol w:w="907"/>
        <w:gridCol w:w="897"/>
        <w:gridCol w:w="992"/>
        <w:gridCol w:w="850"/>
        <w:gridCol w:w="992"/>
        <w:gridCol w:w="850"/>
        <w:gridCol w:w="957"/>
        <w:gridCol w:w="850"/>
      </w:tblGrid>
      <w:tr w:rsidR="00811AD4" w:rsidRPr="00AD67C9" w14:paraId="435BD66A" w14:textId="77777777" w:rsidTr="00236EED">
        <w:tc>
          <w:tcPr>
            <w:tcW w:w="531" w:type="dxa"/>
          </w:tcPr>
          <w:p w14:paraId="15D0144E" w14:textId="77777777" w:rsidR="00811AD4" w:rsidRPr="00AD67C9" w:rsidRDefault="00811AD4" w:rsidP="00236EED">
            <w:pPr>
              <w:rPr>
                <w:sz w:val="14"/>
                <w:szCs w:val="14"/>
                <w:lang w:val="en-US"/>
              </w:rPr>
            </w:pPr>
            <w:r w:rsidRPr="00AD67C9">
              <w:rPr>
                <w:sz w:val="14"/>
                <w:szCs w:val="14"/>
                <w:lang w:val="en-US"/>
              </w:rPr>
              <w:t xml:space="preserve">   2</w:t>
            </w:r>
          </w:p>
          <w:p w14:paraId="6AA7A689" w14:textId="77777777" w:rsidR="00811AD4" w:rsidRPr="00AD67C9" w:rsidRDefault="00811AD4" w:rsidP="00236EED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531" w:type="dxa"/>
          </w:tcPr>
          <w:p w14:paraId="3CACCA6F" w14:textId="77777777" w:rsidR="00811AD4" w:rsidRPr="00AD67C9" w:rsidRDefault="00811AD4">
            <w:pPr>
              <w:rPr>
                <w:sz w:val="14"/>
                <w:szCs w:val="14"/>
                <w:lang w:val="en-US"/>
              </w:rPr>
            </w:pPr>
            <w:r w:rsidRPr="00AD67C9">
              <w:rPr>
                <w:sz w:val="14"/>
                <w:szCs w:val="14"/>
                <w:lang w:val="en-US"/>
              </w:rPr>
              <w:t xml:space="preserve">   2</w:t>
            </w:r>
          </w:p>
          <w:p w14:paraId="4BDED70B" w14:textId="77777777" w:rsidR="00811AD4" w:rsidRPr="00AD67C9" w:rsidRDefault="00811AD4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1031" w:type="dxa"/>
          </w:tcPr>
          <w:p w14:paraId="3EECAF37" w14:textId="77777777" w:rsidR="00811AD4" w:rsidRPr="004978B0" w:rsidRDefault="00811AD4">
            <w:pPr>
              <w:rPr>
                <w:b/>
                <w:sz w:val="14"/>
                <w:szCs w:val="14"/>
                <w:lang w:val="en-US"/>
              </w:rPr>
            </w:pPr>
            <w:r w:rsidRPr="004978B0">
              <w:rPr>
                <w:b/>
                <w:sz w:val="14"/>
                <w:szCs w:val="14"/>
                <w:lang w:val="en-US"/>
              </w:rPr>
              <w:t>2/20-20-15-18-999/370</w:t>
            </w:r>
          </w:p>
          <w:p w14:paraId="190AB23D" w14:textId="77777777" w:rsidR="00811AD4" w:rsidRPr="00F2609C" w:rsidRDefault="00811AD4">
            <w:pPr>
              <w:rPr>
                <w:sz w:val="14"/>
                <w:szCs w:val="14"/>
                <w:lang w:val="en-US"/>
              </w:rPr>
            </w:pPr>
            <w:r w:rsidRPr="00F2609C">
              <w:rPr>
                <w:sz w:val="14"/>
                <w:szCs w:val="14"/>
                <w:lang w:val="en-US"/>
              </w:rPr>
              <w:t xml:space="preserve"> (H37)</w:t>
            </w:r>
          </w:p>
        </w:tc>
        <w:tc>
          <w:tcPr>
            <w:tcW w:w="1740" w:type="dxa"/>
          </w:tcPr>
          <w:p w14:paraId="4A649F28" w14:textId="77777777" w:rsidR="00811AD4" w:rsidRPr="00CB2A77" w:rsidRDefault="00811AD4">
            <w:pPr>
              <w:rPr>
                <w:sz w:val="14"/>
                <w:szCs w:val="14"/>
              </w:rPr>
            </w:pPr>
            <w:r w:rsidRPr="00236EED">
              <w:rPr>
                <w:sz w:val="14"/>
                <w:szCs w:val="14"/>
              </w:rPr>
              <w:t>ДВЕРИ ПРОТИВОПОЖАРНЫЕ ДЫМОНЕПРОНИЦАЕМЫЕ СТАЛЬНЫЕ ГЛУХИЕ (СРЕДНЯЯ ЦЕНА ПО ГРУППЕ)</w:t>
            </w:r>
          </w:p>
        </w:tc>
        <w:tc>
          <w:tcPr>
            <w:tcW w:w="907" w:type="dxa"/>
          </w:tcPr>
          <w:p w14:paraId="113AA8EF" w14:textId="77777777" w:rsidR="00811AD4" w:rsidRPr="00AD67C9" w:rsidRDefault="00811AD4">
            <w:pPr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 xml:space="preserve">ШТ                                                                                                  </w:t>
            </w:r>
          </w:p>
          <w:p w14:paraId="126FA5C7" w14:textId="77777777" w:rsidR="00811AD4" w:rsidRPr="00AD67C9" w:rsidRDefault="00811AD4">
            <w:pPr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11</w:t>
            </w:r>
          </w:p>
        </w:tc>
        <w:tc>
          <w:tcPr>
            <w:tcW w:w="897" w:type="dxa"/>
          </w:tcPr>
          <w:p w14:paraId="60378BAC" w14:textId="77777777" w:rsidR="00811AD4" w:rsidRPr="00AD67C9" w:rsidRDefault="00811AD4" w:rsidP="00236EED">
            <w:pPr>
              <w:jc w:val="right"/>
              <w:rPr>
                <w:sz w:val="14"/>
                <w:szCs w:val="14"/>
                <w:lang w:val="en-US"/>
              </w:rPr>
            </w:pPr>
          </w:p>
          <w:p w14:paraId="4DF63128" w14:textId="77777777" w:rsidR="00811AD4" w:rsidRPr="005949E1" w:rsidRDefault="00811AD4" w:rsidP="00236EED">
            <w:pPr>
              <w:jc w:val="right"/>
              <w:rPr>
                <w:b/>
                <w:sz w:val="14"/>
                <w:szCs w:val="14"/>
                <w:lang w:val="en-US"/>
              </w:rPr>
            </w:pPr>
          </w:p>
        </w:tc>
        <w:tc>
          <w:tcPr>
            <w:tcW w:w="992" w:type="dxa"/>
          </w:tcPr>
          <w:p w14:paraId="78C8A60B" w14:textId="77777777" w:rsidR="00811AD4" w:rsidRPr="00AD67C9" w:rsidRDefault="00811AD4" w:rsidP="00236EED">
            <w:pPr>
              <w:jc w:val="right"/>
              <w:rPr>
                <w:sz w:val="14"/>
                <w:szCs w:val="14"/>
                <w:lang w:val="en-US"/>
              </w:rPr>
            </w:pPr>
          </w:p>
          <w:p w14:paraId="4496DE05" w14:textId="77777777" w:rsidR="00811AD4" w:rsidRPr="005949E1" w:rsidRDefault="00811AD4" w:rsidP="00236EED">
            <w:pPr>
              <w:jc w:val="right"/>
              <w:rPr>
                <w:b/>
                <w:sz w:val="14"/>
                <w:szCs w:val="14"/>
                <w:lang w:val="en-US"/>
              </w:rPr>
            </w:pPr>
          </w:p>
        </w:tc>
        <w:tc>
          <w:tcPr>
            <w:tcW w:w="850" w:type="dxa"/>
          </w:tcPr>
          <w:p w14:paraId="6AD0408D" w14:textId="77777777" w:rsidR="00811AD4" w:rsidRPr="00AD67C9" w:rsidRDefault="00811AD4" w:rsidP="00236EED">
            <w:pPr>
              <w:jc w:val="right"/>
              <w:rPr>
                <w:sz w:val="14"/>
                <w:szCs w:val="14"/>
                <w:lang w:val="en-US"/>
              </w:rPr>
            </w:pPr>
          </w:p>
          <w:p w14:paraId="52496027" w14:textId="77777777" w:rsidR="00811AD4" w:rsidRPr="005949E1" w:rsidRDefault="00811AD4" w:rsidP="00236EED">
            <w:pPr>
              <w:jc w:val="right"/>
              <w:rPr>
                <w:b/>
                <w:sz w:val="14"/>
                <w:szCs w:val="14"/>
                <w:lang w:val="en-US"/>
              </w:rPr>
            </w:pPr>
          </w:p>
        </w:tc>
        <w:tc>
          <w:tcPr>
            <w:tcW w:w="992" w:type="dxa"/>
          </w:tcPr>
          <w:p w14:paraId="63FA869E" w14:textId="77777777" w:rsidR="00811AD4" w:rsidRPr="00AD67C9" w:rsidRDefault="00811AD4" w:rsidP="00236EED">
            <w:pPr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1083.33</w:t>
            </w:r>
          </w:p>
          <w:p w14:paraId="1D0B3C0F" w14:textId="77777777" w:rsidR="00811AD4" w:rsidRPr="005949E1" w:rsidRDefault="00811AD4" w:rsidP="00236EED">
            <w:pPr>
              <w:jc w:val="right"/>
              <w:rPr>
                <w:b/>
                <w:sz w:val="14"/>
                <w:szCs w:val="14"/>
                <w:lang w:val="en-US"/>
              </w:rPr>
            </w:pPr>
            <w:r>
              <w:rPr>
                <w:b/>
                <w:sz w:val="14"/>
                <w:szCs w:val="14"/>
                <w:lang w:val="en-US"/>
              </w:rPr>
              <w:t>11916.63</w:t>
            </w:r>
          </w:p>
        </w:tc>
        <w:tc>
          <w:tcPr>
            <w:tcW w:w="850" w:type="dxa"/>
          </w:tcPr>
          <w:p w14:paraId="530BCB10" w14:textId="77777777" w:rsidR="00811AD4" w:rsidRPr="00AD67C9" w:rsidRDefault="00811AD4" w:rsidP="00236EED">
            <w:pPr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65.76</w:t>
            </w:r>
          </w:p>
          <w:p w14:paraId="067A06D3" w14:textId="77777777" w:rsidR="00811AD4" w:rsidRPr="005949E1" w:rsidRDefault="00811AD4" w:rsidP="00236EED">
            <w:pPr>
              <w:jc w:val="right"/>
              <w:rPr>
                <w:b/>
                <w:sz w:val="14"/>
                <w:szCs w:val="14"/>
                <w:lang w:val="en-US"/>
              </w:rPr>
            </w:pPr>
            <w:r>
              <w:rPr>
                <w:b/>
                <w:sz w:val="14"/>
                <w:szCs w:val="14"/>
                <w:lang w:val="en-US"/>
              </w:rPr>
              <w:t>723.36</w:t>
            </w:r>
          </w:p>
        </w:tc>
        <w:tc>
          <w:tcPr>
            <w:tcW w:w="957" w:type="dxa"/>
          </w:tcPr>
          <w:p w14:paraId="1264703F" w14:textId="77777777" w:rsidR="00811AD4" w:rsidRPr="00AD67C9" w:rsidRDefault="00811AD4" w:rsidP="00236EED">
            <w:pPr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1149.09</w:t>
            </w:r>
          </w:p>
          <w:p w14:paraId="3232DF14" w14:textId="77777777" w:rsidR="00811AD4" w:rsidRPr="005949E1" w:rsidRDefault="00811AD4" w:rsidP="00236EED">
            <w:pPr>
              <w:jc w:val="right"/>
              <w:rPr>
                <w:b/>
                <w:sz w:val="14"/>
                <w:szCs w:val="14"/>
                <w:lang w:val="en-US"/>
              </w:rPr>
            </w:pPr>
            <w:r>
              <w:rPr>
                <w:b/>
                <w:sz w:val="14"/>
                <w:szCs w:val="14"/>
                <w:lang w:val="en-US"/>
              </w:rPr>
              <w:t>12639.99</w:t>
            </w:r>
          </w:p>
        </w:tc>
        <w:tc>
          <w:tcPr>
            <w:tcW w:w="850" w:type="dxa"/>
          </w:tcPr>
          <w:p w14:paraId="64A4D2F6" w14:textId="77777777" w:rsidR="00811AD4" w:rsidRPr="00AD67C9" w:rsidRDefault="00811AD4" w:rsidP="00236EED">
            <w:pPr>
              <w:jc w:val="right"/>
              <w:rPr>
                <w:sz w:val="14"/>
                <w:szCs w:val="14"/>
                <w:lang w:val="en-US"/>
              </w:rPr>
            </w:pPr>
          </w:p>
          <w:p w14:paraId="223E1943" w14:textId="77777777" w:rsidR="00811AD4" w:rsidRPr="005949E1" w:rsidRDefault="00811AD4" w:rsidP="00236EED">
            <w:pPr>
              <w:jc w:val="right"/>
              <w:rPr>
                <w:b/>
                <w:sz w:val="14"/>
                <w:szCs w:val="14"/>
                <w:lang w:val="en-US"/>
              </w:rPr>
            </w:pPr>
          </w:p>
        </w:tc>
      </w:tr>
    </w:tbl>
    <w:p w14:paraId="353D6764" w14:textId="77777777" w:rsidR="00811AD4" w:rsidRDefault="00811AD4" w:rsidP="00236EED">
      <w:pPr>
        <w:spacing w:line="20" w:lineRule="exact"/>
      </w:pPr>
    </w:p>
    <w:tbl>
      <w:tblPr>
        <w:tblW w:w="11128" w:type="dxa"/>
        <w:tblBorders>
          <w:top w:val="single" w:sz="4" w:space="0" w:color="808080"/>
          <w:left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31"/>
        <w:gridCol w:w="531"/>
        <w:gridCol w:w="1031"/>
        <w:gridCol w:w="1740"/>
        <w:gridCol w:w="907"/>
        <w:gridCol w:w="897"/>
        <w:gridCol w:w="992"/>
        <w:gridCol w:w="850"/>
        <w:gridCol w:w="992"/>
        <w:gridCol w:w="850"/>
        <w:gridCol w:w="957"/>
        <w:gridCol w:w="850"/>
      </w:tblGrid>
      <w:tr w:rsidR="00811AD4" w:rsidRPr="00AD67C9" w14:paraId="59A01E36" w14:textId="77777777" w:rsidTr="00236EED">
        <w:tc>
          <w:tcPr>
            <w:tcW w:w="531" w:type="dxa"/>
          </w:tcPr>
          <w:p w14:paraId="0FB43ABA" w14:textId="77777777" w:rsidR="00811AD4" w:rsidRPr="00AD67C9" w:rsidRDefault="00811AD4" w:rsidP="00236EED">
            <w:pPr>
              <w:rPr>
                <w:sz w:val="14"/>
                <w:szCs w:val="14"/>
                <w:lang w:val="en-US"/>
              </w:rPr>
            </w:pPr>
            <w:r w:rsidRPr="00AD67C9">
              <w:rPr>
                <w:sz w:val="14"/>
                <w:szCs w:val="14"/>
                <w:lang w:val="en-US"/>
              </w:rPr>
              <w:t xml:space="preserve">   3</w:t>
            </w:r>
          </w:p>
          <w:p w14:paraId="103DAB6B" w14:textId="77777777" w:rsidR="00811AD4" w:rsidRPr="00AD67C9" w:rsidRDefault="00811AD4" w:rsidP="00236EED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531" w:type="dxa"/>
          </w:tcPr>
          <w:p w14:paraId="28E5E40A" w14:textId="77777777" w:rsidR="00811AD4" w:rsidRPr="00AD67C9" w:rsidRDefault="00811AD4">
            <w:pPr>
              <w:rPr>
                <w:sz w:val="14"/>
                <w:szCs w:val="14"/>
                <w:lang w:val="en-US"/>
              </w:rPr>
            </w:pPr>
            <w:r w:rsidRPr="00AD67C9">
              <w:rPr>
                <w:sz w:val="14"/>
                <w:szCs w:val="14"/>
                <w:lang w:val="en-US"/>
              </w:rPr>
              <w:t xml:space="preserve">   3</w:t>
            </w:r>
          </w:p>
          <w:p w14:paraId="166A2801" w14:textId="77777777" w:rsidR="00811AD4" w:rsidRPr="00AD67C9" w:rsidRDefault="00811AD4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1031" w:type="dxa"/>
          </w:tcPr>
          <w:p w14:paraId="018D7613" w14:textId="77777777" w:rsidR="00811AD4" w:rsidRPr="004978B0" w:rsidRDefault="00811AD4">
            <w:pPr>
              <w:rPr>
                <w:b/>
                <w:sz w:val="14"/>
                <w:szCs w:val="14"/>
                <w:lang w:val="en-US"/>
              </w:rPr>
            </w:pPr>
            <w:r w:rsidRPr="004978B0">
              <w:rPr>
                <w:b/>
                <w:sz w:val="14"/>
                <w:szCs w:val="14"/>
                <w:lang w:val="en-US"/>
              </w:rPr>
              <w:t>Е9-344-2</w:t>
            </w:r>
          </w:p>
          <w:p w14:paraId="2AF763DC" w14:textId="77777777" w:rsidR="00811AD4" w:rsidRPr="00F2609C" w:rsidRDefault="00811AD4">
            <w:pPr>
              <w:rPr>
                <w:sz w:val="14"/>
                <w:szCs w:val="14"/>
                <w:lang w:val="en-US"/>
              </w:rPr>
            </w:pPr>
            <w:r w:rsidRPr="00F2609C">
              <w:rPr>
                <w:sz w:val="14"/>
                <w:szCs w:val="14"/>
                <w:lang w:val="en-US"/>
              </w:rPr>
              <w:t xml:space="preserve"> (H2)</w:t>
            </w:r>
          </w:p>
        </w:tc>
        <w:tc>
          <w:tcPr>
            <w:tcW w:w="1740" w:type="dxa"/>
          </w:tcPr>
          <w:p w14:paraId="6FBEC829" w14:textId="77777777" w:rsidR="00811AD4" w:rsidRPr="00CB2A77" w:rsidRDefault="00811AD4">
            <w:pPr>
              <w:rPr>
                <w:sz w:val="14"/>
                <w:szCs w:val="14"/>
              </w:rPr>
            </w:pPr>
            <w:r w:rsidRPr="00236EED">
              <w:rPr>
                <w:sz w:val="14"/>
                <w:szCs w:val="14"/>
              </w:rPr>
              <w:t>УСТАНОВКА ДВУПОЛЬНЫХ МЕТАЛЛИЧЕСКИХ ПРОТИВОПОЖАРНЫХ ДЫМОНЕПРОНИЦАЕМЫХ ДВЕРЕЙ В ПРОЕМЫ БЕТОННЫХ СТЕН ПРИ ПЛОЩАДИ ДВЕРНОГО БЛОКА СВЫШЕ 3,0 М2                                                                                                    Разряд=3.</w:t>
            </w:r>
            <w:proofErr w:type="gramStart"/>
            <w:r w:rsidRPr="00236EED">
              <w:rPr>
                <w:sz w:val="14"/>
                <w:szCs w:val="14"/>
              </w:rPr>
              <w:t>000 ,</w:t>
            </w:r>
            <w:proofErr w:type="gramEnd"/>
            <w:r w:rsidRPr="00236EED">
              <w:rPr>
                <w:sz w:val="14"/>
                <w:szCs w:val="14"/>
              </w:rPr>
              <w:t xml:space="preserve"> к=0.8599</w:t>
            </w:r>
          </w:p>
        </w:tc>
        <w:tc>
          <w:tcPr>
            <w:tcW w:w="907" w:type="dxa"/>
          </w:tcPr>
          <w:p w14:paraId="0511BF0D" w14:textId="77777777" w:rsidR="00811AD4" w:rsidRPr="00236EED" w:rsidRDefault="00811AD4">
            <w:pPr>
              <w:rPr>
                <w:sz w:val="14"/>
                <w:szCs w:val="14"/>
              </w:rPr>
            </w:pPr>
            <w:r w:rsidRPr="00236EED">
              <w:rPr>
                <w:sz w:val="14"/>
                <w:szCs w:val="14"/>
              </w:rPr>
              <w:t xml:space="preserve">100М2 ПЛОЩАДИ ДВЕРНЫХ БЛОКОВ ПО НАРУЖНОМУ ОБМЕРУ                                                    </w:t>
            </w:r>
          </w:p>
          <w:p w14:paraId="14DB120B" w14:textId="77777777" w:rsidR="00811AD4" w:rsidRPr="00AD67C9" w:rsidRDefault="00811AD4">
            <w:pPr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0.0343</w:t>
            </w:r>
          </w:p>
        </w:tc>
        <w:tc>
          <w:tcPr>
            <w:tcW w:w="897" w:type="dxa"/>
          </w:tcPr>
          <w:p w14:paraId="334FEBF1" w14:textId="77777777" w:rsidR="00811AD4" w:rsidRPr="00AD67C9" w:rsidRDefault="00811AD4" w:rsidP="00236EED">
            <w:pPr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1571.85</w:t>
            </w:r>
          </w:p>
          <w:p w14:paraId="1C1B3C04" w14:textId="77777777" w:rsidR="00811AD4" w:rsidRPr="005949E1" w:rsidRDefault="00811AD4" w:rsidP="00236EED">
            <w:pPr>
              <w:jc w:val="right"/>
              <w:rPr>
                <w:b/>
                <w:sz w:val="14"/>
                <w:szCs w:val="14"/>
                <w:lang w:val="en-US"/>
              </w:rPr>
            </w:pPr>
            <w:r>
              <w:rPr>
                <w:b/>
                <w:sz w:val="14"/>
                <w:szCs w:val="14"/>
                <w:lang w:val="en-US"/>
              </w:rPr>
              <w:t>53.91</w:t>
            </w:r>
          </w:p>
        </w:tc>
        <w:tc>
          <w:tcPr>
            <w:tcW w:w="992" w:type="dxa"/>
          </w:tcPr>
          <w:p w14:paraId="5BDA3985" w14:textId="77777777" w:rsidR="00811AD4" w:rsidRPr="00AD67C9" w:rsidRDefault="00811AD4" w:rsidP="00236EED">
            <w:pPr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18.10</w:t>
            </w:r>
          </w:p>
          <w:p w14:paraId="5DDD9BE0" w14:textId="77777777" w:rsidR="00811AD4" w:rsidRPr="005949E1" w:rsidRDefault="00811AD4" w:rsidP="00236EED">
            <w:pPr>
              <w:jc w:val="right"/>
              <w:rPr>
                <w:b/>
                <w:sz w:val="14"/>
                <w:szCs w:val="14"/>
                <w:lang w:val="en-US"/>
              </w:rPr>
            </w:pPr>
            <w:r>
              <w:rPr>
                <w:b/>
                <w:sz w:val="14"/>
                <w:szCs w:val="14"/>
                <w:lang w:val="en-US"/>
              </w:rPr>
              <w:t>0.62</w:t>
            </w:r>
          </w:p>
        </w:tc>
        <w:tc>
          <w:tcPr>
            <w:tcW w:w="850" w:type="dxa"/>
          </w:tcPr>
          <w:p w14:paraId="19B1C42F" w14:textId="77777777" w:rsidR="00811AD4" w:rsidRPr="00AD67C9" w:rsidRDefault="00811AD4" w:rsidP="00236EED">
            <w:pPr>
              <w:jc w:val="right"/>
              <w:rPr>
                <w:sz w:val="14"/>
                <w:szCs w:val="14"/>
                <w:lang w:val="en-US"/>
              </w:rPr>
            </w:pPr>
          </w:p>
          <w:p w14:paraId="53BFF073" w14:textId="77777777" w:rsidR="00811AD4" w:rsidRPr="005949E1" w:rsidRDefault="00811AD4" w:rsidP="00236EED">
            <w:pPr>
              <w:jc w:val="right"/>
              <w:rPr>
                <w:b/>
                <w:sz w:val="14"/>
                <w:szCs w:val="14"/>
                <w:lang w:val="en-US"/>
              </w:rPr>
            </w:pPr>
          </w:p>
        </w:tc>
        <w:tc>
          <w:tcPr>
            <w:tcW w:w="992" w:type="dxa"/>
          </w:tcPr>
          <w:p w14:paraId="05786085" w14:textId="77777777" w:rsidR="00811AD4" w:rsidRPr="00AD67C9" w:rsidRDefault="00811AD4" w:rsidP="00236EED">
            <w:pPr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109.30</w:t>
            </w:r>
          </w:p>
          <w:p w14:paraId="761B81A4" w14:textId="77777777" w:rsidR="00811AD4" w:rsidRPr="005949E1" w:rsidRDefault="00811AD4" w:rsidP="00236EED">
            <w:pPr>
              <w:jc w:val="right"/>
              <w:rPr>
                <w:b/>
                <w:sz w:val="14"/>
                <w:szCs w:val="14"/>
                <w:lang w:val="en-US"/>
              </w:rPr>
            </w:pPr>
            <w:r>
              <w:rPr>
                <w:b/>
                <w:sz w:val="14"/>
                <w:szCs w:val="14"/>
                <w:lang w:val="en-US"/>
              </w:rPr>
              <w:t>3.75</w:t>
            </w:r>
          </w:p>
        </w:tc>
        <w:tc>
          <w:tcPr>
            <w:tcW w:w="850" w:type="dxa"/>
          </w:tcPr>
          <w:p w14:paraId="18495AAE" w14:textId="77777777" w:rsidR="00811AD4" w:rsidRPr="00AD67C9" w:rsidRDefault="00811AD4" w:rsidP="00236EED">
            <w:pPr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15.49</w:t>
            </w:r>
          </w:p>
          <w:p w14:paraId="5128807A" w14:textId="77777777" w:rsidR="00811AD4" w:rsidRPr="005949E1" w:rsidRDefault="00811AD4" w:rsidP="00236EED">
            <w:pPr>
              <w:jc w:val="right"/>
              <w:rPr>
                <w:b/>
                <w:sz w:val="14"/>
                <w:szCs w:val="14"/>
                <w:lang w:val="en-US"/>
              </w:rPr>
            </w:pPr>
            <w:r>
              <w:rPr>
                <w:b/>
                <w:sz w:val="14"/>
                <w:szCs w:val="14"/>
                <w:lang w:val="en-US"/>
              </w:rPr>
              <w:t>0.53</w:t>
            </w:r>
          </w:p>
        </w:tc>
        <w:tc>
          <w:tcPr>
            <w:tcW w:w="957" w:type="dxa"/>
          </w:tcPr>
          <w:p w14:paraId="19D5BC29" w14:textId="77777777" w:rsidR="00811AD4" w:rsidRPr="00AD67C9" w:rsidRDefault="00811AD4" w:rsidP="00236EED">
            <w:pPr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1714.74</w:t>
            </w:r>
          </w:p>
          <w:p w14:paraId="37A043B1" w14:textId="77777777" w:rsidR="00811AD4" w:rsidRPr="005949E1" w:rsidRDefault="00811AD4" w:rsidP="00236EED">
            <w:pPr>
              <w:jc w:val="right"/>
              <w:rPr>
                <w:b/>
                <w:sz w:val="14"/>
                <w:szCs w:val="14"/>
                <w:lang w:val="en-US"/>
              </w:rPr>
            </w:pPr>
            <w:r>
              <w:rPr>
                <w:b/>
                <w:sz w:val="14"/>
                <w:szCs w:val="14"/>
                <w:lang w:val="en-US"/>
              </w:rPr>
              <w:t>58.81</w:t>
            </w:r>
          </w:p>
        </w:tc>
        <w:tc>
          <w:tcPr>
            <w:tcW w:w="850" w:type="dxa"/>
          </w:tcPr>
          <w:p w14:paraId="1A51AC21" w14:textId="77777777" w:rsidR="00811AD4" w:rsidRPr="00AD67C9" w:rsidRDefault="00811AD4" w:rsidP="00236EED">
            <w:pPr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107.780</w:t>
            </w:r>
          </w:p>
          <w:p w14:paraId="4A4524C3" w14:textId="77777777" w:rsidR="00811AD4" w:rsidRPr="005949E1" w:rsidRDefault="00811AD4" w:rsidP="00236EED">
            <w:pPr>
              <w:jc w:val="right"/>
              <w:rPr>
                <w:b/>
                <w:sz w:val="14"/>
                <w:szCs w:val="14"/>
                <w:lang w:val="en-US"/>
              </w:rPr>
            </w:pPr>
            <w:r>
              <w:rPr>
                <w:b/>
                <w:sz w:val="14"/>
                <w:szCs w:val="14"/>
                <w:lang w:val="en-US"/>
              </w:rPr>
              <w:t>3.70</w:t>
            </w:r>
          </w:p>
        </w:tc>
      </w:tr>
    </w:tbl>
    <w:p w14:paraId="6EB3E17E" w14:textId="77777777" w:rsidR="00811AD4" w:rsidRDefault="00811AD4" w:rsidP="00236EED">
      <w:pPr>
        <w:spacing w:line="20" w:lineRule="exact"/>
      </w:pPr>
    </w:p>
    <w:tbl>
      <w:tblPr>
        <w:tblW w:w="11128" w:type="dxa"/>
        <w:tblBorders>
          <w:top w:val="single" w:sz="4" w:space="0" w:color="808080"/>
          <w:left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31"/>
        <w:gridCol w:w="531"/>
        <w:gridCol w:w="1031"/>
        <w:gridCol w:w="1740"/>
        <w:gridCol w:w="907"/>
        <w:gridCol w:w="897"/>
        <w:gridCol w:w="992"/>
        <w:gridCol w:w="850"/>
        <w:gridCol w:w="992"/>
        <w:gridCol w:w="850"/>
        <w:gridCol w:w="957"/>
        <w:gridCol w:w="850"/>
      </w:tblGrid>
      <w:tr w:rsidR="00811AD4" w:rsidRPr="00AD67C9" w14:paraId="565F3C79" w14:textId="77777777" w:rsidTr="00236EED">
        <w:tc>
          <w:tcPr>
            <w:tcW w:w="531" w:type="dxa"/>
          </w:tcPr>
          <w:p w14:paraId="05DEA3DA" w14:textId="77777777" w:rsidR="00811AD4" w:rsidRPr="00AD67C9" w:rsidRDefault="00811AD4" w:rsidP="00236EED">
            <w:pPr>
              <w:rPr>
                <w:sz w:val="14"/>
                <w:szCs w:val="14"/>
                <w:lang w:val="en-US"/>
              </w:rPr>
            </w:pPr>
            <w:r w:rsidRPr="00AD67C9">
              <w:rPr>
                <w:sz w:val="14"/>
                <w:szCs w:val="14"/>
                <w:lang w:val="en-US"/>
              </w:rPr>
              <w:t xml:space="preserve">   4</w:t>
            </w:r>
          </w:p>
          <w:p w14:paraId="49408616" w14:textId="77777777" w:rsidR="00811AD4" w:rsidRPr="00AD67C9" w:rsidRDefault="00811AD4" w:rsidP="00236EED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531" w:type="dxa"/>
          </w:tcPr>
          <w:p w14:paraId="4B64D40E" w14:textId="77777777" w:rsidR="00811AD4" w:rsidRPr="00AD67C9" w:rsidRDefault="00811AD4">
            <w:pPr>
              <w:rPr>
                <w:sz w:val="14"/>
                <w:szCs w:val="14"/>
                <w:lang w:val="en-US"/>
              </w:rPr>
            </w:pPr>
            <w:r w:rsidRPr="00AD67C9">
              <w:rPr>
                <w:sz w:val="14"/>
                <w:szCs w:val="14"/>
                <w:lang w:val="en-US"/>
              </w:rPr>
              <w:t xml:space="preserve">   4</w:t>
            </w:r>
          </w:p>
          <w:p w14:paraId="762803A9" w14:textId="77777777" w:rsidR="00811AD4" w:rsidRPr="00AD67C9" w:rsidRDefault="00811AD4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1031" w:type="dxa"/>
          </w:tcPr>
          <w:p w14:paraId="78215DC8" w14:textId="77777777" w:rsidR="00811AD4" w:rsidRPr="004978B0" w:rsidRDefault="00811AD4">
            <w:pPr>
              <w:rPr>
                <w:b/>
                <w:sz w:val="14"/>
                <w:szCs w:val="14"/>
                <w:lang w:val="en-US"/>
              </w:rPr>
            </w:pPr>
            <w:r w:rsidRPr="004978B0">
              <w:rPr>
                <w:b/>
                <w:sz w:val="14"/>
                <w:szCs w:val="14"/>
                <w:lang w:val="en-US"/>
              </w:rPr>
              <w:t>2/20-20-15-18-999/370</w:t>
            </w:r>
          </w:p>
          <w:p w14:paraId="3317B75F" w14:textId="77777777" w:rsidR="00811AD4" w:rsidRPr="00F2609C" w:rsidRDefault="00811AD4">
            <w:pPr>
              <w:rPr>
                <w:sz w:val="14"/>
                <w:szCs w:val="14"/>
                <w:lang w:val="en-US"/>
              </w:rPr>
            </w:pPr>
            <w:r w:rsidRPr="00F2609C">
              <w:rPr>
                <w:sz w:val="14"/>
                <w:szCs w:val="14"/>
                <w:lang w:val="en-US"/>
              </w:rPr>
              <w:t xml:space="preserve"> (H37)</w:t>
            </w:r>
          </w:p>
        </w:tc>
        <w:tc>
          <w:tcPr>
            <w:tcW w:w="1740" w:type="dxa"/>
          </w:tcPr>
          <w:p w14:paraId="2FE278C7" w14:textId="77777777" w:rsidR="00811AD4" w:rsidRPr="00CB2A77" w:rsidRDefault="00811AD4">
            <w:pPr>
              <w:rPr>
                <w:sz w:val="14"/>
                <w:szCs w:val="14"/>
              </w:rPr>
            </w:pPr>
            <w:r w:rsidRPr="00236EED">
              <w:rPr>
                <w:sz w:val="14"/>
                <w:szCs w:val="14"/>
              </w:rPr>
              <w:t>ДВЕРИ ПРОТИВОПОЖАРНЫЕ ДЫМОНЕПРОНИЦАЕМЫЕ СТАЛЬНЫЕ ГЛУХИЕ (СРЕДНЯЯ ЦЕНА ПО ГРУППЕ)</w:t>
            </w:r>
          </w:p>
        </w:tc>
        <w:tc>
          <w:tcPr>
            <w:tcW w:w="907" w:type="dxa"/>
          </w:tcPr>
          <w:p w14:paraId="1E4025CA" w14:textId="77777777" w:rsidR="00811AD4" w:rsidRPr="00AD67C9" w:rsidRDefault="00811AD4">
            <w:pPr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 xml:space="preserve">ШТ                                                                                                  </w:t>
            </w:r>
          </w:p>
          <w:p w14:paraId="1DF67267" w14:textId="77777777" w:rsidR="00811AD4" w:rsidRPr="00AD67C9" w:rsidRDefault="00811AD4">
            <w:pPr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</w:t>
            </w:r>
          </w:p>
        </w:tc>
        <w:tc>
          <w:tcPr>
            <w:tcW w:w="897" w:type="dxa"/>
          </w:tcPr>
          <w:p w14:paraId="128F9FDB" w14:textId="77777777" w:rsidR="00811AD4" w:rsidRPr="00AD67C9" w:rsidRDefault="00811AD4" w:rsidP="00236EED">
            <w:pPr>
              <w:jc w:val="right"/>
              <w:rPr>
                <w:sz w:val="14"/>
                <w:szCs w:val="14"/>
                <w:lang w:val="en-US"/>
              </w:rPr>
            </w:pPr>
          </w:p>
          <w:p w14:paraId="2AF43E25" w14:textId="77777777" w:rsidR="00811AD4" w:rsidRPr="005949E1" w:rsidRDefault="00811AD4" w:rsidP="00236EED">
            <w:pPr>
              <w:jc w:val="right"/>
              <w:rPr>
                <w:b/>
                <w:sz w:val="14"/>
                <w:szCs w:val="14"/>
                <w:lang w:val="en-US"/>
              </w:rPr>
            </w:pPr>
          </w:p>
        </w:tc>
        <w:tc>
          <w:tcPr>
            <w:tcW w:w="992" w:type="dxa"/>
          </w:tcPr>
          <w:p w14:paraId="7700E402" w14:textId="77777777" w:rsidR="00811AD4" w:rsidRPr="00AD67C9" w:rsidRDefault="00811AD4" w:rsidP="00236EED">
            <w:pPr>
              <w:jc w:val="right"/>
              <w:rPr>
                <w:sz w:val="14"/>
                <w:szCs w:val="14"/>
                <w:lang w:val="en-US"/>
              </w:rPr>
            </w:pPr>
          </w:p>
          <w:p w14:paraId="7838275F" w14:textId="77777777" w:rsidR="00811AD4" w:rsidRPr="005949E1" w:rsidRDefault="00811AD4" w:rsidP="00236EED">
            <w:pPr>
              <w:jc w:val="right"/>
              <w:rPr>
                <w:b/>
                <w:sz w:val="14"/>
                <w:szCs w:val="14"/>
                <w:lang w:val="en-US"/>
              </w:rPr>
            </w:pPr>
          </w:p>
        </w:tc>
        <w:tc>
          <w:tcPr>
            <w:tcW w:w="850" w:type="dxa"/>
          </w:tcPr>
          <w:p w14:paraId="1D4B5117" w14:textId="77777777" w:rsidR="00811AD4" w:rsidRPr="00AD67C9" w:rsidRDefault="00811AD4" w:rsidP="00236EED">
            <w:pPr>
              <w:jc w:val="right"/>
              <w:rPr>
                <w:sz w:val="14"/>
                <w:szCs w:val="14"/>
                <w:lang w:val="en-US"/>
              </w:rPr>
            </w:pPr>
          </w:p>
          <w:p w14:paraId="6D729048" w14:textId="77777777" w:rsidR="00811AD4" w:rsidRPr="005949E1" w:rsidRDefault="00811AD4" w:rsidP="00236EED">
            <w:pPr>
              <w:jc w:val="right"/>
              <w:rPr>
                <w:b/>
                <w:sz w:val="14"/>
                <w:szCs w:val="14"/>
                <w:lang w:val="en-US"/>
              </w:rPr>
            </w:pPr>
          </w:p>
        </w:tc>
        <w:tc>
          <w:tcPr>
            <w:tcW w:w="992" w:type="dxa"/>
          </w:tcPr>
          <w:p w14:paraId="5F160B72" w14:textId="77777777" w:rsidR="00811AD4" w:rsidRPr="00AD67C9" w:rsidRDefault="00811AD4" w:rsidP="00236EED">
            <w:pPr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2083.33</w:t>
            </w:r>
          </w:p>
          <w:p w14:paraId="6BC206D4" w14:textId="77777777" w:rsidR="00811AD4" w:rsidRPr="005949E1" w:rsidRDefault="00811AD4" w:rsidP="00236EED">
            <w:pPr>
              <w:jc w:val="right"/>
              <w:rPr>
                <w:b/>
                <w:sz w:val="14"/>
                <w:szCs w:val="14"/>
                <w:lang w:val="en-US"/>
              </w:rPr>
            </w:pPr>
            <w:r>
              <w:rPr>
                <w:b/>
                <w:sz w:val="14"/>
                <w:szCs w:val="14"/>
                <w:lang w:val="en-US"/>
              </w:rPr>
              <w:t>2083.33</w:t>
            </w:r>
          </w:p>
        </w:tc>
        <w:tc>
          <w:tcPr>
            <w:tcW w:w="850" w:type="dxa"/>
          </w:tcPr>
          <w:p w14:paraId="0D8CDADF" w14:textId="77777777" w:rsidR="00811AD4" w:rsidRPr="00AD67C9" w:rsidRDefault="00811AD4" w:rsidP="00236EED">
            <w:pPr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126.46</w:t>
            </w:r>
          </w:p>
          <w:p w14:paraId="6FB54732" w14:textId="77777777" w:rsidR="00811AD4" w:rsidRPr="005949E1" w:rsidRDefault="00811AD4" w:rsidP="00236EED">
            <w:pPr>
              <w:jc w:val="right"/>
              <w:rPr>
                <w:b/>
                <w:sz w:val="14"/>
                <w:szCs w:val="14"/>
                <w:lang w:val="en-US"/>
              </w:rPr>
            </w:pPr>
            <w:r>
              <w:rPr>
                <w:b/>
                <w:sz w:val="14"/>
                <w:szCs w:val="14"/>
                <w:lang w:val="en-US"/>
              </w:rPr>
              <w:t>126.46</w:t>
            </w:r>
          </w:p>
        </w:tc>
        <w:tc>
          <w:tcPr>
            <w:tcW w:w="957" w:type="dxa"/>
          </w:tcPr>
          <w:p w14:paraId="18792D1F" w14:textId="77777777" w:rsidR="00811AD4" w:rsidRPr="00AD67C9" w:rsidRDefault="00811AD4" w:rsidP="00236EED">
            <w:pPr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2209.79</w:t>
            </w:r>
          </w:p>
          <w:p w14:paraId="7BC4BDB9" w14:textId="77777777" w:rsidR="00811AD4" w:rsidRPr="005949E1" w:rsidRDefault="00811AD4" w:rsidP="00236EED">
            <w:pPr>
              <w:jc w:val="right"/>
              <w:rPr>
                <w:b/>
                <w:sz w:val="14"/>
                <w:szCs w:val="14"/>
                <w:lang w:val="en-US"/>
              </w:rPr>
            </w:pPr>
            <w:r>
              <w:rPr>
                <w:b/>
                <w:sz w:val="14"/>
                <w:szCs w:val="14"/>
                <w:lang w:val="en-US"/>
              </w:rPr>
              <w:t>2209.79</w:t>
            </w:r>
          </w:p>
        </w:tc>
        <w:tc>
          <w:tcPr>
            <w:tcW w:w="850" w:type="dxa"/>
          </w:tcPr>
          <w:p w14:paraId="45AF5CA4" w14:textId="77777777" w:rsidR="00811AD4" w:rsidRPr="00AD67C9" w:rsidRDefault="00811AD4" w:rsidP="00236EED">
            <w:pPr>
              <w:jc w:val="right"/>
              <w:rPr>
                <w:sz w:val="14"/>
                <w:szCs w:val="14"/>
                <w:lang w:val="en-US"/>
              </w:rPr>
            </w:pPr>
          </w:p>
          <w:p w14:paraId="7381D1EC" w14:textId="77777777" w:rsidR="00811AD4" w:rsidRPr="005949E1" w:rsidRDefault="00811AD4" w:rsidP="00236EED">
            <w:pPr>
              <w:jc w:val="right"/>
              <w:rPr>
                <w:b/>
                <w:sz w:val="14"/>
                <w:szCs w:val="14"/>
                <w:lang w:val="en-US"/>
              </w:rPr>
            </w:pPr>
          </w:p>
        </w:tc>
      </w:tr>
    </w:tbl>
    <w:p w14:paraId="1E9FE3F9" w14:textId="77777777" w:rsidR="00811AD4" w:rsidRDefault="00811AD4" w:rsidP="00236EED">
      <w:pPr>
        <w:spacing w:line="20" w:lineRule="exact"/>
      </w:pPr>
    </w:p>
    <w:tbl>
      <w:tblPr>
        <w:tblW w:w="11128" w:type="dxa"/>
        <w:tblBorders>
          <w:top w:val="single" w:sz="4" w:space="0" w:color="808080"/>
          <w:left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31"/>
        <w:gridCol w:w="531"/>
        <w:gridCol w:w="1031"/>
        <w:gridCol w:w="1740"/>
        <w:gridCol w:w="907"/>
        <w:gridCol w:w="897"/>
        <w:gridCol w:w="992"/>
        <w:gridCol w:w="850"/>
        <w:gridCol w:w="992"/>
        <w:gridCol w:w="850"/>
        <w:gridCol w:w="957"/>
        <w:gridCol w:w="850"/>
      </w:tblGrid>
      <w:tr w:rsidR="00811AD4" w:rsidRPr="00AD67C9" w14:paraId="60FE86F7" w14:textId="77777777" w:rsidTr="00236EED">
        <w:tc>
          <w:tcPr>
            <w:tcW w:w="531" w:type="dxa"/>
          </w:tcPr>
          <w:p w14:paraId="76F97E27" w14:textId="77777777" w:rsidR="00811AD4" w:rsidRPr="00AD67C9" w:rsidRDefault="00811AD4" w:rsidP="00236EED">
            <w:pPr>
              <w:rPr>
                <w:sz w:val="14"/>
                <w:szCs w:val="14"/>
                <w:lang w:val="en-US"/>
              </w:rPr>
            </w:pPr>
            <w:r w:rsidRPr="00AD67C9">
              <w:rPr>
                <w:sz w:val="14"/>
                <w:szCs w:val="14"/>
                <w:lang w:val="en-US"/>
              </w:rPr>
              <w:t xml:space="preserve">   5</w:t>
            </w:r>
          </w:p>
          <w:p w14:paraId="5C698EEF" w14:textId="77777777" w:rsidR="00811AD4" w:rsidRPr="00AD67C9" w:rsidRDefault="00811AD4" w:rsidP="00236EED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531" w:type="dxa"/>
          </w:tcPr>
          <w:p w14:paraId="589D4EE6" w14:textId="77777777" w:rsidR="00811AD4" w:rsidRPr="00AD67C9" w:rsidRDefault="00811AD4">
            <w:pPr>
              <w:rPr>
                <w:sz w:val="14"/>
                <w:szCs w:val="14"/>
                <w:lang w:val="en-US"/>
              </w:rPr>
            </w:pPr>
            <w:r w:rsidRPr="00AD67C9">
              <w:rPr>
                <w:sz w:val="14"/>
                <w:szCs w:val="14"/>
                <w:lang w:val="en-US"/>
              </w:rPr>
              <w:t xml:space="preserve">   5</w:t>
            </w:r>
          </w:p>
          <w:p w14:paraId="25E8B2DC" w14:textId="77777777" w:rsidR="00811AD4" w:rsidRPr="00AD67C9" w:rsidRDefault="00811AD4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1031" w:type="dxa"/>
          </w:tcPr>
          <w:p w14:paraId="6B226B93" w14:textId="77777777" w:rsidR="00811AD4" w:rsidRPr="004978B0" w:rsidRDefault="00811AD4">
            <w:pPr>
              <w:rPr>
                <w:b/>
                <w:sz w:val="14"/>
                <w:szCs w:val="14"/>
                <w:lang w:val="en-US"/>
              </w:rPr>
            </w:pPr>
            <w:r w:rsidRPr="004978B0">
              <w:rPr>
                <w:b/>
                <w:sz w:val="14"/>
                <w:szCs w:val="14"/>
                <w:lang w:val="en-US"/>
              </w:rPr>
              <w:t>Е10-231-2</w:t>
            </w:r>
          </w:p>
          <w:p w14:paraId="2285D573" w14:textId="77777777" w:rsidR="00811AD4" w:rsidRPr="00F2609C" w:rsidRDefault="00811AD4">
            <w:pPr>
              <w:rPr>
                <w:sz w:val="14"/>
                <w:szCs w:val="14"/>
                <w:lang w:val="en-US"/>
              </w:rPr>
            </w:pPr>
            <w:r w:rsidRPr="00F2609C">
              <w:rPr>
                <w:sz w:val="14"/>
                <w:szCs w:val="14"/>
                <w:lang w:val="en-US"/>
              </w:rPr>
              <w:t xml:space="preserve"> (H1)</w:t>
            </w:r>
          </w:p>
        </w:tc>
        <w:tc>
          <w:tcPr>
            <w:tcW w:w="1740" w:type="dxa"/>
          </w:tcPr>
          <w:p w14:paraId="035A57C0" w14:textId="77777777" w:rsidR="00811AD4" w:rsidRPr="00CB2A77" w:rsidRDefault="00811AD4">
            <w:pPr>
              <w:rPr>
                <w:sz w:val="14"/>
                <w:szCs w:val="14"/>
              </w:rPr>
            </w:pPr>
            <w:r w:rsidRPr="00236EED">
              <w:rPr>
                <w:sz w:val="14"/>
                <w:szCs w:val="14"/>
              </w:rPr>
              <w:t>ЗАПОЛНЕНИЕ ЗАЗОРА МЕЖДУ ДВЕРНОЙ КОРОБКОЙ И СТЕНОЙ МОНТАЖНОЙ ПЕНОЙ В БЕТОННЫХ И КИРПИЧНЫХ СТЕНАХ, ПРИ ПЛОЩАДИ ПРОЕМА СВЫШЕ 2 М2                                                                                                    Разряд=3.</w:t>
            </w:r>
            <w:proofErr w:type="gramStart"/>
            <w:r w:rsidRPr="00236EED">
              <w:rPr>
                <w:sz w:val="14"/>
                <w:szCs w:val="14"/>
              </w:rPr>
              <w:t>000 ,</w:t>
            </w:r>
            <w:proofErr w:type="gramEnd"/>
            <w:r w:rsidRPr="00236EED">
              <w:rPr>
                <w:sz w:val="14"/>
                <w:szCs w:val="14"/>
              </w:rPr>
              <w:t xml:space="preserve"> к=0.8599</w:t>
            </w:r>
          </w:p>
        </w:tc>
        <w:tc>
          <w:tcPr>
            <w:tcW w:w="907" w:type="dxa"/>
          </w:tcPr>
          <w:p w14:paraId="3BE5125A" w14:textId="77777777" w:rsidR="00811AD4" w:rsidRPr="00AD67C9" w:rsidRDefault="00811AD4">
            <w:pPr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 xml:space="preserve">100М2 ПРОЕМОВ                                                                                       </w:t>
            </w:r>
          </w:p>
          <w:p w14:paraId="5DFDE9F9" w14:textId="77777777" w:rsidR="00811AD4" w:rsidRPr="00AD67C9" w:rsidRDefault="00811AD4">
            <w:pPr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0.3808</w:t>
            </w:r>
          </w:p>
        </w:tc>
        <w:tc>
          <w:tcPr>
            <w:tcW w:w="897" w:type="dxa"/>
          </w:tcPr>
          <w:p w14:paraId="7105E925" w14:textId="77777777" w:rsidR="00811AD4" w:rsidRPr="00AD67C9" w:rsidRDefault="00811AD4" w:rsidP="00236EED">
            <w:pPr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151.09</w:t>
            </w:r>
          </w:p>
          <w:p w14:paraId="0ACE1BAB" w14:textId="77777777" w:rsidR="00811AD4" w:rsidRPr="005949E1" w:rsidRDefault="00811AD4" w:rsidP="00236EED">
            <w:pPr>
              <w:jc w:val="right"/>
              <w:rPr>
                <w:b/>
                <w:sz w:val="14"/>
                <w:szCs w:val="14"/>
                <w:lang w:val="en-US"/>
              </w:rPr>
            </w:pPr>
            <w:r>
              <w:rPr>
                <w:b/>
                <w:sz w:val="14"/>
                <w:szCs w:val="14"/>
                <w:lang w:val="en-US"/>
              </w:rPr>
              <w:t>57.54</w:t>
            </w:r>
          </w:p>
        </w:tc>
        <w:tc>
          <w:tcPr>
            <w:tcW w:w="992" w:type="dxa"/>
          </w:tcPr>
          <w:p w14:paraId="20081FE7" w14:textId="77777777" w:rsidR="00811AD4" w:rsidRPr="00AD67C9" w:rsidRDefault="00811AD4" w:rsidP="00236EED">
            <w:pPr>
              <w:jc w:val="right"/>
              <w:rPr>
                <w:sz w:val="14"/>
                <w:szCs w:val="14"/>
                <w:lang w:val="en-US"/>
              </w:rPr>
            </w:pPr>
          </w:p>
          <w:p w14:paraId="72BC9DE8" w14:textId="77777777" w:rsidR="00811AD4" w:rsidRPr="005949E1" w:rsidRDefault="00811AD4" w:rsidP="00236EED">
            <w:pPr>
              <w:jc w:val="right"/>
              <w:rPr>
                <w:b/>
                <w:sz w:val="14"/>
                <w:szCs w:val="14"/>
                <w:lang w:val="en-US"/>
              </w:rPr>
            </w:pPr>
          </w:p>
        </w:tc>
        <w:tc>
          <w:tcPr>
            <w:tcW w:w="850" w:type="dxa"/>
          </w:tcPr>
          <w:p w14:paraId="4902C7F0" w14:textId="77777777" w:rsidR="00811AD4" w:rsidRPr="00AD67C9" w:rsidRDefault="00811AD4" w:rsidP="00236EED">
            <w:pPr>
              <w:jc w:val="right"/>
              <w:rPr>
                <w:sz w:val="14"/>
                <w:szCs w:val="14"/>
                <w:lang w:val="en-US"/>
              </w:rPr>
            </w:pPr>
          </w:p>
          <w:p w14:paraId="0ABD295E" w14:textId="77777777" w:rsidR="00811AD4" w:rsidRPr="005949E1" w:rsidRDefault="00811AD4" w:rsidP="00236EED">
            <w:pPr>
              <w:jc w:val="right"/>
              <w:rPr>
                <w:b/>
                <w:sz w:val="14"/>
                <w:szCs w:val="14"/>
                <w:lang w:val="en-US"/>
              </w:rPr>
            </w:pPr>
          </w:p>
        </w:tc>
        <w:tc>
          <w:tcPr>
            <w:tcW w:w="992" w:type="dxa"/>
          </w:tcPr>
          <w:p w14:paraId="15E8B333" w14:textId="77777777" w:rsidR="00811AD4" w:rsidRPr="00AD67C9" w:rsidRDefault="00811AD4" w:rsidP="00236EED">
            <w:pPr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272.63</w:t>
            </w:r>
          </w:p>
          <w:p w14:paraId="1B2F59E9" w14:textId="77777777" w:rsidR="00811AD4" w:rsidRPr="005949E1" w:rsidRDefault="00811AD4" w:rsidP="00236EED">
            <w:pPr>
              <w:jc w:val="right"/>
              <w:rPr>
                <w:b/>
                <w:sz w:val="14"/>
                <w:szCs w:val="14"/>
                <w:lang w:val="en-US"/>
              </w:rPr>
            </w:pPr>
            <w:r>
              <w:rPr>
                <w:b/>
                <w:sz w:val="14"/>
                <w:szCs w:val="14"/>
                <w:lang w:val="en-US"/>
              </w:rPr>
              <w:t>103.82</w:t>
            </w:r>
          </w:p>
        </w:tc>
        <w:tc>
          <w:tcPr>
            <w:tcW w:w="850" w:type="dxa"/>
          </w:tcPr>
          <w:p w14:paraId="029903D5" w14:textId="77777777" w:rsidR="00811AD4" w:rsidRPr="00AD67C9" w:rsidRDefault="00811AD4" w:rsidP="00236EED">
            <w:pPr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38.63</w:t>
            </w:r>
          </w:p>
          <w:p w14:paraId="4334C118" w14:textId="77777777" w:rsidR="00811AD4" w:rsidRPr="005949E1" w:rsidRDefault="00811AD4" w:rsidP="00236EED">
            <w:pPr>
              <w:jc w:val="right"/>
              <w:rPr>
                <w:b/>
                <w:sz w:val="14"/>
                <w:szCs w:val="14"/>
                <w:lang w:val="en-US"/>
              </w:rPr>
            </w:pPr>
            <w:r>
              <w:rPr>
                <w:b/>
                <w:sz w:val="14"/>
                <w:szCs w:val="14"/>
                <w:lang w:val="en-US"/>
              </w:rPr>
              <w:t>14.71</w:t>
            </w:r>
          </w:p>
        </w:tc>
        <w:tc>
          <w:tcPr>
            <w:tcW w:w="957" w:type="dxa"/>
          </w:tcPr>
          <w:p w14:paraId="59E090D5" w14:textId="77777777" w:rsidR="00811AD4" w:rsidRPr="00AD67C9" w:rsidRDefault="00811AD4" w:rsidP="00236EED">
            <w:pPr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462.35</w:t>
            </w:r>
          </w:p>
          <w:p w14:paraId="1721276E" w14:textId="77777777" w:rsidR="00811AD4" w:rsidRPr="005949E1" w:rsidRDefault="00811AD4" w:rsidP="00236EED">
            <w:pPr>
              <w:jc w:val="right"/>
              <w:rPr>
                <w:b/>
                <w:sz w:val="14"/>
                <w:szCs w:val="14"/>
                <w:lang w:val="en-US"/>
              </w:rPr>
            </w:pPr>
            <w:r>
              <w:rPr>
                <w:b/>
                <w:sz w:val="14"/>
                <w:szCs w:val="14"/>
                <w:lang w:val="en-US"/>
              </w:rPr>
              <w:t>176.07</w:t>
            </w:r>
          </w:p>
        </w:tc>
        <w:tc>
          <w:tcPr>
            <w:tcW w:w="850" w:type="dxa"/>
          </w:tcPr>
          <w:p w14:paraId="6DF25796" w14:textId="77777777" w:rsidR="00811AD4" w:rsidRPr="00AD67C9" w:rsidRDefault="00811AD4" w:rsidP="00236EED">
            <w:pPr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10.360</w:t>
            </w:r>
          </w:p>
          <w:p w14:paraId="05171147" w14:textId="77777777" w:rsidR="00811AD4" w:rsidRPr="005949E1" w:rsidRDefault="00811AD4" w:rsidP="00236EED">
            <w:pPr>
              <w:jc w:val="right"/>
              <w:rPr>
                <w:b/>
                <w:sz w:val="14"/>
                <w:szCs w:val="14"/>
                <w:lang w:val="en-US"/>
              </w:rPr>
            </w:pPr>
            <w:r>
              <w:rPr>
                <w:b/>
                <w:sz w:val="14"/>
                <w:szCs w:val="14"/>
                <w:lang w:val="en-US"/>
              </w:rPr>
              <w:t>3.95</w:t>
            </w:r>
          </w:p>
        </w:tc>
      </w:tr>
    </w:tbl>
    <w:p w14:paraId="1F8C9816" w14:textId="77777777" w:rsidR="00811AD4" w:rsidRDefault="00811AD4" w:rsidP="00236EED">
      <w:pPr>
        <w:spacing w:line="20" w:lineRule="exact"/>
      </w:pPr>
    </w:p>
    <w:tbl>
      <w:tblPr>
        <w:tblW w:w="11128" w:type="dxa"/>
        <w:tblBorders>
          <w:top w:val="single" w:sz="4" w:space="0" w:color="808080"/>
          <w:left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31"/>
        <w:gridCol w:w="531"/>
        <w:gridCol w:w="1031"/>
        <w:gridCol w:w="1740"/>
        <w:gridCol w:w="907"/>
        <w:gridCol w:w="897"/>
        <w:gridCol w:w="992"/>
        <w:gridCol w:w="850"/>
        <w:gridCol w:w="992"/>
        <w:gridCol w:w="850"/>
        <w:gridCol w:w="957"/>
        <w:gridCol w:w="850"/>
      </w:tblGrid>
      <w:tr w:rsidR="00811AD4" w:rsidRPr="00AD67C9" w14:paraId="38C98E57" w14:textId="77777777" w:rsidTr="00236EED">
        <w:tc>
          <w:tcPr>
            <w:tcW w:w="531" w:type="dxa"/>
          </w:tcPr>
          <w:p w14:paraId="6FB33C1C" w14:textId="77777777" w:rsidR="00811AD4" w:rsidRPr="00AD67C9" w:rsidRDefault="00811AD4" w:rsidP="00236EED">
            <w:pPr>
              <w:rPr>
                <w:sz w:val="14"/>
                <w:szCs w:val="14"/>
                <w:lang w:val="en-US"/>
              </w:rPr>
            </w:pPr>
            <w:r w:rsidRPr="00AD67C9">
              <w:rPr>
                <w:sz w:val="14"/>
                <w:szCs w:val="14"/>
                <w:lang w:val="en-US"/>
              </w:rPr>
              <w:t xml:space="preserve">   6</w:t>
            </w:r>
          </w:p>
          <w:p w14:paraId="4A16003F" w14:textId="77777777" w:rsidR="00811AD4" w:rsidRPr="00AD67C9" w:rsidRDefault="00811AD4" w:rsidP="00236EED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531" w:type="dxa"/>
          </w:tcPr>
          <w:p w14:paraId="49145750" w14:textId="77777777" w:rsidR="00811AD4" w:rsidRPr="00AD67C9" w:rsidRDefault="00811AD4">
            <w:pPr>
              <w:rPr>
                <w:sz w:val="14"/>
                <w:szCs w:val="14"/>
                <w:lang w:val="en-US"/>
              </w:rPr>
            </w:pPr>
            <w:r w:rsidRPr="00AD67C9">
              <w:rPr>
                <w:sz w:val="14"/>
                <w:szCs w:val="14"/>
                <w:lang w:val="en-US"/>
              </w:rPr>
              <w:t xml:space="preserve">   6</w:t>
            </w:r>
          </w:p>
          <w:p w14:paraId="2C667D84" w14:textId="77777777" w:rsidR="00811AD4" w:rsidRPr="00AD67C9" w:rsidRDefault="00811AD4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1031" w:type="dxa"/>
          </w:tcPr>
          <w:p w14:paraId="72EA088B" w14:textId="77777777" w:rsidR="00811AD4" w:rsidRPr="004978B0" w:rsidRDefault="00811AD4">
            <w:pPr>
              <w:rPr>
                <w:b/>
                <w:sz w:val="14"/>
                <w:szCs w:val="14"/>
                <w:lang w:val="en-US"/>
              </w:rPr>
            </w:pPr>
            <w:r w:rsidRPr="004978B0">
              <w:rPr>
                <w:b/>
                <w:sz w:val="14"/>
                <w:szCs w:val="14"/>
                <w:lang w:val="en-US"/>
              </w:rPr>
              <w:t>Е10-100-3</w:t>
            </w:r>
          </w:p>
          <w:p w14:paraId="1756A34D" w14:textId="77777777" w:rsidR="00811AD4" w:rsidRPr="00F2609C" w:rsidRDefault="00811AD4">
            <w:pPr>
              <w:rPr>
                <w:sz w:val="14"/>
                <w:szCs w:val="14"/>
                <w:lang w:val="en-US"/>
              </w:rPr>
            </w:pPr>
            <w:r w:rsidRPr="00F2609C">
              <w:rPr>
                <w:sz w:val="14"/>
                <w:szCs w:val="14"/>
                <w:lang w:val="en-US"/>
              </w:rPr>
              <w:t xml:space="preserve"> (H1)</w:t>
            </w:r>
          </w:p>
        </w:tc>
        <w:tc>
          <w:tcPr>
            <w:tcW w:w="1740" w:type="dxa"/>
          </w:tcPr>
          <w:p w14:paraId="71C37C8A" w14:textId="77777777" w:rsidR="00811AD4" w:rsidRPr="00CB2A77" w:rsidRDefault="00811AD4">
            <w:pPr>
              <w:rPr>
                <w:sz w:val="14"/>
                <w:szCs w:val="14"/>
              </w:rPr>
            </w:pPr>
            <w:r w:rsidRPr="00236EED">
              <w:rPr>
                <w:sz w:val="14"/>
                <w:szCs w:val="14"/>
              </w:rPr>
              <w:t>УСТАНОВКА ОКОН ИЗ ПВХ СО СТЕКЛОПАКЕТАМИ В ПРОЕМЫ КИРПИЧНЫХ СТЕН ПРИ ПЛОЩАДИ ИЗДЕЛИЯ ДО 3 М2                                                                                                    Разряд=4.</w:t>
            </w:r>
            <w:proofErr w:type="gramStart"/>
            <w:r w:rsidRPr="00236EED">
              <w:rPr>
                <w:sz w:val="14"/>
                <w:szCs w:val="14"/>
              </w:rPr>
              <w:t>000 ,</w:t>
            </w:r>
            <w:proofErr w:type="gramEnd"/>
            <w:r w:rsidRPr="00236EED">
              <w:rPr>
                <w:sz w:val="14"/>
                <w:szCs w:val="14"/>
              </w:rPr>
              <w:t xml:space="preserve"> к=1.0000</w:t>
            </w:r>
          </w:p>
        </w:tc>
        <w:tc>
          <w:tcPr>
            <w:tcW w:w="907" w:type="dxa"/>
          </w:tcPr>
          <w:p w14:paraId="738DA37B" w14:textId="77777777" w:rsidR="00811AD4" w:rsidRPr="00AD67C9" w:rsidRDefault="00811AD4">
            <w:pPr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 xml:space="preserve">100М2                                                                                               </w:t>
            </w:r>
          </w:p>
          <w:p w14:paraId="1BC58E83" w14:textId="77777777" w:rsidR="00811AD4" w:rsidRPr="00AD67C9" w:rsidRDefault="00811AD4">
            <w:pPr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0.6279</w:t>
            </w:r>
          </w:p>
        </w:tc>
        <w:tc>
          <w:tcPr>
            <w:tcW w:w="897" w:type="dxa"/>
          </w:tcPr>
          <w:p w14:paraId="04F8EF91" w14:textId="77777777" w:rsidR="00811AD4" w:rsidRPr="00AD67C9" w:rsidRDefault="00811AD4" w:rsidP="00236EED">
            <w:pPr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1857.46</w:t>
            </w:r>
          </w:p>
          <w:p w14:paraId="5D0B3516" w14:textId="77777777" w:rsidR="00811AD4" w:rsidRPr="005949E1" w:rsidRDefault="00811AD4" w:rsidP="00236EED">
            <w:pPr>
              <w:jc w:val="right"/>
              <w:rPr>
                <w:b/>
                <w:sz w:val="14"/>
                <w:szCs w:val="14"/>
                <w:lang w:val="en-US"/>
              </w:rPr>
            </w:pPr>
            <w:r>
              <w:rPr>
                <w:b/>
                <w:sz w:val="14"/>
                <w:szCs w:val="14"/>
                <w:lang w:val="en-US"/>
              </w:rPr>
              <w:t>1166.30</w:t>
            </w:r>
          </w:p>
        </w:tc>
        <w:tc>
          <w:tcPr>
            <w:tcW w:w="992" w:type="dxa"/>
          </w:tcPr>
          <w:p w14:paraId="12007BAA" w14:textId="77777777" w:rsidR="00811AD4" w:rsidRPr="00AD67C9" w:rsidRDefault="00811AD4" w:rsidP="00236EED">
            <w:pPr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5.60</w:t>
            </w:r>
          </w:p>
          <w:p w14:paraId="3794E719" w14:textId="77777777" w:rsidR="00811AD4" w:rsidRPr="005949E1" w:rsidRDefault="00811AD4" w:rsidP="00236EED">
            <w:pPr>
              <w:jc w:val="right"/>
              <w:rPr>
                <w:b/>
                <w:sz w:val="14"/>
                <w:szCs w:val="14"/>
                <w:lang w:val="en-US"/>
              </w:rPr>
            </w:pPr>
            <w:r>
              <w:rPr>
                <w:b/>
                <w:sz w:val="14"/>
                <w:szCs w:val="14"/>
                <w:lang w:val="en-US"/>
              </w:rPr>
              <w:t>3.52</w:t>
            </w:r>
          </w:p>
        </w:tc>
        <w:tc>
          <w:tcPr>
            <w:tcW w:w="850" w:type="dxa"/>
          </w:tcPr>
          <w:p w14:paraId="667288B7" w14:textId="77777777" w:rsidR="00811AD4" w:rsidRPr="00AD67C9" w:rsidRDefault="00811AD4" w:rsidP="00236EED">
            <w:pPr>
              <w:jc w:val="right"/>
              <w:rPr>
                <w:sz w:val="14"/>
                <w:szCs w:val="14"/>
                <w:lang w:val="en-US"/>
              </w:rPr>
            </w:pPr>
          </w:p>
          <w:p w14:paraId="52F3BE21" w14:textId="77777777" w:rsidR="00811AD4" w:rsidRPr="005949E1" w:rsidRDefault="00811AD4" w:rsidP="00236EED">
            <w:pPr>
              <w:jc w:val="right"/>
              <w:rPr>
                <w:b/>
                <w:sz w:val="14"/>
                <w:szCs w:val="14"/>
                <w:lang w:val="en-US"/>
              </w:rPr>
            </w:pPr>
          </w:p>
        </w:tc>
        <w:tc>
          <w:tcPr>
            <w:tcW w:w="992" w:type="dxa"/>
          </w:tcPr>
          <w:p w14:paraId="6BD1D62C" w14:textId="77777777" w:rsidR="00811AD4" w:rsidRPr="00AD67C9" w:rsidRDefault="00811AD4" w:rsidP="00236EED">
            <w:pPr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3.85</w:t>
            </w:r>
          </w:p>
          <w:p w14:paraId="6C123C2F" w14:textId="77777777" w:rsidR="00811AD4" w:rsidRPr="005949E1" w:rsidRDefault="00811AD4" w:rsidP="00236EED">
            <w:pPr>
              <w:jc w:val="right"/>
              <w:rPr>
                <w:b/>
                <w:sz w:val="14"/>
                <w:szCs w:val="14"/>
                <w:lang w:val="en-US"/>
              </w:rPr>
            </w:pPr>
            <w:r>
              <w:rPr>
                <w:b/>
                <w:sz w:val="14"/>
                <w:szCs w:val="14"/>
                <w:lang w:val="en-US"/>
              </w:rPr>
              <w:t>2.42</w:t>
            </w:r>
          </w:p>
        </w:tc>
        <w:tc>
          <w:tcPr>
            <w:tcW w:w="850" w:type="dxa"/>
          </w:tcPr>
          <w:p w14:paraId="129BCDFD" w14:textId="77777777" w:rsidR="00811AD4" w:rsidRPr="00AD67C9" w:rsidRDefault="00811AD4" w:rsidP="00236EED">
            <w:pPr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0.55</w:t>
            </w:r>
          </w:p>
          <w:p w14:paraId="7E3A2093" w14:textId="77777777" w:rsidR="00811AD4" w:rsidRPr="005949E1" w:rsidRDefault="00811AD4" w:rsidP="00236EED">
            <w:pPr>
              <w:jc w:val="right"/>
              <w:rPr>
                <w:b/>
                <w:sz w:val="14"/>
                <w:szCs w:val="14"/>
                <w:lang w:val="en-US"/>
              </w:rPr>
            </w:pPr>
            <w:r>
              <w:rPr>
                <w:b/>
                <w:sz w:val="14"/>
                <w:szCs w:val="14"/>
                <w:lang w:val="en-US"/>
              </w:rPr>
              <w:t>0.35</w:t>
            </w:r>
          </w:p>
        </w:tc>
        <w:tc>
          <w:tcPr>
            <w:tcW w:w="957" w:type="dxa"/>
          </w:tcPr>
          <w:p w14:paraId="1700940D" w14:textId="77777777" w:rsidR="00811AD4" w:rsidRPr="00AD67C9" w:rsidRDefault="00811AD4" w:rsidP="00236EED">
            <w:pPr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1867.46</w:t>
            </w:r>
          </w:p>
          <w:p w14:paraId="0C3C78E3" w14:textId="77777777" w:rsidR="00811AD4" w:rsidRPr="005949E1" w:rsidRDefault="00811AD4" w:rsidP="00236EED">
            <w:pPr>
              <w:jc w:val="right"/>
              <w:rPr>
                <w:b/>
                <w:sz w:val="14"/>
                <w:szCs w:val="14"/>
                <w:lang w:val="en-US"/>
              </w:rPr>
            </w:pPr>
            <w:r>
              <w:rPr>
                <w:b/>
                <w:sz w:val="14"/>
                <w:szCs w:val="14"/>
                <w:lang w:val="en-US"/>
              </w:rPr>
              <w:t>1172.59</w:t>
            </w:r>
          </w:p>
        </w:tc>
        <w:tc>
          <w:tcPr>
            <w:tcW w:w="850" w:type="dxa"/>
          </w:tcPr>
          <w:p w14:paraId="06F65EDB" w14:textId="77777777" w:rsidR="00811AD4" w:rsidRPr="00AD67C9" w:rsidRDefault="00811AD4" w:rsidP="00236EED">
            <w:pPr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109.520</w:t>
            </w:r>
          </w:p>
          <w:p w14:paraId="34A1A87D" w14:textId="77777777" w:rsidR="00811AD4" w:rsidRPr="005949E1" w:rsidRDefault="00811AD4" w:rsidP="00236EED">
            <w:pPr>
              <w:jc w:val="right"/>
              <w:rPr>
                <w:b/>
                <w:sz w:val="14"/>
                <w:szCs w:val="14"/>
                <w:lang w:val="en-US"/>
              </w:rPr>
            </w:pPr>
            <w:r>
              <w:rPr>
                <w:b/>
                <w:sz w:val="14"/>
                <w:szCs w:val="14"/>
                <w:lang w:val="en-US"/>
              </w:rPr>
              <w:t>68.77</w:t>
            </w:r>
          </w:p>
        </w:tc>
      </w:tr>
    </w:tbl>
    <w:p w14:paraId="27666BA9" w14:textId="77777777" w:rsidR="00811AD4" w:rsidRDefault="00811AD4" w:rsidP="00236EED">
      <w:pPr>
        <w:spacing w:line="20" w:lineRule="exact"/>
      </w:pPr>
    </w:p>
    <w:tbl>
      <w:tblPr>
        <w:tblW w:w="11128" w:type="dxa"/>
        <w:tblBorders>
          <w:top w:val="single" w:sz="4" w:space="0" w:color="808080"/>
          <w:left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31"/>
        <w:gridCol w:w="531"/>
        <w:gridCol w:w="1031"/>
        <w:gridCol w:w="1740"/>
        <w:gridCol w:w="907"/>
        <w:gridCol w:w="897"/>
        <w:gridCol w:w="992"/>
        <w:gridCol w:w="850"/>
        <w:gridCol w:w="992"/>
        <w:gridCol w:w="850"/>
        <w:gridCol w:w="957"/>
        <w:gridCol w:w="850"/>
      </w:tblGrid>
      <w:tr w:rsidR="00811AD4" w:rsidRPr="00AD67C9" w14:paraId="27C935D9" w14:textId="77777777" w:rsidTr="00236EED">
        <w:tc>
          <w:tcPr>
            <w:tcW w:w="531" w:type="dxa"/>
          </w:tcPr>
          <w:p w14:paraId="1F3CF3E2" w14:textId="77777777" w:rsidR="00811AD4" w:rsidRPr="00AD67C9" w:rsidRDefault="00811AD4" w:rsidP="00236EED">
            <w:pPr>
              <w:rPr>
                <w:sz w:val="14"/>
                <w:szCs w:val="14"/>
                <w:lang w:val="en-US"/>
              </w:rPr>
            </w:pPr>
            <w:r w:rsidRPr="00AD67C9">
              <w:rPr>
                <w:sz w:val="14"/>
                <w:szCs w:val="14"/>
                <w:lang w:val="en-US"/>
              </w:rPr>
              <w:t xml:space="preserve">   7</w:t>
            </w:r>
          </w:p>
          <w:p w14:paraId="0064F581" w14:textId="77777777" w:rsidR="00811AD4" w:rsidRPr="00AD67C9" w:rsidRDefault="00811AD4" w:rsidP="00236EED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531" w:type="dxa"/>
          </w:tcPr>
          <w:p w14:paraId="3C2B0585" w14:textId="77777777" w:rsidR="00811AD4" w:rsidRPr="00AD67C9" w:rsidRDefault="00811AD4">
            <w:pPr>
              <w:rPr>
                <w:sz w:val="14"/>
                <w:szCs w:val="14"/>
                <w:lang w:val="en-US"/>
              </w:rPr>
            </w:pPr>
            <w:r w:rsidRPr="00AD67C9">
              <w:rPr>
                <w:sz w:val="14"/>
                <w:szCs w:val="14"/>
                <w:lang w:val="en-US"/>
              </w:rPr>
              <w:t xml:space="preserve">   7</w:t>
            </w:r>
          </w:p>
          <w:p w14:paraId="597F86E0" w14:textId="77777777" w:rsidR="00811AD4" w:rsidRPr="00AD67C9" w:rsidRDefault="00811AD4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1031" w:type="dxa"/>
          </w:tcPr>
          <w:p w14:paraId="0C661326" w14:textId="77777777" w:rsidR="00811AD4" w:rsidRPr="004978B0" w:rsidRDefault="00811AD4">
            <w:pPr>
              <w:rPr>
                <w:b/>
                <w:sz w:val="14"/>
                <w:szCs w:val="14"/>
                <w:lang w:val="en-US"/>
              </w:rPr>
            </w:pPr>
            <w:r w:rsidRPr="004978B0">
              <w:rPr>
                <w:b/>
                <w:sz w:val="14"/>
                <w:szCs w:val="14"/>
                <w:lang w:val="en-US"/>
              </w:rPr>
              <w:t>1/10-240-5-5/5</w:t>
            </w:r>
          </w:p>
          <w:p w14:paraId="42F94F21" w14:textId="77777777" w:rsidR="00811AD4" w:rsidRPr="00F2609C" w:rsidRDefault="00811AD4">
            <w:pPr>
              <w:rPr>
                <w:sz w:val="14"/>
                <w:szCs w:val="14"/>
                <w:lang w:val="en-US"/>
              </w:rPr>
            </w:pPr>
            <w:r w:rsidRPr="00F2609C">
              <w:rPr>
                <w:sz w:val="14"/>
                <w:szCs w:val="14"/>
                <w:lang w:val="en-US"/>
              </w:rPr>
              <w:t xml:space="preserve"> (H13)</w:t>
            </w:r>
          </w:p>
        </w:tc>
        <w:tc>
          <w:tcPr>
            <w:tcW w:w="1740" w:type="dxa"/>
          </w:tcPr>
          <w:p w14:paraId="715D72E9" w14:textId="77777777" w:rsidR="00811AD4" w:rsidRPr="00CB2A77" w:rsidRDefault="00811AD4">
            <w:pPr>
              <w:rPr>
                <w:sz w:val="14"/>
                <w:szCs w:val="14"/>
              </w:rPr>
            </w:pPr>
            <w:r w:rsidRPr="00236EED">
              <w:rPr>
                <w:sz w:val="14"/>
                <w:szCs w:val="14"/>
              </w:rPr>
              <w:t>АНКЕРНЫЙ БОЛТ С ГАЙКОЙ М6Х8Х40 ММ, ОЦИНКОВАННЫЙ</w:t>
            </w:r>
          </w:p>
        </w:tc>
        <w:tc>
          <w:tcPr>
            <w:tcW w:w="907" w:type="dxa"/>
          </w:tcPr>
          <w:p w14:paraId="290E5141" w14:textId="77777777" w:rsidR="00811AD4" w:rsidRPr="00AD67C9" w:rsidRDefault="00811AD4">
            <w:pPr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 xml:space="preserve">1000 ШТ.                                                                                            </w:t>
            </w:r>
          </w:p>
          <w:p w14:paraId="254FE0CA" w14:textId="77777777" w:rsidR="00811AD4" w:rsidRPr="00AD67C9" w:rsidRDefault="00811AD4">
            <w:pPr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0.075348</w:t>
            </w:r>
          </w:p>
        </w:tc>
        <w:tc>
          <w:tcPr>
            <w:tcW w:w="897" w:type="dxa"/>
          </w:tcPr>
          <w:p w14:paraId="046F6560" w14:textId="77777777" w:rsidR="00811AD4" w:rsidRPr="00AD67C9" w:rsidRDefault="00811AD4" w:rsidP="00236EED">
            <w:pPr>
              <w:jc w:val="right"/>
              <w:rPr>
                <w:sz w:val="14"/>
                <w:szCs w:val="14"/>
                <w:lang w:val="en-US"/>
              </w:rPr>
            </w:pPr>
          </w:p>
          <w:p w14:paraId="4090CBFF" w14:textId="77777777" w:rsidR="00811AD4" w:rsidRPr="005949E1" w:rsidRDefault="00811AD4" w:rsidP="00236EED">
            <w:pPr>
              <w:jc w:val="right"/>
              <w:rPr>
                <w:b/>
                <w:sz w:val="14"/>
                <w:szCs w:val="14"/>
                <w:lang w:val="en-US"/>
              </w:rPr>
            </w:pPr>
          </w:p>
        </w:tc>
        <w:tc>
          <w:tcPr>
            <w:tcW w:w="992" w:type="dxa"/>
          </w:tcPr>
          <w:p w14:paraId="0DEED15A" w14:textId="77777777" w:rsidR="00811AD4" w:rsidRPr="00AD67C9" w:rsidRDefault="00811AD4" w:rsidP="00236EED">
            <w:pPr>
              <w:jc w:val="right"/>
              <w:rPr>
                <w:sz w:val="14"/>
                <w:szCs w:val="14"/>
                <w:lang w:val="en-US"/>
              </w:rPr>
            </w:pPr>
          </w:p>
          <w:p w14:paraId="1DE229C3" w14:textId="77777777" w:rsidR="00811AD4" w:rsidRPr="005949E1" w:rsidRDefault="00811AD4" w:rsidP="00236EED">
            <w:pPr>
              <w:jc w:val="right"/>
              <w:rPr>
                <w:b/>
                <w:sz w:val="14"/>
                <w:szCs w:val="14"/>
                <w:lang w:val="en-US"/>
              </w:rPr>
            </w:pPr>
          </w:p>
        </w:tc>
        <w:tc>
          <w:tcPr>
            <w:tcW w:w="850" w:type="dxa"/>
          </w:tcPr>
          <w:p w14:paraId="0868DCEF" w14:textId="77777777" w:rsidR="00811AD4" w:rsidRPr="00AD67C9" w:rsidRDefault="00811AD4" w:rsidP="00236EED">
            <w:pPr>
              <w:jc w:val="right"/>
              <w:rPr>
                <w:sz w:val="14"/>
                <w:szCs w:val="14"/>
                <w:lang w:val="en-US"/>
              </w:rPr>
            </w:pPr>
          </w:p>
          <w:p w14:paraId="39F06E0E" w14:textId="77777777" w:rsidR="00811AD4" w:rsidRPr="005949E1" w:rsidRDefault="00811AD4" w:rsidP="00236EED">
            <w:pPr>
              <w:jc w:val="right"/>
              <w:rPr>
                <w:b/>
                <w:sz w:val="14"/>
                <w:szCs w:val="14"/>
                <w:lang w:val="en-US"/>
              </w:rPr>
            </w:pPr>
          </w:p>
        </w:tc>
        <w:tc>
          <w:tcPr>
            <w:tcW w:w="992" w:type="dxa"/>
          </w:tcPr>
          <w:p w14:paraId="57BACF86" w14:textId="77777777" w:rsidR="00811AD4" w:rsidRPr="00AD67C9" w:rsidRDefault="00811AD4" w:rsidP="00236EED">
            <w:pPr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122.47</w:t>
            </w:r>
          </w:p>
          <w:p w14:paraId="34B8299D" w14:textId="77777777" w:rsidR="00811AD4" w:rsidRPr="005949E1" w:rsidRDefault="00811AD4" w:rsidP="00236EED">
            <w:pPr>
              <w:jc w:val="right"/>
              <w:rPr>
                <w:b/>
                <w:sz w:val="14"/>
                <w:szCs w:val="14"/>
                <w:lang w:val="en-US"/>
              </w:rPr>
            </w:pPr>
            <w:r>
              <w:rPr>
                <w:b/>
                <w:sz w:val="14"/>
                <w:szCs w:val="14"/>
                <w:lang w:val="en-US"/>
              </w:rPr>
              <w:t>9.23</w:t>
            </w:r>
          </w:p>
        </w:tc>
        <w:tc>
          <w:tcPr>
            <w:tcW w:w="850" w:type="dxa"/>
          </w:tcPr>
          <w:p w14:paraId="18212F06" w14:textId="77777777" w:rsidR="00811AD4" w:rsidRPr="00AD67C9" w:rsidRDefault="00811AD4" w:rsidP="00236EED">
            <w:pPr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17.32</w:t>
            </w:r>
          </w:p>
          <w:p w14:paraId="4C15BB7E" w14:textId="77777777" w:rsidR="00811AD4" w:rsidRPr="005949E1" w:rsidRDefault="00811AD4" w:rsidP="00236EED">
            <w:pPr>
              <w:jc w:val="right"/>
              <w:rPr>
                <w:b/>
                <w:sz w:val="14"/>
                <w:szCs w:val="14"/>
                <w:lang w:val="en-US"/>
              </w:rPr>
            </w:pPr>
            <w:r>
              <w:rPr>
                <w:b/>
                <w:sz w:val="14"/>
                <w:szCs w:val="14"/>
                <w:lang w:val="en-US"/>
              </w:rPr>
              <w:t>1.31</w:t>
            </w:r>
          </w:p>
        </w:tc>
        <w:tc>
          <w:tcPr>
            <w:tcW w:w="957" w:type="dxa"/>
          </w:tcPr>
          <w:p w14:paraId="78C6A118" w14:textId="77777777" w:rsidR="00811AD4" w:rsidRPr="00AD67C9" w:rsidRDefault="00811AD4" w:rsidP="00236EED">
            <w:pPr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139.79</w:t>
            </w:r>
          </w:p>
          <w:p w14:paraId="771F0B21" w14:textId="77777777" w:rsidR="00811AD4" w:rsidRPr="005949E1" w:rsidRDefault="00811AD4" w:rsidP="00236EED">
            <w:pPr>
              <w:jc w:val="right"/>
              <w:rPr>
                <w:b/>
                <w:sz w:val="14"/>
                <w:szCs w:val="14"/>
                <w:lang w:val="en-US"/>
              </w:rPr>
            </w:pPr>
            <w:r>
              <w:rPr>
                <w:b/>
                <w:sz w:val="14"/>
                <w:szCs w:val="14"/>
                <w:lang w:val="en-US"/>
              </w:rPr>
              <w:t>10.54</w:t>
            </w:r>
          </w:p>
        </w:tc>
        <w:tc>
          <w:tcPr>
            <w:tcW w:w="850" w:type="dxa"/>
          </w:tcPr>
          <w:p w14:paraId="7CFAE31A" w14:textId="77777777" w:rsidR="00811AD4" w:rsidRPr="00AD67C9" w:rsidRDefault="00811AD4" w:rsidP="00236EED">
            <w:pPr>
              <w:jc w:val="right"/>
              <w:rPr>
                <w:sz w:val="14"/>
                <w:szCs w:val="14"/>
                <w:lang w:val="en-US"/>
              </w:rPr>
            </w:pPr>
          </w:p>
          <w:p w14:paraId="3FE74EDC" w14:textId="77777777" w:rsidR="00811AD4" w:rsidRPr="005949E1" w:rsidRDefault="00811AD4" w:rsidP="00236EED">
            <w:pPr>
              <w:jc w:val="right"/>
              <w:rPr>
                <w:b/>
                <w:sz w:val="14"/>
                <w:szCs w:val="14"/>
                <w:lang w:val="en-US"/>
              </w:rPr>
            </w:pPr>
          </w:p>
        </w:tc>
      </w:tr>
    </w:tbl>
    <w:p w14:paraId="6D239D32" w14:textId="77777777" w:rsidR="00811AD4" w:rsidRDefault="00811AD4" w:rsidP="00236EED">
      <w:pPr>
        <w:spacing w:line="20" w:lineRule="exact"/>
      </w:pPr>
    </w:p>
    <w:tbl>
      <w:tblPr>
        <w:tblW w:w="11128" w:type="dxa"/>
        <w:tblBorders>
          <w:top w:val="single" w:sz="4" w:space="0" w:color="808080"/>
          <w:left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31"/>
        <w:gridCol w:w="531"/>
        <w:gridCol w:w="1031"/>
        <w:gridCol w:w="1740"/>
        <w:gridCol w:w="907"/>
        <w:gridCol w:w="897"/>
        <w:gridCol w:w="992"/>
        <w:gridCol w:w="850"/>
        <w:gridCol w:w="992"/>
        <w:gridCol w:w="850"/>
        <w:gridCol w:w="957"/>
        <w:gridCol w:w="850"/>
      </w:tblGrid>
      <w:tr w:rsidR="00811AD4" w:rsidRPr="00AD67C9" w14:paraId="08211126" w14:textId="77777777" w:rsidTr="00236EED">
        <w:tc>
          <w:tcPr>
            <w:tcW w:w="531" w:type="dxa"/>
          </w:tcPr>
          <w:p w14:paraId="0A527F6D" w14:textId="77777777" w:rsidR="00811AD4" w:rsidRPr="00AD67C9" w:rsidRDefault="00811AD4" w:rsidP="00236EED">
            <w:pPr>
              <w:rPr>
                <w:sz w:val="14"/>
                <w:szCs w:val="14"/>
                <w:lang w:val="en-US"/>
              </w:rPr>
            </w:pPr>
            <w:r w:rsidRPr="00AD67C9">
              <w:rPr>
                <w:sz w:val="14"/>
                <w:szCs w:val="14"/>
                <w:lang w:val="en-US"/>
              </w:rPr>
              <w:lastRenderedPageBreak/>
              <w:t xml:space="preserve">   8</w:t>
            </w:r>
          </w:p>
          <w:p w14:paraId="19EF409B" w14:textId="77777777" w:rsidR="00811AD4" w:rsidRPr="00AD67C9" w:rsidRDefault="00811AD4" w:rsidP="00236EED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531" w:type="dxa"/>
          </w:tcPr>
          <w:p w14:paraId="0A8E4324" w14:textId="77777777" w:rsidR="00811AD4" w:rsidRPr="00AD67C9" w:rsidRDefault="00811AD4">
            <w:pPr>
              <w:rPr>
                <w:sz w:val="14"/>
                <w:szCs w:val="14"/>
                <w:lang w:val="en-US"/>
              </w:rPr>
            </w:pPr>
            <w:r w:rsidRPr="00AD67C9">
              <w:rPr>
                <w:sz w:val="14"/>
                <w:szCs w:val="14"/>
                <w:lang w:val="en-US"/>
              </w:rPr>
              <w:t xml:space="preserve">   8</w:t>
            </w:r>
          </w:p>
          <w:p w14:paraId="0EB284D6" w14:textId="77777777" w:rsidR="00811AD4" w:rsidRPr="00AD67C9" w:rsidRDefault="00811AD4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1031" w:type="dxa"/>
          </w:tcPr>
          <w:p w14:paraId="719EC787" w14:textId="77777777" w:rsidR="00811AD4" w:rsidRPr="004978B0" w:rsidRDefault="00811AD4">
            <w:pPr>
              <w:rPr>
                <w:b/>
                <w:sz w:val="14"/>
                <w:szCs w:val="14"/>
                <w:lang w:val="en-US"/>
              </w:rPr>
            </w:pPr>
            <w:r w:rsidRPr="004978B0">
              <w:rPr>
                <w:b/>
                <w:sz w:val="14"/>
                <w:szCs w:val="14"/>
                <w:lang w:val="en-US"/>
              </w:rPr>
              <w:t>2/40-10-999/130</w:t>
            </w:r>
          </w:p>
          <w:p w14:paraId="73597250" w14:textId="77777777" w:rsidR="00811AD4" w:rsidRPr="00F2609C" w:rsidRDefault="00811AD4">
            <w:pPr>
              <w:rPr>
                <w:sz w:val="14"/>
                <w:szCs w:val="14"/>
                <w:lang w:val="en-US"/>
              </w:rPr>
            </w:pPr>
            <w:r w:rsidRPr="00F2609C">
              <w:rPr>
                <w:sz w:val="14"/>
                <w:szCs w:val="14"/>
                <w:lang w:val="en-US"/>
              </w:rPr>
              <w:t xml:space="preserve"> (H13)</w:t>
            </w:r>
          </w:p>
        </w:tc>
        <w:tc>
          <w:tcPr>
            <w:tcW w:w="1740" w:type="dxa"/>
          </w:tcPr>
          <w:p w14:paraId="49835309" w14:textId="77777777" w:rsidR="00811AD4" w:rsidRPr="00CB2A77" w:rsidRDefault="00811AD4">
            <w:pPr>
              <w:rPr>
                <w:sz w:val="14"/>
                <w:szCs w:val="14"/>
              </w:rPr>
            </w:pPr>
            <w:r w:rsidRPr="00236EED">
              <w:rPr>
                <w:sz w:val="14"/>
                <w:szCs w:val="14"/>
              </w:rPr>
              <w:t>БЛОКИ ОКОННЫЕ ИЗ ПОЛИВИНИЛХЛОРИДНОГО ПРОФИЛЯ ДЛЯ ЗДАНИЙ И СООРУЖЕНИЙ (СРЕДНЯЯ ЦЕНА ПО ГРУППЕ)</w:t>
            </w:r>
          </w:p>
        </w:tc>
        <w:tc>
          <w:tcPr>
            <w:tcW w:w="907" w:type="dxa"/>
          </w:tcPr>
          <w:p w14:paraId="4E15505E" w14:textId="77777777" w:rsidR="00811AD4" w:rsidRPr="00AD67C9" w:rsidRDefault="00811AD4">
            <w:pPr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 xml:space="preserve">М2                                                                                                  </w:t>
            </w:r>
          </w:p>
          <w:p w14:paraId="22B906A8" w14:textId="77777777" w:rsidR="00811AD4" w:rsidRPr="00AD67C9" w:rsidRDefault="00811AD4">
            <w:pPr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62.79</w:t>
            </w:r>
          </w:p>
        </w:tc>
        <w:tc>
          <w:tcPr>
            <w:tcW w:w="897" w:type="dxa"/>
          </w:tcPr>
          <w:p w14:paraId="2F413313" w14:textId="77777777" w:rsidR="00811AD4" w:rsidRPr="00AD67C9" w:rsidRDefault="00811AD4" w:rsidP="00236EED">
            <w:pPr>
              <w:jc w:val="right"/>
              <w:rPr>
                <w:sz w:val="14"/>
                <w:szCs w:val="14"/>
                <w:lang w:val="en-US"/>
              </w:rPr>
            </w:pPr>
          </w:p>
          <w:p w14:paraId="735123C9" w14:textId="77777777" w:rsidR="00811AD4" w:rsidRPr="005949E1" w:rsidRDefault="00811AD4" w:rsidP="00236EED">
            <w:pPr>
              <w:jc w:val="right"/>
              <w:rPr>
                <w:b/>
                <w:sz w:val="14"/>
                <w:szCs w:val="14"/>
                <w:lang w:val="en-US"/>
              </w:rPr>
            </w:pPr>
          </w:p>
        </w:tc>
        <w:tc>
          <w:tcPr>
            <w:tcW w:w="992" w:type="dxa"/>
          </w:tcPr>
          <w:p w14:paraId="0AD6C597" w14:textId="77777777" w:rsidR="00811AD4" w:rsidRPr="00AD67C9" w:rsidRDefault="00811AD4" w:rsidP="00236EED">
            <w:pPr>
              <w:jc w:val="right"/>
              <w:rPr>
                <w:sz w:val="14"/>
                <w:szCs w:val="14"/>
                <w:lang w:val="en-US"/>
              </w:rPr>
            </w:pPr>
          </w:p>
          <w:p w14:paraId="6C66F729" w14:textId="77777777" w:rsidR="00811AD4" w:rsidRPr="005949E1" w:rsidRDefault="00811AD4" w:rsidP="00236EED">
            <w:pPr>
              <w:jc w:val="right"/>
              <w:rPr>
                <w:b/>
                <w:sz w:val="14"/>
                <w:szCs w:val="14"/>
                <w:lang w:val="en-US"/>
              </w:rPr>
            </w:pPr>
          </w:p>
        </w:tc>
        <w:tc>
          <w:tcPr>
            <w:tcW w:w="850" w:type="dxa"/>
          </w:tcPr>
          <w:p w14:paraId="4524E0C5" w14:textId="77777777" w:rsidR="00811AD4" w:rsidRPr="00AD67C9" w:rsidRDefault="00811AD4" w:rsidP="00236EED">
            <w:pPr>
              <w:jc w:val="right"/>
              <w:rPr>
                <w:sz w:val="14"/>
                <w:szCs w:val="14"/>
                <w:lang w:val="en-US"/>
              </w:rPr>
            </w:pPr>
          </w:p>
          <w:p w14:paraId="32CFCF97" w14:textId="77777777" w:rsidR="00811AD4" w:rsidRPr="005949E1" w:rsidRDefault="00811AD4" w:rsidP="00236EED">
            <w:pPr>
              <w:jc w:val="right"/>
              <w:rPr>
                <w:b/>
                <w:sz w:val="14"/>
                <w:szCs w:val="14"/>
                <w:lang w:val="en-US"/>
              </w:rPr>
            </w:pPr>
          </w:p>
        </w:tc>
        <w:tc>
          <w:tcPr>
            <w:tcW w:w="992" w:type="dxa"/>
          </w:tcPr>
          <w:p w14:paraId="695BAE84" w14:textId="77777777" w:rsidR="00811AD4" w:rsidRPr="00AD67C9" w:rsidRDefault="00811AD4" w:rsidP="00236EED">
            <w:pPr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458.33</w:t>
            </w:r>
          </w:p>
          <w:p w14:paraId="7D42F5E9" w14:textId="77777777" w:rsidR="00811AD4" w:rsidRPr="005949E1" w:rsidRDefault="00811AD4" w:rsidP="00236EED">
            <w:pPr>
              <w:jc w:val="right"/>
              <w:rPr>
                <w:b/>
                <w:sz w:val="14"/>
                <w:szCs w:val="14"/>
                <w:lang w:val="en-US"/>
              </w:rPr>
            </w:pPr>
            <w:r>
              <w:rPr>
                <w:b/>
                <w:sz w:val="14"/>
                <w:szCs w:val="14"/>
                <w:lang w:val="en-US"/>
              </w:rPr>
              <w:t>28778.54</w:t>
            </w:r>
          </w:p>
        </w:tc>
        <w:tc>
          <w:tcPr>
            <w:tcW w:w="850" w:type="dxa"/>
          </w:tcPr>
          <w:p w14:paraId="0CE0E46F" w14:textId="77777777" w:rsidR="00811AD4" w:rsidRPr="00AD67C9" w:rsidRDefault="00811AD4" w:rsidP="00236EED">
            <w:pPr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64.81</w:t>
            </w:r>
          </w:p>
          <w:p w14:paraId="2AA8224F" w14:textId="77777777" w:rsidR="00811AD4" w:rsidRPr="005949E1" w:rsidRDefault="00811AD4" w:rsidP="00236EED">
            <w:pPr>
              <w:jc w:val="right"/>
              <w:rPr>
                <w:b/>
                <w:sz w:val="14"/>
                <w:szCs w:val="14"/>
                <w:lang w:val="en-US"/>
              </w:rPr>
            </w:pPr>
            <w:r>
              <w:rPr>
                <w:b/>
                <w:sz w:val="14"/>
                <w:szCs w:val="14"/>
                <w:lang w:val="en-US"/>
              </w:rPr>
              <w:t>4069.42</w:t>
            </w:r>
          </w:p>
        </w:tc>
        <w:tc>
          <w:tcPr>
            <w:tcW w:w="957" w:type="dxa"/>
          </w:tcPr>
          <w:p w14:paraId="0F38FC15" w14:textId="77777777" w:rsidR="00811AD4" w:rsidRPr="00AD67C9" w:rsidRDefault="00811AD4" w:rsidP="00236EED">
            <w:pPr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523.14</w:t>
            </w:r>
          </w:p>
          <w:p w14:paraId="182B5AC4" w14:textId="77777777" w:rsidR="00811AD4" w:rsidRPr="005949E1" w:rsidRDefault="00811AD4" w:rsidP="00236EED">
            <w:pPr>
              <w:jc w:val="right"/>
              <w:rPr>
                <w:b/>
                <w:sz w:val="14"/>
                <w:szCs w:val="14"/>
                <w:lang w:val="en-US"/>
              </w:rPr>
            </w:pPr>
            <w:r>
              <w:rPr>
                <w:b/>
                <w:sz w:val="14"/>
                <w:szCs w:val="14"/>
                <w:lang w:val="en-US"/>
              </w:rPr>
              <w:t>32847.96</w:t>
            </w:r>
          </w:p>
        </w:tc>
        <w:tc>
          <w:tcPr>
            <w:tcW w:w="850" w:type="dxa"/>
          </w:tcPr>
          <w:p w14:paraId="5245E054" w14:textId="77777777" w:rsidR="00811AD4" w:rsidRPr="00AD67C9" w:rsidRDefault="00811AD4" w:rsidP="00236EED">
            <w:pPr>
              <w:jc w:val="right"/>
              <w:rPr>
                <w:sz w:val="14"/>
                <w:szCs w:val="14"/>
                <w:lang w:val="en-US"/>
              </w:rPr>
            </w:pPr>
          </w:p>
          <w:p w14:paraId="5DBBC929" w14:textId="77777777" w:rsidR="00811AD4" w:rsidRPr="005949E1" w:rsidRDefault="00811AD4" w:rsidP="00236EED">
            <w:pPr>
              <w:jc w:val="right"/>
              <w:rPr>
                <w:b/>
                <w:sz w:val="14"/>
                <w:szCs w:val="14"/>
                <w:lang w:val="en-US"/>
              </w:rPr>
            </w:pPr>
          </w:p>
        </w:tc>
      </w:tr>
    </w:tbl>
    <w:p w14:paraId="779B9DD1" w14:textId="77777777" w:rsidR="00811AD4" w:rsidRDefault="00811AD4" w:rsidP="00236EED">
      <w:pPr>
        <w:spacing w:line="20" w:lineRule="exact"/>
      </w:pPr>
    </w:p>
    <w:tbl>
      <w:tblPr>
        <w:tblW w:w="11128" w:type="dxa"/>
        <w:tblBorders>
          <w:top w:val="single" w:sz="4" w:space="0" w:color="808080"/>
          <w:left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31"/>
        <w:gridCol w:w="531"/>
        <w:gridCol w:w="1031"/>
        <w:gridCol w:w="1740"/>
        <w:gridCol w:w="907"/>
        <w:gridCol w:w="897"/>
        <w:gridCol w:w="992"/>
        <w:gridCol w:w="850"/>
        <w:gridCol w:w="992"/>
        <w:gridCol w:w="850"/>
        <w:gridCol w:w="957"/>
        <w:gridCol w:w="850"/>
      </w:tblGrid>
      <w:tr w:rsidR="00811AD4" w:rsidRPr="00AD67C9" w14:paraId="38C0C87B" w14:textId="77777777" w:rsidTr="00236EED">
        <w:tc>
          <w:tcPr>
            <w:tcW w:w="531" w:type="dxa"/>
          </w:tcPr>
          <w:p w14:paraId="280251EA" w14:textId="77777777" w:rsidR="00811AD4" w:rsidRPr="00AD67C9" w:rsidRDefault="00811AD4" w:rsidP="00236EED">
            <w:pPr>
              <w:rPr>
                <w:sz w:val="14"/>
                <w:szCs w:val="14"/>
                <w:lang w:val="en-US"/>
              </w:rPr>
            </w:pPr>
            <w:r w:rsidRPr="00AD67C9">
              <w:rPr>
                <w:sz w:val="14"/>
                <w:szCs w:val="14"/>
                <w:lang w:val="en-US"/>
              </w:rPr>
              <w:t xml:space="preserve">   9</w:t>
            </w:r>
          </w:p>
          <w:p w14:paraId="7C0D4290" w14:textId="77777777" w:rsidR="00811AD4" w:rsidRPr="00AD67C9" w:rsidRDefault="00811AD4" w:rsidP="00236EED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531" w:type="dxa"/>
          </w:tcPr>
          <w:p w14:paraId="23BF963C" w14:textId="77777777" w:rsidR="00811AD4" w:rsidRPr="00AD67C9" w:rsidRDefault="00811AD4">
            <w:pPr>
              <w:rPr>
                <w:sz w:val="14"/>
                <w:szCs w:val="14"/>
                <w:lang w:val="en-US"/>
              </w:rPr>
            </w:pPr>
            <w:r w:rsidRPr="00AD67C9">
              <w:rPr>
                <w:sz w:val="14"/>
                <w:szCs w:val="14"/>
                <w:lang w:val="en-US"/>
              </w:rPr>
              <w:t xml:space="preserve">   9</w:t>
            </w:r>
          </w:p>
          <w:p w14:paraId="07F34275" w14:textId="77777777" w:rsidR="00811AD4" w:rsidRPr="00AD67C9" w:rsidRDefault="00811AD4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1031" w:type="dxa"/>
          </w:tcPr>
          <w:p w14:paraId="1A4940FF" w14:textId="77777777" w:rsidR="00811AD4" w:rsidRPr="004978B0" w:rsidRDefault="00811AD4">
            <w:pPr>
              <w:rPr>
                <w:b/>
                <w:sz w:val="14"/>
                <w:szCs w:val="14"/>
                <w:lang w:val="en-US"/>
              </w:rPr>
            </w:pPr>
            <w:r w:rsidRPr="004978B0">
              <w:rPr>
                <w:b/>
                <w:sz w:val="14"/>
                <w:szCs w:val="14"/>
                <w:lang w:val="en-US"/>
              </w:rPr>
              <w:t>1/10-240-30-45/13</w:t>
            </w:r>
          </w:p>
          <w:p w14:paraId="074F3CD9" w14:textId="77777777" w:rsidR="00811AD4" w:rsidRPr="00F2609C" w:rsidRDefault="00811AD4">
            <w:pPr>
              <w:rPr>
                <w:sz w:val="14"/>
                <w:szCs w:val="14"/>
                <w:lang w:val="en-US"/>
              </w:rPr>
            </w:pPr>
            <w:r w:rsidRPr="00F2609C">
              <w:rPr>
                <w:sz w:val="14"/>
                <w:szCs w:val="14"/>
                <w:lang w:val="en-US"/>
              </w:rPr>
              <w:t xml:space="preserve"> (H13)</w:t>
            </w:r>
          </w:p>
        </w:tc>
        <w:tc>
          <w:tcPr>
            <w:tcW w:w="1740" w:type="dxa"/>
          </w:tcPr>
          <w:p w14:paraId="05DE0BE1" w14:textId="77777777" w:rsidR="00811AD4" w:rsidRPr="00CB2A77" w:rsidRDefault="00811AD4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ДЮБЕЛЬ МЕТАЛЛИЧЕСКИЙ РАМНЫЙ 10Х152</w:t>
            </w:r>
          </w:p>
        </w:tc>
        <w:tc>
          <w:tcPr>
            <w:tcW w:w="907" w:type="dxa"/>
          </w:tcPr>
          <w:p w14:paraId="327A6F4F" w14:textId="77777777" w:rsidR="00811AD4" w:rsidRPr="00AD67C9" w:rsidRDefault="00811AD4">
            <w:pPr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 xml:space="preserve">1000 ШТ.                                                                                            </w:t>
            </w:r>
          </w:p>
          <w:p w14:paraId="1E0D08DC" w14:textId="77777777" w:rsidR="00811AD4" w:rsidRPr="00AD67C9" w:rsidRDefault="00811AD4">
            <w:pPr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0.226044</w:t>
            </w:r>
          </w:p>
        </w:tc>
        <w:tc>
          <w:tcPr>
            <w:tcW w:w="897" w:type="dxa"/>
          </w:tcPr>
          <w:p w14:paraId="7519AD9F" w14:textId="77777777" w:rsidR="00811AD4" w:rsidRPr="00AD67C9" w:rsidRDefault="00811AD4" w:rsidP="00236EED">
            <w:pPr>
              <w:jc w:val="right"/>
              <w:rPr>
                <w:sz w:val="14"/>
                <w:szCs w:val="14"/>
                <w:lang w:val="en-US"/>
              </w:rPr>
            </w:pPr>
          </w:p>
          <w:p w14:paraId="75269476" w14:textId="77777777" w:rsidR="00811AD4" w:rsidRPr="005949E1" w:rsidRDefault="00811AD4" w:rsidP="00236EED">
            <w:pPr>
              <w:jc w:val="right"/>
              <w:rPr>
                <w:b/>
                <w:sz w:val="14"/>
                <w:szCs w:val="14"/>
                <w:lang w:val="en-US"/>
              </w:rPr>
            </w:pPr>
          </w:p>
        </w:tc>
        <w:tc>
          <w:tcPr>
            <w:tcW w:w="992" w:type="dxa"/>
          </w:tcPr>
          <w:p w14:paraId="641A5BB1" w14:textId="77777777" w:rsidR="00811AD4" w:rsidRPr="00AD67C9" w:rsidRDefault="00811AD4" w:rsidP="00236EED">
            <w:pPr>
              <w:jc w:val="right"/>
              <w:rPr>
                <w:sz w:val="14"/>
                <w:szCs w:val="14"/>
                <w:lang w:val="en-US"/>
              </w:rPr>
            </w:pPr>
          </w:p>
          <w:p w14:paraId="623C73A2" w14:textId="77777777" w:rsidR="00811AD4" w:rsidRPr="005949E1" w:rsidRDefault="00811AD4" w:rsidP="00236EED">
            <w:pPr>
              <w:jc w:val="right"/>
              <w:rPr>
                <w:b/>
                <w:sz w:val="14"/>
                <w:szCs w:val="14"/>
                <w:lang w:val="en-US"/>
              </w:rPr>
            </w:pPr>
          </w:p>
        </w:tc>
        <w:tc>
          <w:tcPr>
            <w:tcW w:w="850" w:type="dxa"/>
          </w:tcPr>
          <w:p w14:paraId="442D01FE" w14:textId="77777777" w:rsidR="00811AD4" w:rsidRPr="00AD67C9" w:rsidRDefault="00811AD4" w:rsidP="00236EED">
            <w:pPr>
              <w:jc w:val="right"/>
              <w:rPr>
                <w:sz w:val="14"/>
                <w:szCs w:val="14"/>
                <w:lang w:val="en-US"/>
              </w:rPr>
            </w:pPr>
          </w:p>
          <w:p w14:paraId="0DB23595" w14:textId="77777777" w:rsidR="00811AD4" w:rsidRPr="005949E1" w:rsidRDefault="00811AD4" w:rsidP="00236EED">
            <w:pPr>
              <w:jc w:val="right"/>
              <w:rPr>
                <w:b/>
                <w:sz w:val="14"/>
                <w:szCs w:val="14"/>
                <w:lang w:val="en-US"/>
              </w:rPr>
            </w:pPr>
          </w:p>
        </w:tc>
        <w:tc>
          <w:tcPr>
            <w:tcW w:w="992" w:type="dxa"/>
          </w:tcPr>
          <w:p w14:paraId="08BE5379" w14:textId="77777777" w:rsidR="00811AD4" w:rsidRPr="00AD67C9" w:rsidRDefault="00811AD4" w:rsidP="00236EED">
            <w:pPr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379.00</w:t>
            </w:r>
          </w:p>
          <w:p w14:paraId="0895013B" w14:textId="77777777" w:rsidR="00811AD4" w:rsidRPr="005949E1" w:rsidRDefault="00811AD4" w:rsidP="00236EED">
            <w:pPr>
              <w:jc w:val="right"/>
              <w:rPr>
                <w:b/>
                <w:sz w:val="14"/>
                <w:szCs w:val="14"/>
                <w:lang w:val="en-US"/>
              </w:rPr>
            </w:pPr>
            <w:r>
              <w:rPr>
                <w:b/>
                <w:sz w:val="14"/>
                <w:szCs w:val="14"/>
                <w:lang w:val="en-US"/>
              </w:rPr>
              <w:t>85.67</w:t>
            </w:r>
          </w:p>
        </w:tc>
        <w:tc>
          <w:tcPr>
            <w:tcW w:w="850" w:type="dxa"/>
          </w:tcPr>
          <w:p w14:paraId="575CF7B8" w14:textId="77777777" w:rsidR="00811AD4" w:rsidRPr="00AD67C9" w:rsidRDefault="00811AD4" w:rsidP="00236EED">
            <w:pPr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53.59</w:t>
            </w:r>
          </w:p>
          <w:p w14:paraId="24982C08" w14:textId="77777777" w:rsidR="00811AD4" w:rsidRPr="005949E1" w:rsidRDefault="00811AD4" w:rsidP="00236EED">
            <w:pPr>
              <w:jc w:val="right"/>
              <w:rPr>
                <w:b/>
                <w:sz w:val="14"/>
                <w:szCs w:val="14"/>
                <w:lang w:val="en-US"/>
              </w:rPr>
            </w:pPr>
            <w:r>
              <w:rPr>
                <w:b/>
                <w:sz w:val="14"/>
                <w:szCs w:val="14"/>
                <w:lang w:val="en-US"/>
              </w:rPr>
              <w:t>12.11</w:t>
            </w:r>
          </w:p>
        </w:tc>
        <w:tc>
          <w:tcPr>
            <w:tcW w:w="957" w:type="dxa"/>
          </w:tcPr>
          <w:p w14:paraId="7CDDEEBE" w14:textId="77777777" w:rsidR="00811AD4" w:rsidRPr="00AD67C9" w:rsidRDefault="00811AD4" w:rsidP="00236EED">
            <w:pPr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432.59</w:t>
            </w:r>
          </w:p>
          <w:p w14:paraId="691CE5EF" w14:textId="77777777" w:rsidR="00811AD4" w:rsidRPr="005949E1" w:rsidRDefault="00811AD4" w:rsidP="00236EED">
            <w:pPr>
              <w:jc w:val="right"/>
              <w:rPr>
                <w:b/>
                <w:sz w:val="14"/>
                <w:szCs w:val="14"/>
                <w:lang w:val="en-US"/>
              </w:rPr>
            </w:pPr>
            <w:r>
              <w:rPr>
                <w:b/>
                <w:sz w:val="14"/>
                <w:szCs w:val="14"/>
                <w:lang w:val="en-US"/>
              </w:rPr>
              <w:t>97.78</w:t>
            </w:r>
          </w:p>
        </w:tc>
        <w:tc>
          <w:tcPr>
            <w:tcW w:w="850" w:type="dxa"/>
          </w:tcPr>
          <w:p w14:paraId="14ADE5DB" w14:textId="77777777" w:rsidR="00811AD4" w:rsidRPr="00AD67C9" w:rsidRDefault="00811AD4" w:rsidP="00236EED">
            <w:pPr>
              <w:jc w:val="right"/>
              <w:rPr>
                <w:sz w:val="14"/>
                <w:szCs w:val="14"/>
                <w:lang w:val="en-US"/>
              </w:rPr>
            </w:pPr>
          </w:p>
          <w:p w14:paraId="6E57C8D7" w14:textId="77777777" w:rsidR="00811AD4" w:rsidRPr="005949E1" w:rsidRDefault="00811AD4" w:rsidP="00236EED">
            <w:pPr>
              <w:jc w:val="right"/>
              <w:rPr>
                <w:b/>
                <w:sz w:val="14"/>
                <w:szCs w:val="14"/>
                <w:lang w:val="en-US"/>
              </w:rPr>
            </w:pPr>
          </w:p>
        </w:tc>
      </w:tr>
    </w:tbl>
    <w:p w14:paraId="56D7F192" w14:textId="77777777" w:rsidR="00811AD4" w:rsidRDefault="00811AD4" w:rsidP="00236EED">
      <w:pPr>
        <w:spacing w:line="20" w:lineRule="exact"/>
      </w:pPr>
    </w:p>
    <w:tbl>
      <w:tblPr>
        <w:tblW w:w="11128" w:type="dxa"/>
        <w:tblBorders>
          <w:top w:val="single" w:sz="4" w:space="0" w:color="808080"/>
          <w:left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31"/>
        <w:gridCol w:w="531"/>
        <w:gridCol w:w="1031"/>
        <w:gridCol w:w="1740"/>
        <w:gridCol w:w="907"/>
        <w:gridCol w:w="897"/>
        <w:gridCol w:w="992"/>
        <w:gridCol w:w="850"/>
        <w:gridCol w:w="992"/>
        <w:gridCol w:w="850"/>
        <w:gridCol w:w="957"/>
        <w:gridCol w:w="850"/>
      </w:tblGrid>
      <w:tr w:rsidR="00811AD4" w:rsidRPr="00AD67C9" w14:paraId="4FA0C5EA" w14:textId="77777777" w:rsidTr="00236EED">
        <w:tc>
          <w:tcPr>
            <w:tcW w:w="531" w:type="dxa"/>
          </w:tcPr>
          <w:p w14:paraId="355B548B" w14:textId="77777777" w:rsidR="00811AD4" w:rsidRPr="00AD67C9" w:rsidRDefault="00811AD4" w:rsidP="00236EED">
            <w:pPr>
              <w:rPr>
                <w:sz w:val="14"/>
                <w:szCs w:val="14"/>
                <w:lang w:val="en-US"/>
              </w:rPr>
            </w:pPr>
            <w:r w:rsidRPr="00AD67C9">
              <w:rPr>
                <w:sz w:val="14"/>
                <w:szCs w:val="14"/>
                <w:lang w:val="en-US"/>
              </w:rPr>
              <w:t xml:space="preserve">  10</w:t>
            </w:r>
          </w:p>
          <w:p w14:paraId="0BC71E8F" w14:textId="77777777" w:rsidR="00811AD4" w:rsidRPr="00AD67C9" w:rsidRDefault="00811AD4" w:rsidP="00236EED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531" w:type="dxa"/>
          </w:tcPr>
          <w:p w14:paraId="70EC010E" w14:textId="77777777" w:rsidR="00811AD4" w:rsidRPr="00AD67C9" w:rsidRDefault="00811AD4">
            <w:pPr>
              <w:rPr>
                <w:sz w:val="14"/>
                <w:szCs w:val="14"/>
                <w:lang w:val="en-US"/>
              </w:rPr>
            </w:pPr>
            <w:r w:rsidRPr="00AD67C9">
              <w:rPr>
                <w:sz w:val="14"/>
                <w:szCs w:val="14"/>
                <w:lang w:val="en-US"/>
              </w:rPr>
              <w:t xml:space="preserve">  10</w:t>
            </w:r>
          </w:p>
          <w:p w14:paraId="28F15D44" w14:textId="77777777" w:rsidR="00811AD4" w:rsidRPr="00AD67C9" w:rsidRDefault="00811AD4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1031" w:type="dxa"/>
          </w:tcPr>
          <w:p w14:paraId="4E93B1D3" w14:textId="77777777" w:rsidR="00811AD4" w:rsidRPr="004978B0" w:rsidRDefault="00811AD4">
            <w:pPr>
              <w:rPr>
                <w:b/>
                <w:sz w:val="14"/>
                <w:szCs w:val="14"/>
                <w:lang w:val="en-US"/>
              </w:rPr>
            </w:pPr>
            <w:r w:rsidRPr="004978B0">
              <w:rPr>
                <w:b/>
                <w:sz w:val="14"/>
                <w:szCs w:val="14"/>
                <w:lang w:val="en-US"/>
              </w:rPr>
              <w:t>Е10-103-1</w:t>
            </w:r>
          </w:p>
          <w:p w14:paraId="1319C75E" w14:textId="77777777" w:rsidR="00811AD4" w:rsidRPr="00F2609C" w:rsidRDefault="00811AD4">
            <w:pPr>
              <w:rPr>
                <w:sz w:val="14"/>
                <w:szCs w:val="14"/>
                <w:lang w:val="en-US"/>
              </w:rPr>
            </w:pPr>
            <w:r w:rsidRPr="00F2609C">
              <w:rPr>
                <w:sz w:val="14"/>
                <w:szCs w:val="14"/>
                <w:lang w:val="en-US"/>
              </w:rPr>
              <w:t xml:space="preserve"> (H1)</w:t>
            </w:r>
          </w:p>
        </w:tc>
        <w:tc>
          <w:tcPr>
            <w:tcW w:w="1740" w:type="dxa"/>
          </w:tcPr>
          <w:p w14:paraId="5F022136" w14:textId="77777777" w:rsidR="00811AD4" w:rsidRPr="00CB2A77" w:rsidRDefault="00811AD4">
            <w:pPr>
              <w:rPr>
                <w:sz w:val="14"/>
                <w:szCs w:val="14"/>
              </w:rPr>
            </w:pPr>
            <w:r w:rsidRPr="00236EED">
              <w:rPr>
                <w:sz w:val="14"/>
                <w:szCs w:val="14"/>
              </w:rPr>
              <w:t>ГЕРМЕТИЗАЦИЯ МЕСТ ПРИМЫКАНИЯ ОКОННЫХ И БАЛКОННЫХ БЛОКОВ ИЗ ПВХ К СТЕНАМ ТОЛЩИНОЙ ЗАЗОРА 0,03 М                                                                                                    Разряд=3.</w:t>
            </w:r>
            <w:proofErr w:type="gramStart"/>
            <w:r w:rsidRPr="00236EED">
              <w:rPr>
                <w:sz w:val="14"/>
                <w:szCs w:val="14"/>
              </w:rPr>
              <w:t>500 ,</w:t>
            </w:r>
            <w:proofErr w:type="gramEnd"/>
            <w:r w:rsidRPr="00236EED">
              <w:rPr>
                <w:sz w:val="14"/>
                <w:szCs w:val="14"/>
              </w:rPr>
              <w:t xml:space="preserve"> к=0.9299</w:t>
            </w:r>
          </w:p>
        </w:tc>
        <w:tc>
          <w:tcPr>
            <w:tcW w:w="907" w:type="dxa"/>
          </w:tcPr>
          <w:p w14:paraId="6FC0FA11" w14:textId="77777777" w:rsidR="00811AD4" w:rsidRPr="00AD67C9" w:rsidRDefault="00811AD4">
            <w:pPr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 xml:space="preserve">100М                                                                                                </w:t>
            </w:r>
          </w:p>
          <w:p w14:paraId="59465C21" w14:textId="77777777" w:rsidR="00811AD4" w:rsidRPr="00AD67C9" w:rsidRDefault="00811AD4">
            <w:pPr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1.666</w:t>
            </w:r>
          </w:p>
        </w:tc>
        <w:tc>
          <w:tcPr>
            <w:tcW w:w="897" w:type="dxa"/>
          </w:tcPr>
          <w:p w14:paraId="7B4944DD" w14:textId="77777777" w:rsidR="00811AD4" w:rsidRPr="00AD67C9" w:rsidRDefault="00811AD4" w:rsidP="00236EED">
            <w:pPr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205.50</w:t>
            </w:r>
          </w:p>
          <w:p w14:paraId="44E3BB2F" w14:textId="77777777" w:rsidR="00811AD4" w:rsidRPr="005949E1" w:rsidRDefault="00811AD4" w:rsidP="00236EED">
            <w:pPr>
              <w:jc w:val="right"/>
              <w:rPr>
                <w:b/>
                <w:sz w:val="14"/>
                <w:szCs w:val="14"/>
                <w:lang w:val="en-US"/>
              </w:rPr>
            </w:pPr>
            <w:r>
              <w:rPr>
                <w:b/>
                <w:sz w:val="14"/>
                <w:szCs w:val="14"/>
                <w:lang w:val="en-US"/>
              </w:rPr>
              <w:t>342.36</w:t>
            </w:r>
          </w:p>
        </w:tc>
        <w:tc>
          <w:tcPr>
            <w:tcW w:w="992" w:type="dxa"/>
          </w:tcPr>
          <w:p w14:paraId="6F90DF4D" w14:textId="77777777" w:rsidR="00811AD4" w:rsidRPr="00AD67C9" w:rsidRDefault="00811AD4" w:rsidP="00236EED">
            <w:pPr>
              <w:jc w:val="right"/>
              <w:rPr>
                <w:sz w:val="14"/>
                <w:szCs w:val="14"/>
                <w:lang w:val="en-US"/>
              </w:rPr>
            </w:pPr>
          </w:p>
          <w:p w14:paraId="23D37606" w14:textId="77777777" w:rsidR="00811AD4" w:rsidRPr="005949E1" w:rsidRDefault="00811AD4" w:rsidP="00236EED">
            <w:pPr>
              <w:jc w:val="right"/>
              <w:rPr>
                <w:b/>
                <w:sz w:val="14"/>
                <w:szCs w:val="14"/>
                <w:lang w:val="en-US"/>
              </w:rPr>
            </w:pPr>
          </w:p>
        </w:tc>
        <w:tc>
          <w:tcPr>
            <w:tcW w:w="850" w:type="dxa"/>
          </w:tcPr>
          <w:p w14:paraId="02639123" w14:textId="77777777" w:rsidR="00811AD4" w:rsidRPr="00AD67C9" w:rsidRDefault="00811AD4" w:rsidP="00236EED">
            <w:pPr>
              <w:jc w:val="right"/>
              <w:rPr>
                <w:sz w:val="14"/>
                <w:szCs w:val="14"/>
                <w:lang w:val="en-US"/>
              </w:rPr>
            </w:pPr>
          </w:p>
          <w:p w14:paraId="40C38DBC" w14:textId="77777777" w:rsidR="00811AD4" w:rsidRPr="005949E1" w:rsidRDefault="00811AD4" w:rsidP="00236EED">
            <w:pPr>
              <w:jc w:val="right"/>
              <w:rPr>
                <w:b/>
                <w:sz w:val="14"/>
                <w:szCs w:val="14"/>
                <w:lang w:val="en-US"/>
              </w:rPr>
            </w:pPr>
          </w:p>
        </w:tc>
        <w:tc>
          <w:tcPr>
            <w:tcW w:w="992" w:type="dxa"/>
          </w:tcPr>
          <w:p w14:paraId="29212A9C" w14:textId="77777777" w:rsidR="00811AD4" w:rsidRPr="00AD67C9" w:rsidRDefault="00811AD4" w:rsidP="00236EED">
            <w:pPr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445.04</w:t>
            </w:r>
          </w:p>
          <w:p w14:paraId="786C6DD2" w14:textId="77777777" w:rsidR="00811AD4" w:rsidRPr="005949E1" w:rsidRDefault="00811AD4" w:rsidP="00236EED">
            <w:pPr>
              <w:jc w:val="right"/>
              <w:rPr>
                <w:b/>
                <w:sz w:val="14"/>
                <w:szCs w:val="14"/>
                <w:lang w:val="en-US"/>
              </w:rPr>
            </w:pPr>
            <w:r>
              <w:rPr>
                <w:b/>
                <w:sz w:val="14"/>
                <w:szCs w:val="14"/>
                <w:lang w:val="en-US"/>
              </w:rPr>
              <w:t>741.44</w:t>
            </w:r>
          </w:p>
        </w:tc>
        <w:tc>
          <w:tcPr>
            <w:tcW w:w="850" w:type="dxa"/>
          </w:tcPr>
          <w:p w14:paraId="72BE189B" w14:textId="77777777" w:rsidR="00811AD4" w:rsidRPr="00AD67C9" w:rsidRDefault="00811AD4" w:rsidP="00236EED">
            <w:pPr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62.31</w:t>
            </w:r>
          </w:p>
          <w:p w14:paraId="01C2F450" w14:textId="77777777" w:rsidR="00811AD4" w:rsidRPr="005949E1" w:rsidRDefault="00811AD4" w:rsidP="00236EED">
            <w:pPr>
              <w:jc w:val="right"/>
              <w:rPr>
                <w:b/>
                <w:sz w:val="14"/>
                <w:szCs w:val="14"/>
                <w:lang w:val="en-US"/>
              </w:rPr>
            </w:pPr>
            <w:r>
              <w:rPr>
                <w:b/>
                <w:sz w:val="14"/>
                <w:szCs w:val="14"/>
                <w:lang w:val="en-US"/>
              </w:rPr>
              <w:t>103.81</w:t>
            </w:r>
          </w:p>
        </w:tc>
        <w:tc>
          <w:tcPr>
            <w:tcW w:w="957" w:type="dxa"/>
          </w:tcPr>
          <w:p w14:paraId="2F235A3C" w14:textId="77777777" w:rsidR="00811AD4" w:rsidRPr="00AD67C9" w:rsidRDefault="00811AD4" w:rsidP="00236EED">
            <w:pPr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712.85</w:t>
            </w:r>
          </w:p>
          <w:p w14:paraId="7A4979FA" w14:textId="77777777" w:rsidR="00811AD4" w:rsidRPr="005949E1" w:rsidRDefault="00811AD4" w:rsidP="00236EED">
            <w:pPr>
              <w:jc w:val="right"/>
              <w:rPr>
                <w:b/>
                <w:sz w:val="14"/>
                <w:szCs w:val="14"/>
                <w:lang w:val="en-US"/>
              </w:rPr>
            </w:pPr>
            <w:r>
              <w:rPr>
                <w:b/>
                <w:sz w:val="14"/>
                <w:szCs w:val="14"/>
                <w:lang w:val="en-US"/>
              </w:rPr>
              <w:t>1187.61</w:t>
            </w:r>
          </w:p>
        </w:tc>
        <w:tc>
          <w:tcPr>
            <w:tcW w:w="850" w:type="dxa"/>
          </w:tcPr>
          <w:p w14:paraId="6FD955EB" w14:textId="77777777" w:rsidR="00811AD4" w:rsidRPr="00AD67C9" w:rsidRDefault="00811AD4" w:rsidP="00236EED">
            <w:pPr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13.030</w:t>
            </w:r>
          </w:p>
          <w:p w14:paraId="7FC1FA00" w14:textId="77777777" w:rsidR="00811AD4" w:rsidRPr="005949E1" w:rsidRDefault="00811AD4" w:rsidP="00236EED">
            <w:pPr>
              <w:jc w:val="right"/>
              <w:rPr>
                <w:b/>
                <w:sz w:val="14"/>
                <w:szCs w:val="14"/>
                <w:lang w:val="en-US"/>
              </w:rPr>
            </w:pPr>
            <w:r>
              <w:rPr>
                <w:b/>
                <w:sz w:val="14"/>
                <w:szCs w:val="14"/>
                <w:lang w:val="en-US"/>
              </w:rPr>
              <w:t>21.71</w:t>
            </w:r>
          </w:p>
        </w:tc>
      </w:tr>
    </w:tbl>
    <w:p w14:paraId="65D57BD8" w14:textId="77777777" w:rsidR="00811AD4" w:rsidRDefault="00811AD4" w:rsidP="00236EED">
      <w:pPr>
        <w:spacing w:line="20" w:lineRule="exact"/>
      </w:pPr>
    </w:p>
    <w:tbl>
      <w:tblPr>
        <w:tblW w:w="11128" w:type="dxa"/>
        <w:tblBorders>
          <w:top w:val="single" w:sz="4" w:space="0" w:color="808080"/>
          <w:left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31"/>
        <w:gridCol w:w="531"/>
        <w:gridCol w:w="1031"/>
        <w:gridCol w:w="1740"/>
        <w:gridCol w:w="907"/>
        <w:gridCol w:w="897"/>
        <w:gridCol w:w="992"/>
        <w:gridCol w:w="850"/>
        <w:gridCol w:w="992"/>
        <w:gridCol w:w="850"/>
        <w:gridCol w:w="957"/>
        <w:gridCol w:w="850"/>
      </w:tblGrid>
      <w:tr w:rsidR="00811AD4" w:rsidRPr="00AD67C9" w14:paraId="2DA379BA" w14:textId="77777777" w:rsidTr="00236EED">
        <w:tc>
          <w:tcPr>
            <w:tcW w:w="531" w:type="dxa"/>
          </w:tcPr>
          <w:p w14:paraId="49FD0581" w14:textId="77777777" w:rsidR="00811AD4" w:rsidRPr="00AD67C9" w:rsidRDefault="00811AD4" w:rsidP="00236EED">
            <w:pPr>
              <w:rPr>
                <w:sz w:val="14"/>
                <w:szCs w:val="14"/>
                <w:lang w:val="en-US"/>
              </w:rPr>
            </w:pPr>
            <w:r w:rsidRPr="00AD67C9">
              <w:rPr>
                <w:sz w:val="14"/>
                <w:szCs w:val="14"/>
                <w:lang w:val="en-US"/>
              </w:rPr>
              <w:t xml:space="preserve">  11</w:t>
            </w:r>
          </w:p>
          <w:p w14:paraId="0AC8FF42" w14:textId="77777777" w:rsidR="00811AD4" w:rsidRPr="00AD67C9" w:rsidRDefault="00811AD4" w:rsidP="00236EED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531" w:type="dxa"/>
          </w:tcPr>
          <w:p w14:paraId="5BF52ED6" w14:textId="77777777" w:rsidR="00811AD4" w:rsidRPr="00AD67C9" w:rsidRDefault="00811AD4">
            <w:pPr>
              <w:rPr>
                <w:sz w:val="14"/>
                <w:szCs w:val="14"/>
                <w:lang w:val="en-US"/>
              </w:rPr>
            </w:pPr>
            <w:r w:rsidRPr="00AD67C9">
              <w:rPr>
                <w:sz w:val="14"/>
                <w:szCs w:val="14"/>
                <w:lang w:val="en-US"/>
              </w:rPr>
              <w:t xml:space="preserve">  11</w:t>
            </w:r>
          </w:p>
          <w:p w14:paraId="6812B9DB" w14:textId="77777777" w:rsidR="00811AD4" w:rsidRPr="00AD67C9" w:rsidRDefault="00811AD4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1031" w:type="dxa"/>
          </w:tcPr>
          <w:p w14:paraId="3170F8E6" w14:textId="77777777" w:rsidR="00811AD4" w:rsidRPr="004978B0" w:rsidRDefault="00811AD4">
            <w:pPr>
              <w:rPr>
                <w:b/>
                <w:sz w:val="14"/>
                <w:szCs w:val="14"/>
                <w:lang w:val="en-US"/>
              </w:rPr>
            </w:pPr>
            <w:r w:rsidRPr="004978B0">
              <w:rPr>
                <w:b/>
                <w:sz w:val="14"/>
                <w:szCs w:val="14"/>
                <w:lang w:val="en-US"/>
              </w:rPr>
              <w:t>Е58-25-4</w:t>
            </w:r>
          </w:p>
          <w:p w14:paraId="56097070" w14:textId="77777777" w:rsidR="00811AD4" w:rsidRPr="00F2609C" w:rsidRDefault="00811AD4">
            <w:pPr>
              <w:rPr>
                <w:sz w:val="14"/>
                <w:szCs w:val="14"/>
                <w:lang w:val="en-US"/>
              </w:rPr>
            </w:pPr>
            <w:r w:rsidRPr="00F2609C">
              <w:rPr>
                <w:sz w:val="14"/>
                <w:szCs w:val="14"/>
                <w:lang w:val="en-US"/>
              </w:rPr>
              <w:t xml:space="preserve"> (H1)</w:t>
            </w:r>
          </w:p>
        </w:tc>
        <w:tc>
          <w:tcPr>
            <w:tcW w:w="1740" w:type="dxa"/>
          </w:tcPr>
          <w:p w14:paraId="432B4D35" w14:textId="77777777" w:rsidR="00811AD4" w:rsidRPr="00CB2A77" w:rsidRDefault="00811AD4">
            <w:pPr>
              <w:rPr>
                <w:sz w:val="14"/>
                <w:szCs w:val="14"/>
              </w:rPr>
            </w:pPr>
            <w:r w:rsidRPr="00236EED">
              <w:rPr>
                <w:sz w:val="14"/>
                <w:szCs w:val="14"/>
              </w:rPr>
              <w:t xml:space="preserve">УСТРОЙСТВО </w:t>
            </w:r>
            <w:proofErr w:type="gramStart"/>
            <w:r w:rsidRPr="00236EED">
              <w:rPr>
                <w:sz w:val="14"/>
                <w:szCs w:val="14"/>
              </w:rPr>
              <w:t>ПОЯСКОВ,САНДРИКОВ</w:t>
            </w:r>
            <w:proofErr w:type="gramEnd"/>
            <w:r w:rsidRPr="00236EED">
              <w:rPr>
                <w:sz w:val="14"/>
                <w:szCs w:val="14"/>
              </w:rPr>
              <w:t>,ПОДОКОННЫХ ОТЛИВОВ ИЗ ЛИСТОВОЙ ОЦИНКОВАННОЙ СТАЛИ                                                                                                    Разряд=3.500 , к=0.9299</w:t>
            </w:r>
          </w:p>
        </w:tc>
        <w:tc>
          <w:tcPr>
            <w:tcW w:w="907" w:type="dxa"/>
          </w:tcPr>
          <w:p w14:paraId="6F3DBFE5" w14:textId="77777777" w:rsidR="00811AD4" w:rsidRPr="00AD67C9" w:rsidRDefault="00811AD4">
            <w:pPr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 xml:space="preserve">100М                                                                                                </w:t>
            </w:r>
          </w:p>
          <w:p w14:paraId="2EF7A5A2" w14:textId="77777777" w:rsidR="00811AD4" w:rsidRPr="00AD67C9" w:rsidRDefault="00811AD4">
            <w:pPr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0.34</w:t>
            </w:r>
          </w:p>
        </w:tc>
        <w:tc>
          <w:tcPr>
            <w:tcW w:w="897" w:type="dxa"/>
          </w:tcPr>
          <w:p w14:paraId="6D9A11FD" w14:textId="77777777" w:rsidR="00811AD4" w:rsidRPr="00AD67C9" w:rsidRDefault="00811AD4" w:rsidP="00236EED">
            <w:pPr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704.97</w:t>
            </w:r>
          </w:p>
          <w:p w14:paraId="4AB10474" w14:textId="77777777" w:rsidR="00811AD4" w:rsidRPr="005949E1" w:rsidRDefault="00811AD4" w:rsidP="00236EED">
            <w:pPr>
              <w:jc w:val="right"/>
              <w:rPr>
                <w:b/>
                <w:sz w:val="14"/>
                <w:szCs w:val="14"/>
                <w:lang w:val="en-US"/>
              </w:rPr>
            </w:pPr>
            <w:r>
              <w:rPr>
                <w:b/>
                <w:sz w:val="14"/>
                <w:szCs w:val="14"/>
                <w:lang w:val="en-US"/>
              </w:rPr>
              <w:t>239.69</w:t>
            </w:r>
          </w:p>
        </w:tc>
        <w:tc>
          <w:tcPr>
            <w:tcW w:w="992" w:type="dxa"/>
          </w:tcPr>
          <w:p w14:paraId="0404C590" w14:textId="77777777" w:rsidR="00811AD4" w:rsidRPr="00AD67C9" w:rsidRDefault="00811AD4" w:rsidP="00236EED">
            <w:pPr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6.47</w:t>
            </w:r>
          </w:p>
          <w:p w14:paraId="461BDC9C" w14:textId="77777777" w:rsidR="00811AD4" w:rsidRPr="005949E1" w:rsidRDefault="00811AD4" w:rsidP="00236EED">
            <w:pPr>
              <w:jc w:val="right"/>
              <w:rPr>
                <w:b/>
                <w:sz w:val="14"/>
                <w:szCs w:val="14"/>
                <w:lang w:val="en-US"/>
              </w:rPr>
            </w:pPr>
            <w:r>
              <w:rPr>
                <w:b/>
                <w:sz w:val="14"/>
                <w:szCs w:val="14"/>
                <w:lang w:val="en-US"/>
              </w:rPr>
              <w:t>2.20</w:t>
            </w:r>
          </w:p>
        </w:tc>
        <w:tc>
          <w:tcPr>
            <w:tcW w:w="850" w:type="dxa"/>
          </w:tcPr>
          <w:p w14:paraId="35EB2876" w14:textId="77777777" w:rsidR="00811AD4" w:rsidRPr="00AD67C9" w:rsidRDefault="00811AD4" w:rsidP="00236EED">
            <w:pPr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3.06</w:t>
            </w:r>
          </w:p>
          <w:p w14:paraId="197BFDE7" w14:textId="77777777" w:rsidR="00811AD4" w:rsidRPr="005949E1" w:rsidRDefault="00811AD4" w:rsidP="00236EED">
            <w:pPr>
              <w:jc w:val="right"/>
              <w:rPr>
                <w:b/>
                <w:sz w:val="14"/>
                <w:szCs w:val="14"/>
                <w:lang w:val="en-US"/>
              </w:rPr>
            </w:pPr>
            <w:r>
              <w:rPr>
                <w:b/>
                <w:sz w:val="14"/>
                <w:szCs w:val="14"/>
                <w:lang w:val="en-US"/>
              </w:rPr>
              <w:t>1.04</w:t>
            </w:r>
          </w:p>
        </w:tc>
        <w:tc>
          <w:tcPr>
            <w:tcW w:w="992" w:type="dxa"/>
          </w:tcPr>
          <w:p w14:paraId="44C841E3" w14:textId="77777777" w:rsidR="00811AD4" w:rsidRPr="00AD67C9" w:rsidRDefault="00811AD4" w:rsidP="00236EED">
            <w:pPr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701.88</w:t>
            </w:r>
          </w:p>
          <w:p w14:paraId="5194796E" w14:textId="77777777" w:rsidR="00811AD4" w:rsidRPr="005949E1" w:rsidRDefault="00811AD4" w:rsidP="00236EED">
            <w:pPr>
              <w:jc w:val="right"/>
              <w:rPr>
                <w:b/>
                <w:sz w:val="14"/>
                <w:szCs w:val="14"/>
                <w:lang w:val="en-US"/>
              </w:rPr>
            </w:pPr>
            <w:r>
              <w:rPr>
                <w:b/>
                <w:sz w:val="14"/>
                <w:szCs w:val="14"/>
                <w:lang w:val="en-US"/>
              </w:rPr>
              <w:t>238.64</w:t>
            </w:r>
          </w:p>
        </w:tc>
        <w:tc>
          <w:tcPr>
            <w:tcW w:w="850" w:type="dxa"/>
          </w:tcPr>
          <w:p w14:paraId="4803543E" w14:textId="77777777" w:rsidR="00811AD4" w:rsidRPr="00AD67C9" w:rsidRDefault="00811AD4" w:rsidP="00236EED">
            <w:pPr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43.27</w:t>
            </w:r>
          </w:p>
          <w:p w14:paraId="42C39BD9" w14:textId="77777777" w:rsidR="00811AD4" w:rsidRPr="005949E1" w:rsidRDefault="00811AD4" w:rsidP="00236EED">
            <w:pPr>
              <w:jc w:val="right"/>
              <w:rPr>
                <w:b/>
                <w:sz w:val="14"/>
                <w:szCs w:val="14"/>
                <w:lang w:val="en-US"/>
              </w:rPr>
            </w:pPr>
            <w:r>
              <w:rPr>
                <w:b/>
                <w:sz w:val="14"/>
                <w:szCs w:val="14"/>
                <w:lang w:val="en-US"/>
              </w:rPr>
              <w:t>14.71</w:t>
            </w:r>
          </w:p>
        </w:tc>
        <w:tc>
          <w:tcPr>
            <w:tcW w:w="957" w:type="dxa"/>
          </w:tcPr>
          <w:p w14:paraId="653EBF0D" w14:textId="77777777" w:rsidR="00811AD4" w:rsidRPr="00AD67C9" w:rsidRDefault="00811AD4" w:rsidP="00236EED">
            <w:pPr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1456.59</w:t>
            </w:r>
          </w:p>
          <w:p w14:paraId="33345327" w14:textId="77777777" w:rsidR="00811AD4" w:rsidRPr="005949E1" w:rsidRDefault="00811AD4" w:rsidP="00236EED">
            <w:pPr>
              <w:jc w:val="right"/>
              <w:rPr>
                <w:b/>
                <w:sz w:val="14"/>
                <w:szCs w:val="14"/>
                <w:lang w:val="en-US"/>
              </w:rPr>
            </w:pPr>
            <w:r>
              <w:rPr>
                <w:b/>
                <w:sz w:val="14"/>
                <w:szCs w:val="14"/>
                <w:lang w:val="en-US"/>
              </w:rPr>
              <w:t>495.24</w:t>
            </w:r>
          </w:p>
        </w:tc>
        <w:tc>
          <w:tcPr>
            <w:tcW w:w="850" w:type="dxa"/>
          </w:tcPr>
          <w:p w14:paraId="7966DB8D" w14:textId="77777777" w:rsidR="00811AD4" w:rsidRPr="00AD67C9" w:rsidRDefault="00811AD4" w:rsidP="00236EED">
            <w:pPr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44.910</w:t>
            </w:r>
          </w:p>
          <w:p w14:paraId="7A01AF00" w14:textId="77777777" w:rsidR="00811AD4" w:rsidRPr="005949E1" w:rsidRDefault="00811AD4" w:rsidP="00236EED">
            <w:pPr>
              <w:jc w:val="right"/>
              <w:rPr>
                <w:b/>
                <w:sz w:val="14"/>
                <w:szCs w:val="14"/>
                <w:lang w:val="en-US"/>
              </w:rPr>
            </w:pPr>
            <w:r>
              <w:rPr>
                <w:b/>
                <w:sz w:val="14"/>
                <w:szCs w:val="14"/>
                <w:lang w:val="en-US"/>
              </w:rPr>
              <w:t>15.27</w:t>
            </w:r>
          </w:p>
        </w:tc>
      </w:tr>
    </w:tbl>
    <w:p w14:paraId="7381AF9B" w14:textId="77777777" w:rsidR="00811AD4" w:rsidRDefault="00811AD4" w:rsidP="00236EED">
      <w:pPr>
        <w:spacing w:line="20" w:lineRule="exact"/>
      </w:pPr>
    </w:p>
    <w:tbl>
      <w:tblPr>
        <w:tblW w:w="11128" w:type="dxa"/>
        <w:tblBorders>
          <w:top w:val="single" w:sz="4" w:space="0" w:color="808080"/>
          <w:left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31"/>
        <w:gridCol w:w="531"/>
        <w:gridCol w:w="1031"/>
        <w:gridCol w:w="1740"/>
        <w:gridCol w:w="907"/>
        <w:gridCol w:w="897"/>
        <w:gridCol w:w="992"/>
        <w:gridCol w:w="850"/>
        <w:gridCol w:w="992"/>
        <w:gridCol w:w="850"/>
        <w:gridCol w:w="957"/>
        <w:gridCol w:w="850"/>
      </w:tblGrid>
      <w:tr w:rsidR="00811AD4" w:rsidRPr="00AD67C9" w14:paraId="1CD63AA1" w14:textId="77777777" w:rsidTr="00236EED">
        <w:tc>
          <w:tcPr>
            <w:tcW w:w="531" w:type="dxa"/>
          </w:tcPr>
          <w:p w14:paraId="513AC1BF" w14:textId="77777777" w:rsidR="00811AD4" w:rsidRPr="00AD67C9" w:rsidRDefault="00811AD4" w:rsidP="00236EED">
            <w:pPr>
              <w:rPr>
                <w:sz w:val="14"/>
                <w:szCs w:val="14"/>
                <w:lang w:val="en-US"/>
              </w:rPr>
            </w:pPr>
            <w:r w:rsidRPr="00AD67C9">
              <w:rPr>
                <w:sz w:val="14"/>
                <w:szCs w:val="14"/>
                <w:lang w:val="en-US"/>
              </w:rPr>
              <w:t xml:space="preserve">  12</w:t>
            </w:r>
          </w:p>
          <w:p w14:paraId="5627A0B7" w14:textId="77777777" w:rsidR="00811AD4" w:rsidRPr="00AD67C9" w:rsidRDefault="00811AD4" w:rsidP="00236EED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531" w:type="dxa"/>
          </w:tcPr>
          <w:p w14:paraId="494D6EA3" w14:textId="77777777" w:rsidR="00811AD4" w:rsidRPr="00AD67C9" w:rsidRDefault="00811AD4">
            <w:pPr>
              <w:rPr>
                <w:sz w:val="14"/>
                <w:szCs w:val="14"/>
                <w:lang w:val="en-US"/>
              </w:rPr>
            </w:pPr>
            <w:r w:rsidRPr="00AD67C9">
              <w:rPr>
                <w:sz w:val="14"/>
                <w:szCs w:val="14"/>
                <w:lang w:val="en-US"/>
              </w:rPr>
              <w:t xml:space="preserve">  12</w:t>
            </w:r>
          </w:p>
          <w:p w14:paraId="3A9A3B1B" w14:textId="77777777" w:rsidR="00811AD4" w:rsidRPr="00AD67C9" w:rsidRDefault="00811AD4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1031" w:type="dxa"/>
          </w:tcPr>
          <w:p w14:paraId="49DA571F" w14:textId="77777777" w:rsidR="00811AD4" w:rsidRPr="004978B0" w:rsidRDefault="00811AD4">
            <w:pPr>
              <w:rPr>
                <w:b/>
                <w:sz w:val="14"/>
                <w:szCs w:val="14"/>
                <w:lang w:val="en-US"/>
              </w:rPr>
            </w:pPr>
            <w:r w:rsidRPr="004978B0">
              <w:rPr>
                <w:b/>
                <w:sz w:val="14"/>
                <w:szCs w:val="14"/>
                <w:lang w:val="en-US"/>
              </w:rPr>
              <w:t>Е61-45-7</w:t>
            </w:r>
          </w:p>
          <w:p w14:paraId="584D11B5" w14:textId="77777777" w:rsidR="00811AD4" w:rsidRPr="00F2609C" w:rsidRDefault="00811AD4">
            <w:pPr>
              <w:rPr>
                <w:sz w:val="14"/>
                <w:szCs w:val="14"/>
                <w:lang w:val="en-US"/>
              </w:rPr>
            </w:pPr>
            <w:r w:rsidRPr="00F2609C">
              <w:rPr>
                <w:sz w:val="14"/>
                <w:szCs w:val="14"/>
                <w:lang w:val="en-US"/>
              </w:rPr>
              <w:t xml:space="preserve"> (H1)</w:t>
            </w:r>
          </w:p>
        </w:tc>
        <w:tc>
          <w:tcPr>
            <w:tcW w:w="1740" w:type="dxa"/>
          </w:tcPr>
          <w:p w14:paraId="1FAD379B" w14:textId="77777777" w:rsidR="00811AD4" w:rsidRPr="00CB2A77" w:rsidRDefault="00811AD4">
            <w:pPr>
              <w:rPr>
                <w:sz w:val="14"/>
                <w:szCs w:val="14"/>
              </w:rPr>
            </w:pPr>
            <w:r w:rsidRPr="00236EED">
              <w:rPr>
                <w:sz w:val="14"/>
                <w:szCs w:val="14"/>
              </w:rPr>
              <w:t>РЕМОНТ ШТУКАТУРКИ НАРУЖНЫХ ПРЯМОЛИНЕЙНЫХ ОТКОСОВ ПО КАМНЮ И БЕТОНУ ОТДЕЛОЧНЫМ РАСТВОРОМ, ПРИГОТОВЛЯЕМЫМ В ПОСТРОЕЧНЫХ УСЛОВИЯХ ТОЛЩИНОЙ СЛОЯ 40 ММ                                                                                                    Разряд=4.</w:t>
            </w:r>
            <w:proofErr w:type="gramStart"/>
            <w:r w:rsidRPr="00236EED">
              <w:rPr>
                <w:sz w:val="14"/>
                <w:szCs w:val="14"/>
              </w:rPr>
              <w:t>000 ,</w:t>
            </w:r>
            <w:proofErr w:type="gramEnd"/>
            <w:r w:rsidRPr="00236EED">
              <w:rPr>
                <w:sz w:val="14"/>
                <w:szCs w:val="14"/>
              </w:rPr>
              <w:t xml:space="preserve"> к=1.0000</w:t>
            </w:r>
          </w:p>
        </w:tc>
        <w:tc>
          <w:tcPr>
            <w:tcW w:w="907" w:type="dxa"/>
          </w:tcPr>
          <w:p w14:paraId="533AE988" w14:textId="77777777" w:rsidR="00811AD4" w:rsidRPr="00AD67C9" w:rsidRDefault="00811AD4">
            <w:pPr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 xml:space="preserve">100М2                                                                                               </w:t>
            </w:r>
          </w:p>
          <w:p w14:paraId="161DF767" w14:textId="77777777" w:rsidR="00811AD4" w:rsidRPr="00AD67C9" w:rsidRDefault="00811AD4">
            <w:pPr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0.637</w:t>
            </w:r>
          </w:p>
        </w:tc>
        <w:tc>
          <w:tcPr>
            <w:tcW w:w="897" w:type="dxa"/>
          </w:tcPr>
          <w:p w14:paraId="16A8DA9A" w14:textId="77777777" w:rsidR="00811AD4" w:rsidRPr="00AD67C9" w:rsidRDefault="00811AD4" w:rsidP="00236EED">
            <w:pPr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5136.17</w:t>
            </w:r>
          </w:p>
          <w:p w14:paraId="66D6F18D" w14:textId="77777777" w:rsidR="00811AD4" w:rsidRPr="005949E1" w:rsidRDefault="00811AD4" w:rsidP="00236EED">
            <w:pPr>
              <w:jc w:val="right"/>
              <w:rPr>
                <w:b/>
                <w:sz w:val="14"/>
                <w:szCs w:val="14"/>
                <w:lang w:val="en-US"/>
              </w:rPr>
            </w:pPr>
            <w:r>
              <w:rPr>
                <w:b/>
                <w:sz w:val="14"/>
                <w:szCs w:val="14"/>
                <w:lang w:val="en-US"/>
              </w:rPr>
              <w:t>3271.74</w:t>
            </w:r>
          </w:p>
        </w:tc>
        <w:tc>
          <w:tcPr>
            <w:tcW w:w="992" w:type="dxa"/>
          </w:tcPr>
          <w:p w14:paraId="5EFDA37C" w14:textId="77777777" w:rsidR="00811AD4" w:rsidRPr="00AD67C9" w:rsidRDefault="00811AD4" w:rsidP="00236EED">
            <w:pPr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80.34</w:t>
            </w:r>
          </w:p>
          <w:p w14:paraId="4375B027" w14:textId="77777777" w:rsidR="00811AD4" w:rsidRPr="005949E1" w:rsidRDefault="00811AD4" w:rsidP="00236EED">
            <w:pPr>
              <w:jc w:val="right"/>
              <w:rPr>
                <w:b/>
                <w:sz w:val="14"/>
                <w:szCs w:val="14"/>
                <w:lang w:val="en-US"/>
              </w:rPr>
            </w:pPr>
            <w:r>
              <w:rPr>
                <w:b/>
                <w:sz w:val="14"/>
                <w:szCs w:val="14"/>
                <w:lang w:val="en-US"/>
              </w:rPr>
              <w:t>51.18</w:t>
            </w:r>
          </w:p>
        </w:tc>
        <w:tc>
          <w:tcPr>
            <w:tcW w:w="850" w:type="dxa"/>
          </w:tcPr>
          <w:p w14:paraId="14F3956C" w14:textId="77777777" w:rsidR="00811AD4" w:rsidRPr="00AD67C9" w:rsidRDefault="00811AD4" w:rsidP="00236EED">
            <w:pPr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54.38</w:t>
            </w:r>
          </w:p>
          <w:p w14:paraId="5FB80E20" w14:textId="77777777" w:rsidR="00811AD4" w:rsidRPr="005949E1" w:rsidRDefault="00811AD4" w:rsidP="00236EED">
            <w:pPr>
              <w:jc w:val="right"/>
              <w:rPr>
                <w:b/>
                <w:sz w:val="14"/>
                <w:szCs w:val="14"/>
                <w:lang w:val="en-US"/>
              </w:rPr>
            </w:pPr>
            <w:r>
              <w:rPr>
                <w:b/>
                <w:sz w:val="14"/>
                <w:szCs w:val="14"/>
                <w:lang w:val="en-US"/>
              </w:rPr>
              <w:t>34.64</w:t>
            </w:r>
          </w:p>
        </w:tc>
        <w:tc>
          <w:tcPr>
            <w:tcW w:w="992" w:type="dxa"/>
          </w:tcPr>
          <w:p w14:paraId="3302BCD0" w14:textId="77777777" w:rsidR="00811AD4" w:rsidRPr="00AD67C9" w:rsidRDefault="00811AD4" w:rsidP="00236EED">
            <w:pPr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0.30</w:t>
            </w:r>
          </w:p>
          <w:p w14:paraId="0B125394" w14:textId="77777777" w:rsidR="00811AD4" w:rsidRPr="005949E1" w:rsidRDefault="00811AD4" w:rsidP="00236EED">
            <w:pPr>
              <w:jc w:val="right"/>
              <w:rPr>
                <w:b/>
                <w:sz w:val="14"/>
                <w:szCs w:val="14"/>
                <w:lang w:val="en-US"/>
              </w:rPr>
            </w:pPr>
            <w:r>
              <w:rPr>
                <w:b/>
                <w:sz w:val="14"/>
                <w:szCs w:val="14"/>
                <w:lang w:val="en-US"/>
              </w:rPr>
              <w:t>0.19</w:t>
            </w:r>
          </w:p>
        </w:tc>
        <w:tc>
          <w:tcPr>
            <w:tcW w:w="850" w:type="dxa"/>
          </w:tcPr>
          <w:p w14:paraId="591D0A57" w14:textId="77777777" w:rsidR="00811AD4" w:rsidRPr="00AD67C9" w:rsidRDefault="00811AD4" w:rsidP="00236EED">
            <w:pPr>
              <w:jc w:val="right"/>
              <w:rPr>
                <w:sz w:val="14"/>
                <w:szCs w:val="14"/>
                <w:lang w:val="en-US"/>
              </w:rPr>
            </w:pPr>
          </w:p>
          <w:p w14:paraId="4A228093" w14:textId="77777777" w:rsidR="00811AD4" w:rsidRPr="005949E1" w:rsidRDefault="00811AD4" w:rsidP="00236EED">
            <w:pPr>
              <w:jc w:val="right"/>
              <w:rPr>
                <w:b/>
                <w:sz w:val="14"/>
                <w:szCs w:val="14"/>
                <w:lang w:val="en-US"/>
              </w:rPr>
            </w:pPr>
          </w:p>
        </w:tc>
        <w:tc>
          <w:tcPr>
            <w:tcW w:w="957" w:type="dxa"/>
          </w:tcPr>
          <w:p w14:paraId="28AB607E" w14:textId="77777777" w:rsidR="00811AD4" w:rsidRPr="00AD67C9" w:rsidRDefault="00811AD4" w:rsidP="00236EED">
            <w:pPr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5216.81</w:t>
            </w:r>
          </w:p>
          <w:p w14:paraId="51A19A7D" w14:textId="77777777" w:rsidR="00811AD4" w:rsidRPr="005949E1" w:rsidRDefault="00811AD4" w:rsidP="00236EED">
            <w:pPr>
              <w:jc w:val="right"/>
              <w:rPr>
                <w:b/>
                <w:sz w:val="14"/>
                <w:szCs w:val="14"/>
                <w:lang w:val="en-US"/>
              </w:rPr>
            </w:pPr>
            <w:r>
              <w:rPr>
                <w:b/>
                <w:sz w:val="14"/>
                <w:szCs w:val="14"/>
                <w:lang w:val="en-US"/>
              </w:rPr>
              <w:t>3323.11</w:t>
            </w:r>
          </w:p>
        </w:tc>
        <w:tc>
          <w:tcPr>
            <w:tcW w:w="850" w:type="dxa"/>
          </w:tcPr>
          <w:p w14:paraId="3FB089A6" w14:textId="77777777" w:rsidR="00811AD4" w:rsidRPr="00AD67C9" w:rsidRDefault="00811AD4" w:rsidP="00236EED">
            <w:pPr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306.570</w:t>
            </w:r>
          </w:p>
          <w:p w14:paraId="729D6FC8" w14:textId="77777777" w:rsidR="00811AD4" w:rsidRPr="005949E1" w:rsidRDefault="00811AD4" w:rsidP="00236EED">
            <w:pPr>
              <w:jc w:val="right"/>
              <w:rPr>
                <w:b/>
                <w:sz w:val="14"/>
                <w:szCs w:val="14"/>
                <w:lang w:val="en-US"/>
              </w:rPr>
            </w:pPr>
            <w:r>
              <w:rPr>
                <w:b/>
                <w:sz w:val="14"/>
                <w:szCs w:val="14"/>
                <w:lang w:val="en-US"/>
              </w:rPr>
              <w:t>195.29</w:t>
            </w:r>
          </w:p>
        </w:tc>
      </w:tr>
    </w:tbl>
    <w:p w14:paraId="6193E669" w14:textId="77777777" w:rsidR="00811AD4" w:rsidRDefault="00811AD4" w:rsidP="00236EED">
      <w:pPr>
        <w:spacing w:line="20" w:lineRule="exact"/>
      </w:pPr>
    </w:p>
    <w:tbl>
      <w:tblPr>
        <w:tblW w:w="11128" w:type="dxa"/>
        <w:tblBorders>
          <w:top w:val="single" w:sz="4" w:space="0" w:color="808080"/>
          <w:left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31"/>
        <w:gridCol w:w="531"/>
        <w:gridCol w:w="1031"/>
        <w:gridCol w:w="1740"/>
        <w:gridCol w:w="907"/>
        <w:gridCol w:w="897"/>
        <w:gridCol w:w="992"/>
        <w:gridCol w:w="850"/>
        <w:gridCol w:w="992"/>
        <w:gridCol w:w="850"/>
        <w:gridCol w:w="957"/>
        <w:gridCol w:w="850"/>
      </w:tblGrid>
      <w:tr w:rsidR="00811AD4" w:rsidRPr="00AD67C9" w14:paraId="6F5B09B5" w14:textId="77777777" w:rsidTr="00236EED">
        <w:tc>
          <w:tcPr>
            <w:tcW w:w="531" w:type="dxa"/>
          </w:tcPr>
          <w:p w14:paraId="01FB45A1" w14:textId="77777777" w:rsidR="00811AD4" w:rsidRPr="00AD67C9" w:rsidRDefault="00811AD4" w:rsidP="00236EED">
            <w:pPr>
              <w:rPr>
                <w:sz w:val="14"/>
                <w:szCs w:val="14"/>
                <w:lang w:val="en-US"/>
              </w:rPr>
            </w:pPr>
            <w:r w:rsidRPr="00AD67C9">
              <w:rPr>
                <w:sz w:val="14"/>
                <w:szCs w:val="14"/>
                <w:lang w:val="en-US"/>
              </w:rPr>
              <w:t xml:space="preserve">  13</w:t>
            </w:r>
          </w:p>
          <w:p w14:paraId="1FAAF227" w14:textId="77777777" w:rsidR="00811AD4" w:rsidRPr="00AD67C9" w:rsidRDefault="00811AD4" w:rsidP="00236EED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531" w:type="dxa"/>
          </w:tcPr>
          <w:p w14:paraId="7C1892A4" w14:textId="77777777" w:rsidR="00811AD4" w:rsidRPr="00AD67C9" w:rsidRDefault="00811AD4">
            <w:pPr>
              <w:rPr>
                <w:sz w:val="14"/>
                <w:szCs w:val="14"/>
                <w:lang w:val="en-US"/>
              </w:rPr>
            </w:pPr>
            <w:r w:rsidRPr="00AD67C9">
              <w:rPr>
                <w:sz w:val="14"/>
                <w:szCs w:val="14"/>
                <w:lang w:val="en-US"/>
              </w:rPr>
              <w:t xml:space="preserve">  13</w:t>
            </w:r>
          </w:p>
          <w:p w14:paraId="55BE9191" w14:textId="77777777" w:rsidR="00811AD4" w:rsidRPr="00AD67C9" w:rsidRDefault="00811AD4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1031" w:type="dxa"/>
          </w:tcPr>
          <w:p w14:paraId="0AE34869" w14:textId="77777777" w:rsidR="00811AD4" w:rsidRPr="004978B0" w:rsidRDefault="00811AD4">
            <w:pPr>
              <w:rPr>
                <w:b/>
                <w:sz w:val="14"/>
                <w:szCs w:val="14"/>
                <w:lang w:val="en-US"/>
              </w:rPr>
            </w:pPr>
            <w:r w:rsidRPr="004978B0">
              <w:rPr>
                <w:b/>
                <w:sz w:val="14"/>
                <w:szCs w:val="14"/>
                <w:lang w:val="en-US"/>
              </w:rPr>
              <w:t>4/1-4-20-10-40-30/10</w:t>
            </w:r>
          </w:p>
          <w:p w14:paraId="4C5DAABA" w14:textId="77777777" w:rsidR="00811AD4" w:rsidRPr="00F2609C" w:rsidRDefault="00811AD4">
            <w:pPr>
              <w:rPr>
                <w:sz w:val="14"/>
                <w:szCs w:val="14"/>
                <w:lang w:val="en-US"/>
              </w:rPr>
            </w:pPr>
            <w:r w:rsidRPr="00F2609C">
              <w:rPr>
                <w:sz w:val="14"/>
                <w:szCs w:val="14"/>
                <w:lang w:val="en-US"/>
              </w:rPr>
              <w:t xml:space="preserve"> (H51)</w:t>
            </w:r>
          </w:p>
        </w:tc>
        <w:tc>
          <w:tcPr>
            <w:tcW w:w="1740" w:type="dxa"/>
          </w:tcPr>
          <w:p w14:paraId="406B7F75" w14:textId="77777777" w:rsidR="00811AD4" w:rsidRPr="00CB2A77" w:rsidRDefault="00811AD4">
            <w:pPr>
              <w:rPr>
                <w:sz w:val="14"/>
                <w:szCs w:val="14"/>
              </w:rPr>
            </w:pPr>
            <w:r w:rsidRPr="00236EED">
              <w:rPr>
                <w:sz w:val="14"/>
                <w:szCs w:val="14"/>
              </w:rPr>
              <w:t>РАСТВОРНАЯ СМЕСЬ ПРЕДВАРИТЕЛЬНОГО ИЗГОТОВЛЕНИЯ ШТУКАТУРНАЯ, ИЗВЕСТКОВАЯ, М4</w:t>
            </w:r>
          </w:p>
        </w:tc>
        <w:tc>
          <w:tcPr>
            <w:tcW w:w="907" w:type="dxa"/>
          </w:tcPr>
          <w:p w14:paraId="770575D4" w14:textId="77777777" w:rsidR="00811AD4" w:rsidRPr="00AD67C9" w:rsidRDefault="00811AD4">
            <w:pPr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 xml:space="preserve">М3                                                                                                  </w:t>
            </w:r>
          </w:p>
          <w:p w14:paraId="27864D6A" w14:textId="77777777" w:rsidR="00811AD4" w:rsidRPr="00AD67C9" w:rsidRDefault="00811AD4">
            <w:pPr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1.4014</w:t>
            </w:r>
          </w:p>
        </w:tc>
        <w:tc>
          <w:tcPr>
            <w:tcW w:w="897" w:type="dxa"/>
          </w:tcPr>
          <w:p w14:paraId="665497AC" w14:textId="77777777" w:rsidR="00811AD4" w:rsidRPr="00AD67C9" w:rsidRDefault="00811AD4" w:rsidP="00236EED">
            <w:pPr>
              <w:jc w:val="right"/>
              <w:rPr>
                <w:sz w:val="14"/>
                <w:szCs w:val="14"/>
                <w:lang w:val="en-US"/>
              </w:rPr>
            </w:pPr>
          </w:p>
          <w:p w14:paraId="564B9C37" w14:textId="77777777" w:rsidR="00811AD4" w:rsidRPr="005949E1" w:rsidRDefault="00811AD4" w:rsidP="00236EED">
            <w:pPr>
              <w:jc w:val="right"/>
              <w:rPr>
                <w:b/>
                <w:sz w:val="14"/>
                <w:szCs w:val="14"/>
                <w:lang w:val="en-US"/>
              </w:rPr>
            </w:pPr>
          </w:p>
        </w:tc>
        <w:tc>
          <w:tcPr>
            <w:tcW w:w="992" w:type="dxa"/>
          </w:tcPr>
          <w:p w14:paraId="2DB4D80D" w14:textId="77777777" w:rsidR="00811AD4" w:rsidRPr="00AD67C9" w:rsidRDefault="00811AD4" w:rsidP="00236EED">
            <w:pPr>
              <w:jc w:val="right"/>
              <w:rPr>
                <w:sz w:val="14"/>
                <w:szCs w:val="14"/>
                <w:lang w:val="en-US"/>
              </w:rPr>
            </w:pPr>
          </w:p>
          <w:p w14:paraId="0DD13E0C" w14:textId="77777777" w:rsidR="00811AD4" w:rsidRPr="005949E1" w:rsidRDefault="00811AD4" w:rsidP="00236EED">
            <w:pPr>
              <w:jc w:val="right"/>
              <w:rPr>
                <w:b/>
                <w:sz w:val="14"/>
                <w:szCs w:val="14"/>
                <w:lang w:val="en-US"/>
              </w:rPr>
            </w:pPr>
          </w:p>
        </w:tc>
        <w:tc>
          <w:tcPr>
            <w:tcW w:w="850" w:type="dxa"/>
          </w:tcPr>
          <w:p w14:paraId="2F46053D" w14:textId="77777777" w:rsidR="00811AD4" w:rsidRPr="00AD67C9" w:rsidRDefault="00811AD4" w:rsidP="00236EED">
            <w:pPr>
              <w:jc w:val="right"/>
              <w:rPr>
                <w:sz w:val="14"/>
                <w:szCs w:val="14"/>
                <w:lang w:val="en-US"/>
              </w:rPr>
            </w:pPr>
          </w:p>
          <w:p w14:paraId="2C43B573" w14:textId="77777777" w:rsidR="00811AD4" w:rsidRPr="005949E1" w:rsidRDefault="00811AD4" w:rsidP="00236EED">
            <w:pPr>
              <w:jc w:val="right"/>
              <w:rPr>
                <w:b/>
                <w:sz w:val="14"/>
                <w:szCs w:val="14"/>
                <w:lang w:val="en-US"/>
              </w:rPr>
            </w:pPr>
          </w:p>
        </w:tc>
        <w:tc>
          <w:tcPr>
            <w:tcW w:w="992" w:type="dxa"/>
          </w:tcPr>
          <w:p w14:paraId="3C94D0C6" w14:textId="77777777" w:rsidR="00811AD4" w:rsidRPr="00AD67C9" w:rsidRDefault="00811AD4" w:rsidP="00236EED">
            <w:pPr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134.73</w:t>
            </w:r>
          </w:p>
          <w:p w14:paraId="341A0729" w14:textId="77777777" w:rsidR="00811AD4" w:rsidRPr="005949E1" w:rsidRDefault="00811AD4" w:rsidP="00236EED">
            <w:pPr>
              <w:jc w:val="right"/>
              <w:rPr>
                <w:b/>
                <w:sz w:val="14"/>
                <w:szCs w:val="14"/>
                <w:lang w:val="en-US"/>
              </w:rPr>
            </w:pPr>
            <w:r>
              <w:rPr>
                <w:b/>
                <w:sz w:val="14"/>
                <w:szCs w:val="14"/>
                <w:lang w:val="en-US"/>
              </w:rPr>
              <w:t>188.81</w:t>
            </w:r>
          </w:p>
        </w:tc>
        <w:tc>
          <w:tcPr>
            <w:tcW w:w="850" w:type="dxa"/>
          </w:tcPr>
          <w:p w14:paraId="65917174" w14:textId="77777777" w:rsidR="00811AD4" w:rsidRPr="00AD67C9" w:rsidRDefault="00811AD4" w:rsidP="00236EED">
            <w:pPr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21.68</w:t>
            </w:r>
          </w:p>
          <w:p w14:paraId="17BA6CE0" w14:textId="77777777" w:rsidR="00811AD4" w:rsidRPr="005949E1" w:rsidRDefault="00811AD4" w:rsidP="00236EED">
            <w:pPr>
              <w:jc w:val="right"/>
              <w:rPr>
                <w:b/>
                <w:sz w:val="14"/>
                <w:szCs w:val="14"/>
                <w:lang w:val="en-US"/>
              </w:rPr>
            </w:pPr>
            <w:r>
              <w:rPr>
                <w:b/>
                <w:sz w:val="14"/>
                <w:szCs w:val="14"/>
                <w:lang w:val="en-US"/>
              </w:rPr>
              <w:t>30.38</w:t>
            </w:r>
          </w:p>
        </w:tc>
        <w:tc>
          <w:tcPr>
            <w:tcW w:w="957" w:type="dxa"/>
          </w:tcPr>
          <w:p w14:paraId="65EF78E8" w14:textId="77777777" w:rsidR="00811AD4" w:rsidRPr="00AD67C9" w:rsidRDefault="00811AD4" w:rsidP="00236EED">
            <w:pPr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156.41</w:t>
            </w:r>
          </w:p>
          <w:p w14:paraId="2EFE4A94" w14:textId="77777777" w:rsidR="00811AD4" w:rsidRPr="005949E1" w:rsidRDefault="00811AD4" w:rsidP="00236EED">
            <w:pPr>
              <w:jc w:val="right"/>
              <w:rPr>
                <w:b/>
                <w:sz w:val="14"/>
                <w:szCs w:val="14"/>
                <w:lang w:val="en-US"/>
              </w:rPr>
            </w:pPr>
            <w:r>
              <w:rPr>
                <w:b/>
                <w:sz w:val="14"/>
                <w:szCs w:val="14"/>
                <w:lang w:val="en-US"/>
              </w:rPr>
              <w:t>219.19</w:t>
            </w:r>
          </w:p>
        </w:tc>
        <w:tc>
          <w:tcPr>
            <w:tcW w:w="850" w:type="dxa"/>
          </w:tcPr>
          <w:p w14:paraId="6C7FD1A0" w14:textId="77777777" w:rsidR="00811AD4" w:rsidRPr="00AD67C9" w:rsidRDefault="00811AD4" w:rsidP="00236EED">
            <w:pPr>
              <w:jc w:val="right"/>
              <w:rPr>
                <w:sz w:val="14"/>
                <w:szCs w:val="14"/>
                <w:lang w:val="en-US"/>
              </w:rPr>
            </w:pPr>
          </w:p>
          <w:p w14:paraId="7E99DA5C" w14:textId="77777777" w:rsidR="00811AD4" w:rsidRPr="005949E1" w:rsidRDefault="00811AD4" w:rsidP="00236EED">
            <w:pPr>
              <w:jc w:val="right"/>
              <w:rPr>
                <w:b/>
                <w:sz w:val="14"/>
                <w:szCs w:val="14"/>
                <w:lang w:val="en-US"/>
              </w:rPr>
            </w:pPr>
          </w:p>
        </w:tc>
      </w:tr>
    </w:tbl>
    <w:p w14:paraId="12906290" w14:textId="77777777" w:rsidR="00811AD4" w:rsidRDefault="00811AD4" w:rsidP="00236EED">
      <w:pPr>
        <w:spacing w:line="20" w:lineRule="exact"/>
      </w:pPr>
    </w:p>
    <w:tbl>
      <w:tblPr>
        <w:tblW w:w="11128" w:type="dxa"/>
        <w:tblBorders>
          <w:top w:val="single" w:sz="4" w:space="0" w:color="808080"/>
          <w:left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31"/>
        <w:gridCol w:w="531"/>
        <w:gridCol w:w="1031"/>
        <w:gridCol w:w="1740"/>
        <w:gridCol w:w="907"/>
        <w:gridCol w:w="897"/>
        <w:gridCol w:w="992"/>
        <w:gridCol w:w="850"/>
        <w:gridCol w:w="992"/>
        <w:gridCol w:w="850"/>
        <w:gridCol w:w="957"/>
        <w:gridCol w:w="850"/>
      </w:tblGrid>
      <w:tr w:rsidR="00811AD4" w:rsidRPr="00AD67C9" w14:paraId="23DECB97" w14:textId="77777777" w:rsidTr="00236EED">
        <w:tc>
          <w:tcPr>
            <w:tcW w:w="531" w:type="dxa"/>
          </w:tcPr>
          <w:p w14:paraId="4821E0E4" w14:textId="77777777" w:rsidR="00811AD4" w:rsidRPr="00AD67C9" w:rsidRDefault="00811AD4" w:rsidP="00236EED">
            <w:pPr>
              <w:rPr>
                <w:sz w:val="14"/>
                <w:szCs w:val="14"/>
                <w:lang w:val="en-US"/>
              </w:rPr>
            </w:pPr>
            <w:r w:rsidRPr="00AD67C9">
              <w:rPr>
                <w:sz w:val="14"/>
                <w:szCs w:val="14"/>
                <w:lang w:val="en-US"/>
              </w:rPr>
              <w:t xml:space="preserve">  14</w:t>
            </w:r>
          </w:p>
          <w:p w14:paraId="56BD559B" w14:textId="77777777" w:rsidR="00811AD4" w:rsidRPr="00AD67C9" w:rsidRDefault="00811AD4" w:rsidP="00236EED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531" w:type="dxa"/>
          </w:tcPr>
          <w:p w14:paraId="3889FFCA" w14:textId="77777777" w:rsidR="00811AD4" w:rsidRPr="00AD67C9" w:rsidRDefault="00811AD4">
            <w:pPr>
              <w:rPr>
                <w:sz w:val="14"/>
                <w:szCs w:val="14"/>
                <w:lang w:val="en-US"/>
              </w:rPr>
            </w:pPr>
            <w:r w:rsidRPr="00AD67C9">
              <w:rPr>
                <w:sz w:val="14"/>
                <w:szCs w:val="14"/>
                <w:lang w:val="en-US"/>
              </w:rPr>
              <w:t xml:space="preserve">  14</w:t>
            </w:r>
          </w:p>
          <w:p w14:paraId="2126B21D" w14:textId="77777777" w:rsidR="00811AD4" w:rsidRPr="00AD67C9" w:rsidRDefault="00811AD4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1031" w:type="dxa"/>
          </w:tcPr>
          <w:p w14:paraId="648BD22F" w14:textId="77777777" w:rsidR="00811AD4" w:rsidRPr="004978B0" w:rsidRDefault="00811AD4">
            <w:pPr>
              <w:rPr>
                <w:b/>
                <w:sz w:val="14"/>
                <w:szCs w:val="14"/>
                <w:lang w:val="en-US"/>
              </w:rPr>
            </w:pPr>
            <w:r w:rsidRPr="004978B0">
              <w:rPr>
                <w:b/>
                <w:sz w:val="14"/>
                <w:szCs w:val="14"/>
                <w:lang w:val="en-US"/>
              </w:rPr>
              <w:t>8/2/1</w:t>
            </w:r>
          </w:p>
          <w:p w14:paraId="630B3222" w14:textId="77777777" w:rsidR="00811AD4" w:rsidRPr="00F2609C" w:rsidRDefault="00811AD4">
            <w:pPr>
              <w:rPr>
                <w:sz w:val="14"/>
                <w:szCs w:val="14"/>
                <w:lang w:val="en-US"/>
              </w:rPr>
            </w:pPr>
            <w:r w:rsidRPr="00F2609C">
              <w:rPr>
                <w:sz w:val="14"/>
                <w:szCs w:val="14"/>
                <w:lang w:val="en-US"/>
              </w:rPr>
              <w:t xml:space="preserve"> (H30)</w:t>
            </w:r>
          </w:p>
        </w:tc>
        <w:tc>
          <w:tcPr>
            <w:tcW w:w="1740" w:type="dxa"/>
          </w:tcPr>
          <w:p w14:paraId="3F8F331E" w14:textId="77777777" w:rsidR="00811AD4" w:rsidRPr="00CB2A77" w:rsidRDefault="00811AD4">
            <w:pPr>
              <w:rPr>
                <w:sz w:val="14"/>
                <w:szCs w:val="14"/>
              </w:rPr>
            </w:pPr>
            <w:r w:rsidRPr="00236EED">
              <w:rPr>
                <w:sz w:val="14"/>
                <w:szCs w:val="14"/>
              </w:rPr>
              <w:t>СТРОИТЕЛЬНЫЕ ОТХОДЫ И (ИЛИ) СТРОИТЕЛЬНЫЙ МУСОР</w:t>
            </w:r>
          </w:p>
        </w:tc>
        <w:tc>
          <w:tcPr>
            <w:tcW w:w="907" w:type="dxa"/>
          </w:tcPr>
          <w:p w14:paraId="73A8EDE5" w14:textId="77777777" w:rsidR="00811AD4" w:rsidRPr="00AD67C9" w:rsidRDefault="00811AD4">
            <w:pPr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 xml:space="preserve">Т                                                                                                   </w:t>
            </w:r>
          </w:p>
          <w:p w14:paraId="32BB6EE4" w14:textId="77777777" w:rsidR="00811AD4" w:rsidRPr="00AD67C9" w:rsidRDefault="00811AD4">
            <w:pPr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4.4845</w:t>
            </w:r>
          </w:p>
        </w:tc>
        <w:tc>
          <w:tcPr>
            <w:tcW w:w="897" w:type="dxa"/>
          </w:tcPr>
          <w:p w14:paraId="5B99EEAD" w14:textId="77777777" w:rsidR="00811AD4" w:rsidRPr="00AD67C9" w:rsidRDefault="00811AD4" w:rsidP="00236EED">
            <w:pPr>
              <w:jc w:val="right"/>
              <w:rPr>
                <w:sz w:val="14"/>
                <w:szCs w:val="14"/>
                <w:lang w:val="en-US"/>
              </w:rPr>
            </w:pPr>
          </w:p>
          <w:p w14:paraId="3B66587C" w14:textId="77777777" w:rsidR="00811AD4" w:rsidRPr="005949E1" w:rsidRDefault="00811AD4" w:rsidP="00236EED">
            <w:pPr>
              <w:jc w:val="right"/>
              <w:rPr>
                <w:b/>
                <w:sz w:val="14"/>
                <w:szCs w:val="14"/>
                <w:lang w:val="en-US"/>
              </w:rPr>
            </w:pPr>
          </w:p>
        </w:tc>
        <w:tc>
          <w:tcPr>
            <w:tcW w:w="992" w:type="dxa"/>
          </w:tcPr>
          <w:p w14:paraId="605D6DA1" w14:textId="77777777" w:rsidR="00811AD4" w:rsidRPr="00AD67C9" w:rsidRDefault="00811AD4" w:rsidP="00236EED">
            <w:pPr>
              <w:jc w:val="right"/>
              <w:rPr>
                <w:sz w:val="14"/>
                <w:szCs w:val="14"/>
                <w:lang w:val="en-US"/>
              </w:rPr>
            </w:pPr>
          </w:p>
          <w:p w14:paraId="7B43987E" w14:textId="77777777" w:rsidR="00811AD4" w:rsidRPr="005949E1" w:rsidRDefault="00811AD4" w:rsidP="00236EED">
            <w:pPr>
              <w:jc w:val="right"/>
              <w:rPr>
                <w:b/>
                <w:sz w:val="14"/>
                <w:szCs w:val="14"/>
                <w:lang w:val="en-US"/>
              </w:rPr>
            </w:pPr>
          </w:p>
        </w:tc>
        <w:tc>
          <w:tcPr>
            <w:tcW w:w="850" w:type="dxa"/>
          </w:tcPr>
          <w:p w14:paraId="6B3E2643" w14:textId="77777777" w:rsidR="00811AD4" w:rsidRPr="00AD67C9" w:rsidRDefault="00811AD4" w:rsidP="00236EED">
            <w:pPr>
              <w:jc w:val="right"/>
              <w:rPr>
                <w:sz w:val="14"/>
                <w:szCs w:val="14"/>
                <w:lang w:val="en-US"/>
              </w:rPr>
            </w:pPr>
          </w:p>
          <w:p w14:paraId="4A4EC85B" w14:textId="77777777" w:rsidR="00811AD4" w:rsidRPr="005949E1" w:rsidRDefault="00811AD4" w:rsidP="00236EED">
            <w:pPr>
              <w:jc w:val="right"/>
              <w:rPr>
                <w:b/>
                <w:sz w:val="14"/>
                <w:szCs w:val="14"/>
                <w:lang w:val="en-US"/>
              </w:rPr>
            </w:pPr>
          </w:p>
        </w:tc>
        <w:tc>
          <w:tcPr>
            <w:tcW w:w="992" w:type="dxa"/>
          </w:tcPr>
          <w:p w14:paraId="4B693A2D" w14:textId="77777777" w:rsidR="00811AD4" w:rsidRPr="00AD67C9" w:rsidRDefault="00811AD4" w:rsidP="00236EED">
            <w:pPr>
              <w:jc w:val="right"/>
              <w:rPr>
                <w:sz w:val="14"/>
                <w:szCs w:val="14"/>
                <w:lang w:val="en-US"/>
              </w:rPr>
            </w:pPr>
          </w:p>
          <w:p w14:paraId="1EE9B880" w14:textId="77777777" w:rsidR="00811AD4" w:rsidRPr="005949E1" w:rsidRDefault="00811AD4" w:rsidP="00236EED">
            <w:pPr>
              <w:jc w:val="right"/>
              <w:rPr>
                <w:b/>
                <w:sz w:val="14"/>
                <w:szCs w:val="14"/>
                <w:lang w:val="en-US"/>
              </w:rPr>
            </w:pPr>
          </w:p>
        </w:tc>
        <w:tc>
          <w:tcPr>
            <w:tcW w:w="850" w:type="dxa"/>
          </w:tcPr>
          <w:p w14:paraId="0757CC69" w14:textId="77777777" w:rsidR="00811AD4" w:rsidRPr="00AD67C9" w:rsidRDefault="00811AD4" w:rsidP="00236EED">
            <w:pPr>
              <w:jc w:val="right"/>
              <w:rPr>
                <w:sz w:val="14"/>
                <w:szCs w:val="14"/>
                <w:lang w:val="en-US"/>
              </w:rPr>
            </w:pPr>
          </w:p>
          <w:p w14:paraId="4E499DAD" w14:textId="77777777" w:rsidR="00811AD4" w:rsidRPr="005949E1" w:rsidRDefault="00811AD4" w:rsidP="00236EED">
            <w:pPr>
              <w:jc w:val="right"/>
              <w:rPr>
                <w:b/>
                <w:sz w:val="14"/>
                <w:szCs w:val="14"/>
                <w:lang w:val="en-US"/>
              </w:rPr>
            </w:pPr>
          </w:p>
        </w:tc>
        <w:tc>
          <w:tcPr>
            <w:tcW w:w="957" w:type="dxa"/>
          </w:tcPr>
          <w:p w14:paraId="7932E543" w14:textId="77777777" w:rsidR="00811AD4" w:rsidRPr="00AD67C9" w:rsidRDefault="00811AD4" w:rsidP="00236EED">
            <w:pPr>
              <w:jc w:val="right"/>
              <w:rPr>
                <w:sz w:val="14"/>
                <w:szCs w:val="14"/>
                <w:lang w:val="en-US"/>
              </w:rPr>
            </w:pPr>
          </w:p>
          <w:p w14:paraId="30923F5D" w14:textId="77777777" w:rsidR="00811AD4" w:rsidRPr="005949E1" w:rsidRDefault="00811AD4" w:rsidP="00236EED">
            <w:pPr>
              <w:jc w:val="right"/>
              <w:rPr>
                <w:b/>
                <w:sz w:val="14"/>
                <w:szCs w:val="14"/>
                <w:lang w:val="en-US"/>
              </w:rPr>
            </w:pPr>
          </w:p>
        </w:tc>
        <w:tc>
          <w:tcPr>
            <w:tcW w:w="850" w:type="dxa"/>
          </w:tcPr>
          <w:p w14:paraId="7595AEB8" w14:textId="77777777" w:rsidR="00811AD4" w:rsidRPr="00AD67C9" w:rsidRDefault="00811AD4" w:rsidP="00236EED">
            <w:pPr>
              <w:jc w:val="right"/>
              <w:rPr>
                <w:sz w:val="14"/>
                <w:szCs w:val="14"/>
                <w:lang w:val="en-US"/>
              </w:rPr>
            </w:pPr>
          </w:p>
          <w:p w14:paraId="0A5CC42E" w14:textId="77777777" w:rsidR="00811AD4" w:rsidRPr="005949E1" w:rsidRDefault="00811AD4" w:rsidP="00236EED">
            <w:pPr>
              <w:jc w:val="right"/>
              <w:rPr>
                <w:b/>
                <w:sz w:val="14"/>
                <w:szCs w:val="14"/>
                <w:lang w:val="en-US"/>
              </w:rPr>
            </w:pPr>
          </w:p>
        </w:tc>
      </w:tr>
    </w:tbl>
    <w:p w14:paraId="35352025" w14:textId="77777777" w:rsidR="00811AD4" w:rsidRDefault="00811AD4" w:rsidP="00236EED">
      <w:pPr>
        <w:spacing w:line="20" w:lineRule="exact"/>
      </w:pPr>
    </w:p>
    <w:tbl>
      <w:tblPr>
        <w:tblW w:w="11128" w:type="dxa"/>
        <w:tblBorders>
          <w:top w:val="single" w:sz="4" w:space="0" w:color="808080"/>
          <w:left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31"/>
        <w:gridCol w:w="531"/>
        <w:gridCol w:w="1031"/>
        <w:gridCol w:w="1740"/>
        <w:gridCol w:w="907"/>
        <w:gridCol w:w="897"/>
        <w:gridCol w:w="992"/>
        <w:gridCol w:w="850"/>
        <w:gridCol w:w="992"/>
        <w:gridCol w:w="850"/>
        <w:gridCol w:w="957"/>
        <w:gridCol w:w="850"/>
      </w:tblGrid>
      <w:tr w:rsidR="00811AD4" w:rsidRPr="00AD67C9" w14:paraId="315E62D4" w14:textId="77777777" w:rsidTr="00236EED">
        <w:tc>
          <w:tcPr>
            <w:tcW w:w="531" w:type="dxa"/>
          </w:tcPr>
          <w:p w14:paraId="521EFF6F" w14:textId="77777777" w:rsidR="00811AD4" w:rsidRPr="00AD67C9" w:rsidRDefault="00811AD4" w:rsidP="00236EED">
            <w:pPr>
              <w:rPr>
                <w:sz w:val="14"/>
                <w:szCs w:val="14"/>
                <w:lang w:val="en-US"/>
              </w:rPr>
            </w:pPr>
            <w:r w:rsidRPr="00AD67C9">
              <w:rPr>
                <w:sz w:val="14"/>
                <w:szCs w:val="14"/>
                <w:lang w:val="en-US"/>
              </w:rPr>
              <w:t xml:space="preserve">  15</w:t>
            </w:r>
          </w:p>
          <w:p w14:paraId="0A3A36EB" w14:textId="77777777" w:rsidR="00811AD4" w:rsidRPr="00AD67C9" w:rsidRDefault="00811AD4" w:rsidP="00236EED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531" w:type="dxa"/>
          </w:tcPr>
          <w:p w14:paraId="765996EE" w14:textId="77777777" w:rsidR="00811AD4" w:rsidRPr="00AD67C9" w:rsidRDefault="00811AD4">
            <w:pPr>
              <w:rPr>
                <w:sz w:val="14"/>
                <w:szCs w:val="14"/>
                <w:lang w:val="en-US"/>
              </w:rPr>
            </w:pPr>
            <w:r w:rsidRPr="00AD67C9">
              <w:rPr>
                <w:sz w:val="14"/>
                <w:szCs w:val="14"/>
                <w:lang w:val="en-US"/>
              </w:rPr>
              <w:t xml:space="preserve">  15</w:t>
            </w:r>
          </w:p>
          <w:p w14:paraId="66002630" w14:textId="77777777" w:rsidR="00811AD4" w:rsidRPr="00AD67C9" w:rsidRDefault="00811AD4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1031" w:type="dxa"/>
          </w:tcPr>
          <w:p w14:paraId="2EC5F7D9" w14:textId="77777777" w:rsidR="00811AD4" w:rsidRPr="004978B0" w:rsidRDefault="00811AD4">
            <w:pPr>
              <w:rPr>
                <w:b/>
                <w:sz w:val="14"/>
                <w:szCs w:val="14"/>
                <w:lang w:val="en-US"/>
              </w:rPr>
            </w:pPr>
            <w:r w:rsidRPr="004978B0">
              <w:rPr>
                <w:b/>
                <w:sz w:val="14"/>
                <w:szCs w:val="14"/>
                <w:lang w:val="en-US"/>
              </w:rPr>
              <w:t>Е15-313-2</w:t>
            </w:r>
          </w:p>
          <w:p w14:paraId="7BC215B2" w14:textId="77777777" w:rsidR="00811AD4" w:rsidRPr="00F2609C" w:rsidRDefault="00811AD4">
            <w:pPr>
              <w:rPr>
                <w:sz w:val="14"/>
                <w:szCs w:val="14"/>
                <w:lang w:val="en-US"/>
              </w:rPr>
            </w:pPr>
            <w:r w:rsidRPr="00F2609C">
              <w:rPr>
                <w:sz w:val="14"/>
                <w:szCs w:val="14"/>
                <w:lang w:val="en-US"/>
              </w:rPr>
              <w:t xml:space="preserve"> (H1)</w:t>
            </w:r>
          </w:p>
        </w:tc>
        <w:tc>
          <w:tcPr>
            <w:tcW w:w="1740" w:type="dxa"/>
          </w:tcPr>
          <w:p w14:paraId="5FC75402" w14:textId="77777777" w:rsidR="00811AD4" w:rsidRPr="00CB2A77" w:rsidRDefault="00811AD4">
            <w:pPr>
              <w:rPr>
                <w:sz w:val="14"/>
                <w:szCs w:val="14"/>
              </w:rPr>
            </w:pPr>
            <w:r w:rsidRPr="00236EED">
              <w:rPr>
                <w:sz w:val="14"/>
                <w:szCs w:val="14"/>
              </w:rPr>
              <w:t>ОКРАСКА ФАСАДОВ АКРИЛОВЫМИ СОСТАВАМИ С ПОЛНОЙ ПОДГОТОВКОЙ ПОВЕРХНОСТИ С ЛЕСОВ                                                                                                    Разряд=3.</w:t>
            </w:r>
            <w:proofErr w:type="gramStart"/>
            <w:r w:rsidRPr="00236EED">
              <w:rPr>
                <w:sz w:val="14"/>
                <w:szCs w:val="14"/>
              </w:rPr>
              <w:t>500 ,</w:t>
            </w:r>
            <w:proofErr w:type="gramEnd"/>
            <w:r w:rsidRPr="00236EED">
              <w:rPr>
                <w:sz w:val="14"/>
                <w:szCs w:val="14"/>
              </w:rPr>
              <w:t xml:space="preserve"> к=0.9299</w:t>
            </w:r>
          </w:p>
        </w:tc>
        <w:tc>
          <w:tcPr>
            <w:tcW w:w="907" w:type="dxa"/>
          </w:tcPr>
          <w:p w14:paraId="7CEEC4C9" w14:textId="77777777" w:rsidR="00811AD4" w:rsidRPr="00AD67C9" w:rsidRDefault="00811AD4">
            <w:pPr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 xml:space="preserve">100М2                                                                                               </w:t>
            </w:r>
          </w:p>
          <w:p w14:paraId="6F006115" w14:textId="77777777" w:rsidR="00811AD4" w:rsidRPr="00AD67C9" w:rsidRDefault="00811AD4">
            <w:pPr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0.637</w:t>
            </w:r>
          </w:p>
        </w:tc>
        <w:tc>
          <w:tcPr>
            <w:tcW w:w="897" w:type="dxa"/>
          </w:tcPr>
          <w:p w14:paraId="7C994B73" w14:textId="77777777" w:rsidR="00811AD4" w:rsidRPr="00AD67C9" w:rsidRDefault="00811AD4" w:rsidP="00236EED">
            <w:pPr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366.84</w:t>
            </w:r>
          </w:p>
          <w:p w14:paraId="1FF07F7A" w14:textId="77777777" w:rsidR="00811AD4" w:rsidRPr="005949E1" w:rsidRDefault="00811AD4" w:rsidP="00236EED">
            <w:pPr>
              <w:jc w:val="right"/>
              <w:rPr>
                <w:b/>
                <w:sz w:val="14"/>
                <w:szCs w:val="14"/>
                <w:lang w:val="en-US"/>
              </w:rPr>
            </w:pPr>
            <w:r>
              <w:rPr>
                <w:b/>
                <w:sz w:val="14"/>
                <w:szCs w:val="14"/>
                <w:lang w:val="en-US"/>
              </w:rPr>
              <w:t>233.68</w:t>
            </w:r>
          </w:p>
        </w:tc>
        <w:tc>
          <w:tcPr>
            <w:tcW w:w="992" w:type="dxa"/>
          </w:tcPr>
          <w:p w14:paraId="6857392B" w14:textId="77777777" w:rsidR="00811AD4" w:rsidRPr="00AD67C9" w:rsidRDefault="00811AD4" w:rsidP="00236EED">
            <w:pPr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0.79</w:t>
            </w:r>
          </w:p>
          <w:p w14:paraId="75391C41" w14:textId="77777777" w:rsidR="00811AD4" w:rsidRPr="005949E1" w:rsidRDefault="00811AD4" w:rsidP="00236EED">
            <w:pPr>
              <w:jc w:val="right"/>
              <w:rPr>
                <w:b/>
                <w:sz w:val="14"/>
                <w:szCs w:val="14"/>
                <w:lang w:val="en-US"/>
              </w:rPr>
            </w:pPr>
            <w:r>
              <w:rPr>
                <w:b/>
                <w:sz w:val="14"/>
                <w:szCs w:val="14"/>
                <w:lang w:val="en-US"/>
              </w:rPr>
              <w:t>0.50</w:t>
            </w:r>
          </w:p>
        </w:tc>
        <w:tc>
          <w:tcPr>
            <w:tcW w:w="850" w:type="dxa"/>
          </w:tcPr>
          <w:p w14:paraId="2AFDF090" w14:textId="77777777" w:rsidR="00811AD4" w:rsidRPr="00AD67C9" w:rsidRDefault="00811AD4" w:rsidP="00236EED">
            <w:pPr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0.44</w:t>
            </w:r>
          </w:p>
          <w:p w14:paraId="6B027D08" w14:textId="77777777" w:rsidR="00811AD4" w:rsidRPr="005949E1" w:rsidRDefault="00811AD4" w:rsidP="00236EED">
            <w:pPr>
              <w:jc w:val="right"/>
              <w:rPr>
                <w:b/>
                <w:sz w:val="14"/>
                <w:szCs w:val="14"/>
                <w:lang w:val="en-US"/>
              </w:rPr>
            </w:pPr>
            <w:r>
              <w:rPr>
                <w:b/>
                <w:sz w:val="14"/>
                <w:szCs w:val="14"/>
                <w:lang w:val="en-US"/>
              </w:rPr>
              <w:t>0.28</w:t>
            </w:r>
          </w:p>
        </w:tc>
        <w:tc>
          <w:tcPr>
            <w:tcW w:w="992" w:type="dxa"/>
          </w:tcPr>
          <w:p w14:paraId="59838900" w14:textId="77777777" w:rsidR="00811AD4" w:rsidRPr="00AD67C9" w:rsidRDefault="00811AD4" w:rsidP="00236EED">
            <w:pPr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189.64</w:t>
            </w:r>
          </w:p>
          <w:p w14:paraId="262BB0D3" w14:textId="77777777" w:rsidR="00811AD4" w:rsidRPr="005949E1" w:rsidRDefault="00811AD4" w:rsidP="00236EED">
            <w:pPr>
              <w:jc w:val="right"/>
              <w:rPr>
                <w:b/>
                <w:sz w:val="14"/>
                <w:szCs w:val="14"/>
                <w:lang w:val="en-US"/>
              </w:rPr>
            </w:pPr>
            <w:r>
              <w:rPr>
                <w:b/>
                <w:sz w:val="14"/>
                <w:szCs w:val="14"/>
                <w:lang w:val="en-US"/>
              </w:rPr>
              <w:t>120.80</w:t>
            </w:r>
          </w:p>
        </w:tc>
        <w:tc>
          <w:tcPr>
            <w:tcW w:w="850" w:type="dxa"/>
          </w:tcPr>
          <w:p w14:paraId="752B50BC" w14:textId="77777777" w:rsidR="00811AD4" w:rsidRPr="00AD67C9" w:rsidRDefault="00811AD4" w:rsidP="00236EED">
            <w:pPr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26.60</w:t>
            </w:r>
          </w:p>
          <w:p w14:paraId="19C54472" w14:textId="77777777" w:rsidR="00811AD4" w:rsidRPr="005949E1" w:rsidRDefault="00811AD4" w:rsidP="00236EED">
            <w:pPr>
              <w:jc w:val="right"/>
              <w:rPr>
                <w:b/>
                <w:sz w:val="14"/>
                <w:szCs w:val="14"/>
                <w:lang w:val="en-US"/>
              </w:rPr>
            </w:pPr>
            <w:r>
              <w:rPr>
                <w:b/>
                <w:sz w:val="14"/>
                <w:szCs w:val="14"/>
                <w:lang w:val="en-US"/>
              </w:rPr>
              <w:t>16.94</w:t>
            </w:r>
          </w:p>
        </w:tc>
        <w:tc>
          <w:tcPr>
            <w:tcW w:w="957" w:type="dxa"/>
          </w:tcPr>
          <w:p w14:paraId="3FDF7E8A" w14:textId="77777777" w:rsidR="00811AD4" w:rsidRPr="00AD67C9" w:rsidRDefault="00811AD4" w:rsidP="00236EED">
            <w:pPr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583.87</w:t>
            </w:r>
          </w:p>
          <w:p w14:paraId="7C0645A7" w14:textId="77777777" w:rsidR="00811AD4" w:rsidRPr="005949E1" w:rsidRDefault="00811AD4" w:rsidP="00236EED">
            <w:pPr>
              <w:jc w:val="right"/>
              <w:rPr>
                <w:b/>
                <w:sz w:val="14"/>
                <w:szCs w:val="14"/>
                <w:lang w:val="en-US"/>
              </w:rPr>
            </w:pPr>
            <w:r>
              <w:rPr>
                <w:b/>
                <w:sz w:val="14"/>
                <w:szCs w:val="14"/>
                <w:lang w:val="en-US"/>
              </w:rPr>
              <w:t>371.92</w:t>
            </w:r>
          </w:p>
        </w:tc>
        <w:tc>
          <w:tcPr>
            <w:tcW w:w="850" w:type="dxa"/>
          </w:tcPr>
          <w:p w14:paraId="17AB097D" w14:textId="77777777" w:rsidR="00811AD4" w:rsidRPr="00AD67C9" w:rsidRDefault="00811AD4" w:rsidP="00236EED">
            <w:pPr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23.290</w:t>
            </w:r>
          </w:p>
          <w:p w14:paraId="1797B098" w14:textId="77777777" w:rsidR="00811AD4" w:rsidRPr="005949E1" w:rsidRDefault="00811AD4" w:rsidP="00236EED">
            <w:pPr>
              <w:jc w:val="right"/>
              <w:rPr>
                <w:b/>
                <w:sz w:val="14"/>
                <w:szCs w:val="14"/>
                <w:lang w:val="en-US"/>
              </w:rPr>
            </w:pPr>
            <w:r>
              <w:rPr>
                <w:b/>
                <w:sz w:val="14"/>
                <w:szCs w:val="14"/>
                <w:lang w:val="en-US"/>
              </w:rPr>
              <w:t>14.84</w:t>
            </w:r>
          </w:p>
        </w:tc>
      </w:tr>
    </w:tbl>
    <w:p w14:paraId="0D022DEB" w14:textId="77777777" w:rsidR="00811AD4" w:rsidRDefault="00811AD4" w:rsidP="00236EED">
      <w:pPr>
        <w:spacing w:line="20" w:lineRule="exact"/>
      </w:pPr>
    </w:p>
    <w:tbl>
      <w:tblPr>
        <w:tblW w:w="11128" w:type="dxa"/>
        <w:tblBorders>
          <w:top w:val="single" w:sz="4" w:space="0" w:color="808080"/>
          <w:left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31"/>
        <w:gridCol w:w="531"/>
        <w:gridCol w:w="1031"/>
        <w:gridCol w:w="1740"/>
        <w:gridCol w:w="907"/>
        <w:gridCol w:w="897"/>
        <w:gridCol w:w="992"/>
        <w:gridCol w:w="850"/>
        <w:gridCol w:w="992"/>
        <w:gridCol w:w="850"/>
        <w:gridCol w:w="957"/>
        <w:gridCol w:w="850"/>
      </w:tblGrid>
      <w:tr w:rsidR="00811AD4" w:rsidRPr="00AD67C9" w14:paraId="54DE1ABF" w14:textId="77777777" w:rsidTr="00236EED">
        <w:tc>
          <w:tcPr>
            <w:tcW w:w="531" w:type="dxa"/>
          </w:tcPr>
          <w:p w14:paraId="27A84E1D" w14:textId="77777777" w:rsidR="00811AD4" w:rsidRPr="00AD67C9" w:rsidRDefault="00811AD4" w:rsidP="00236EED">
            <w:pPr>
              <w:rPr>
                <w:sz w:val="14"/>
                <w:szCs w:val="14"/>
                <w:lang w:val="en-US"/>
              </w:rPr>
            </w:pPr>
            <w:r w:rsidRPr="00AD67C9">
              <w:rPr>
                <w:sz w:val="14"/>
                <w:szCs w:val="14"/>
                <w:lang w:val="en-US"/>
              </w:rPr>
              <w:t xml:space="preserve">  16</w:t>
            </w:r>
          </w:p>
          <w:p w14:paraId="7EC97BC8" w14:textId="77777777" w:rsidR="00811AD4" w:rsidRPr="00AD67C9" w:rsidRDefault="00811AD4" w:rsidP="00236EED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531" w:type="dxa"/>
          </w:tcPr>
          <w:p w14:paraId="129EB247" w14:textId="77777777" w:rsidR="00811AD4" w:rsidRPr="00AD67C9" w:rsidRDefault="00811AD4">
            <w:pPr>
              <w:rPr>
                <w:sz w:val="14"/>
                <w:szCs w:val="14"/>
                <w:lang w:val="en-US"/>
              </w:rPr>
            </w:pPr>
            <w:r w:rsidRPr="00AD67C9">
              <w:rPr>
                <w:sz w:val="14"/>
                <w:szCs w:val="14"/>
                <w:lang w:val="en-US"/>
              </w:rPr>
              <w:t xml:space="preserve">  16</w:t>
            </w:r>
          </w:p>
          <w:p w14:paraId="6D2A02C4" w14:textId="77777777" w:rsidR="00811AD4" w:rsidRPr="00AD67C9" w:rsidRDefault="00811AD4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1031" w:type="dxa"/>
          </w:tcPr>
          <w:p w14:paraId="7FB90326" w14:textId="77777777" w:rsidR="00811AD4" w:rsidRPr="004978B0" w:rsidRDefault="00811AD4">
            <w:pPr>
              <w:rPr>
                <w:b/>
                <w:sz w:val="14"/>
                <w:szCs w:val="14"/>
                <w:lang w:val="en-US"/>
              </w:rPr>
            </w:pPr>
            <w:r w:rsidRPr="004978B0">
              <w:rPr>
                <w:b/>
                <w:sz w:val="14"/>
                <w:szCs w:val="14"/>
                <w:lang w:val="en-US"/>
              </w:rPr>
              <w:t>1/10-230-15/200</w:t>
            </w:r>
          </w:p>
          <w:p w14:paraId="77BAC302" w14:textId="77777777" w:rsidR="00811AD4" w:rsidRPr="00F2609C" w:rsidRDefault="00811AD4">
            <w:pPr>
              <w:rPr>
                <w:sz w:val="14"/>
                <w:szCs w:val="14"/>
                <w:lang w:val="en-US"/>
              </w:rPr>
            </w:pPr>
            <w:r w:rsidRPr="00F2609C">
              <w:rPr>
                <w:sz w:val="14"/>
                <w:szCs w:val="14"/>
                <w:lang w:val="en-US"/>
              </w:rPr>
              <w:t xml:space="preserve"> (H13)</w:t>
            </w:r>
          </w:p>
        </w:tc>
        <w:tc>
          <w:tcPr>
            <w:tcW w:w="1740" w:type="dxa"/>
          </w:tcPr>
          <w:p w14:paraId="52D82DD2" w14:textId="77777777" w:rsidR="00811AD4" w:rsidRPr="00CB2A77" w:rsidRDefault="00811AD4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ГРУНТОВКА "ЛАКРИТ"</w:t>
            </w:r>
          </w:p>
        </w:tc>
        <w:tc>
          <w:tcPr>
            <w:tcW w:w="907" w:type="dxa"/>
          </w:tcPr>
          <w:p w14:paraId="4A62A223" w14:textId="77777777" w:rsidR="00811AD4" w:rsidRPr="00AD67C9" w:rsidRDefault="00811AD4">
            <w:pPr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 xml:space="preserve">КГ                                                                                                  </w:t>
            </w:r>
          </w:p>
          <w:p w14:paraId="44F2F22E" w14:textId="77777777" w:rsidR="00811AD4" w:rsidRPr="00AD67C9" w:rsidRDefault="00811AD4">
            <w:pPr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11.466</w:t>
            </w:r>
          </w:p>
        </w:tc>
        <w:tc>
          <w:tcPr>
            <w:tcW w:w="897" w:type="dxa"/>
          </w:tcPr>
          <w:p w14:paraId="3741A3E8" w14:textId="77777777" w:rsidR="00811AD4" w:rsidRPr="00AD67C9" w:rsidRDefault="00811AD4" w:rsidP="00236EED">
            <w:pPr>
              <w:jc w:val="right"/>
              <w:rPr>
                <w:sz w:val="14"/>
                <w:szCs w:val="14"/>
                <w:lang w:val="en-US"/>
              </w:rPr>
            </w:pPr>
          </w:p>
          <w:p w14:paraId="6C39C2E9" w14:textId="77777777" w:rsidR="00811AD4" w:rsidRPr="005949E1" w:rsidRDefault="00811AD4" w:rsidP="00236EED">
            <w:pPr>
              <w:jc w:val="right"/>
              <w:rPr>
                <w:b/>
                <w:sz w:val="14"/>
                <w:szCs w:val="14"/>
                <w:lang w:val="en-US"/>
              </w:rPr>
            </w:pPr>
          </w:p>
        </w:tc>
        <w:tc>
          <w:tcPr>
            <w:tcW w:w="992" w:type="dxa"/>
          </w:tcPr>
          <w:p w14:paraId="7EF7575B" w14:textId="77777777" w:rsidR="00811AD4" w:rsidRPr="00AD67C9" w:rsidRDefault="00811AD4" w:rsidP="00236EED">
            <w:pPr>
              <w:jc w:val="right"/>
              <w:rPr>
                <w:sz w:val="14"/>
                <w:szCs w:val="14"/>
                <w:lang w:val="en-US"/>
              </w:rPr>
            </w:pPr>
          </w:p>
          <w:p w14:paraId="71DF41DB" w14:textId="77777777" w:rsidR="00811AD4" w:rsidRPr="005949E1" w:rsidRDefault="00811AD4" w:rsidP="00236EED">
            <w:pPr>
              <w:jc w:val="right"/>
              <w:rPr>
                <w:b/>
                <w:sz w:val="14"/>
                <w:szCs w:val="14"/>
                <w:lang w:val="en-US"/>
              </w:rPr>
            </w:pPr>
          </w:p>
        </w:tc>
        <w:tc>
          <w:tcPr>
            <w:tcW w:w="850" w:type="dxa"/>
          </w:tcPr>
          <w:p w14:paraId="1CEE5BE2" w14:textId="77777777" w:rsidR="00811AD4" w:rsidRPr="00AD67C9" w:rsidRDefault="00811AD4" w:rsidP="00236EED">
            <w:pPr>
              <w:jc w:val="right"/>
              <w:rPr>
                <w:sz w:val="14"/>
                <w:szCs w:val="14"/>
                <w:lang w:val="en-US"/>
              </w:rPr>
            </w:pPr>
          </w:p>
          <w:p w14:paraId="7F47A12C" w14:textId="77777777" w:rsidR="00811AD4" w:rsidRPr="005949E1" w:rsidRDefault="00811AD4" w:rsidP="00236EED">
            <w:pPr>
              <w:jc w:val="right"/>
              <w:rPr>
                <w:b/>
                <w:sz w:val="14"/>
                <w:szCs w:val="14"/>
                <w:lang w:val="en-US"/>
              </w:rPr>
            </w:pPr>
          </w:p>
        </w:tc>
        <w:tc>
          <w:tcPr>
            <w:tcW w:w="992" w:type="dxa"/>
          </w:tcPr>
          <w:p w14:paraId="79FF1E66" w14:textId="77777777" w:rsidR="00811AD4" w:rsidRPr="00AD67C9" w:rsidRDefault="00811AD4" w:rsidP="00236EED">
            <w:pPr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2.70</w:t>
            </w:r>
          </w:p>
          <w:p w14:paraId="4B3E345A" w14:textId="77777777" w:rsidR="00811AD4" w:rsidRPr="005949E1" w:rsidRDefault="00811AD4" w:rsidP="00236EED">
            <w:pPr>
              <w:jc w:val="right"/>
              <w:rPr>
                <w:b/>
                <w:sz w:val="14"/>
                <w:szCs w:val="14"/>
                <w:lang w:val="en-US"/>
              </w:rPr>
            </w:pPr>
            <w:r>
              <w:rPr>
                <w:b/>
                <w:sz w:val="14"/>
                <w:szCs w:val="14"/>
                <w:lang w:val="en-US"/>
              </w:rPr>
              <w:t>30.96</w:t>
            </w:r>
          </w:p>
        </w:tc>
        <w:tc>
          <w:tcPr>
            <w:tcW w:w="850" w:type="dxa"/>
          </w:tcPr>
          <w:p w14:paraId="2C6B3FEE" w14:textId="77777777" w:rsidR="00811AD4" w:rsidRPr="00AD67C9" w:rsidRDefault="00811AD4" w:rsidP="00236EED">
            <w:pPr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0.38</w:t>
            </w:r>
          </w:p>
          <w:p w14:paraId="29806222" w14:textId="77777777" w:rsidR="00811AD4" w:rsidRPr="005949E1" w:rsidRDefault="00811AD4" w:rsidP="00236EED">
            <w:pPr>
              <w:jc w:val="right"/>
              <w:rPr>
                <w:b/>
                <w:sz w:val="14"/>
                <w:szCs w:val="14"/>
                <w:lang w:val="en-US"/>
              </w:rPr>
            </w:pPr>
            <w:r>
              <w:rPr>
                <w:b/>
                <w:sz w:val="14"/>
                <w:szCs w:val="14"/>
                <w:lang w:val="en-US"/>
              </w:rPr>
              <w:t>4.36</w:t>
            </w:r>
          </w:p>
        </w:tc>
        <w:tc>
          <w:tcPr>
            <w:tcW w:w="957" w:type="dxa"/>
          </w:tcPr>
          <w:p w14:paraId="3D416F92" w14:textId="77777777" w:rsidR="00811AD4" w:rsidRPr="00AD67C9" w:rsidRDefault="00811AD4" w:rsidP="00236EED">
            <w:pPr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3.08</w:t>
            </w:r>
          </w:p>
          <w:p w14:paraId="1261F6E1" w14:textId="77777777" w:rsidR="00811AD4" w:rsidRPr="005949E1" w:rsidRDefault="00811AD4" w:rsidP="00236EED">
            <w:pPr>
              <w:jc w:val="right"/>
              <w:rPr>
                <w:b/>
                <w:sz w:val="14"/>
                <w:szCs w:val="14"/>
                <w:lang w:val="en-US"/>
              </w:rPr>
            </w:pPr>
            <w:r>
              <w:rPr>
                <w:b/>
                <w:sz w:val="14"/>
                <w:szCs w:val="14"/>
                <w:lang w:val="en-US"/>
              </w:rPr>
              <w:t>35.32</w:t>
            </w:r>
          </w:p>
        </w:tc>
        <w:tc>
          <w:tcPr>
            <w:tcW w:w="850" w:type="dxa"/>
          </w:tcPr>
          <w:p w14:paraId="5348CA1D" w14:textId="77777777" w:rsidR="00811AD4" w:rsidRPr="00AD67C9" w:rsidRDefault="00811AD4" w:rsidP="00236EED">
            <w:pPr>
              <w:jc w:val="right"/>
              <w:rPr>
                <w:sz w:val="14"/>
                <w:szCs w:val="14"/>
                <w:lang w:val="en-US"/>
              </w:rPr>
            </w:pPr>
          </w:p>
          <w:p w14:paraId="2A7E931A" w14:textId="77777777" w:rsidR="00811AD4" w:rsidRPr="005949E1" w:rsidRDefault="00811AD4" w:rsidP="00236EED">
            <w:pPr>
              <w:jc w:val="right"/>
              <w:rPr>
                <w:b/>
                <w:sz w:val="14"/>
                <w:szCs w:val="14"/>
                <w:lang w:val="en-US"/>
              </w:rPr>
            </w:pPr>
          </w:p>
        </w:tc>
      </w:tr>
    </w:tbl>
    <w:p w14:paraId="67B4E41B" w14:textId="77777777" w:rsidR="00811AD4" w:rsidRDefault="00811AD4" w:rsidP="00236EED">
      <w:pPr>
        <w:spacing w:line="20" w:lineRule="exact"/>
      </w:pPr>
    </w:p>
    <w:tbl>
      <w:tblPr>
        <w:tblW w:w="11128" w:type="dxa"/>
        <w:tblBorders>
          <w:top w:val="single" w:sz="4" w:space="0" w:color="808080"/>
          <w:left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31"/>
        <w:gridCol w:w="531"/>
        <w:gridCol w:w="1031"/>
        <w:gridCol w:w="1740"/>
        <w:gridCol w:w="907"/>
        <w:gridCol w:w="897"/>
        <w:gridCol w:w="992"/>
        <w:gridCol w:w="850"/>
        <w:gridCol w:w="992"/>
        <w:gridCol w:w="850"/>
        <w:gridCol w:w="957"/>
        <w:gridCol w:w="850"/>
      </w:tblGrid>
      <w:tr w:rsidR="00811AD4" w:rsidRPr="00AD67C9" w14:paraId="14020AAF" w14:textId="77777777" w:rsidTr="00236EED">
        <w:tc>
          <w:tcPr>
            <w:tcW w:w="531" w:type="dxa"/>
          </w:tcPr>
          <w:p w14:paraId="219FCE08" w14:textId="77777777" w:rsidR="00811AD4" w:rsidRPr="00AD67C9" w:rsidRDefault="00811AD4" w:rsidP="00236EED">
            <w:pPr>
              <w:rPr>
                <w:sz w:val="14"/>
                <w:szCs w:val="14"/>
                <w:lang w:val="en-US"/>
              </w:rPr>
            </w:pPr>
            <w:r w:rsidRPr="00AD67C9">
              <w:rPr>
                <w:sz w:val="14"/>
                <w:szCs w:val="14"/>
                <w:lang w:val="en-US"/>
              </w:rPr>
              <w:t xml:space="preserve">  17</w:t>
            </w:r>
          </w:p>
          <w:p w14:paraId="0AAFC3CE" w14:textId="77777777" w:rsidR="00811AD4" w:rsidRPr="00AD67C9" w:rsidRDefault="00811AD4" w:rsidP="00236EED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531" w:type="dxa"/>
          </w:tcPr>
          <w:p w14:paraId="13F76079" w14:textId="77777777" w:rsidR="00811AD4" w:rsidRPr="00AD67C9" w:rsidRDefault="00811AD4">
            <w:pPr>
              <w:rPr>
                <w:sz w:val="14"/>
                <w:szCs w:val="14"/>
                <w:lang w:val="en-US"/>
              </w:rPr>
            </w:pPr>
            <w:r w:rsidRPr="00AD67C9">
              <w:rPr>
                <w:sz w:val="14"/>
                <w:szCs w:val="14"/>
                <w:lang w:val="en-US"/>
              </w:rPr>
              <w:t xml:space="preserve">  17</w:t>
            </w:r>
          </w:p>
          <w:p w14:paraId="143CC2FF" w14:textId="77777777" w:rsidR="00811AD4" w:rsidRPr="00AD67C9" w:rsidRDefault="00811AD4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1031" w:type="dxa"/>
          </w:tcPr>
          <w:p w14:paraId="7A117D96" w14:textId="77777777" w:rsidR="00811AD4" w:rsidRPr="004978B0" w:rsidRDefault="00811AD4">
            <w:pPr>
              <w:rPr>
                <w:b/>
                <w:sz w:val="14"/>
                <w:szCs w:val="14"/>
                <w:lang w:val="en-US"/>
              </w:rPr>
            </w:pPr>
            <w:r w:rsidRPr="004978B0">
              <w:rPr>
                <w:b/>
                <w:sz w:val="14"/>
                <w:szCs w:val="14"/>
                <w:lang w:val="en-US"/>
              </w:rPr>
              <w:t>1/10-230-60-45-5/65</w:t>
            </w:r>
          </w:p>
          <w:p w14:paraId="0C0BD23D" w14:textId="77777777" w:rsidR="00811AD4" w:rsidRPr="00F2609C" w:rsidRDefault="00811AD4">
            <w:pPr>
              <w:rPr>
                <w:sz w:val="14"/>
                <w:szCs w:val="14"/>
                <w:lang w:val="en-US"/>
              </w:rPr>
            </w:pPr>
            <w:r w:rsidRPr="00F2609C">
              <w:rPr>
                <w:sz w:val="14"/>
                <w:szCs w:val="14"/>
                <w:lang w:val="en-US"/>
              </w:rPr>
              <w:t xml:space="preserve"> (H13)</w:t>
            </w:r>
          </w:p>
        </w:tc>
        <w:tc>
          <w:tcPr>
            <w:tcW w:w="1740" w:type="dxa"/>
          </w:tcPr>
          <w:p w14:paraId="3C8D339F" w14:textId="77777777" w:rsidR="00811AD4" w:rsidRPr="00CB2A77" w:rsidRDefault="00811AD4">
            <w:pPr>
              <w:rPr>
                <w:sz w:val="14"/>
                <w:szCs w:val="14"/>
              </w:rPr>
            </w:pPr>
            <w:r w:rsidRPr="00236EED">
              <w:rPr>
                <w:sz w:val="14"/>
                <w:szCs w:val="14"/>
              </w:rPr>
              <w:t>ШТУКАТУРКА ЗАЩИТНО-ОТДЕЛОЧНАЯ, ЦЕМЕНТНАЯ, СЕРАЯ, ДЛЯ НАРУЖНЫХ РАБОТ (Н), ПОЛИМИНЕРАЛЬНАЯ (ПМ), СУХАЯ СМЕСЬ (СС), КРУПНОЗЕРНИСТАЯ</w:t>
            </w:r>
          </w:p>
        </w:tc>
        <w:tc>
          <w:tcPr>
            <w:tcW w:w="907" w:type="dxa"/>
          </w:tcPr>
          <w:p w14:paraId="10021CDA" w14:textId="77777777" w:rsidR="00811AD4" w:rsidRPr="00AD67C9" w:rsidRDefault="00811AD4">
            <w:pPr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 xml:space="preserve">Т                                                                                                   </w:t>
            </w:r>
          </w:p>
          <w:p w14:paraId="3C19929D" w14:textId="77777777" w:rsidR="00811AD4" w:rsidRPr="00AD67C9" w:rsidRDefault="00811AD4">
            <w:pPr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0.075803</w:t>
            </w:r>
          </w:p>
        </w:tc>
        <w:tc>
          <w:tcPr>
            <w:tcW w:w="897" w:type="dxa"/>
          </w:tcPr>
          <w:p w14:paraId="3C1A6C73" w14:textId="77777777" w:rsidR="00811AD4" w:rsidRPr="00AD67C9" w:rsidRDefault="00811AD4" w:rsidP="00236EED">
            <w:pPr>
              <w:jc w:val="right"/>
              <w:rPr>
                <w:sz w:val="14"/>
                <w:szCs w:val="14"/>
                <w:lang w:val="en-US"/>
              </w:rPr>
            </w:pPr>
          </w:p>
          <w:p w14:paraId="5CBF4254" w14:textId="77777777" w:rsidR="00811AD4" w:rsidRPr="005949E1" w:rsidRDefault="00811AD4" w:rsidP="00236EED">
            <w:pPr>
              <w:jc w:val="right"/>
              <w:rPr>
                <w:b/>
                <w:sz w:val="14"/>
                <w:szCs w:val="14"/>
                <w:lang w:val="en-US"/>
              </w:rPr>
            </w:pPr>
          </w:p>
        </w:tc>
        <w:tc>
          <w:tcPr>
            <w:tcW w:w="992" w:type="dxa"/>
          </w:tcPr>
          <w:p w14:paraId="30608674" w14:textId="77777777" w:rsidR="00811AD4" w:rsidRPr="00AD67C9" w:rsidRDefault="00811AD4" w:rsidP="00236EED">
            <w:pPr>
              <w:jc w:val="right"/>
              <w:rPr>
                <w:sz w:val="14"/>
                <w:szCs w:val="14"/>
                <w:lang w:val="en-US"/>
              </w:rPr>
            </w:pPr>
          </w:p>
          <w:p w14:paraId="0212E63D" w14:textId="77777777" w:rsidR="00811AD4" w:rsidRPr="005949E1" w:rsidRDefault="00811AD4" w:rsidP="00236EED">
            <w:pPr>
              <w:jc w:val="right"/>
              <w:rPr>
                <w:b/>
                <w:sz w:val="14"/>
                <w:szCs w:val="14"/>
                <w:lang w:val="en-US"/>
              </w:rPr>
            </w:pPr>
          </w:p>
        </w:tc>
        <w:tc>
          <w:tcPr>
            <w:tcW w:w="850" w:type="dxa"/>
          </w:tcPr>
          <w:p w14:paraId="2A175A53" w14:textId="77777777" w:rsidR="00811AD4" w:rsidRPr="00AD67C9" w:rsidRDefault="00811AD4" w:rsidP="00236EED">
            <w:pPr>
              <w:jc w:val="right"/>
              <w:rPr>
                <w:sz w:val="14"/>
                <w:szCs w:val="14"/>
                <w:lang w:val="en-US"/>
              </w:rPr>
            </w:pPr>
          </w:p>
          <w:p w14:paraId="5CF0E36A" w14:textId="77777777" w:rsidR="00811AD4" w:rsidRPr="005949E1" w:rsidRDefault="00811AD4" w:rsidP="00236EED">
            <w:pPr>
              <w:jc w:val="right"/>
              <w:rPr>
                <w:b/>
                <w:sz w:val="14"/>
                <w:szCs w:val="14"/>
                <w:lang w:val="en-US"/>
              </w:rPr>
            </w:pPr>
          </w:p>
        </w:tc>
        <w:tc>
          <w:tcPr>
            <w:tcW w:w="992" w:type="dxa"/>
          </w:tcPr>
          <w:p w14:paraId="2051525F" w14:textId="77777777" w:rsidR="00811AD4" w:rsidRPr="00AD67C9" w:rsidRDefault="00811AD4" w:rsidP="00236EED">
            <w:pPr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829.20</w:t>
            </w:r>
          </w:p>
          <w:p w14:paraId="6AD1B976" w14:textId="77777777" w:rsidR="00811AD4" w:rsidRPr="005949E1" w:rsidRDefault="00811AD4" w:rsidP="00236EED">
            <w:pPr>
              <w:jc w:val="right"/>
              <w:rPr>
                <w:b/>
                <w:sz w:val="14"/>
                <w:szCs w:val="14"/>
                <w:lang w:val="en-US"/>
              </w:rPr>
            </w:pPr>
            <w:r>
              <w:rPr>
                <w:b/>
                <w:sz w:val="14"/>
                <w:szCs w:val="14"/>
                <w:lang w:val="en-US"/>
              </w:rPr>
              <w:t>62.86</w:t>
            </w:r>
          </w:p>
        </w:tc>
        <w:tc>
          <w:tcPr>
            <w:tcW w:w="850" w:type="dxa"/>
          </w:tcPr>
          <w:p w14:paraId="0AC4D17E" w14:textId="77777777" w:rsidR="00811AD4" w:rsidRPr="00AD67C9" w:rsidRDefault="00811AD4" w:rsidP="00236EED">
            <w:pPr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117.25</w:t>
            </w:r>
          </w:p>
          <w:p w14:paraId="3BA5785C" w14:textId="77777777" w:rsidR="00811AD4" w:rsidRPr="005949E1" w:rsidRDefault="00811AD4" w:rsidP="00236EED">
            <w:pPr>
              <w:jc w:val="right"/>
              <w:rPr>
                <w:b/>
                <w:sz w:val="14"/>
                <w:szCs w:val="14"/>
                <w:lang w:val="en-US"/>
              </w:rPr>
            </w:pPr>
            <w:r>
              <w:rPr>
                <w:b/>
                <w:sz w:val="14"/>
                <w:szCs w:val="14"/>
                <w:lang w:val="en-US"/>
              </w:rPr>
              <w:t>8.89</w:t>
            </w:r>
          </w:p>
        </w:tc>
        <w:tc>
          <w:tcPr>
            <w:tcW w:w="957" w:type="dxa"/>
          </w:tcPr>
          <w:p w14:paraId="560733FE" w14:textId="77777777" w:rsidR="00811AD4" w:rsidRPr="00AD67C9" w:rsidRDefault="00811AD4" w:rsidP="00236EED">
            <w:pPr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946.45</w:t>
            </w:r>
          </w:p>
          <w:p w14:paraId="6D62778E" w14:textId="77777777" w:rsidR="00811AD4" w:rsidRPr="005949E1" w:rsidRDefault="00811AD4" w:rsidP="00236EED">
            <w:pPr>
              <w:jc w:val="right"/>
              <w:rPr>
                <w:b/>
                <w:sz w:val="14"/>
                <w:szCs w:val="14"/>
                <w:lang w:val="en-US"/>
              </w:rPr>
            </w:pPr>
            <w:r>
              <w:rPr>
                <w:b/>
                <w:sz w:val="14"/>
                <w:szCs w:val="14"/>
                <w:lang w:val="en-US"/>
              </w:rPr>
              <w:t>71.75</w:t>
            </w:r>
          </w:p>
        </w:tc>
        <w:tc>
          <w:tcPr>
            <w:tcW w:w="850" w:type="dxa"/>
          </w:tcPr>
          <w:p w14:paraId="75916C15" w14:textId="77777777" w:rsidR="00811AD4" w:rsidRPr="00AD67C9" w:rsidRDefault="00811AD4" w:rsidP="00236EED">
            <w:pPr>
              <w:jc w:val="right"/>
              <w:rPr>
                <w:sz w:val="14"/>
                <w:szCs w:val="14"/>
                <w:lang w:val="en-US"/>
              </w:rPr>
            </w:pPr>
          </w:p>
          <w:p w14:paraId="66EC583D" w14:textId="77777777" w:rsidR="00811AD4" w:rsidRPr="005949E1" w:rsidRDefault="00811AD4" w:rsidP="00236EED">
            <w:pPr>
              <w:jc w:val="right"/>
              <w:rPr>
                <w:b/>
                <w:sz w:val="14"/>
                <w:szCs w:val="14"/>
                <w:lang w:val="en-US"/>
              </w:rPr>
            </w:pPr>
          </w:p>
        </w:tc>
      </w:tr>
    </w:tbl>
    <w:p w14:paraId="2D608BFB" w14:textId="77777777" w:rsidR="00811AD4" w:rsidRDefault="00811AD4" w:rsidP="00236EED">
      <w:pPr>
        <w:spacing w:line="20" w:lineRule="exact"/>
      </w:pPr>
    </w:p>
    <w:tbl>
      <w:tblPr>
        <w:tblW w:w="11128" w:type="dxa"/>
        <w:tblBorders>
          <w:top w:val="single" w:sz="4" w:space="0" w:color="808080"/>
          <w:left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31"/>
        <w:gridCol w:w="531"/>
        <w:gridCol w:w="1031"/>
        <w:gridCol w:w="1740"/>
        <w:gridCol w:w="907"/>
        <w:gridCol w:w="897"/>
        <w:gridCol w:w="992"/>
        <w:gridCol w:w="850"/>
        <w:gridCol w:w="992"/>
        <w:gridCol w:w="850"/>
        <w:gridCol w:w="957"/>
        <w:gridCol w:w="850"/>
      </w:tblGrid>
      <w:tr w:rsidR="00811AD4" w:rsidRPr="00AD67C9" w14:paraId="161FA7DC" w14:textId="77777777" w:rsidTr="00236EED">
        <w:tc>
          <w:tcPr>
            <w:tcW w:w="531" w:type="dxa"/>
          </w:tcPr>
          <w:p w14:paraId="6BE6DCB2" w14:textId="77777777" w:rsidR="00811AD4" w:rsidRPr="00AD67C9" w:rsidRDefault="00811AD4" w:rsidP="00236EED">
            <w:pPr>
              <w:rPr>
                <w:sz w:val="14"/>
                <w:szCs w:val="14"/>
                <w:lang w:val="en-US"/>
              </w:rPr>
            </w:pPr>
            <w:r w:rsidRPr="00AD67C9">
              <w:rPr>
                <w:sz w:val="14"/>
                <w:szCs w:val="14"/>
                <w:lang w:val="en-US"/>
              </w:rPr>
              <w:t xml:space="preserve">  18</w:t>
            </w:r>
          </w:p>
          <w:p w14:paraId="12AD8191" w14:textId="77777777" w:rsidR="00811AD4" w:rsidRPr="00AD67C9" w:rsidRDefault="00811AD4" w:rsidP="00236EED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531" w:type="dxa"/>
          </w:tcPr>
          <w:p w14:paraId="2550568B" w14:textId="77777777" w:rsidR="00811AD4" w:rsidRPr="00AD67C9" w:rsidRDefault="00811AD4">
            <w:pPr>
              <w:rPr>
                <w:sz w:val="14"/>
                <w:szCs w:val="14"/>
                <w:lang w:val="en-US"/>
              </w:rPr>
            </w:pPr>
            <w:r w:rsidRPr="00AD67C9">
              <w:rPr>
                <w:sz w:val="14"/>
                <w:szCs w:val="14"/>
                <w:lang w:val="en-US"/>
              </w:rPr>
              <w:t xml:space="preserve">  18</w:t>
            </w:r>
          </w:p>
          <w:p w14:paraId="1614D52F" w14:textId="77777777" w:rsidR="00811AD4" w:rsidRPr="00AD67C9" w:rsidRDefault="00811AD4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1031" w:type="dxa"/>
          </w:tcPr>
          <w:p w14:paraId="384338E0" w14:textId="77777777" w:rsidR="00811AD4" w:rsidRPr="004978B0" w:rsidRDefault="00811AD4">
            <w:pPr>
              <w:rPr>
                <w:b/>
                <w:sz w:val="14"/>
                <w:szCs w:val="14"/>
                <w:lang w:val="en-US"/>
              </w:rPr>
            </w:pPr>
            <w:r w:rsidRPr="004978B0">
              <w:rPr>
                <w:b/>
                <w:sz w:val="14"/>
                <w:szCs w:val="14"/>
                <w:lang w:val="en-US"/>
              </w:rPr>
              <w:t>Е61-2-9</w:t>
            </w:r>
          </w:p>
          <w:p w14:paraId="05E9CA30" w14:textId="77777777" w:rsidR="00811AD4" w:rsidRPr="00F2609C" w:rsidRDefault="00811AD4">
            <w:pPr>
              <w:rPr>
                <w:sz w:val="14"/>
                <w:szCs w:val="14"/>
                <w:lang w:val="en-US"/>
              </w:rPr>
            </w:pPr>
            <w:r w:rsidRPr="00F2609C">
              <w:rPr>
                <w:sz w:val="14"/>
                <w:szCs w:val="14"/>
                <w:lang w:val="en-US"/>
              </w:rPr>
              <w:t xml:space="preserve"> (H1)</w:t>
            </w:r>
          </w:p>
        </w:tc>
        <w:tc>
          <w:tcPr>
            <w:tcW w:w="1740" w:type="dxa"/>
          </w:tcPr>
          <w:p w14:paraId="74FE3A9F" w14:textId="77777777" w:rsidR="00811AD4" w:rsidRPr="00CB2A77" w:rsidRDefault="00811AD4">
            <w:pPr>
              <w:rPr>
                <w:sz w:val="14"/>
                <w:szCs w:val="14"/>
              </w:rPr>
            </w:pPr>
            <w:r w:rsidRPr="00236EED">
              <w:rPr>
                <w:sz w:val="14"/>
                <w:szCs w:val="14"/>
              </w:rPr>
              <w:t>РЕМОНТ ШТУКАТУРКИ ВНУТРЕННИХ СТЕН ПО КАМНЮ И БЕТОНУ ЦЕМЕНТНО-ИЗВЕСТКОВЫМ РАСТВОРОМ ПЛОЩАДЬЮ ДО 10 М2 ТОЛЩИНОЙ СЛОЯ ДО 20 ММ                                                                                                    Разряд=3.</w:t>
            </w:r>
            <w:proofErr w:type="gramStart"/>
            <w:r w:rsidRPr="00236EED">
              <w:rPr>
                <w:sz w:val="14"/>
                <w:szCs w:val="14"/>
              </w:rPr>
              <w:t>800 ,</w:t>
            </w:r>
            <w:proofErr w:type="gramEnd"/>
            <w:r w:rsidRPr="00236EED">
              <w:rPr>
                <w:sz w:val="14"/>
                <w:szCs w:val="14"/>
              </w:rPr>
              <w:t xml:space="preserve"> к=0.9719</w:t>
            </w:r>
          </w:p>
        </w:tc>
        <w:tc>
          <w:tcPr>
            <w:tcW w:w="907" w:type="dxa"/>
          </w:tcPr>
          <w:p w14:paraId="581BE5E3" w14:textId="77777777" w:rsidR="00811AD4" w:rsidRPr="00AD67C9" w:rsidRDefault="00811AD4">
            <w:pPr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 xml:space="preserve">100М2                                                                                               </w:t>
            </w:r>
          </w:p>
          <w:p w14:paraId="414F26AF" w14:textId="77777777" w:rsidR="00811AD4" w:rsidRPr="00AD67C9" w:rsidRDefault="00811AD4">
            <w:pPr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0.86</w:t>
            </w:r>
          </w:p>
        </w:tc>
        <w:tc>
          <w:tcPr>
            <w:tcW w:w="897" w:type="dxa"/>
          </w:tcPr>
          <w:p w14:paraId="148BCCA9" w14:textId="77777777" w:rsidR="00811AD4" w:rsidRPr="00AD67C9" w:rsidRDefault="00811AD4" w:rsidP="00236EED">
            <w:pPr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2589.55</w:t>
            </w:r>
          </w:p>
          <w:p w14:paraId="52373501" w14:textId="77777777" w:rsidR="00811AD4" w:rsidRPr="005949E1" w:rsidRDefault="00811AD4" w:rsidP="00236EED">
            <w:pPr>
              <w:jc w:val="right"/>
              <w:rPr>
                <w:b/>
                <w:sz w:val="14"/>
                <w:szCs w:val="14"/>
                <w:lang w:val="en-US"/>
              </w:rPr>
            </w:pPr>
            <w:r>
              <w:rPr>
                <w:b/>
                <w:sz w:val="14"/>
                <w:szCs w:val="14"/>
                <w:lang w:val="en-US"/>
              </w:rPr>
              <w:t>2227.01</w:t>
            </w:r>
          </w:p>
        </w:tc>
        <w:tc>
          <w:tcPr>
            <w:tcW w:w="992" w:type="dxa"/>
          </w:tcPr>
          <w:p w14:paraId="2AF93763" w14:textId="77777777" w:rsidR="00811AD4" w:rsidRPr="00AD67C9" w:rsidRDefault="00811AD4" w:rsidP="00236EED">
            <w:pPr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21.54</w:t>
            </w:r>
          </w:p>
          <w:p w14:paraId="35CEAA81" w14:textId="77777777" w:rsidR="00811AD4" w:rsidRPr="005949E1" w:rsidRDefault="00811AD4" w:rsidP="00236EED">
            <w:pPr>
              <w:jc w:val="right"/>
              <w:rPr>
                <w:b/>
                <w:sz w:val="14"/>
                <w:szCs w:val="14"/>
                <w:lang w:val="en-US"/>
              </w:rPr>
            </w:pPr>
            <w:r>
              <w:rPr>
                <w:b/>
                <w:sz w:val="14"/>
                <w:szCs w:val="14"/>
                <w:lang w:val="en-US"/>
              </w:rPr>
              <w:t>18.52</w:t>
            </w:r>
          </w:p>
        </w:tc>
        <w:tc>
          <w:tcPr>
            <w:tcW w:w="850" w:type="dxa"/>
          </w:tcPr>
          <w:p w14:paraId="546FF306" w14:textId="77777777" w:rsidR="00811AD4" w:rsidRPr="00AD67C9" w:rsidRDefault="00811AD4" w:rsidP="00236EED">
            <w:pPr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14.58</w:t>
            </w:r>
          </w:p>
          <w:p w14:paraId="65CB170D" w14:textId="77777777" w:rsidR="00811AD4" w:rsidRPr="005949E1" w:rsidRDefault="00811AD4" w:rsidP="00236EED">
            <w:pPr>
              <w:jc w:val="right"/>
              <w:rPr>
                <w:b/>
                <w:sz w:val="14"/>
                <w:szCs w:val="14"/>
                <w:lang w:val="en-US"/>
              </w:rPr>
            </w:pPr>
            <w:r>
              <w:rPr>
                <w:b/>
                <w:sz w:val="14"/>
                <w:szCs w:val="14"/>
                <w:lang w:val="en-US"/>
              </w:rPr>
              <w:t>12.54</w:t>
            </w:r>
          </w:p>
        </w:tc>
        <w:tc>
          <w:tcPr>
            <w:tcW w:w="992" w:type="dxa"/>
          </w:tcPr>
          <w:p w14:paraId="3B4040D0" w14:textId="77777777" w:rsidR="00811AD4" w:rsidRPr="00AD67C9" w:rsidRDefault="00811AD4" w:rsidP="00236EED">
            <w:pPr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511.30</w:t>
            </w:r>
          </w:p>
          <w:p w14:paraId="2B034567" w14:textId="77777777" w:rsidR="00811AD4" w:rsidRPr="005949E1" w:rsidRDefault="00811AD4" w:rsidP="00236EED">
            <w:pPr>
              <w:jc w:val="right"/>
              <w:rPr>
                <w:b/>
                <w:sz w:val="14"/>
                <w:szCs w:val="14"/>
                <w:lang w:val="en-US"/>
              </w:rPr>
            </w:pPr>
            <w:r>
              <w:rPr>
                <w:b/>
                <w:sz w:val="14"/>
                <w:szCs w:val="14"/>
                <w:lang w:val="en-US"/>
              </w:rPr>
              <w:t>439.72</w:t>
            </w:r>
          </w:p>
        </w:tc>
        <w:tc>
          <w:tcPr>
            <w:tcW w:w="850" w:type="dxa"/>
          </w:tcPr>
          <w:p w14:paraId="378A5217" w14:textId="77777777" w:rsidR="00811AD4" w:rsidRPr="00AD67C9" w:rsidRDefault="00811AD4" w:rsidP="00236EED">
            <w:pPr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72.08</w:t>
            </w:r>
          </w:p>
          <w:p w14:paraId="507C15BF" w14:textId="77777777" w:rsidR="00811AD4" w:rsidRPr="005949E1" w:rsidRDefault="00811AD4" w:rsidP="00236EED">
            <w:pPr>
              <w:jc w:val="right"/>
              <w:rPr>
                <w:b/>
                <w:sz w:val="14"/>
                <w:szCs w:val="14"/>
                <w:lang w:val="en-US"/>
              </w:rPr>
            </w:pPr>
            <w:r>
              <w:rPr>
                <w:b/>
                <w:sz w:val="14"/>
                <w:szCs w:val="14"/>
                <w:lang w:val="en-US"/>
              </w:rPr>
              <w:t>61.99</w:t>
            </w:r>
          </w:p>
        </w:tc>
        <w:tc>
          <w:tcPr>
            <w:tcW w:w="957" w:type="dxa"/>
          </w:tcPr>
          <w:p w14:paraId="435B0E9D" w14:textId="77777777" w:rsidR="00811AD4" w:rsidRPr="00AD67C9" w:rsidRDefault="00811AD4" w:rsidP="00236EED">
            <w:pPr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3194.47</w:t>
            </w:r>
          </w:p>
          <w:p w14:paraId="174C68CA" w14:textId="77777777" w:rsidR="00811AD4" w:rsidRPr="005949E1" w:rsidRDefault="00811AD4" w:rsidP="00236EED">
            <w:pPr>
              <w:jc w:val="right"/>
              <w:rPr>
                <w:b/>
                <w:sz w:val="14"/>
                <w:szCs w:val="14"/>
                <w:lang w:val="en-US"/>
              </w:rPr>
            </w:pPr>
            <w:r>
              <w:rPr>
                <w:b/>
                <w:sz w:val="14"/>
                <w:szCs w:val="14"/>
                <w:lang w:val="en-US"/>
              </w:rPr>
              <w:t>2747.24</w:t>
            </w:r>
          </w:p>
        </w:tc>
        <w:tc>
          <w:tcPr>
            <w:tcW w:w="850" w:type="dxa"/>
          </w:tcPr>
          <w:p w14:paraId="695CD95C" w14:textId="77777777" w:rsidR="00811AD4" w:rsidRPr="00AD67C9" w:rsidRDefault="00811AD4" w:rsidP="00236EED">
            <w:pPr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158.100</w:t>
            </w:r>
          </w:p>
          <w:p w14:paraId="2A0B7F4E" w14:textId="77777777" w:rsidR="00811AD4" w:rsidRPr="005949E1" w:rsidRDefault="00811AD4" w:rsidP="00236EED">
            <w:pPr>
              <w:jc w:val="right"/>
              <w:rPr>
                <w:b/>
                <w:sz w:val="14"/>
                <w:szCs w:val="14"/>
                <w:lang w:val="en-US"/>
              </w:rPr>
            </w:pPr>
            <w:r>
              <w:rPr>
                <w:b/>
                <w:sz w:val="14"/>
                <w:szCs w:val="14"/>
                <w:lang w:val="en-US"/>
              </w:rPr>
              <w:t>135.97</w:t>
            </w:r>
          </w:p>
        </w:tc>
      </w:tr>
    </w:tbl>
    <w:p w14:paraId="57775233" w14:textId="77777777" w:rsidR="00811AD4" w:rsidRDefault="00811AD4" w:rsidP="00236EED">
      <w:pPr>
        <w:spacing w:line="20" w:lineRule="exact"/>
      </w:pPr>
    </w:p>
    <w:tbl>
      <w:tblPr>
        <w:tblW w:w="11128" w:type="dxa"/>
        <w:tblBorders>
          <w:top w:val="single" w:sz="4" w:space="0" w:color="808080"/>
          <w:left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31"/>
        <w:gridCol w:w="531"/>
        <w:gridCol w:w="1031"/>
        <w:gridCol w:w="1740"/>
        <w:gridCol w:w="907"/>
        <w:gridCol w:w="897"/>
        <w:gridCol w:w="992"/>
        <w:gridCol w:w="850"/>
        <w:gridCol w:w="992"/>
        <w:gridCol w:w="850"/>
        <w:gridCol w:w="957"/>
        <w:gridCol w:w="850"/>
      </w:tblGrid>
      <w:tr w:rsidR="00811AD4" w:rsidRPr="00AD67C9" w14:paraId="5191AFFD" w14:textId="77777777" w:rsidTr="00236EED">
        <w:tc>
          <w:tcPr>
            <w:tcW w:w="531" w:type="dxa"/>
          </w:tcPr>
          <w:p w14:paraId="17995FF9" w14:textId="77777777" w:rsidR="00811AD4" w:rsidRPr="00AD67C9" w:rsidRDefault="00811AD4" w:rsidP="00236EED">
            <w:pPr>
              <w:rPr>
                <w:sz w:val="14"/>
                <w:szCs w:val="14"/>
                <w:lang w:val="en-US"/>
              </w:rPr>
            </w:pPr>
            <w:r w:rsidRPr="00AD67C9">
              <w:rPr>
                <w:sz w:val="14"/>
                <w:szCs w:val="14"/>
                <w:lang w:val="en-US"/>
              </w:rPr>
              <w:t xml:space="preserve">  19</w:t>
            </w:r>
          </w:p>
          <w:p w14:paraId="72038714" w14:textId="77777777" w:rsidR="00811AD4" w:rsidRPr="00AD67C9" w:rsidRDefault="00811AD4" w:rsidP="00236EED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531" w:type="dxa"/>
          </w:tcPr>
          <w:p w14:paraId="0C62103E" w14:textId="77777777" w:rsidR="00811AD4" w:rsidRPr="00AD67C9" w:rsidRDefault="00811AD4">
            <w:pPr>
              <w:rPr>
                <w:sz w:val="14"/>
                <w:szCs w:val="14"/>
                <w:lang w:val="en-US"/>
              </w:rPr>
            </w:pPr>
            <w:r w:rsidRPr="00AD67C9">
              <w:rPr>
                <w:sz w:val="14"/>
                <w:szCs w:val="14"/>
                <w:lang w:val="en-US"/>
              </w:rPr>
              <w:t xml:space="preserve">  19</w:t>
            </w:r>
          </w:p>
          <w:p w14:paraId="2915C54F" w14:textId="77777777" w:rsidR="00811AD4" w:rsidRPr="00AD67C9" w:rsidRDefault="00811AD4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1031" w:type="dxa"/>
          </w:tcPr>
          <w:p w14:paraId="433F36AC" w14:textId="77777777" w:rsidR="00811AD4" w:rsidRPr="004978B0" w:rsidRDefault="00811AD4">
            <w:pPr>
              <w:rPr>
                <w:b/>
                <w:sz w:val="14"/>
                <w:szCs w:val="14"/>
                <w:lang w:val="en-US"/>
              </w:rPr>
            </w:pPr>
            <w:r w:rsidRPr="004978B0">
              <w:rPr>
                <w:b/>
                <w:sz w:val="14"/>
                <w:szCs w:val="14"/>
                <w:lang w:val="en-US"/>
              </w:rPr>
              <w:t>8/2/1</w:t>
            </w:r>
          </w:p>
          <w:p w14:paraId="6B214F8E" w14:textId="77777777" w:rsidR="00811AD4" w:rsidRPr="00F2609C" w:rsidRDefault="00811AD4">
            <w:pPr>
              <w:rPr>
                <w:sz w:val="14"/>
                <w:szCs w:val="14"/>
                <w:lang w:val="en-US"/>
              </w:rPr>
            </w:pPr>
            <w:r w:rsidRPr="00F2609C">
              <w:rPr>
                <w:sz w:val="14"/>
                <w:szCs w:val="14"/>
                <w:lang w:val="en-US"/>
              </w:rPr>
              <w:t xml:space="preserve"> (H30)</w:t>
            </w:r>
          </w:p>
        </w:tc>
        <w:tc>
          <w:tcPr>
            <w:tcW w:w="1740" w:type="dxa"/>
          </w:tcPr>
          <w:p w14:paraId="77F5EA13" w14:textId="77777777" w:rsidR="00811AD4" w:rsidRPr="00CB2A77" w:rsidRDefault="00811AD4">
            <w:pPr>
              <w:rPr>
                <w:sz w:val="14"/>
                <w:szCs w:val="14"/>
              </w:rPr>
            </w:pPr>
            <w:r w:rsidRPr="00236EED">
              <w:rPr>
                <w:sz w:val="14"/>
                <w:szCs w:val="14"/>
              </w:rPr>
              <w:t>СТРОИТЕЛЬНЫЕ ОТХОДЫ И (ИЛИ) СТРОИТЕЛЬНЫЙ МУСОР</w:t>
            </w:r>
          </w:p>
        </w:tc>
        <w:tc>
          <w:tcPr>
            <w:tcW w:w="907" w:type="dxa"/>
          </w:tcPr>
          <w:p w14:paraId="3021E5E5" w14:textId="77777777" w:rsidR="00811AD4" w:rsidRPr="00AD67C9" w:rsidRDefault="00811AD4">
            <w:pPr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 xml:space="preserve">Т                                                                                                   </w:t>
            </w:r>
          </w:p>
          <w:p w14:paraId="1F7D59EF" w14:textId="77777777" w:rsidR="00811AD4" w:rsidRPr="00AD67C9" w:rsidRDefault="00811AD4">
            <w:pPr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2.9068</w:t>
            </w:r>
          </w:p>
        </w:tc>
        <w:tc>
          <w:tcPr>
            <w:tcW w:w="897" w:type="dxa"/>
          </w:tcPr>
          <w:p w14:paraId="26EFF433" w14:textId="77777777" w:rsidR="00811AD4" w:rsidRPr="00AD67C9" w:rsidRDefault="00811AD4" w:rsidP="00236EED">
            <w:pPr>
              <w:jc w:val="right"/>
              <w:rPr>
                <w:sz w:val="14"/>
                <w:szCs w:val="14"/>
                <w:lang w:val="en-US"/>
              </w:rPr>
            </w:pPr>
          </w:p>
          <w:p w14:paraId="5E782237" w14:textId="77777777" w:rsidR="00811AD4" w:rsidRPr="005949E1" w:rsidRDefault="00811AD4" w:rsidP="00236EED">
            <w:pPr>
              <w:jc w:val="right"/>
              <w:rPr>
                <w:b/>
                <w:sz w:val="14"/>
                <w:szCs w:val="14"/>
                <w:lang w:val="en-US"/>
              </w:rPr>
            </w:pPr>
          </w:p>
        </w:tc>
        <w:tc>
          <w:tcPr>
            <w:tcW w:w="992" w:type="dxa"/>
          </w:tcPr>
          <w:p w14:paraId="41C58214" w14:textId="77777777" w:rsidR="00811AD4" w:rsidRPr="00AD67C9" w:rsidRDefault="00811AD4" w:rsidP="00236EED">
            <w:pPr>
              <w:jc w:val="right"/>
              <w:rPr>
                <w:sz w:val="14"/>
                <w:szCs w:val="14"/>
                <w:lang w:val="en-US"/>
              </w:rPr>
            </w:pPr>
          </w:p>
          <w:p w14:paraId="511C1AE5" w14:textId="77777777" w:rsidR="00811AD4" w:rsidRPr="005949E1" w:rsidRDefault="00811AD4" w:rsidP="00236EED">
            <w:pPr>
              <w:jc w:val="right"/>
              <w:rPr>
                <w:b/>
                <w:sz w:val="14"/>
                <w:szCs w:val="14"/>
                <w:lang w:val="en-US"/>
              </w:rPr>
            </w:pPr>
          </w:p>
        </w:tc>
        <w:tc>
          <w:tcPr>
            <w:tcW w:w="850" w:type="dxa"/>
          </w:tcPr>
          <w:p w14:paraId="3E40B708" w14:textId="77777777" w:rsidR="00811AD4" w:rsidRPr="00AD67C9" w:rsidRDefault="00811AD4" w:rsidP="00236EED">
            <w:pPr>
              <w:jc w:val="right"/>
              <w:rPr>
                <w:sz w:val="14"/>
                <w:szCs w:val="14"/>
                <w:lang w:val="en-US"/>
              </w:rPr>
            </w:pPr>
          </w:p>
          <w:p w14:paraId="53BA80B3" w14:textId="77777777" w:rsidR="00811AD4" w:rsidRPr="005949E1" w:rsidRDefault="00811AD4" w:rsidP="00236EED">
            <w:pPr>
              <w:jc w:val="right"/>
              <w:rPr>
                <w:b/>
                <w:sz w:val="14"/>
                <w:szCs w:val="14"/>
                <w:lang w:val="en-US"/>
              </w:rPr>
            </w:pPr>
          </w:p>
        </w:tc>
        <w:tc>
          <w:tcPr>
            <w:tcW w:w="992" w:type="dxa"/>
          </w:tcPr>
          <w:p w14:paraId="34E84837" w14:textId="77777777" w:rsidR="00811AD4" w:rsidRPr="00AD67C9" w:rsidRDefault="00811AD4" w:rsidP="00236EED">
            <w:pPr>
              <w:jc w:val="right"/>
              <w:rPr>
                <w:sz w:val="14"/>
                <w:szCs w:val="14"/>
                <w:lang w:val="en-US"/>
              </w:rPr>
            </w:pPr>
          </w:p>
          <w:p w14:paraId="4E27431E" w14:textId="77777777" w:rsidR="00811AD4" w:rsidRPr="005949E1" w:rsidRDefault="00811AD4" w:rsidP="00236EED">
            <w:pPr>
              <w:jc w:val="right"/>
              <w:rPr>
                <w:b/>
                <w:sz w:val="14"/>
                <w:szCs w:val="14"/>
                <w:lang w:val="en-US"/>
              </w:rPr>
            </w:pPr>
          </w:p>
        </w:tc>
        <w:tc>
          <w:tcPr>
            <w:tcW w:w="850" w:type="dxa"/>
          </w:tcPr>
          <w:p w14:paraId="5346A745" w14:textId="77777777" w:rsidR="00811AD4" w:rsidRPr="00AD67C9" w:rsidRDefault="00811AD4" w:rsidP="00236EED">
            <w:pPr>
              <w:jc w:val="right"/>
              <w:rPr>
                <w:sz w:val="14"/>
                <w:szCs w:val="14"/>
                <w:lang w:val="en-US"/>
              </w:rPr>
            </w:pPr>
          </w:p>
          <w:p w14:paraId="588BE5F2" w14:textId="77777777" w:rsidR="00811AD4" w:rsidRPr="005949E1" w:rsidRDefault="00811AD4" w:rsidP="00236EED">
            <w:pPr>
              <w:jc w:val="right"/>
              <w:rPr>
                <w:b/>
                <w:sz w:val="14"/>
                <w:szCs w:val="14"/>
                <w:lang w:val="en-US"/>
              </w:rPr>
            </w:pPr>
          </w:p>
        </w:tc>
        <w:tc>
          <w:tcPr>
            <w:tcW w:w="957" w:type="dxa"/>
          </w:tcPr>
          <w:p w14:paraId="0A0153A1" w14:textId="77777777" w:rsidR="00811AD4" w:rsidRPr="00AD67C9" w:rsidRDefault="00811AD4" w:rsidP="00236EED">
            <w:pPr>
              <w:jc w:val="right"/>
              <w:rPr>
                <w:sz w:val="14"/>
                <w:szCs w:val="14"/>
                <w:lang w:val="en-US"/>
              </w:rPr>
            </w:pPr>
          </w:p>
          <w:p w14:paraId="6FF1EB60" w14:textId="77777777" w:rsidR="00811AD4" w:rsidRPr="005949E1" w:rsidRDefault="00811AD4" w:rsidP="00236EED">
            <w:pPr>
              <w:jc w:val="right"/>
              <w:rPr>
                <w:b/>
                <w:sz w:val="14"/>
                <w:szCs w:val="14"/>
                <w:lang w:val="en-US"/>
              </w:rPr>
            </w:pPr>
          </w:p>
        </w:tc>
        <w:tc>
          <w:tcPr>
            <w:tcW w:w="850" w:type="dxa"/>
          </w:tcPr>
          <w:p w14:paraId="2EDFC24E" w14:textId="77777777" w:rsidR="00811AD4" w:rsidRPr="00AD67C9" w:rsidRDefault="00811AD4" w:rsidP="00236EED">
            <w:pPr>
              <w:jc w:val="right"/>
              <w:rPr>
                <w:sz w:val="14"/>
                <w:szCs w:val="14"/>
                <w:lang w:val="en-US"/>
              </w:rPr>
            </w:pPr>
          </w:p>
          <w:p w14:paraId="592DEAB3" w14:textId="77777777" w:rsidR="00811AD4" w:rsidRPr="005949E1" w:rsidRDefault="00811AD4" w:rsidP="00236EED">
            <w:pPr>
              <w:jc w:val="right"/>
              <w:rPr>
                <w:b/>
                <w:sz w:val="14"/>
                <w:szCs w:val="14"/>
                <w:lang w:val="en-US"/>
              </w:rPr>
            </w:pPr>
          </w:p>
        </w:tc>
      </w:tr>
    </w:tbl>
    <w:p w14:paraId="5D196A61" w14:textId="77777777" w:rsidR="00811AD4" w:rsidRDefault="00811AD4" w:rsidP="00236EED">
      <w:pPr>
        <w:spacing w:line="20" w:lineRule="exact"/>
      </w:pPr>
    </w:p>
    <w:tbl>
      <w:tblPr>
        <w:tblW w:w="11128" w:type="dxa"/>
        <w:tblBorders>
          <w:top w:val="single" w:sz="4" w:space="0" w:color="808080"/>
          <w:left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31"/>
        <w:gridCol w:w="531"/>
        <w:gridCol w:w="1031"/>
        <w:gridCol w:w="1740"/>
        <w:gridCol w:w="907"/>
        <w:gridCol w:w="897"/>
        <w:gridCol w:w="992"/>
        <w:gridCol w:w="850"/>
        <w:gridCol w:w="992"/>
        <w:gridCol w:w="850"/>
        <w:gridCol w:w="957"/>
        <w:gridCol w:w="850"/>
      </w:tblGrid>
      <w:tr w:rsidR="00811AD4" w:rsidRPr="00AD67C9" w14:paraId="76C921F5" w14:textId="77777777" w:rsidTr="00236EED">
        <w:tc>
          <w:tcPr>
            <w:tcW w:w="531" w:type="dxa"/>
          </w:tcPr>
          <w:p w14:paraId="3312F38A" w14:textId="77777777" w:rsidR="00811AD4" w:rsidRPr="00AD67C9" w:rsidRDefault="00811AD4" w:rsidP="00236EED">
            <w:pPr>
              <w:rPr>
                <w:sz w:val="14"/>
                <w:szCs w:val="14"/>
                <w:lang w:val="en-US"/>
              </w:rPr>
            </w:pPr>
            <w:r w:rsidRPr="00AD67C9">
              <w:rPr>
                <w:sz w:val="14"/>
                <w:szCs w:val="14"/>
                <w:lang w:val="en-US"/>
              </w:rPr>
              <w:t xml:space="preserve">  20</w:t>
            </w:r>
          </w:p>
          <w:p w14:paraId="7915C8F9" w14:textId="77777777" w:rsidR="00811AD4" w:rsidRPr="00AD67C9" w:rsidRDefault="00811AD4" w:rsidP="00236EED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531" w:type="dxa"/>
          </w:tcPr>
          <w:p w14:paraId="53CC0279" w14:textId="77777777" w:rsidR="00811AD4" w:rsidRPr="00AD67C9" w:rsidRDefault="00811AD4">
            <w:pPr>
              <w:rPr>
                <w:sz w:val="14"/>
                <w:szCs w:val="14"/>
                <w:lang w:val="en-US"/>
              </w:rPr>
            </w:pPr>
            <w:r w:rsidRPr="00AD67C9">
              <w:rPr>
                <w:sz w:val="14"/>
                <w:szCs w:val="14"/>
                <w:lang w:val="en-US"/>
              </w:rPr>
              <w:t xml:space="preserve">  20</w:t>
            </w:r>
          </w:p>
          <w:p w14:paraId="5487CC46" w14:textId="77777777" w:rsidR="00811AD4" w:rsidRPr="00AD67C9" w:rsidRDefault="00811AD4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1031" w:type="dxa"/>
          </w:tcPr>
          <w:p w14:paraId="78B47DFB" w14:textId="77777777" w:rsidR="00811AD4" w:rsidRPr="004978B0" w:rsidRDefault="00811AD4">
            <w:pPr>
              <w:rPr>
                <w:b/>
                <w:sz w:val="14"/>
                <w:szCs w:val="14"/>
                <w:lang w:val="en-US"/>
              </w:rPr>
            </w:pPr>
            <w:r w:rsidRPr="004978B0">
              <w:rPr>
                <w:b/>
                <w:sz w:val="14"/>
                <w:szCs w:val="14"/>
                <w:lang w:val="en-US"/>
              </w:rPr>
              <w:t>Е15-314-2</w:t>
            </w:r>
          </w:p>
          <w:p w14:paraId="3F51FD3F" w14:textId="77777777" w:rsidR="00811AD4" w:rsidRPr="00F2609C" w:rsidRDefault="00811AD4">
            <w:pPr>
              <w:rPr>
                <w:sz w:val="14"/>
                <w:szCs w:val="14"/>
                <w:lang w:val="en-US"/>
              </w:rPr>
            </w:pPr>
            <w:r w:rsidRPr="00F2609C">
              <w:rPr>
                <w:sz w:val="14"/>
                <w:szCs w:val="14"/>
                <w:lang w:val="en-US"/>
              </w:rPr>
              <w:t xml:space="preserve"> (H1)</w:t>
            </w:r>
          </w:p>
        </w:tc>
        <w:tc>
          <w:tcPr>
            <w:tcW w:w="1740" w:type="dxa"/>
          </w:tcPr>
          <w:p w14:paraId="476D257D" w14:textId="77777777" w:rsidR="00811AD4" w:rsidRPr="00CB2A77" w:rsidRDefault="00811AD4">
            <w:pPr>
              <w:rPr>
                <w:sz w:val="14"/>
                <w:szCs w:val="14"/>
              </w:rPr>
            </w:pPr>
            <w:r w:rsidRPr="00236EED">
              <w:rPr>
                <w:sz w:val="14"/>
                <w:szCs w:val="14"/>
              </w:rPr>
              <w:t xml:space="preserve">УЛУЧШЕННАЯ ОКРАСКА СТЕН ВНУТРИ ПОМЕЩЕНИЙ АКРИЛОВЫМИ СОСТАВАМИ С ПОЛНОЙ </w:t>
            </w:r>
            <w:r w:rsidRPr="00236EED">
              <w:rPr>
                <w:sz w:val="14"/>
                <w:szCs w:val="14"/>
              </w:rPr>
              <w:lastRenderedPageBreak/>
              <w:t>ПОДГОТОВКОЙ ПОВЕРХНОСТИ ПО СБОРНЫМ КОНСТРУКЦИЯМ                                                                                                    Разряд=3.</w:t>
            </w:r>
            <w:proofErr w:type="gramStart"/>
            <w:r w:rsidRPr="00236EED">
              <w:rPr>
                <w:sz w:val="14"/>
                <w:szCs w:val="14"/>
              </w:rPr>
              <w:t>100 ,</w:t>
            </w:r>
            <w:proofErr w:type="gramEnd"/>
            <w:r w:rsidRPr="00236EED">
              <w:rPr>
                <w:sz w:val="14"/>
                <w:szCs w:val="14"/>
              </w:rPr>
              <w:t xml:space="preserve"> к=0.8739</w:t>
            </w:r>
          </w:p>
        </w:tc>
        <w:tc>
          <w:tcPr>
            <w:tcW w:w="907" w:type="dxa"/>
          </w:tcPr>
          <w:p w14:paraId="414410D0" w14:textId="77777777" w:rsidR="00811AD4" w:rsidRPr="00AD67C9" w:rsidRDefault="00811AD4">
            <w:pPr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lastRenderedPageBreak/>
              <w:t xml:space="preserve">100М2                                                                                               </w:t>
            </w:r>
          </w:p>
          <w:p w14:paraId="6B45E4AF" w14:textId="77777777" w:rsidR="00811AD4" w:rsidRPr="00AD67C9" w:rsidRDefault="00811AD4">
            <w:pPr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20.39</w:t>
            </w:r>
          </w:p>
        </w:tc>
        <w:tc>
          <w:tcPr>
            <w:tcW w:w="897" w:type="dxa"/>
          </w:tcPr>
          <w:p w14:paraId="736307B4" w14:textId="77777777" w:rsidR="00811AD4" w:rsidRPr="00AD67C9" w:rsidRDefault="00811AD4" w:rsidP="00236EED">
            <w:pPr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630.80</w:t>
            </w:r>
          </w:p>
          <w:p w14:paraId="392B8797" w14:textId="77777777" w:rsidR="00811AD4" w:rsidRPr="005949E1" w:rsidRDefault="00811AD4" w:rsidP="00236EED">
            <w:pPr>
              <w:jc w:val="right"/>
              <w:rPr>
                <w:b/>
                <w:sz w:val="14"/>
                <w:szCs w:val="14"/>
                <w:lang w:val="en-US"/>
              </w:rPr>
            </w:pPr>
            <w:r>
              <w:rPr>
                <w:b/>
                <w:sz w:val="14"/>
                <w:szCs w:val="14"/>
                <w:lang w:val="en-US"/>
              </w:rPr>
              <w:t>12862.01</w:t>
            </w:r>
          </w:p>
        </w:tc>
        <w:tc>
          <w:tcPr>
            <w:tcW w:w="992" w:type="dxa"/>
          </w:tcPr>
          <w:p w14:paraId="55FD87CB" w14:textId="77777777" w:rsidR="00811AD4" w:rsidRPr="00AD67C9" w:rsidRDefault="00811AD4" w:rsidP="00236EED">
            <w:pPr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0.56</w:t>
            </w:r>
          </w:p>
          <w:p w14:paraId="7A4F4BB6" w14:textId="77777777" w:rsidR="00811AD4" w:rsidRPr="005949E1" w:rsidRDefault="00811AD4" w:rsidP="00236EED">
            <w:pPr>
              <w:jc w:val="right"/>
              <w:rPr>
                <w:b/>
                <w:sz w:val="14"/>
                <w:szCs w:val="14"/>
                <w:lang w:val="en-US"/>
              </w:rPr>
            </w:pPr>
            <w:r>
              <w:rPr>
                <w:b/>
                <w:sz w:val="14"/>
                <w:szCs w:val="14"/>
                <w:lang w:val="en-US"/>
              </w:rPr>
              <w:t>11.42</w:t>
            </w:r>
          </w:p>
        </w:tc>
        <w:tc>
          <w:tcPr>
            <w:tcW w:w="850" w:type="dxa"/>
          </w:tcPr>
          <w:p w14:paraId="4F188492" w14:textId="77777777" w:rsidR="00811AD4" w:rsidRPr="00AD67C9" w:rsidRDefault="00811AD4" w:rsidP="00236EED">
            <w:pPr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0.29</w:t>
            </w:r>
          </w:p>
          <w:p w14:paraId="7AA2ADD3" w14:textId="77777777" w:rsidR="00811AD4" w:rsidRPr="005949E1" w:rsidRDefault="00811AD4" w:rsidP="00236EED">
            <w:pPr>
              <w:jc w:val="right"/>
              <w:rPr>
                <w:b/>
                <w:sz w:val="14"/>
                <w:szCs w:val="14"/>
                <w:lang w:val="en-US"/>
              </w:rPr>
            </w:pPr>
            <w:r>
              <w:rPr>
                <w:b/>
                <w:sz w:val="14"/>
                <w:szCs w:val="14"/>
                <w:lang w:val="en-US"/>
              </w:rPr>
              <w:t>5.91</w:t>
            </w:r>
          </w:p>
        </w:tc>
        <w:tc>
          <w:tcPr>
            <w:tcW w:w="992" w:type="dxa"/>
          </w:tcPr>
          <w:p w14:paraId="4DF38138" w14:textId="77777777" w:rsidR="00811AD4" w:rsidRPr="00AD67C9" w:rsidRDefault="00811AD4" w:rsidP="00236EED">
            <w:pPr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141.35</w:t>
            </w:r>
          </w:p>
          <w:p w14:paraId="11B12E11" w14:textId="77777777" w:rsidR="00811AD4" w:rsidRPr="005949E1" w:rsidRDefault="00811AD4" w:rsidP="00236EED">
            <w:pPr>
              <w:jc w:val="right"/>
              <w:rPr>
                <w:b/>
                <w:sz w:val="14"/>
                <w:szCs w:val="14"/>
                <w:lang w:val="en-US"/>
              </w:rPr>
            </w:pPr>
            <w:r>
              <w:rPr>
                <w:b/>
                <w:sz w:val="14"/>
                <w:szCs w:val="14"/>
                <w:lang w:val="en-US"/>
              </w:rPr>
              <w:t>2882.13</w:t>
            </w:r>
          </w:p>
        </w:tc>
        <w:tc>
          <w:tcPr>
            <w:tcW w:w="850" w:type="dxa"/>
          </w:tcPr>
          <w:p w14:paraId="55410B28" w14:textId="77777777" w:rsidR="00811AD4" w:rsidRPr="00AD67C9" w:rsidRDefault="00811AD4" w:rsidP="00236EED">
            <w:pPr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19.95</w:t>
            </w:r>
          </w:p>
          <w:p w14:paraId="3B55D439" w14:textId="77777777" w:rsidR="00811AD4" w:rsidRPr="005949E1" w:rsidRDefault="00811AD4" w:rsidP="00236EED">
            <w:pPr>
              <w:jc w:val="right"/>
              <w:rPr>
                <w:b/>
                <w:sz w:val="14"/>
                <w:szCs w:val="14"/>
                <w:lang w:val="en-US"/>
              </w:rPr>
            </w:pPr>
            <w:r>
              <w:rPr>
                <w:b/>
                <w:sz w:val="14"/>
                <w:szCs w:val="14"/>
                <w:lang w:val="en-US"/>
              </w:rPr>
              <w:t>406.78</w:t>
            </w:r>
          </w:p>
        </w:tc>
        <w:tc>
          <w:tcPr>
            <w:tcW w:w="957" w:type="dxa"/>
          </w:tcPr>
          <w:p w14:paraId="66BB6E9D" w14:textId="77777777" w:rsidR="00811AD4" w:rsidRPr="00AD67C9" w:rsidRDefault="00811AD4" w:rsidP="00236EED">
            <w:pPr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792.66</w:t>
            </w:r>
          </w:p>
          <w:p w14:paraId="3F8F6A0E" w14:textId="77777777" w:rsidR="00811AD4" w:rsidRPr="005949E1" w:rsidRDefault="00811AD4" w:rsidP="00236EED">
            <w:pPr>
              <w:jc w:val="right"/>
              <w:rPr>
                <w:b/>
                <w:sz w:val="14"/>
                <w:szCs w:val="14"/>
                <w:lang w:val="en-US"/>
              </w:rPr>
            </w:pPr>
            <w:r>
              <w:rPr>
                <w:b/>
                <w:sz w:val="14"/>
                <w:szCs w:val="14"/>
                <w:lang w:val="en-US"/>
              </w:rPr>
              <w:t>16162.34</w:t>
            </w:r>
          </w:p>
        </w:tc>
        <w:tc>
          <w:tcPr>
            <w:tcW w:w="850" w:type="dxa"/>
          </w:tcPr>
          <w:p w14:paraId="7BE47FF0" w14:textId="77777777" w:rsidR="00811AD4" w:rsidRPr="00AD67C9" w:rsidRDefault="00811AD4" w:rsidP="00236EED">
            <w:pPr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42.580</w:t>
            </w:r>
          </w:p>
          <w:p w14:paraId="080D06C3" w14:textId="77777777" w:rsidR="00811AD4" w:rsidRPr="005949E1" w:rsidRDefault="00811AD4" w:rsidP="00236EED">
            <w:pPr>
              <w:jc w:val="right"/>
              <w:rPr>
                <w:b/>
                <w:sz w:val="14"/>
                <w:szCs w:val="14"/>
                <w:lang w:val="en-US"/>
              </w:rPr>
            </w:pPr>
            <w:r>
              <w:rPr>
                <w:b/>
                <w:sz w:val="14"/>
                <w:szCs w:val="14"/>
                <w:lang w:val="en-US"/>
              </w:rPr>
              <w:t>868.21</w:t>
            </w:r>
          </w:p>
        </w:tc>
      </w:tr>
    </w:tbl>
    <w:p w14:paraId="1D2899E9" w14:textId="77777777" w:rsidR="00811AD4" w:rsidRDefault="00811AD4" w:rsidP="00236EED">
      <w:pPr>
        <w:spacing w:line="20" w:lineRule="exact"/>
      </w:pPr>
    </w:p>
    <w:tbl>
      <w:tblPr>
        <w:tblW w:w="11128" w:type="dxa"/>
        <w:tblBorders>
          <w:top w:val="single" w:sz="4" w:space="0" w:color="808080"/>
          <w:left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31"/>
        <w:gridCol w:w="531"/>
        <w:gridCol w:w="1031"/>
        <w:gridCol w:w="1740"/>
        <w:gridCol w:w="907"/>
        <w:gridCol w:w="897"/>
        <w:gridCol w:w="992"/>
        <w:gridCol w:w="850"/>
        <w:gridCol w:w="992"/>
        <w:gridCol w:w="850"/>
        <w:gridCol w:w="957"/>
        <w:gridCol w:w="850"/>
      </w:tblGrid>
      <w:tr w:rsidR="00811AD4" w:rsidRPr="00AD67C9" w14:paraId="520368D9" w14:textId="77777777" w:rsidTr="00236EED">
        <w:tc>
          <w:tcPr>
            <w:tcW w:w="531" w:type="dxa"/>
          </w:tcPr>
          <w:p w14:paraId="39A53452" w14:textId="77777777" w:rsidR="00811AD4" w:rsidRPr="00AD67C9" w:rsidRDefault="00811AD4" w:rsidP="00236EED">
            <w:pPr>
              <w:rPr>
                <w:sz w:val="14"/>
                <w:szCs w:val="14"/>
                <w:lang w:val="en-US"/>
              </w:rPr>
            </w:pPr>
            <w:r w:rsidRPr="00AD67C9">
              <w:rPr>
                <w:sz w:val="14"/>
                <w:szCs w:val="14"/>
                <w:lang w:val="en-US"/>
              </w:rPr>
              <w:t xml:space="preserve">  21</w:t>
            </w:r>
          </w:p>
          <w:p w14:paraId="11D4FBDE" w14:textId="77777777" w:rsidR="00811AD4" w:rsidRPr="00AD67C9" w:rsidRDefault="00811AD4" w:rsidP="00236EED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531" w:type="dxa"/>
          </w:tcPr>
          <w:p w14:paraId="32CF3177" w14:textId="77777777" w:rsidR="00811AD4" w:rsidRPr="00AD67C9" w:rsidRDefault="00811AD4">
            <w:pPr>
              <w:rPr>
                <w:sz w:val="14"/>
                <w:szCs w:val="14"/>
                <w:lang w:val="en-US"/>
              </w:rPr>
            </w:pPr>
            <w:r w:rsidRPr="00AD67C9">
              <w:rPr>
                <w:sz w:val="14"/>
                <w:szCs w:val="14"/>
                <w:lang w:val="en-US"/>
              </w:rPr>
              <w:t xml:space="preserve">  21</w:t>
            </w:r>
          </w:p>
          <w:p w14:paraId="51A97673" w14:textId="77777777" w:rsidR="00811AD4" w:rsidRPr="00AD67C9" w:rsidRDefault="00811AD4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1031" w:type="dxa"/>
          </w:tcPr>
          <w:p w14:paraId="6D31F9E8" w14:textId="77777777" w:rsidR="00811AD4" w:rsidRPr="004978B0" w:rsidRDefault="00811AD4">
            <w:pPr>
              <w:rPr>
                <w:b/>
                <w:sz w:val="14"/>
                <w:szCs w:val="14"/>
                <w:lang w:val="en-US"/>
              </w:rPr>
            </w:pPr>
            <w:r w:rsidRPr="004978B0">
              <w:rPr>
                <w:b/>
                <w:sz w:val="14"/>
                <w:szCs w:val="14"/>
                <w:lang w:val="en-US"/>
              </w:rPr>
              <w:t>1/10-230-15/200</w:t>
            </w:r>
          </w:p>
          <w:p w14:paraId="314D3B35" w14:textId="77777777" w:rsidR="00811AD4" w:rsidRPr="00F2609C" w:rsidRDefault="00811AD4">
            <w:pPr>
              <w:rPr>
                <w:sz w:val="14"/>
                <w:szCs w:val="14"/>
                <w:lang w:val="en-US"/>
              </w:rPr>
            </w:pPr>
            <w:r w:rsidRPr="00F2609C">
              <w:rPr>
                <w:sz w:val="14"/>
                <w:szCs w:val="14"/>
                <w:lang w:val="en-US"/>
              </w:rPr>
              <w:t xml:space="preserve"> (H13)</w:t>
            </w:r>
          </w:p>
        </w:tc>
        <w:tc>
          <w:tcPr>
            <w:tcW w:w="1740" w:type="dxa"/>
          </w:tcPr>
          <w:p w14:paraId="7AE538E4" w14:textId="77777777" w:rsidR="00811AD4" w:rsidRPr="00CB2A77" w:rsidRDefault="00811AD4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ГРУНТОВКА "ЛАКРИТ"</w:t>
            </w:r>
          </w:p>
        </w:tc>
        <w:tc>
          <w:tcPr>
            <w:tcW w:w="907" w:type="dxa"/>
          </w:tcPr>
          <w:p w14:paraId="46C47E76" w14:textId="77777777" w:rsidR="00811AD4" w:rsidRPr="00AD67C9" w:rsidRDefault="00811AD4">
            <w:pPr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 xml:space="preserve">КГ                                                                                                  </w:t>
            </w:r>
          </w:p>
          <w:p w14:paraId="7B34439D" w14:textId="77777777" w:rsidR="00811AD4" w:rsidRPr="00AD67C9" w:rsidRDefault="00811AD4">
            <w:pPr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367.02</w:t>
            </w:r>
          </w:p>
        </w:tc>
        <w:tc>
          <w:tcPr>
            <w:tcW w:w="897" w:type="dxa"/>
          </w:tcPr>
          <w:p w14:paraId="1F12DA91" w14:textId="77777777" w:rsidR="00811AD4" w:rsidRPr="00AD67C9" w:rsidRDefault="00811AD4" w:rsidP="00236EED">
            <w:pPr>
              <w:jc w:val="right"/>
              <w:rPr>
                <w:sz w:val="14"/>
                <w:szCs w:val="14"/>
                <w:lang w:val="en-US"/>
              </w:rPr>
            </w:pPr>
          </w:p>
          <w:p w14:paraId="3157C252" w14:textId="77777777" w:rsidR="00811AD4" w:rsidRPr="005949E1" w:rsidRDefault="00811AD4" w:rsidP="00236EED">
            <w:pPr>
              <w:jc w:val="right"/>
              <w:rPr>
                <w:b/>
                <w:sz w:val="14"/>
                <w:szCs w:val="14"/>
                <w:lang w:val="en-US"/>
              </w:rPr>
            </w:pPr>
          </w:p>
        </w:tc>
        <w:tc>
          <w:tcPr>
            <w:tcW w:w="992" w:type="dxa"/>
          </w:tcPr>
          <w:p w14:paraId="0EC68EDF" w14:textId="77777777" w:rsidR="00811AD4" w:rsidRPr="00AD67C9" w:rsidRDefault="00811AD4" w:rsidP="00236EED">
            <w:pPr>
              <w:jc w:val="right"/>
              <w:rPr>
                <w:sz w:val="14"/>
                <w:szCs w:val="14"/>
                <w:lang w:val="en-US"/>
              </w:rPr>
            </w:pPr>
          </w:p>
          <w:p w14:paraId="7263B4A2" w14:textId="77777777" w:rsidR="00811AD4" w:rsidRPr="005949E1" w:rsidRDefault="00811AD4" w:rsidP="00236EED">
            <w:pPr>
              <w:jc w:val="right"/>
              <w:rPr>
                <w:b/>
                <w:sz w:val="14"/>
                <w:szCs w:val="14"/>
                <w:lang w:val="en-US"/>
              </w:rPr>
            </w:pPr>
          </w:p>
        </w:tc>
        <w:tc>
          <w:tcPr>
            <w:tcW w:w="850" w:type="dxa"/>
          </w:tcPr>
          <w:p w14:paraId="7615B0D2" w14:textId="77777777" w:rsidR="00811AD4" w:rsidRPr="00AD67C9" w:rsidRDefault="00811AD4" w:rsidP="00236EED">
            <w:pPr>
              <w:jc w:val="right"/>
              <w:rPr>
                <w:sz w:val="14"/>
                <w:szCs w:val="14"/>
                <w:lang w:val="en-US"/>
              </w:rPr>
            </w:pPr>
          </w:p>
          <w:p w14:paraId="392D5FCD" w14:textId="77777777" w:rsidR="00811AD4" w:rsidRPr="005949E1" w:rsidRDefault="00811AD4" w:rsidP="00236EED">
            <w:pPr>
              <w:jc w:val="right"/>
              <w:rPr>
                <w:b/>
                <w:sz w:val="14"/>
                <w:szCs w:val="14"/>
                <w:lang w:val="en-US"/>
              </w:rPr>
            </w:pPr>
          </w:p>
        </w:tc>
        <w:tc>
          <w:tcPr>
            <w:tcW w:w="992" w:type="dxa"/>
          </w:tcPr>
          <w:p w14:paraId="1CC10A86" w14:textId="77777777" w:rsidR="00811AD4" w:rsidRPr="00AD67C9" w:rsidRDefault="00811AD4" w:rsidP="00236EED">
            <w:pPr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2.70</w:t>
            </w:r>
          </w:p>
          <w:p w14:paraId="34BD825C" w14:textId="77777777" w:rsidR="00811AD4" w:rsidRPr="005949E1" w:rsidRDefault="00811AD4" w:rsidP="00236EED">
            <w:pPr>
              <w:jc w:val="right"/>
              <w:rPr>
                <w:b/>
                <w:sz w:val="14"/>
                <w:szCs w:val="14"/>
                <w:lang w:val="en-US"/>
              </w:rPr>
            </w:pPr>
            <w:r>
              <w:rPr>
                <w:b/>
                <w:sz w:val="14"/>
                <w:szCs w:val="14"/>
                <w:lang w:val="en-US"/>
              </w:rPr>
              <w:t>990.95</w:t>
            </w:r>
          </w:p>
        </w:tc>
        <w:tc>
          <w:tcPr>
            <w:tcW w:w="850" w:type="dxa"/>
          </w:tcPr>
          <w:p w14:paraId="653EC86E" w14:textId="77777777" w:rsidR="00811AD4" w:rsidRPr="00AD67C9" w:rsidRDefault="00811AD4" w:rsidP="00236EED">
            <w:pPr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0.38</w:t>
            </w:r>
          </w:p>
          <w:p w14:paraId="349C08F7" w14:textId="77777777" w:rsidR="00811AD4" w:rsidRPr="005949E1" w:rsidRDefault="00811AD4" w:rsidP="00236EED">
            <w:pPr>
              <w:jc w:val="right"/>
              <w:rPr>
                <w:b/>
                <w:sz w:val="14"/>
                <w:szCs w:val="14"/>
                <w:lang w:val="en-US"/>
              </w:rPr>
            </w:pPr>
            <w:r>
              <w:rPr>
                <w:b/>
                <w:sz w:val="14"/>
                <w:szCs w:val="14"/>
                <w:lang w:val="en-US"/>
              </w:rPr>
              <w:t>139.47</w:t>
            </w:r>
          </w:p>
        </w:tc>
        <w:tc>
          <w:tcPr>
            <w:tcW w:w="957" w:type="dxa"/>
          </w:tcPr>
          <w:p w14:paraId="6110BFE0" w14:textId="77777777" w:rsidR="00811AD4" w:rsidRPr="00AD67C9" w:rsidRDefault="00811AD4" w:rsidP="00236EED">
            <w:pPr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3.08</w:t>
            </w:r>
          </w:p>
          <w:p w14:paraId="5A9DCD8A" w14:textId="77777777" w:rsidR="00811AD4" w:rsidRPr="005949E1" w:rsidRDefault="00811AD4" w:rsidP="00236EED">
            <w:pPr>
              <w:jc w:val="right"/>
              <w:rPr>
                <w:b/>
                <w:sz w:val="14"/>
                <w:szCs w:val="14"/>
                <w:lang w:val="en-US"/>
              </w:rPr>
            </w:pPr>
            <w:r>
              <w:rPr>
                <w:b/>
                <w:sz w:val="14"/>
                <w:szCs w:val="14"/>
                <w:lang w:val="en-US"/>
              </w:rPr>
              <w:t>1130.42</w:t>
            </w:r>
          </w:p>
        </w:tc>
        <w:tc>
          <w:tcPr>
            <w:tcW w:w="850" w:type="dxa"/>
          </w:tcPr>
          <w:p w14:paraId="72E306D0" w14:textId="77777777" w:rsidR="00811AD4" w:rsidRPr="00AD67C9" w:rsidRDefault="00811AD4" w:rsidP="00236EED">
            <w:pPr>
              <w:jc w:val="right"/>
              <w:rPr>
                <w:sz w:val="14"/>
                <w:szCs w:val="14"/>
                <w:lang w:val="en-US"/>
              </w:rPr>
            </w:pPr>
          </w:p>
          <w:p w14:paraId="0A89580C" w14:textId="77777777" w:rsidR="00811AD4" w:rsidRPr="005949E1" w:rsidRDefault="00811AD4" w:rsidP="00236EED">
            <w:pPr>
              <w:jc w:val="right"/>
              <w:rPr>
                <w:b/>
                <w:sz w:val="14"/>
                <w:szCs w:val="14"/>
                <w:lang w:val="en-US"/>
              </w:rPr>
            </w:pPr>
          </w:p>
        </w:tc>
      </w:tr>
    </w:tbl>
    <w:p w14:paraId="67DA3847" w14:textId="77777777" w:rsidR="00811AD4" w:rsidRDefault="00811AD4" w:rsidP="00236EED">
      <w:pPr>
        <w:spacing w:line="20" w:lineRule="exact"/>
      </w:pPr>
    </w:p>
    <w:tbl>
      <w:tblPr>
        <w:tblW w:w="11128" w:type="dxa"/>
        <w:tblBorders>
          <w:top w:val="single" w:sz="4" w:space="0" w:color="808080"/>
          <w:left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31"/>
        <w:gridCol w:w="531"/>
        <w:gridCol w:w="1031"/>
        <w:gridCol w:w="1740"/>
        <w:gridCol w:w="907"/>
        <w:gridCol w:w="897"/>
        <w:gridCol w:w="992"/>
        <w:gridCol w:w="850"/>
        <w:gridCol w:w="992"/>
        <w:gridCol w:w="850"/>
        <w:gridCol w:w="957"/>
        <w:gridCol w:w="850"/>
      </w:tblGrid>
      <w:tr w:rsidR="00811AD4" w:rsidRPr="00AD67C9" w14:paraId="5B32589F" w14:textId="77777777" w:rsidTr="00236EED">
        <w:tc>
          <w:tcPr>
            <w:tcW w:w="531" w:type="dxa"/>
          </w:tcPr>
          <w:p w14:paraId="39ADE7C4" w14:textId="77777777" w:rsidR="00811AD4" w:rsidRPr="00AD67C9" w:rsidRDefault="00811AD4" w:rsidP="00236EED">
            <w:pPr>
              <w:rPr>
                <w:sz w:val="14"/>
                <w:szCs w:val="14"/>
                <w:lang w:val="en-US"/>
              </w:rPr>
            </w:pPr>
            <w:r w:rsidRPr="00AD67C9">
              <w:rPr>
                <w:sz w:val="14"/>
                <w:szCs w:val="14"/>
                <w:lang w:val="en-US"/>
              </w:rPr>
              <w:t xml:space="preserve">  22</w:t>
            </w:r>
          </w:p>
          <w:p w14:paraId="5FA11A3A" w14:textId="77777777" w:rsidR="00811AD4" w:rsidRPr="00AD67C9" w:rsidRDefault="00811AD4" w:rsidP="00236EED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531" w:type="dxa"/>
          </w:tcPr>
          <w:p w14:paraId="4277FC9C" w14:textId="77777777" w:rsidR="00811AD4" w:rsidRPr="00AD67C9" w:rsidRDefault="00811AD4">
            <w:pPr>
              <w:rPr>
                <w:sz w:val="14"/>
                <w:szCs w:val="14"/>
                <w:lang w:val="en-US"/>
              </w:rPr>
            </w:pPr>
            <w:r w:rsidRPr="00AD67C9">
              <w:rPr>
                <w:sz w:val="14"/>
                <w:szCs w:val="14"/>
                <w:lang w:val="en-US"/>
              </w:rPr>
              <w:t xml:space="preserve">  22</w:t>
            </w:r>
          </w:p>
          <w:p w14:paraId="1022C8D6" w14:textId="77777777" w:rsidR="00811AD4" w:rsidRPr="00AD67C9" w:rsidRDefault="00811AD4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1031" w:type="dxa"/>
          </w:tcPr>
          <w:p w14:paraId="217F7D41" w14:textId="77777777" w:rsidR="00811AD4" w:rsidRPr="004978B0" w:rsidRDefault="00811AD4">
            <w:pPr>
              <w:rPr>
                <w:b/>
                <w:sz w:val="14"/>
                <w:szCs w:val="14"/>
                <w:lang w:val="en-US"/>
              </w:rPr>
            </w:pPr>
            <w:r w:rsidRPr="004978B0">
              <w:rPr>
                <w:b/>
                <w:sz w:val="14"/>
                <w:szCs w:val="14"/>
                <w:lang w:val="en-US"/>
              </w:rPr>
              <w:t>1/10-230-60-40/10</w:t>
            </w:r>
          </w:p>
          <w:p w14:paraId="32F4F357" w14:textId="77777777" w:rsidR="00811AD4" w:rsidRPr="00F2609C" w:rsidRDefault="00811AD4">
            <w:pPr>
              <w:rPr>
                <w:sz w:val="14"/>
                <w:szCs w:val="14"/>
                <w:lang w:val="en-US"/>
              </w:rPr>
            </w:pPr>
            <w:r w:rsidRPr="00F2609C">
              <w:rPr>
                <w:sz w:val="14"/>
                <w:szCs w:val="14"/>
                <w:lang w:val="en-US"/>
              </w:rPr>
              <w:t xml:space="preserve"> (H13)</w:t>
            </w:r>
          </w:p>
        </w:tc>
        <w:tc>
          <w:tcPr>
            <w:tcW w:w="1740" w:type="dxa"/>
          </w:tcPr>
          <w:p w14:paraId="7A282A71" w14:textId="77777777" w:rsidR="00811AD4" w:rsidRPr="00CB2A77" w:rsidRDefault="00811AD4">
            <w:pPr>
              <w:rPr>
                <w:sz w:val="14"/>
                <w:szCs w:val="14"/>
              </w:rPr>
            </w:pPr>
            <w:r w:rsidRPr="00236EED">
              <w:rPr>
                <w:sz w:val="14"/>
                <w:szCs w:val="14"/>
              </w:rPr>
              <w:t>ШПАТЛЕВКА БЕЛАЯ, ФИНИШНАЯ, ДЛЯ ВНУТРЕННИХ РАБОТ (В), ПОЛИМИНЕРАЛЬНАЯ (ПМ), ОДНОКОМПОНЕНТНАЯ (1), СУХАЯ СМЕСЬ (СС), ГИПСОВАЯ</w:t>
            </w:r>
          </w:p>
        </w:tc>
        <w:tc>
          <w:tcPr>
            <w:tcW w:w="907" w:type="dxa"/>
          </w:tcPr>
          <w:p w14:paraId="71F12915" w14:textId="77777777" w:rsidR="00811AD4" w:rsidRPr="00AD67C9" w:rsidRDefault="00811AD4">
            <w:pPr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 xml:space="preserve">КГ                                                                                                  </w:t>
            </w:r>
          </w:p>
          <w:p w14:paraId="4BC20A88" w14:textId="77777777" w:rsidR="00811AD4" w:rsidRPr="00AD67C9" w:rsidRDefault="00811AD4">
            <w:pPr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2242.9</w:t>
            </w:r>
          </w:p>
        </w:tc>
        <w:tc>
          <w:tcPr>
            <w:tcW w:w="897" w:type="dxa"/>
          </w:tcPr>
          <w:p w14:paraId="6E1ADFA4" w14:textId="77777777" w:rsidR="00811AD4" w:rsidRPr="00AD67C9" w:rsidRDefault="00811AD4" w:rsidP="00236EED">
            <w:pPr>
              <w:jc w:val="right"/>
              <w:rPr>
                <w:sz w:val="14"/>
                <w:szCs w:val="14"/>
                <w:lang w:val="en-US"/>
              </w:rPr>
            </w:pPr>
          </w:p>
          <w:p w14:paraId="1802876C" w14:textId="77777777" w:rsidR="00811AD4" w:rsidRPr="005949E1" w:rsidRDefault="00811AD4" w:rsidP="00236EED">
            <w:pPr>
              <w:jc w:val="right"/>
              <w:rPr>
                <w:b/>
                <w:sz w:val="14"/>
                <w:szCs w:val="14"/>
                <w:lang w:val="en-US"/>
              </w:rPr>
            </w:pPr>
          </w:p>
        </w:tc>
        <w:tc>
          <w:tcPr>
            <w:tcW w:w="992" w:type="dxa"/>
          </w:tcPr>
          <w:p w14:paraId="341202FE" w14:textId="77777777" w:rsidR="00811AD4" w:rsidRPr="00AD67C9" w:rsidRDefault="00811AD4" w:rsidP="00236EED">
            <w:pPr>
              <w:jc w:val="right"/>
              <w:rPr>
                <w:sz w:val="14"/>
                <w:szCs w:val="14"/>
                <w:lang w:val="en-US"/>
              </w:rPr>
            </w:pPr>
          </w:p>
          <w:p w14:paraId="32098C10" w14:textId="77777777" w:rsidR="00811AD4" w:rsidRPr="005949E1" w:rsidRDefault="00811AD4" w:rsidP="00236EED">
            <w:pPr>
              <w:jc w:val="right"/>
              <w:rPr>
                <w:b/>
                <w:sz w:val="14"/>
                <w:szCs w:val="14"/>
                <w:lang w:val="en-US"/>
              </w:rPr>
            </w:pPr>
          </w:p>
        </w:tc>
        <w:tc>
          <w:tcPr>
            <w:tcW w:w="850" w:type="dxa"/>
          </w:tcPr>
          <w:p w14:paraId="334F07B9" w14:textId="77777777" w:rsidR="00811AD4" w:rsidRPr="00AD67C9" w:rsidRDefault="00811AD4" w:rsidP="00236EED">
            <w:pPr>
              <w:jc w:val="right"/>
              <w:rPr>
                <w:sz w:val="14"/>
                <w:szCs w:val="14"/>
                <w:lang w:val="en-US"/>
              </w:rPr>
            </w:pPr>
          </w:p>
          <w:p w14:paraId="79E809BD" w14:textId="77777777" w:rsidR="00811AD4" w:rsidRPr="005949E1" w:rsidRDefault="00811AD4" w:rsidP="00236EED">
            <w:pPr>
              <w:jc w:val="right"/>
              <w:rPr>
                <w:b/>
                <w:sz w:val="14"/>
                <w:szCs w:val="14"/>
                <w:lang w:val="en-US"/>
              </w:rPr>
            </w:pPr>
          </w:p>
        </w:tc>
        <w:tc>
          <w:tcPr>
            <w:tcW w:w="992" w:type="dxa"/>
          </w:tcPr>
          <w:p w14:paraId="55CA8714" w14:textId="77777777" w:rsidR="00811AD4" w:rsidRPr="00AD67C9" w:rsidRDefault="00811AD4" w:rsidP="00236EED">
            <w:pPr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0.96</w:t>
            </w:r>
          </w:p>
          <w:p w14:paraId="55ACE800" w14:textId="77777777" w:rsidR="00811AD4" w:rsidRPr="005949E1" w:rsidRDefault="00811AD4" w:rsidP="00236EED">
            <w:pPr>
              <w:jc w:val="right"/>
              <w:rPr>
                <w:b/>
                <w:sz w:val="14"/>
                <w:szCs w:val="14"/>
                <w:lang w:val="en-US"/>
              </w:rPr>
            </w:pPr>
            <w:r>
              <w:rPr>
                <w:b/>
                <w:sz w:val="14"/>
                <w:szCs w:val="14"/>
                <w:lang w:val="en-US"/>
              </w:rPr>
              <w:t>2153.18</w:t>
            </w:r>
          </w:p>
        </w:tc>
        <w:tc>
          <w:tcPr>
            <w:tcW w:w="850" w:type="dxa"/>
          </w:tcPr>
          <w:p w14:paraId="654D2AC1" w14:textId="77777777" w:rsidR="00811AD4" w:rsidRPr="00AD67C9" w:rsidRDefault="00811AD4" w:rsidP="00236EED">
            <w:pPr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0.14</w:t>
            </w:r>
          </w:p>
          <w:p w14:paraId="5C6E1763" w14:textId="77777777" w:rsidR="00811AD4" w:rsidRPr="005949E1" w:rsidRDefault="00811AD4" w:rsidP="00236EED">
            <w:pPr>
              <w:jc w:val="right"/>
              <w:rPr>
                <w:b/>
                <w:sz w:val="14"/>
                <w:szCs w:val="14"/>
                <w:lang w:val="en-US"/>
              </w:rPr>
            </w:pPr>
            <w:r>
              <w:rPr>
                <w:b/>
                <w:sz w:val="14"/>
                <w:szCs w:val="14"/>
                <w:lang w:val="en-US"/>
              </w:rPr>
              <w:t>314.01</w:t>
            </w:r>
          </w:p>
        </w:tc>
        <w:tc>
          <w:tcPr>
            <w:tcW w:w="957" w:type="dxa"/>
          </w:tcPr>
          <w:p w14:paraId="068412AD" w14:textId="77777777" w:rsidR="00811AD4" w:rsidRPr="00AD67C9" w:rsidRDefault="00811AD4" w:rsidP="00236EED">
            <w:pPr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1.10</w:t>
            </w:r>
          </w:p>
          <w:p w14:paraId="13CD24EE" w14:textId="77777777" w:rsidR="00811AD4" w:rsidRPr="005949E1" w:rsidRDefault="00811AD4" w:rsidP="00236EED">
            <w:pPr>
              <w:jc w:val="right"/>
              <w:rPr>
                <w:b/>
                <w:sz w:val="14"/>
                <w:szCs w:val="14"/>
                <w:lang w:val="en-US"/>
              </w:rPr>
            </w:pPr>
            <w:r>
              <w:rPr>
                <w:b/>
                <w:sz w:val="14"/>
                <w:szCs w:val="14"/>
                <w:lang w:val="en-US"/>
              </w:rPr>
              <w:t>2467.19</w:t>
            </w:r>
          </w:p>
        </w:tc>
        <w:tc>
          <w:tcPr>
            <w:tcW w:w="850" w:type="dxa"/>
          </w:tcPr>
          <w:p w14:paraId="400E8D23" w14:textId="77777777" w:rsidR="00811AD4" w:rsidRPr="00AD67C9" w:rsidRDefault="00811AD4" w:rsidP="00236EED">
            <w:pPr>
              <w:jc w:val="right"/>
              <w:rPr>
                <w:sz w:val="14"/>
                <w:szCs w:val="14"/>
                <w:lang w:val="en-US"/>
              </w:rPr>
            </w:pPr>
          </w:p>
          <w:p w14:paraId="094946EB" w14:textId="77777777" w:rsidR="00811AD4" w:rsidRPr="005949E1" w:rsidRDefault="00811AD4" w:rsidP="00236EED">
            <w:pPr>
              <w:jc w:val="right"/>
              <w:rPr>
                <w:b/>
                <w:sz w:val="14"/>
                <w:szCs w:val="14"/>
                <w:lang w:val="en-US"/>
              </w:rPr>
            </w:pPr>
          </w:p>
        </w:tc>
      </w:tr>
    </w:tbl>
    <w:p w14:paraId="357EAEE5" w14:textId="77777777" w:rsidR="00811AD4" w:rsidRDefault="00811AD4" w:rsidP="00236EED">
      <w:pPr>
        <w:spacing w:line="20" w:lineRule="exact"/>
      </w:pPr>
    </w:p>
    <w:tbl>
      <w:tblPr>
        <w:tblW w:w="11128" w:type="dxa"/>
        <w:tblBorders>
          <w:top w:val="single" w:sz="4" w:space="0" w:color="808080"/>
          <w:left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31"/>
        <w:gridCol w:w="531"/>
        <w:gridCol w:w="1031"/>
        <w:gridCol w:w="1740"/>
        <w:gridCol w:w="907"/>
        <w:gridCol w:w="897"/>
        <w:gridCol w:w="992"/>
        <w:gridCol w:w="850"/>
        <w:gridCol w:w="992"/>
        <w:gridCol w:w="850"/>
        <w:gridCol w:w="957"/>
        <w:gridCol w:w="850"/>
      </w:tblGrid>
      <w:tr w:rsidR="00811AD4" w:rsidRPr="00AD67C9" w14:paraId="4DB67578" w14:textId="77777777" w:rsidTr="00236EED">
        <w:tc>
          <w:tcPr>
            <w:tcW w:w="531" w:type="dxa"/>
          </w:tcPr>
          <w:p w14:paraId="58084694" w14:textId="77777777" w:rsidR="00811AD4" w:rsidRPr="00AD67C9" w:rsidRDefault="00811AD4" w:rsidP="00236EED">
            <w:pPr>
              <w:rPr>
                <w:sz w:val="14"/>
                <w:szCs w:val="14"/>
                <w:lang w:val="en-US"/>
              </w:rPr>
            </w:pPr>
            <w:r w:rsidRPr="00AD67C9">
              <w:rPr>
                <w:sz w:val="14"/>
                <w:szCs w:val="14"/>
                <w:lang w:val="en-US"/>
              </w:rPr>
              <w:t xml:space="preserve">  23</w:t>
            </w:r>
          </w:p>
          <w:p w14:paraId="50888F3B" w14:textId="77777777" w:rsidR="00811AD4" w:rsidRPr="00AD67C9" w:rsidRDefault="00811AD4" w:rsidP="00236EED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531" w:type="dxa"/>
          </w:tcPr>
          <w:p w14:paraId="21EBA0C1" w14:textId="77777777" w:rsidR="00811AD4" w:rsidRPr="00AD67C9" w:rsidRDefault="00811AD4">
            <w:pPr>
              <w:rPr>
                <w:sz w:val="14"/>
                <w:szCs w:val="14"/>
                <w:lang w:val="en-US"/>
              </w:rPr>
            </w:pPr>
            <w:r w:rsidRPr="00AD67C9">
              <w:rPr>
                <w:sz w:val="14"/>
                <w:szCs w:val="14"/>
                <w:lang w:val="en-US"/>
              </w:rPr>
              <w:t xml:space="preserve">  23</w:t>
            </w:r>
          </w:p>
          <w:p w14:paraId="6782C92E" w14:textId="77777777" w:rsidR="00811AD4" w:rsidRPr="00AD67C9" w:rsidRDefault="00811AD4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1031" w:type="dxa"/>
          </w:tcPr>
          <w:p w14:paraId="1F6CC4FA" w14:textId="77777777" w:rsidR="00811AD4" w:rsidRPr="004978B0" w:rsidRDefault="00811AD4">
            <w:pPr>
              <w:rPr>
                <w:b/>
                <w:sz w:val="14"/>
                <w:szCs w:val="14"/>
                <w:lang w:val="en-US"/>
              </w:rPr>
            </w:pPr>
            <w:r w:rsidRPr="004978B0">
              <w:rPr>
                <w:b/>
                <w:sz w:val="14"/>
                <w:szCs w:val="14"/>
                <w:lang w:val="en-US"/>
              </w:rPr>
              <w:t>Е62-54-2</w:t>
            </w:r>
          </w:p>
          <w:p w14:paraId="2ACD6770" w14:textId="77777777" w:rsidR="00811AD4" w:rsidRPr="00F2609C" w:rsidRDefault="00811AD4">
            <w:pPr>
              <w:rPr>
                <w:sz w:val="14"/>
                <w:szCs w:val="14"/>
                <w:lang w:val="en-US"/>
              </w:rPr>
            </w:pPr>
            <w:r w:rsidRPr="00F2609C">
              <w:rPr>
                <w:sz w:val="14"/>
                <w:szCs w:val="14"/>
                <w:lang w:val="en-US"/>
              </w:rPr>
              <w:t xml:space="preserve"> (H1)</w:t>
            </w:r>
          </w:p>
        </w:tc>
        <w:tc>
          <w:tcPr>
            <w:tcW w:w="1740" w:type="dxa"/>
          </w:tcPr>
          <w:p w14:paraId="25060B81" w14:textId="77777777" w:rsidR="00811AD4" w:rsidRPr="00CB2A77" w:rsidRDefault="00811AD4">
            <w:pPr>
              <w:rPr>
                <w:sz w:val="14"/>
                <w:szCs w:val="14"/>
              </w:rPr>
            </w:pPr>
            <w:r w:rsidRPr="00236EED">
              <w:rPr>
                <w:sz w:val="14"/>
                <w:szCs w:val="14"/>
              </w:rPr>
              <w:t>СПЛОШНАЯ ОЧИСТКА ОШТУКАТУРЕННЫХ ПОВЕРХНОСТЕЙ ОТ КРАСОК КЛЕЕВЫХ ИЛИ КАЗЕИНОВЫХ                                                                                                    Разряд=3.</w:t>
            </w:r>
            <w:proofErr w:type="gramStart"/>
            <w:r w:rsidRPr="00236EED">
              <w:rPr>
                <w:sz w:val="14"/>
                <w:szCs w:val="14"/>
              </w:rPr>
              <w:t>000 ,</w:t>
            </w:r>
            <w:proofErr w:type="gramEnd"/>
            <w:r w:rsidRPr="00236EED">
              <w:rPr>
                <w:sz w:val="14"/>
                <w:szCs w:val="14"/>
              </w:rPr>
              <w:t xml:space="preserve"> к=0.8599</w:t>
            </w:r>
          </w:p>
        </w:tc>
        <w:tc>
          <w:tcPr>
            <w:tcW w:w="907" w:type="dxa"/>
          </w:tcPr>
          <w:p w14:paraId="73F42934" w14:textId="77777777" w:rsidR="00811AD4" w:rsidRPr="00AD67C9" w:rsidRDefault="00811AD4">
            <w:pPr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 xml:space="preserve">100М2                                                                                               </w:t>
            </w:r>
          </w:p>
          <w:p w14:paraId="78DDABD2" w14:textId="77777777" w:rsidR="00811AD4" w:rsidRPr="00AD67C9" w:rsidRDefault="00811AD4">
            <w:pPr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8.25</w:t>
            </w:r>
          </w:p>
        </w:tc>
        <w:tc>
          <w:tcPr>
            <w:tcW w:w="897" w:type="dxa"/>
          </w:tcPr>
          <w:p w14:paraId="6B1581E9" w14:textId="77777777" w:rsidR="00811AD4" w:rsidRPr="00AD67C9" w:rsidRDefault="00811AD4" w:rsidP="00236EED">
            <w:pPr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64.02</w:t>
            </w:r>
          </w:p>
          <w:p w14:paraId="3325B3C4" w14:textId="77777777" w:rsidR="00811AD4" w:rsidRPr="005949E1" w:rsidRDefault="00811AD4" w:rsidP="00236EED">
            <w:pPr>
              <w:jc w:val="right"/>
              <w:rPr>
                <w:b/>
                <w:sz w:val="14"/>
                <w:szCs w:val="14"/>
                <w:lang w:val="en-US"/>
              </w:rPr>
            </w:pPr>
            <w:r>
              <w:rPr>
                <w:b/>
                <w:sz w:val="14"/>
                <w:szCs w:val="14"/>
                <w:lang w:val="en-US"/>
              </w:rPr>
              <w:t>528.17</w:t>
            </w:r>
          </w:p>
        </w:tc>
        <w:tc>
          <w:tcPr>
            <w:tcW w:w="992" w:type="dxa"/>
          </w:tcPr>
          <w:p w14:paraId="486E443D" w14:textId="77777777" w:rsidR="00811AD4" w:rsidRPr="00AD67C9" w:rsidRDefault="00811AD4" w:rsidP="00236EED">
            <w:pPr>
              <w:jc w:val="right"/>
              <w:rPr>
                <w:sz w:val="14"/>
                <w:szCs w:val="14"/>
                <w:lang w:val="en-US"/>
              </w:rPr>
            </w:pPr>
          </w:p>
          <w:p w14:paraId="493CB06D" w14:textId="77777777" w:rsidR="00811AD4" w:rsidRPr="005949E1" w:rsidRDefault="00811AD4" w:rsidP="00236EED">
            <w:pPr>
              <w:jc w:val="right"/>
              <w:rPr>
                <w:b/>
                <w:sz w:val="14"/>
                <w:szCs w:val="14"/>
                <w:lang w:val="en-US"/>
              </w:rPr>
            </w:pPr>
          </w:p>
        </w:tc>
        <w:tc>
          <w:tcPr>
            <w:tcW w:w="850" w:type="dxa"/>
          </w:tcPr>
          <w:p w14:paraId="38491E63" w14:textId="77777777" w:rsidR="00811AD4" w:rsidRPr="00AD67C9" w:rsidRDefault="00811AD4" w:rsidP="00236EED">
            <w:pPr>
              <w:jc w:val="right"/>
              <w:rPr>
                <w:sz w:val="14"/>
                <w:szCs w:val="14"/>
                <w:lang w:val="en-US"/>
              </w:rPr>
            </w:pPr>
          </w:p>
          <w:p w14:paraId="681F9F2B" w14:textId="77777777" w:rsidR="00811AD4" w:rsidRPr="005949E1" w:rsidRDefault="00811AD4" w:rsidP="00236EED">
            <w:pPr>
              <w:jc w:val="right"/>
              <w:rPr>
                <w:b/>
                <w:sz w:val="14"/>
                <w:szCs w:val="14"/>
                <w:lang w:val="en-US"/>
              </w:rPr>
            </w:pPr>
          </w:p>
        </w:tc>
        <w:tc>
          <w:tcPr>
            <w:tcW w:w="992" w:type="dxa"/>
          </w:tcPr>
          <w:p w14:paraId="202A2158" w14:textId="77777777" w:rsidR="00811AD4" w:rsidRPr="00AD67C9" w:rsidRDefault="00811AD4" w:rsidP="00236EED">
            <w:pPr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0.43</w:t>
            </w:r>
          </w:p>
          <w:p w14:paraId="0B4DF5F4" w14:textId="77777777" w:rsidR="00811AD4" w:rsidRPr="005949E1" w:rsidRDefault="00811AD4" w:rsidP="00236EED">
            <w:pPr>
              <w:jc w:val="right"/>
              <w:rPr>
                <w:b/>
                <w:sz w:val="14"/>
                <w:szCs w:val="14"/>
                <w:lang w:val="en-US"/>
              </w:rPr>
            </w:pPr>
            <w:r>
              <w:rPr>
                <w:b/>
                <w:sz w:val="14"/>
                <w:szCs w:val="14"/>
                <w:lang w:val="en-US"/>
              </w:rPr>
              <w:t>3.55</w:t>
            </w:r>
          </w:p>
        </w:tc>
        <w:tc>
          <w:tcPr>
            <w:tcW w:w="850" w:type="dxa"/>
          </w:tcPr>
          <w:p w14:paraId="48E141F8" w14:textId="77777777" w:rsidR="00811AD4" w:rsidRPr="00AD67C9" w:rsidRDefault="00811AD4" w:rsidP="00236EED">
            <w:pPr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0.03</w:t>
            </w:r>
          </w:p>
          <w:p w14:paraId="04ACA702" w14:textId="77777777" w:rsidR="00811AD4" w:rsidRPr="005949E1" w:rsidRDefault="00811AD4" w:rsidP="00236EED">
            <w:pPr>
              <w:jc w:val="right"/>
              <w:rPr>
                <w:b/>
                <w:sz w:val="14"/>
                <w:szCs w:val="14"/>
                <w:lang w:val="en-US"/>
              </w:rPr>
            </w:pPr>
            <w:r>
              <w:rPr>
                <w:b/>
                <w:sz w:val="14"/>
                <w:szCs w:val="14"/>
                <w:lang w:val="en-US"/>
              </w:rPr>
              <w:t>0.25</w:t>
            </w:r>
          </w:p>
        </w:tc>
        <w:tc>
          <w:tcPr>
            <w:tcW w:w="957" w:type="dxa"/>
          </w:tcPr>
          <w:p w14:paraId="6E8F9805" w14:textId="77777777" w:rsidR="00811AD4" w:rsidRPr="00AD67C9" w:rsidRDefault="00811AD4" w:rsidP="00236EED">
            <w:pPr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64.48</w:t>
            </w:r>
          </w:p>
          <w:p w14:paraId="15C7DCAC" w14:textId="77777777" w:rsidR="00811AD4" w:rsidRPr="005949E1" w:rsidRDefault="00811AD4" w:rsidP="00236EED">
            <w:pPr>
              <w:jc w:val="right"/>
              <w:rPr>
                <w:b/>
                <w:sz w:val="14"/>
                <w:szCs w:val="14"/>
                <w:lang w:val="en-US"/>
              </w:rPr>
            </w:pPr>
            <w:r>
              <w:rPr>
                <w:b/>
                <w:sz w:val="14"/>
                <w:szCs w:val="14"/>
                <w:lang w:val="en-US"/>
              </w:rPr>
              <w:t>531.97</w:t>
            </w:r>
          </w:p>
        </w:tc>
        <w:tc>
          <w:tcPr>
            <w:tcW w:w="850" w:type="dxa"/>
          </w:tcPr>
          <w:p w14:paraId="2F6978D8" w14:textId="77777777" w:rsidR="00811AD4" w:rsidRPr="00AD67C9" w:rsidRDefault="00811AD4" w:rsidP="00236EED">
            <w:pPr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4.390</w:t>
            </w:r>
          </w:p>
          <w:p w14:paraId="7C4DBF72" w14:textId="77777777" w:rsidR="00811AD4" w:rsidRPr="005949E1" w:rsidRDefault="00811AD4" w:rsidP="00236EED">
            <w:pPr>
              <w:jc w:val="right"/>
              <w:rPr>
                <w:b/>
                <w:sz w:val="14"/>
                <w:szCs w:val="14"/>
                <w:lang w:val="en-US"/>
              </w:rPr>
            </w:pPr>
            <w:r>
              <w:rPr>
                <w:b/>
                <w:sz w:val="14"/>
                <w:szCs w:val="14"/>
                <w:lang w:val="en-US"/>
              </w:rPr>
              <w:t>36.22</w:t>
            </w:r>
          </w:p>
        </w:tc>
      </w:tr>
    </w:tbl>
    <w:p w14:paraId="6BC55C93" w14:textId="77777777" w:rsidR="00811AD4" w:rsidRDefault="00811AD4" w:rsidP="00236EED">
      <w:pPr>
        <w:spacing w:line="20" w:lineRule="exact"/>
      </w:pPr>
    </w:p>
    <w:tbl>
      <w:tblPr>
        <w:tblW w:w="11128" w:type="dxa"/>
        <w:tblBorders>
          <w:top w:val="single" w:sz="4" w:space="0" w:color="808080"/>
          <w:left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31"/>
        <w:gridCol w:w="531"/>
        <w:gridCol w:w="1031"/>
        <w:gridCol w:w="1740"/>
        <w:gridCol w:w="907"/>
        <w:gridCol w:w="897"/>
        <w:gridCol w:w="992"/>
        <w:gridCol w:w="850"/>
        <w:gridCol w:w="992"/>
        <w:gridCol w:w="850"/>
        <w:gridCol w:w="957"/>
        <w:gridCol w:w="850"/>
      </w:tblGrid>
      <w:tr w:rsidR="00811AD4" w:rsidRPr="00AD67C9" w14:paraId="64140037" w14:textId="77777777" w:rsidTr="00236EED">
        <w:tc>
          <w:tcPr>
            <w:tcW w:w="531" w:type="dxa"/>
          </w:tcPr>
          <w:p w14:paraId="0D7D6765" w14:textId="77777777" w:rsidR="00811AD4" w:rsidRPr="00AD67C9" w:rsidRDefault="00811AD4" w:rsidP="00236EED">
            <w:pPr>
              <w:rPr>
                <w:sz w:val="14"/>
                <w:szCs w:val="14"/>
                <w:lang w:val="en-US"/>
              </w:rPr>
            </w:pPr>
            <w:r w:rsidRPr="00AD67C9">
              <w:rPr>
                <w:sz w:val="14"/>
                <w:szCs w:val="14"/>
                <w:lang w:val="en-US"/>
              </w:rPr>
              <w:t xml:space="preserve">  24</w:t>
            </w:r>
          </w:p>
          <w:p w14:paraId="1EF44810" w14:textId="77777777" w:rsidR="00811AD4" w:rsidRPr="00AD67C9" w:rsidRDefault="00811AD4" w:rsidP="00236EED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531" w:type="dxa"/>
          </w:tcPr>
          <w:p w14:paraId="1C7D5466" w14:textId="77777777" w:rsidR="00811AD4" w:rsidRPr="00AD67C9" w:rsidRDefault="00811AD4">
            <w:pPr>
              <w:rPr>
                <w:sz w:val="14"/>
                <w:szCs w:val="14"/>
                <w:lang w:val="en-US"/>
              </w:rPr>
            </w:pPr>
            <w:r w:rsidRPr="00AD67C9">
              <w:rPr>
                <w:sz w:val="14"/>
                <w:szCs w:val="14"/>
                <w:lang w:val="en-US"/>
              </w:rPr>
              <w:t xml:space="preserve">  24</w:t>
            </w:r>
          </w:p>
          <w:p w14:paraId="0F1B8494" w14:textId="77777777" w:rsidR="00811AD4" w:rsidRPr="00AD67C9" w:rsidRDefault="00811AD4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1031" w:type="dxa"/>
          </w:tcPr>
          <w:p w14:paraId="2DB9EC19" w14:textId="77777777" w:rsidR="00811AD4" w:rsidRPr="004978B0" w:rsidRDefault="00811AD4">
            <w:pPr>
              <w:rPr>
                <w:b/>
                <w:sz w:val="14"/>
                <w:szCs w:val="14"/>
                <w:lang w:val="en-US"/>
              </w:rPr>
            </w:pPr>
            <w:r w:rsidRPr="004978B0">
              <w:rPr>
                <w:b/>
                <w:sz w:val="14"/>
                <w:szCs w:val="14"/>
                <w:lang w:val="en-US"/>
              </w:rPr>
              <w:t>8/2/1</w:t>
            </w:r>
          </w:p>
          <w:p w14:paraId="50A335C0" w14:textId="77777777" w:rsidR="00811AD4" w:rsidRPr="00F2609C" w:rsidRDefault="00811AD4">
            <w:pPr>
              <w:rPr>
                <w:sz w:val="14"/>
                <w:szCs w:val="14"/>
                <w:lang w:val="en-US"/>
              </w:rPr>
            </w:pPr>
            <w:r w:rsidRPr="00F2609C">
              <w:rPr>
                <w:sz w:val="14"/>
                <w:szCs w:val="14"/>
                <w:lang w:val="en-US"/>
              </w:rPr>
              <w:t xml:space="preserve"> (H30)</w:t>
            </w:r>
          </w:p>
        </w:tc>
        <w:tc>
          <w:tcPr>
            <w:tcW w:w="1740" w:type="dxa"/>
          </w:tcPr>
          <w:p w14:paraId="2051E935" w14:textId="77777777" w:rsidR="00811AD4" w:rsidRPr="00CB2A77" w:rsidRDefault="00811AD4">
            <w:pPr>
              <w:rPr>
                <w:sz w:val="14"/>
                <w:szCs w:val="14"/>
              </w:rPr>
            </w:pPr>
            <w:r w:rsidRPr="00236EED">
              <w:rPr>
                <w:sz w:val="14"/>
                <w:szCs w:val="14"/>
              </w:rPr>
              <w:t>СТРОИТЕЛЬНЫЕ ОТХОДЫ И (ИЛИ) СТРОИТЕЛЬНЫЙ МУСОР</w:t>
            </w:r>
          </w:p>
        </w:tc>
        <w:tc>
          <w:tcPr>
            <w:tcW w:w="907" w:type="dxa"/>
          </w:tcPr>
          <w:p w14:paraId="016C63A9" w14:textId="77777777" w:rsidR="00811AD4" w:rsidRPr="00AD67C9" w:rsidRDefault="00811AD4">
            <w:pPr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 xml:space="preserve">Т                                                                                                   </w:t>
            </w:r>
          </w:p>
          <w:p w14:paraId="3637EFDC" w14:textId="77777777" w:rsidR="00811AD4" w:rsidRPr="00AD67C9" w:rsidRDefault="00811AD4">
            <w:pPr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0.264</w:t>
            </w:r>
          </w:p>
        </w:tc>
        <w:tc>
          <w:tcPr>
            <w:tcW w:w="897" w:type="dxa"/>
          </w:tcPr>
          <w:p w14:paraId="1AF99DDF" w14:textId="77777777" w:rsidR="00811AD4" w:rsidRPr="00AD67C9" w:rsidRDefault="00811AD4" w:rsidP="00236EED">
            <w:pPr>
              <w:jc w:val="right"/>
              <w:rPr>
                <w:sz w:val="14"/>
                <w:szCs w:val="14"/>
                <w:lang w:val="en-US"/>
              </w:rPr>
            </w:pPr>
          </w:p>
          <w:p w14:paraId="752A35DF" w14:textId="77777777" w:rsidR="00811AD4" w:rsidRPr="005949E1" w:rsidRDefault="00811AD4" w:rsidP="00236EED">
            <w:pPr>
              <w:jc w:val="right"/>
              <w:rPr>
                <w:b/>
                <w:sz w:val="14"/>
                <w:szCs w:val="14"/>
                <w:lang w:val="en-US"/>
              </w:rPr>
            </w:pPr>
          </w:p>
        </w:tc>
        <w:tc>
          <w:tcPr>
            <w:tcW w:w="992" w:type="dxa"/>
          </w:tcPr>
          <w:p w14:paraId="6F619F40" w14:textId="77777777" w:rsidR="00811AD4" w:rsidRPr="00AD67C9" w:rsidRDefault="00811AD4" w:rsidP="00236EED">
            <w:pPr>
              <w:jc w:val="right"/>
              <w:rPr>
                <w:sz w:val="14"/>
                <w:szCs w:val="14"/>
                <w:lang w:val="en-US"/>
              </w:rPr>
            </w:pPr>
          </w:p>
          <w:p w14:paraId="0F27422E" w14:textId="77777777" w:rsidR="00811AD4" w:rsidRPr="005949E1" w:rsidRDefault="00811AD4" w:rsidP="00236EED">
            <w:pPr>
              <w:jc w:val="right"/>
              <w:rPr>
                <w:b/>
                <w:sz w:val="14"/>
                <w:szCs w:val="14"/>
                <w:lang w:val="en-US"/>
              </w:rPr>
            </w:pPr>
          </w:p>
        </w:tc>
        <w:tc>
          <w:tcPr>
            <w:tcW w:w="850" w:type="dxa"/>
          </w:tcPr>
          <w:p w14:paraId="70228FC9" w14:textId="77777777" w:rsidR="00811AD4" w:rsidRPr="00AD67C9" w:rsidRDefault="00811AD4" w:rsidP="00236EED">
            <w:pPr>
              <w:jc w:val="right"/>
              <w:rPr>
                <w:sz w:val="14"/>
                <w:szCs w:val="14"/>
                <w:lang w:val="en-US"/>
              </w:rPr>
            </w:pPr>
          </w:p>
          <w:p w14:paraId="78F3113F" w14:textId="77777777" w:rsidR="00811AD4" w:rsidRPr="005949E1" w:rsidRDefault="00811AD4" w:rsidP="00236EED">
            <w:pPr>
              <w:jc w:val="right"/>
              <w:rPr>
                <w:b/>
                <w:sz w:val="14"/>
                <w:szCs w:val="14"/>
                <w:lang w:val="en-US"/>
              </w:rPr>
            </w:pPr>
          </w:p>
        </w:tc>
        <w:tc>
          <w:tcPr>
            <w:tcW w:w="992" w:type="dxa"/>
          </w:tcPr>
          <w:p w14:paraId="1FE98836" w14:textId="77777777" w:rsidR="00811AD4" w:rsidRPr="00AD67C9" w:rsidRDefault="00811AD4" w:rsidP="00236EED">
            <w:pPr>
              <w:jc w:val="right"/>
              <w:rPr>
                <w:sz w:val="14"/>
                <w:szCs w:val="14"/>
                <w:lang w:val="en-US"/>
              </w:rPr>
            </w:pPr>
          </w:p>
          <w:p w14:paraId="5D1B4FDD" w14:textId="77777777" w:rsidR="00811AD4" w:rsidRPr="005949E1" w:rsidRDefault="00811AD4" w:rsidP="00236EED">
            <w:pPr>
              <w:jc w:val="right"/>
              <w:rPr>
                <w:b/>
                <w:sz w:val="14"/>
                <w:szCs w:val="14"/>
                <w:lang w:val="en-US"/>
              </w:rPr>
            </w:pPr>
          </w:p>
        </w:tc>
        <w:tc>
          <w:tcPr>
            <w:tcW w:w="850" w:type="dxa"/>
          </w:tcPr>
          <w:p w14:paraId="7BD3BFBA" w14:textId="77777777" w:rsidR="00811AD4" w:rsidRPr="00AD67C9" w:rsidRDefault="00811AD4" w:rsidP="00236EED">
            <w:pPr>
              <w:jc w:val="right"/>
              <w:rPr>
                <w:sz w:val="14"/>
                <w:szCs w:val="14"/>
                <w:lang w:val="en-US"/>
              </w:rPr>
            </w:pPr>
          </w:p>
          <w:p w14:paraId="056F38BC" w14:textId="77777777" w:rsidR="00811AD4" w:rsidRPr="005949E1" w:rsidRDefault="00811AD4" w:rsidP="00236EED">
            <w:pPr>
              <w:jc w:val="right"/>
              <w:rPr>
                <w:b/>
                <w:sz w:val="14"/>
                <w:szCs w:val="14"/>
                <w:lang w:val="en-US"/>
              </w:rPr>
            </w:pPr>
          </w:p>
        </w:tc>
        <w:tc>
          <w:tcPr>
            <w:tcW w:w="957" w:type="dxa"/>
          </w:tcPr>
          <w:p w14:paraId="16E04902" w14:textId="77777777" w:rsidR="00811AD4" w:rsidRPr="00AD67C9" w:rsidRDefault="00811AD4" w:rsidP="00236EED">
            <w:pPr>
              <w:jc w:val="right"/>
              <w:rPr>
                <w:sz w:val="14"/>
                <w:szCs w:val="14"/>
                <w:lang w:val="en-US"/>
              </w:rPr>
            </w:pPr>
          </w:p>
          <w:p w14:paraId="355D9ADC" w14:textId="77777777" w:rsidR="00811AD4" w:rsidRPr="005949E1" w:rsidRDefault="00811AD4" w:rsidP="00236EED">
            <w:pPr>
              <w:jc w:val="right"/>
              <w:rPr>
                <w:b/>
                <w:sz w:val="14"/>
                <w:szCs w:val="14"/>
                <w:lang w:val="en-US"/>
              </w:rPr>
            </w:pPr>
          </w:p>
        </w:tc>
        <w:tc>
          <w:tcPr>
            <w:tcW w:w="850" w:type="dxa"/>
          </w:tcPr>
          <w:p w14:paraId="630AA82F" w14:textId="77777777" w:rsidR="00811AD4" w:rsidRPr="00AD67C9" w:rsidRDefault="00811AD4" w:rsidP="00236EED">
            <w:pPr>
              <w:jc w:val="right"/>
              <w:rPr>
                <w:sz w:val="14"/>
                <w:szCs w:val="14"/>
                <w:lang w:val="en-US"/>
              </w:rPr>
            </w:pPr>
          </w:p>
          <w:p w14:paraId="2AE3111B" w14:textId="77777777" w:rsidR="00811AD4" w:rsidRPr="005949E1" w:rsidRDefault="00811AD4" w:rsidP="00236EED">
            <w:pPr>
              <w:jc w:val="right"/>
              <w:rPr>
                <w:b/>
                <w:sz w:val="14"/>
                <w:szCs w:val="14"/>
                <w:lang w:val="en-US"/>
              </w:rPr>
            </w:pPr>
          </w:p>
        </w:tc>
      </w:tr>
    </w:tbl>
    <w:p w14:paraId="6E591BCA" w14:textId="77777777" w:rsidR="00811AD4" w:rsidRDefault="00811AD4" w:rsidP="00236EED">
      <w:pPr>
        <w:spacing w:line="20" w:lineRule="exact"/>
      </w:pPr>
    </w:p>
    <w:tbl>
      <w:tblPr>
        <w:tblW w:w="11128" w:type="dxa"/>
        <w:tblBorders>
          <w:top w:val="single" w:sz="4" w:space="0" w:color="808080"/>
          <w:left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31"/>
        <w:gridCol w:w="531"/>
        <w:gridCol w:w="1031"/>
        <w:gridCol w:w="1740"/>
        <w:gridCol w:w="907"/>
        <w:gridCol w:w="897"/>
        <w:gridCol w:w="992"/>
        <w:gridCol w:w="850"/>
        <w:gridCol w:w="992"/>
        <w:gridCol w:w="850"/>
        <w:gridCol w:w="957"/>
        <w:gridCol w:w="850"/>
      </w:tblGrid>
      <w:tr w:rsidR="00811AD4" w:rsidRPr="00AD67C9" w14:paraId="21CA1431" w14:textId="77777777" w:rsidTr="00236EED">
        <w:tc>
          <w:tcPr>
            <w:tcW w:w="531" w:type="dxa"/>
          </w:tcPr>
          <w:p w14:paraId="6B8BFE1B" w14:textId="77777777" w:rsidR="00811AD4" w:rsidRPr="00AD67C9" w:rsidRDefault="00811AD4" w:rsidP="00236EED">
            <w:pPr>
              <w:rPr>
                <w:sz w:val="14"/>
                <w:szCs w:val="14"/>
                <w:lang w:val="en-US"/>
              </w:rPr>
            </w:pPr>
            <w:r w:rsidRPr="00AD67C9">
              <w:rPr>
                <w:sz w:val="14"/>
                <w:szCs w:val="14"/>
                <w:lang w:val="en-US"/>
              </w:rPr>
              <w:t xml:space="preserve">  25</w:t>
            </w:r>
          </w:p>
          <w:p w14:paraId="74A03709" w14:textId="77777777" w:rsidR="00811AD4" w:rsidRPr="00AD67C9" w:rsidRDefault="00811AD4" w:rsidP="00236EED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531" w:type="dxa"/>
          </w:tcPr>
          <w:p w14:paraId="416C3D65" w14:textId="77777777" w:rsidR="00811AD4" w:rsidRPr="00AD67C9" w:rsidRDefault="00811AD4">
            <w:pPr>
              <w:rPr>
                <w:sz w:val="14"/>
                <w:szCs w:val="14"/>
                <w:lang w:val="en-US"/>
              </w:rPr>
            </w:pPr>
            <w:r w:rsidRPr="00AD67C9">
              <w:rPr>
                <w:sz w:val="14"/>
                <w:szCs w:val="14"/>
                <w:lang w:val="en-US"/>
              </w:rPr>
              <w:t xml:space="preserve">  25</w:t>
            </w:r>
          </w:p>
          <w:p w14:paraId="707C1F89" w14:textId="77777777" w:rsidR="00811AD4" w:rsidRPr="00AD67C9" w:rsidRDefault="00811AD4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1031" w:type="dxa"/>
          </w:tcPr>
          <w:p w14:paraId="64D2AE6C" w14:textId="77777777" w:rsidR="00811AD4" w:rsidRPr="004978B0" w:rsidRDefault="00811AD4">
            <w:pPr>
              <w:rPr>
                <w:b/>
                <w:sz w:val="14"/>
                <w:szCs w:val="14"/>
                <w:lang w:val="en-US"/>
              </w:rPr>
            </w:pPr>
            <w:r w:rsidRPr="004978B0">
              <w:rPr>
                <w:b/>
                <w:sz w:val="14"/>
                <w:szCs w:val="14"/>
                <w:lang w:val="en-US"/>
              </w:rPr>
              <w:t>Е15-315-1</w:t>
            </w:r>
          </w:p>
          <w:p w14:paraId="017A558E" w14:textId="77777777" w:rsidR="00811AD4" w:rsidRPr="00F2609C" w:rsidRDefault="00811AD4">
            <w:pPr>
              <w:rPr>
                <w:sz w:val="14"/>
                <w:szCs w:val="14"/>
                <w:lang w:val="en-US"/>
              </w:rPr>
            </w:pPr>
            <w:r w:rsidRPr="00F2609C">
              <w:rPr>
                <w:sz w:val="14"/>
                <w:szCs w:val="14"/>
                <w:lang w:val="en-US"/>
              </w:rPr>
              <w:t xml:space="preserve"> (H1)</w:t>
            </w:r>
          </w:p>
        </w:tc>
        <w:tc>
          <w:tcPr>
            <w:tcW w:w="1740" w:type="dxa"/>
          </w:tcPr>
          <w:p w14:paraId="4D30E6C7" w14:textId="77777777" w:rsidR="00811AD4" w:rsidRPr="00CB2A77" w:rsidRDefault="00811AD4">
            <w:pPr>
              <w:rPr>
                <w:sz w:val="14"/>
                <w:szCs w:val="14"/>
              </w:rPr>
            </w:pPr>
            <w:r w:rsidRPr="00236EED">
              <w:rPr>
                <w:sz w:val="14"/>
                <w:szCs w:val="14"/>
              </w:rPr>
              <w:t>УЛУЧШЕННАЯ ОКРАСКА ПОТОЛКОВ АКРИЛОВЫМИ СОСТАВАМИ ПО СБОРНЫМ КОНСТРУКЦИЯМ, ПОДГОТОВЛЕННЫМ ПОД ОКРАСКУ                                                                                                    Разряд=3.</w:t>
            </w:r>
            <w:proofErr w:type="gramStart"/>
            <w:r w:rsidRPr="00236EED">
              <w:rPr>
                <w:sz w:val="14"/>
                <w:szCs w:val="14"/>
              </w:rPr>
              <w:t>200 ,</w:t>
            </w:r>
            <w:proofErr w:type="gramEnd"/>
            <w:r w:rsidRPr="00236EED">
              <w:rPr>
                <w:sz w:val="14"/>
                <w:szCs w:val="14"/>
              </w:rPr>
              <w:t xml:space="preserve"> к=0.8879</w:t>
            </w:r>
          </w:p>
        </w:tc>
        <w:tc>
          <w:tcPr>
            <w:tcW w:w="907" w:type="dxa"/>
          </w:tcPr>
          <w:p w14:paraId="681230FD" w14:textId="77777777" w:rsidR="00811AD4" w:rsidRPr="00AD67C9" w:rsidRDefault="00811AD4">
            <w:pPr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 xml:space="preserve">100М2                                                                                               </w:t>
            </w:r>
          </w:p>
          <w:p w14:paraId="1CEE5745" w14:textId="77777777" w:rsidR="00811AD4" w:rsidRPr="00AD67C9" w:rsidRDefault="00811AD4">
            <w:pPr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8.25</w:t>
            </w:r>
          </w:p>
        </w:tc>
        <w:tc>
          <w:tcPr>
            <w:tcW w:w="897" w:type="dxa"/>
          </w:tcPr>
          <w:p w14:paraId="7E96A11E" w14:textId="77777777" w:rsidR="00811AD4" w:rsidRPr="00AD67C9" w:rsidRDefault="00811AD4" w:rsidP="00236EED">
            <w:pPr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891.78</w:t>
            </w:r>
          </w:p>
          <w:p w14:paraId="73AFFECC" w14:textId="77777777" w:rsidR="00811AD4" w:rsidRPr="005949E1" w:rsidRDefault="00811AD4" w:rsidP="00236EED">
            <w:pPr>
              <w:jc w:val="right"/>
              <w:rPr>
                <w:b/>
                <w:sz w:val="14"/>
                <w:szCs w:val="14"/>
                <w:lang w:val="en-US"/>
              </w:rPr>
            </w:pPr>
            <w:r>
              <w:rPr>
                <w:b/>
                <w:sz w:val="14"/>
                <w:szCs w:val="14"/>
                <w:lang w:val="en-US"/>
              </w:rPr>
              <w:t>7357.19</w:t>
            </w:r>
          </w:p>
        </w:tc>
        <w:tc>
          <w:tcPr>
            <w:tcW w:w="992" w:type="dxa"/>
          </w:tcPr>
          <w:p w14:paraId="41CEBE89" w14:textId="77777777" w:rsidR="00811AD4" w:rsidRPr="00AD67C9" w:rsidRDefault="00811AD4" w:rsidP="00236EED">
            <w:pPr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0.78</w:t>
            </w:r>
          </w:p>
          <w:p w14:paraId="3370734C" w14:textId="77777777" w:rsidR="00811AD4" w:rsidRPr="005949E1" w:rsidRDefault="00811AD4" w:rsidP="00236EED">
            <w:pPr>
              <w:jc w:val="right"/>
              <w:rPr>
                <w:b/>
                <w:sz w:val="14"/>
                <w:szCs w:val="14"/>
                <w:lang w:val="en-US"/>
              </w:rPr>
            </w:pPr>
            <w:r>
              <w:rPr>
                <w:b/>
                <w:sz w:val="14"/>
                <w:szCs w:val="14"/>
                <w:lang w:val="en-US"/>
              </w:rPr>
              <w:t>6.44</w:t>
            </w:r>
          </w:p>
        </w:tc>
        <w:tc>
          <w:tcPr>
            <w:tcW w:w="850" w:type="dxa"/>
          </w:tcPr>
          <w:p w14:paraId="7C04092A" w14:textId="77777777" w:rsidR="00811AD4" w:rsidRPr="00AD67C9" w:rsidRDefault="00811AD4" w:rsidP="00236EED">
            <w:pPr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0.44</w:t>
            </w:r>
          </w:p>
          <w:p w14:paraId="41E0994D" w14:textId="77777777" w:rsidR="00811AD4" w:rsidRPr="005949E1" w:rsidRDefault="00811AD4" w:rsidP="00236EED">
            <w:pPr>
              <w:jc w:val="right"/>
              <w:rPr>
                <w:b/>
                <w:sz w:val="14"/>
                <w:szCs w:val="14"/>
                <w:lang w:val="en-US"/>
              </w:rPr>
            </w:pPr>
            <w:r>
              <w:rPr>
                <w:b/>
                <w:sz w:val="14"/>
                <w:szCs w:val="14"/>
                <w:lang w:val="en-US"/>
              </w:rPr>
              <w:t>3.63</w:t>
            </w:r>
          </w:p>
        </w:tc>
        <w:tc>
          <w:tcPr>
            <w:tcW w:w="992" w:type="dxa"/>
          </w:tcPr>
          <w:p w14:paraId="6066015A" w14:textId="77777777" w:rsidR="00811AD4" w:rsidRPr="00AD67C9" w:rsidRDefault="00811AD4" w:rsidP="00236EED">
            <w:pPr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141.35</w:t>
            </w:r>
          </w:p>
          <w:p w14:paraId="444EC67E" w14:textId="77777777" w:rsidR="00811AD4" w:rsidRPr="005949E1" w:rsidRDefault="00811AD4" w:rsidP="00236EED">
            <w:pPr>
              <w:jc w:val="right"/>
              <w:rPr>
                <w:b/>
                <w:sz w:val="14"/>
                <w:szCs w:val="14"/>
                <w:lang w:val="en-US"/>
              </w:rPr>
            </w:pPr>
            <w:r>
              <w:rPr>
                <w:b/>
                <w:sz w:val="14"/>
                <w:szCs w:val="14"/>
                <w:lang w:val="en-US"/>
              </w:rPr>
              <w:t>1166.14</w:t>
            </w:r>
          </w:p>
        </w:tc>
        <w:tc>
          <w:tcPr>
            <w:tcW w:w="850" w:type="dxa"/>
          </w:tcPr>
          <w:p w14:paraId="1D219FB9" w14:textId="77777777" w:rsidR="00811AD4" w:rsidRPr="00AD67C9" w:rsidRDefault="00811AD4" w:rsidP="00236EED">
            <w:pPr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19.95</w:t>
            </w:r>
          </w:p>
          <w:p w14:paraId="2DF94EC8" w14:textId="77777777" w:rsidR="00811AD4" w:rsidRPr="005949E1" w:rsidRDefault="00811AD4" w:rsidP="00236EED">
            <w:pPr>
              <w:jc w:val="right"/>
              <w:rPr>
                <w:b/>
                <w:sz w:val="14"/>
                <w:szCs w:val="14"/>
                <w:lang w:val="en-US"/>
              </w:rPr>
            </w:pPr>
            <w:r>
              <w:rPr>
                <w:b/>
                <w:sz w:val="14"/>
                <w:szCs w:val="14"/>
                <w:lang w:val="en-US"/>
              </w:rPr>
              <w:t>164.59</w:t>
            </w:r>
          </w:p>
        </w:tc>
        <w:tc>
          <w:tcPr>
            <w:tcW w:w="957" w:type="dxa"/>
          </w:tcPr>
          <w:p w14:paraId="50500893" w14:textId="77777777" w:rsidR="00811AD4" w:rsidRPr="00AD67C9" w:rsidRDefault="00811AD4" w:rsidP="00236EED">
            <w:pPr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1053.86</w:t>
            </w:r>
          </w:p>
          <w:p w14:paraId="2965D8E7" w14:textId="77777777" w:rsidR="00811AD4" w:rsidRPr="005949E1" w:rsidRDefault="00811AD4" w:rsidP="00236EED">
            <w:pPr>
              <w:jc w:val="right"/>
              <w:rPr>
                <w:b/>
                <w:sz w:val="14"/>
                <w:szCs w:val="14"/>
                <w:lang w:val="en-US"/>
              </w:rPr>
            </w:pPr>
            <w:r>
              <w:rPr>
                <w:b/>
                <w:sz w:val="14"/>
                <w:szCs w:val="14"/>
                <w:lang w:val="en-US"/>
              </w:rPr>
              <w:t>8694.36</w:t>
            </w:r>
          </w:p>
        </w:tc>
        <w:tc>
          <w:tcPr>
            <w:tcW w:w="850" w:type="dxa"/>
          </w:tcPr>
          <w:p w14:paraId="433EE62B" w14:textId="77777777" w:rsidR="00811AD4" w:rsidRPr="00AD67C9" w:rsidRDefault="00811AD4" w:rsidP="00236EED">
            <w:pPr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59.250</w:t>
            </w:r>
          </w:p>
          <w:p w14:paraId="5F10C7B3" w14:textId="77777777" w:rsidR="00811AD4" w:rsidRPr="005949E1" w:rsidRDefault="00811AD4" w:rsidP="00236EED">
            <w:pPr>
              <w:jc w:val="right"/>
              <w:rPr>
                <w:b/>
                <w:sz w:val="14"/>
                <w:szCs w:val="14"/>
                <w:lang w:val="en-US"/>
              </w:rPr>
            </w:pPr>
            <w:r>
              <w:rPr>
                <w:b/>
                <w:sz w:val="14"/>
                <w:szCs w:val="14"/>
                <w:lang w:val="en-US"/>
              </w:rPr>
              <w:t>488.81</w:t>
            </w:r>
          </w:p>
        </w:tc>
      </w:tr>
    </w:tbl>
    <w:p w14:paraId="6075606F" w14:textId="77777777" w:rsidR="00811AD4" w:rsidRDefault="00811AD4" w:rsidP="00236EED">
      <w:pPr>
        <w:spacing w:line="20" w:lineRule="exact"/>
      </w:pPr>
    </w:p>
    <w:tbl>
      <w:tblPr>
        <w:tblW w:w="11128" w:type="dxa"/>
        <w:tblBorders>
          <w:top w:val="single" w:sz="4" w:space="0" w:color="808080"/>
          <w:left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31"/>
        <w:gridCol w:w="531"/>
        <w:gridCol w:w="1031"/>
        <w:gridCol w:w="1740"/>
        <w:gridCol w:w="907"/>
        <w:gridCol w:w="897"/>
        <w:gridCol w:w="992"/>
        <w:gridCol w:w="850"/>
        <w:gridCol w:w="992"/>
        <w:gridCol w:w="850"/>
        <w:gridCol w:w="957"/>
        <w:gridCol w:w="850"/>
      </w:tblGrid>
      <w:tr w:rsidR="00811AD4" w:rsidRPr="00AD67C9" w14:paraId="64E88F0D" w14:textId="77777777" w:rsidTr="00236EED">
        <w:tc>
          <w:tcPr>
            <w:tcW w:w="531" w:type="dxa"/>
          </w:tcPr>
          <w:p w14:paraId="12016ADA" w14:textId="77777777" w:rsidR="00811AD4" w:rsidRPr="00AD67C9" w:rsidRDefault="00811AD4" w:rsidP="00236EED">
            <w:pPr>
              <w:rPr>
                <w:sz w:val="14"/>
                <w:szCs w:val="14"/>
                <w:lang w:val="en-US"/>
              </w:rPr>
            </w:pPr>
            <w:r w:rsidRPr="00AD67C9">
              <w:rPr>
                <w:sz w:val="14"/>
                <w:szCs w:val="14"/>
                <w:lang w:val="en-US"/>
              </w:rPr>
              <w:t xml:space="preserve">  26</w:t>
            </w:r>
          </w:p>
          <w:p w14:paraId="5B6CEF95" w14:textId="77777777" w:rsidR="00811AD4" w:rsidRPr="00AD67C9" w:rsidRDefault="00811AD4" w:rsidP="00236EED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531" w:type="dxa"/>
          </w:tcPr>
          <w:p w14:paraId="7D2FFE6B" w14:textId="77777777" w:rsidR="00811AD4" w:rsidRPr="00AD67C9" w:rsidRDefault="00811AD4">
            <w:pPr>
              <w:rPr>
                <w:sz w:val="14"/>
                <w:szCs w:val="14"/>
                <w:lang w:val="en-US"/>
              </w:rPr>
            </w:pPr>
            <w:r w:rsidRPr="00AD67C9">
              <w:rPr>
                <w:sz w:val="14"/>
                <w:szCs w:val="14"/>
                <w:lang w:val="en-US"/>
              </w:rPr>
              <w:t xml:space="preserve">  26</w:t>
            </w:r>
          </w:p>
          <w:p w14:paraId="3540402A" w14:textId="77777777" w:rsidR="00811AD4" w:rsidRPr="00AD67C9" w:rsidRDefault="00811AD4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1031" w:type="dxa"/>
          </w:tcPr>
          <w:p w14:paraId="7CEA574E" w14:textId="77777777" w:rsidR="00811AD4" w:rsidRPr="004978B0" w:rsidRDefault="00811AD4">
            <w:pPr>
              <w:rPr>
                <w:b/>
                <w:sz w:val="14"/>
                <w:szCs w:val="14"/>
                <w:lang w:val="en-US"/>
              </w:rPr>
            </w:pPr>
            <w:r w:rsidRPr="004978B0">
              <w:rPr>
                <w:b/>
                <w:sz w:val="14"/>
                <w:szCs w:val="14"/>
                <w:lang w:val="en-US"/>
              </w:rPr>
              <w:t>1/10-230-15/200</w:t>
            </w:r>
          </w:p>
          <w:p w14:paraId="4524598D" w14:textId="77777777" w:rsidR="00811AD4" w:rsidRPr="00F2609C" w:rsidRDefault="00811AD4">
            <w:pPr>
              <w:rPr>
                <w:sz w:val="14"/>
                <w:szCs w:val="14"/>
                <w:lang w:val="en-US"/>
              </w:rPr>
            </w:pPr>
            <w:r w:rsidRPr="00F2609C">
              <w:rPr>
                <w:sz w:val="14"/>
                <w:szCs w:val="14"/>
                <w:lang w:val="en-US"/>
              </w:rPr>
              <w:t xml:space="preserve"> (H13)</w:t>
            </w:r>
          </w:p>
        </w:tc>
        <w:tc>
          <w:tcPr>
            <w:tcW w:w="1740" w:type="dxa"/>
          </w:tcPr>
          <w:p w14:paraId="1E8C46C6" w14:textId="77777777" w:rsidR="00811AD4" w:rsidRPr="00CB2A77" w:rsidRDefault="00811AD4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ГРУНТОВКА "ЛАКРИТ"</w:t>
            </w:r>
          </w:p>
        </w:tc>
        <w:tc>
          <w:tcPr>
            <w:tcW w:w="907" w:type="dxa"/>
          </w:tcPr>
          <w:p w14:paraId="0683D786" w14:textId="77777777" w:rsidR="00811AD4" w:rsidRPr="00AD67C9" w:rsidRDefault="00811AD4">
            <w:pPr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 xml:space="preserve">КГ                                                                                                  </w:t>
            </w:r>
          </w:p>
          <w:p w14:paraId="0AEFEEFF" w14:textId="77777777" w:rsidR="00811AD4" w:rsidRPr="00AD67C9" w:rsidRDefault="00811AD4">
            <w:pPr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148.5</w:t>
            </w:r>
          </w:p>
        </w:tc>
        <w:tc>
          <w:tcPr>
            <w:tcW w:w="897" w:type="dxa"/>
          </w:tcPr>
          <w:p w14:paraId="31B072C5" w14:textId="77777777" w:rsidR="00811AD4" w:rsidRPr="00AD67C9" w:rsidRDefault="00811AD4" w:rsidP="00236EED">
            <w:pPr>
              <w:jc w:val="right"/>
              <w:rPr>
                <w:sz w:val="14"/>
                <w:szCs w:val="14"/>
                <w:lang w:val="en-US"/>
              </w:rPr>
            </w:pPr>
          </w:p>
          <w:p w14:paraId="592FCA01" w14:textId="77777777" w:rsidR="00811AD4" w:rsidRPr="005949E1" w:rsidRDefault="00811AD4" w:rsidP="00236EED">
            <w:pPr>
              <w:jc w:val="right"/>
              <w:rPr>
                <w:b/>
                <w:sz w:val="14"/>
                <w:szCs w:val="14"/>
                <w:lang w:val="en-US"/>
              </w:rPr>
            </w:pPr>
          </w:p>
        </w:tc>
        <w:tc>
          <w:tcPr>
            <w:tcW w:w="992" w:type="dxa"/>
          </w:tcPr>
          <w:p w14:paraId="19656B6C" w14:textId="77777777" w:rsidR="00811AD4" w:rsidRPr="00AD67C9" w:rsidRDefault="00811AD4" w:rsidP="00236EED">
            <w:pPr>
              <w:jc w:val="right"/>
              <w:rPr>
                <w:sz w:val="14"/>
                <w:szCs w:val="14"/>
                <w:lang w:val="en-US"/>
              </w:rPr>
            </w:pPr>
          </w:p>
          <w:p w14:paraId="62D6C6A7" w14:textId="77777777" w:rsidR="00811AD4" w:rsidRPr="005949E1" w:rsidRDefault="00811AD4" w:rsidP="00236EED">
            <w:pPr>
              <w:jc w:val="right"/>
              <w:rPr>
                <w:b/>
                <w:sz w:val="14"/>
                <w:szCs w:val="14"/>
                <w:lang w:val="en-US"/>
              </w:rPr>
            </w:pPr>
          </w:p>
        </w:tc>
        <w:tc>
          <w:tcPr>
            <w:tcW w:w="850" w:type="dxa"/>
          </w:tcPr>
          <w:p w14:paraId="648FEC40" w14:textId="77777777" w:rsidR="00811AD4" w:rsidRPr="00AD67C9" w:rsidRDefault="00811AD4" w:rsidP="00236EED">
            <w:pPr>
              <w:jc w:val="right"/>
              <w:rPr>
                <w:sz w:val="14"/>
                <w:szCs w:val="14"/>
                <w:lang w:val="en-US"/>
              </w:rPr>
            </w:pPr>
          </w:p>
          <w:p w14:paraId="00674F8F" w14:textId="77777777" w:rsidR="00811AD4" w:rsidRPr="005949E1" w:rsidRDefault="00811AD4" w:rsidP="00236EED">
            <w:pPr>
              <w:jc w:val="right"/>
              <w:rPr>
                <w:b/>
                <w:sz w:val="14"/>
                <w:szCs w:val="14"/>
                <w:lang w:val="en-US"/>
              </w:rPr>
            </w:pPr>
          </w:p>
        </w:tc>
        <w:tc>
          <w:tcPr>
            <w:tcW w:w="992" w:type="dxa"/>
          </w:tcPr>
          <w:p w14:paraId="1663E18A" w14:textId="77777777" w:rsidR="00811AD4" w:rsidRPr="00AD67C9" w:rsidRDefault="00811AD4" w:rsidP="00236EED">
            <w:pPr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2.70</w:t>
            </w:r>
          </w:p>
          <w:p w14:paraId="10D034A4" w14:textId="77777777" w:rsidR="00811AD4" w:rsidRPr="005949E1" w:rsidRDefault="00811AD4" w:rsidP="00236EED">
            <w:pPr>
              <w:jc w:val="right"/>
              <w:rPr>
                <w:b/>
                <w:sz w:val="14"/>
                <w:szCs w:val="14"/>
                <w:lang w:val="en-US"/>
              </w:rPr>
            </w:pPr>
            <w:r>
              <w:rPr>
                <w:b/>
                <w:sz w:val="14"/>
                <w:szCs w:val="14"/>
                <w:lang w:val="en-US"/>
              </w:rPr>
              <w:t>400.95</w:t>
            </w:r>
          </w:p>
        </w:tc>
        <w:tc>
          <w:tcPr>
            <w:tcW w:w="850" w:type="dxa"/>
          </w:tcPr>
          <w:p w14:paraId="1E8040B1" w14:textId="77777777" w:rsidR="00811AD4" w:rsidRPr="00AD67C9" w:rsidRDefault="00811AD4" w:rsidP="00236EED">
            <w:pPr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0.38</w:t>
            </w:r>
          </w:p>
          <w:p w14:paraId="393E8C6A" w14:textId="77777777" w:rsidR="00811AD4" w:rsidRPr="005949E1" w:rsidRDefault="00811AD4" w:rsidP="00236EED">
            <w:pPr>
              <w:jc w:val="right"/>
              <w:rPr>
                <w:b/>
                <w:sz w:val="14"/>
                <w:szCs w:val="14"/>
                <w:lang w:val="en-US"/>
              </w:rPr>
            </w:pPr>
            <w:r>
              <w:rPr>
                <w:b/>
                <w:sz w:val="14"/>
                <w:szCs w:val="14"/>
                <w:lang w:val="en-US"/>
              </w:rPr>
              <w:t>56.43</w:t>
            </w:r>
          </w:p>
        </w:tc>
        <w:tc>
          <w:tcPr>
            <w:tcW w:w="957" w:type="dxa"/>
          </w:tcPr>
          <w:p w14:paraId="2F9DA0D1" w14:textId="77777777" w:rsidR="00811AD4" w:rsidRPr="00AD67C9" w:rsidRDefault="00811AD4" w:rsidP="00236EED">
            <w:pPr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3.08</w:t>
            </w:r>
          </w:p>
          <w:p w14:paraId="4D2F3164" w14:textId="77777777" w:rsidR="00811AD4" w:rsidRPr="005949E1" w:rsidRDefault="00811AD4" w:rsidP="00236EED">
            <w:pPr>
              <w:jc w:val="right"/>
              <w:rPr>
                <w:b/>
                <w:sz w:val="14"/>
                <w:szCs w:val="14"/>
                <w:lang w:val="en-US"/>
              </w:rPr>
            </w:pPr>
            <w:r>
              <w:rPr>
                <w:b/>
                <w:sz w:val="14"/>
                <w:szCs w:val="14"/>
                <w:lang w:val="en-US"/>
              </w:rPr>
              <w:t>457.38</w:t>
            </w:r>
          </w:p>
        </w:tc>
        <w:tc>
          <w:tcPr>
            <w:tcW w:w="850" w:type="dxa"/>
          </w:tcPr>
          <w:p w14:paraId="26869D66" w14:textId="77777777" w:rsidR="00811AD4" w:rsidRPr="00AD67C9" w:rsidRDefault="00811AD4" w:rsidP="00236EED">
            <w:pPr>
              <w:jc w:val="right"/>
              <w:rPr>
                <w:sz w:val="14"/>
                <w:szCs w:val="14"/>
                <w:lang w:val="en-US"/>
              </w:rPr>
            </w:pPr>
          </w:p>
          <w:p w14:paraId="15512441" w14:textId="77777777" w:rsidR="00811AD4" w:rsidRPr="005949E1" w:rsidRDefault="00811AD4" w:rsidP="00236EED">
            <w:pPr>
              <w:jc w:val="right"/>
              <w:rPr>
                <w:b/>
                <w:sz w:val="14"/>
                <w:szCs w:val="14"/>
                <w:lang w:val="en-US"/>
              </w:rPr>
            </w:pPr>
          </w:p>
        </w:tc>
      </w:tr>
    </w:tbl>
    <w:p w14:paraId="48C4E3D4" w14:textId="77777777" w:rsidR="00811AD4" w:rsidRDefault="00811AD4" w:rsidP="00236EED">
      <w:pPr>
        <w:spacing w:line="20" w:lineRule="exact"/>
      </w:pPr>
    </w:p>
    <w:tbl>
      <w:tblPr>
        <w:tblW w:w="11128" w:type="dxa"/>
        <w:tblBorders>
          <w:top w:val="single" w:sz="4" w:space="0" w:color="808080"/>
          <w:left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31"/>
        <w:gridCol w:w="531"/>
        <w:gridCol w:w="1031"/>
        <w:gridCol w:w="1740"/>
        <w:gridCol w:w="907"/>
        <w:gridCol w:w="897"/>
        <w:gridCol w:w="992"/>
        <w:gridCol w:w="850"/>
        <w:gridCol w:w="992"/>
        <w:gridCol w:w="850"/>
        <w:gridCol w:w="957"/>
        <w:gridCol w:w="850"/>
      </w:tblGrid>
      <w:tr w:rsidR="00811AD4" w:rsidRPr="00AD67C9" w14:paraId="5F5A2690" w14:textId="77777777" w:rsidTr="00236EED">
        <w:tc>
          <w:tcPr>
            <w:tcW w:w="531" w:type="dxa"/>
          </w:tcPr>
          <w:p w14:paraId="44650A64" w14:textId="77777777" w:rsidR="00811AD4" w:rsidRPr="00AD67C9" w:rsidRDefault="00811AD4" w:rsidP="00236EED">
            <w:pPr>
              <w:rPr>
                <w:sz w:val="14"/>
                <w:szCs w:val="14"/>
                <w:lang w:val="en-US"/>
              </w:rPr>
            </w:pPr>
            <w:r w:rsidRPr="00AD67C9">
              <w:rPr>
                <w:sz w:val="14"/>
                <w:szCs w:val="14"/>
                <w:lang w:val="en-US"/>
              </w:rPr>
              <w:t xml:space="preserve">  27</w:t>
            </w:r>
          </w:p>
          <w:p w14:paraId="734C7804" w14:textId="77777777" w:rsidR="00811AD4" w:rsidRPr="00AD67C9" w:rsidRDefault="00811AD4" w:rsidP="00236EED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531" w:type="dxa"/>
          </w:tcPr>
          <w:p w14:paraId="57A51B8D" w14:textId="77777777" w:rsidR="00811AD4" w:rsidRPr="00AD67C9" w:rsidRDefault="00811AD4">
            <w:pPr>
              <w:rPr>
                <w:sz w:val="14"/>
                <w:szCs w:val="14"/>
                <w:lang w:val="en-US"/>
              </w:rPr>
            </w:pPr>
            <w:r w:rsidRPr="00AD67C9">
              <w:rPr>
                <w:sz w:val="14"/>
                <w:szCs w:val="14"/>
                <w:lang w:val="en-US"/>
              </w:rPr>
              <w:t xml:space="preserve">  27</w:t>
            </w:r>
          </w:p>
          <w:p w14:paraId="741ED1DA" w14:textId="77777777" w:rsidR="00811AD4" w:rsidRPr="00AD67C9" w:rsidRDefault="00811AD4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1031" w:type="dxa"/>
          </w:tcPr>
          <w:p w14:paraId="5D658C08" w14:textId="77777777" w:rsidR="00811AD4" w:rsidRPr="004978B0" w:rsidRDefault="00811AD4">
            <w:pPr>
              <w:rPr>
                <w:b/>
                <w:sz w:val="14"/>
                <w:szCs w:val="14"/>
                <w:lang w:val="en-US"/>
              </w:rPr>
            </w:pPr>
            <w:r w:rsidRPr="004978B0">
              <w:rPr>
                <w:b/>
                <w:sz w:val="14"/>
                <w:szCs w:val="14"/>
                <w:lang w:val="en-US"/>
              </w:rPr>
              <w:t>1/10-230-60-40/10</w:t>
            </w:r>
          </w:p>
          <w:p w14:paraId="1BBA0838" w14:textId="77777777" w:rsidR="00811AD4" w:rsidRPr="00F2609C" w:rsidRDefault="00811AD4">
            <w:pPr>
              <w:rPr>
                <w:sz w:val="14"/>
                <w:szCs w:val="14"/>
                <w:lang w:val="en-US"/>
              </w:rPr>
            </w:pPr>
            <w:r w:rsidRPr="00F2609C">
              <w:rPr>
                <w:sz w:val="14"/>
                <w:szCs w:val="14"/>
                <w:lang w:val="en-US"/>
              </w:rPr>
              <w:t xml:space="preserve"> (H13)</w:t>
            </w:r>
          </w:p>
        </w:tc>
        <w:tc>
          <w:tcPr>
            <w:tcW w:w="1740" w:type="dxa"/>
          </w:tcPr>
          <w:p w14:paraId="4ADA02BE" w14:textId="77777777" w:rsidR="00811AD4" w:rsidRPr="00CB2A77" w:rsidRDefault="00811AD4">
            <w:pPr>
              <w:rPr>
                <w:sz w:val="14"/>
                <w:szCs w:val="14"/>
              </w:rPr>
            </w:pPr>
            <w:r w:rsidRPr="00236EED">
              <w:rPr>
                <w:sz w:val="14"/>
                <w:szCs w:val="14"/>
              </w:rPr>
              <w:t>ШПАТЛЕВКА БЕЛАЯ, ФИНИШНАЯ, ДЛЯ ВНУТРЕННИХ РАБОТ (В), ПОЛИМИНЕРАЛЬНАЯ (ПМ), ОДНОКОМПОНЕНТНАЯ (1), СУХАЯ СМЕСЬ (СС), ГИПСОВАЯ</w:t>
            </w:r>
          </w:p>
        </w:tc>
        <w:tc>
          <w:tcPr>
            <w:tcW w:w="907" w:type="dxa"/>
          </w:tcPr>
          <w:p w14:paraId="28A807EB" w14:textId="77777777" w:rsidR="00811AD4" w:rsidRPr="00AD67C9" w:rsidRDefault="00811AD4">
            <w:pPr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 xml:space="preserve">КГ                                                                                                  </w:t>
            </w:r>
          </w:p>
          <w:p w14:paraId="5144947E" w14:textId="77777777" w:rsidR="00811AD4" w:rsidRPr="00AD67C9" w:rsidRDefault="00811AD4">
            <w:pPr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907.5</w:t>
            </w:r>
          </w:p>
        </w:tc>
        <w:tc>
          <w:tcPr>
            <w:tcW w:w="897" w:type="dxa"/>
          </w:tcPr>
          <w:p w14:paraId="4F01829C" w14:textId="77777777" w:rsidR="00811AD4" w:rsidRPr="00AD67C9" w:rsidRDefault="00811AD4" w:rsidP="00236EED">
            <w:pPr>
              <w:jc w:val="right"/>
              <w:rPr>
                <w:sz w:val="14"/>
                <w:szCs w:val="14"/>
                <w:lang w:val="en-US"/>
              </w:rPr>
            </w:pPr>
          </w:p>
          <w:p w14:paraId="07FC768A" w14:textId="77777777" w:rsidR="00811AD4" w:rsidRPr="005949E1" w:rsidRDefault="00811AD4" w:rsidP="00236EED">
            <w:pPr>
              <w:jc w:val="right"/>
              <w:rPr>
                <w:b/>
                <w:sz w:val="14"/>
                <w:szCs w:val="14"/>
                <w:lang w:val="en-US"/>
              </w:rPr>
            </w:pPr>
          </w:p>
        </w:tc>
        <w:tc>
          <w:tcPr>
            <w:tcW w:w="992" w:type="dxa"/>
          </w:tcPr>
          <w:p w14:paraId="7B5C33C4" w14:textId="77777777" w:rsidR="00811AD4" w:rsidRPr="00AD67C9" w:rsidRDefault="00811AD4" w:rsidP="00236EED">
            <w:pPr>
              <w:jc w:val="right"/>
              <w:rPr>
                <w:sz w:val="14"/>
                <w:szCs w:val="14"/>
                <w:lang w:val="en-US"/>
              </w:rPr>
            </w:pPr>
          </w:p>
          <w:p w14:paraId="1B3AE9C8" w14:textId="77777777" w:rsidR="00811AD4" w:rsidRPr="005949E1" w:rsidRDefault="00811AD4" w:rsidP="00236EED">
            <w:pPr>
              <w:jc w:val="right"/>
              <w:rPr>
                <w:b/>
                <w:sz w:val="14"/>
                <w:szCs w:val="14"/>
                <w:lang w:val="en-US"/>
              </w:rPr>
            </w:pPr>
          </w:p>
        </w:tc>
        <w:tc>
          <w:tcPr>
            <w:tcW w:w="850" w:type="dxa"/>
          </w:tcPr>
          <w:p w14:paraId="3E274FA2" w14:textId="77777777" w:rsidR="00811AD4" w:rsidRPr="00AD67C9" w:rsidRDefault="00811AD4" w:rsidP="00236EED">
            <w:pPr>
              <w:jc w:val="right"/>
              <w:rPr>
                <w:sz w:val="14"/>
                <w:szCs w:val="14"/>
                <w:lang w:val="en-US"/>
              </w:rPr>
            </w:pPr>
          </w:p>
          <w:p w14:paraId="0526D99D" w14:textId="77777777" w:rsidR="00811AD4" w:rsidRPr="005949E1" w:rsidRDefault="00811AD4" w:rsidP="00236EED">
            <w:pPr>
              <w:jc w:val="right"/>
              <w:rPr>
                <w:b/>
                <w:sz w:val="14"/>
                <w:szCs w:val="14"/>
                <w:lang w:val="en-US"/>
              </w:rPr>
            </w:pPr>
          </w:p>
        </w:tc>
        <w:tc>
          <w:tcPr>
            <w:tcW w:w="992" w:type="dxa"/>
          </w:tcPr>
          <w:p w14:paraId="3E7714C2" w14:textId="77777777" w:rsidR="00811AD4" w:rsidRPr="00AD67C9" w:rsidRDefault="00811AD4" w:rsidP="00236EED">
            <w:pPr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0.96</w:t>
            </w:r>
          </w:p>
          <w:p w14:paraId="79641D35" w14:textId="77777777" w:rsidR="00811AD4" w:rsidRPr="005949E1" w:rsidRDefault="00811AD4" w:rsidP="00236EED">
            <w:pPr>
              <w:jc w:val="right"/>
              <w:rPr>
                <w:b/>
                <w:sz w:val="14"/>
                <w:szCs w:val="14"/>
                <w:lang w:val="en-US"/>
              </w:rPr>
            </w:pPr>
            <w:r>
              <w:rPr>
                <w:b/>
                <w:sz w:val="14"/>
                <w:szCs w:val="14"/>
                <w:lang w:val="en-US"/>
              </w:rPr>
              <w:t>871.20</w:t>
            </w:r>
          </w:p>
        </w:tc>
        <w:tc>
          <w:tcPr>
            <w:tcW w:w="850" w:type="dxa"/>
          </w:tcPr>
          <w:p w14:paraId="10C16614" w14:textId="77777777" w:rsidR="00811AD4" w:rsidRPr="00AD67C9" w:rsidRDefault="00811AD4" w:rsidP="00236EED">
            <w:pPr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0.14</w:t>
            </w:r>
          </w:p>
          <w:p w14:paraId="6675CF6D" w14:textId="77777777" w:rsidR="00811AD4" w:rsidRPr="005949E1" w:rsidRDefault="00811AD4" w:rsidP="00236EED">
            <w:pPr>
              <w:jc w:val="right"/>
              <w:rPr>
                <w:b/>
                <w:sz w:val="14"/>
                <w:szCs w:val="14"/>
                <w:lang w:val="en-US"/>
              </w:rPr>
            </w:pPr>
            <w:r>
              <w:rPr>
                <w:b/>
                <w:sz w:val="14"/>
                <w:szCs w:val="14"/>
                <w:lang w:val="en-US"/>
              </w:rPr>
              <w:t>127.05</w:t>
            </w:r>
          </w:p>
        </w:tc>
        <w:tc>
          <w:tcPr>
            <w:tcW w:w="957" w:type="dxa"/>
          </w:tcPr>
          <w:p w14:paraId="50A37159" w14:textId="77777777" w:rsidR="00811AD4" w:rsidRPr="00AD67C9" w:rsidRDefault="00811AD4" w:rsidP="00236EED">
            <w:pPr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1.10</w:t>
            </w:r>
          </w:p>
          <w:p w14:paraId="29403AA0" w14:textId="77777777" w:rsidR="00811AD4" w:rsidRPr="005949E1" w:rsidRDefault="00811AD4" w:rsidP="00236EED">
            <w:pPr>
              <w:jc w:val="right"/>
              <w:rPr>
                <w:b/>
                <w:sz w:val="14"/>
                <w:szCs w:val="14"/>
                <w:lang w:val="en-US"/>
              </w:rPr>
            </w:pPr>
            <w:r>
              <w:rPr>
                <w:b/>
                <w:sz w:val="14"/>
                <w:szCs w:val="14"/>
                <w:lang w:val="en-US"/>
              </w:rPr>
              <w:t>998.25</w:t>
            </w:r>
          </w:p>
        </w:tc>
        <w:tc>
          <w:tcPr>
            <w:tcW w:w="850" w:type="dxa"/>
          </w:tcPr>
          <w:p w14:paraId="2015D70E" w14:textId="77777777" w:rsidR="00811AD4" w:rsidRPr="00AD67C9" w:rsidRDefault="00811AD4" w:rsidP="00236EED">
            <w:pPr>
              <w:jc w:val="right"/>
              <w:rPr>
                <w:sz w:val="14"/>
                <w:szCs w:val="14"/>
                <w:lang w:val="en-US"/>
              </w:rPr>
            </w:pPr>
          </w:p>
          <w:p w14:paraId="00E80024" w14:textId="77777777" w:rsidR="00811AD4" w:rsidRPr="005949E1" w:rsidRDefault="00811AD4" w:rsidP="00236EED">
            <w:pPr>
              <w:jc w:val="right"/>
              <w:rPr>
                <w:b/>
                <w:sz w:val="14"/>
                <w:szCs w:val="14"/>
                <w:lang w:val="en-US"/>
              </w:rPr>
            </w:pPr>
          </w:p>
        </w:tc>
      </w:tr>
    </w:tbl>
    <w:p w14:paraId="20865914" w14:textId="77777777" w:rsidR="00811AD4" w:rsidRDefault="00811AD4" w:rsidP="00236EED">
      <w:pPr>
        <w:spacing w:line="20" w:lineRule="exact"/>
      </w:pPr>
    </w:p>
    <w:tbl>
      <w:tblPr>
        <w:tblW w:w="11128" w:type="dxa"/>
        <w:tblBorders>
          <w:top w:val="single" w:sz="4" w:space="0" w:color="808080"/>
          <w:left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31"/>
        <w:gridCol w:w="531"/>
        <w:gridCol w:w="1031"/>
        <w:gridCol w:w="1740"/>
        <w:gridCol w:w="907"/>
        <w:gridCol w:w="897"/>
        <w:gridCol w:w="992"/>
        <w:gridCol w:w="850"/>
        <w:gridCol w:w="992"/>
        <w:gridCol w:w="850"/>
        <w:gridCol w:w="957"/>
        <w:gridCol w:w="850"/>
      </w:tblGrid>
      <w:tr w:rsidR="00811AD4" w:rsidRPr="00AD67C9" w14:paraId="27D5E769" w14:textId="77777777" w:rsidTr="00236EED">
        <w:tc>
          <w:tcPr>
            <w:tcW w:w="531" w:type="dxa"/>
          </w:tcPr>
          <w:p w14:paraId="5D140F62" w14:textId="77777777" w:rsidR="00811AD4" w:rsidRPr="00AD67C9" w:rsidRDefault="00811AD4" w:rsidP="00236EED">
            <w:pPr>
              <w:rPr>
                <w:sz w:val="14"/>
                <w:szCs w:val="14"/>
                <w:lang w:val="en-US"/>
              </w:rPr>
            </w:pPr>
            <w:r w:rsidRPr="00AD67C9">
              <w:rPr>
                <w:sz w:val="14"/>
                <w:szCs w:val="14"/>
                <w:lang w:val="en-US"/>
              </w:rPr>
              <w:t xml:space="preserve">  28</w:t>
            </w:r>
          </w:p>
          <w:p w14:paraId="659F0881" w14:textId="77777777" w:rsidR="00811AD4" w:rsidRPr="00AD67C9" w:rsidRDefault="00811AD4" w:rsidP="00236EED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531" w:type="dxa"/>
          </w:tcPr>
          <w:p w14:paraId="211617E7" w14:textId="77777777" w:rsidR="00811AD4" w:rsidRPr="00AD67C9" w:rsidRDefault="00811AD4">
            <w:pPr>
              <w:rPr>
                <w:sz w:val="14"/>
                <w:szCs w:val="14"/>
                <w:lang w:val="en-US"/>
              </w:rPr>
            </w:pPr>
            <w:r w:rsidRPr="00AD67C9">
              <w:rPr>
                <w:sz w:val="14"/>
                <w:szCs w:val="14"/>
                <w:lang w:val="en-US"/>
              </w:rPr>
              <w:t xml:space="preserve">  28</w:t>
            </w:r>
          </w:p>
          <w:p w14:paraId="679FC6FE" w14:textId="77777777" w:rsidR="00811AD4" w:rsidRPr="00AD67C9" w:rsidRDefault="00811AD4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1031" w:type="dxa"/>
          </w:tcPr>
          <w:p w14:paraId="77A1E273" w14:textId="77777777" w:rsidR="00811AD4" w:rsidRPr="004978B0" w:rsidRDefault="00811AD4">
            <w:pPr>
              <w:rPr>
                <w:b/>
                <w:sz w:val="14"/>
                <w:szCs w:val="14"/>
                <w:lang w:val="en-US"/>
              </w:rPr>
            </w:pPr>
            <w:r w:rsidRPr="004978B0">
              <w:rPr>
                <w:b/>
                <w:sz w:val="14"/>
                <w:szCs w:val="14"/>
                <w:lang w:val="en-US"/>
              </w:rPr>
              <w:t>Ц8-402-1</w:t>
            </w:r>
          </w:p>
          <w:p w14:paraId="1879505D" w14:textId="77777777" w:rsidR="00811AD4" w:rsidRPr="00F2609C" w:rsidRDefault="00811AD4">
            <w:pPr>
              <w:rPr>
                <w:sz w:val="14"/>
                <w:szCs w:val="14"/>
                <w:lang w:val="en-US"/>
              </w:rPr>
            </w:pPr>
            <w:r w:rsidRPr="00F2609C">
              <w:rPr>
                <w:sz w:val="14"/>
                <w:szCs w:val="14"/>
                <w:lang w:val="en-US"/>
              </w:rPr>
              <w:t xml:space="preserve"> (H7)</w:t>
            </w:r>
          </w:p>
        </w:tc>
        <w:tc>
          <w:tcPr>
            <w:tcW w:w="1740" w:type="dxa"/>
          </w:tcPr>
          <w:p w14:paraId="010CB98F" w14:textId="77777777" w:rsidR="00811AD4" w:rsidRPr="00CB2A77" w:rsidRDefault="00811AD4">
            <w:pPr>
              <w:rPr>
                <w:sz w:val="14"/>
                <w:szCs w:val="14"/>
              </w:rPr>
            </w:pPr>
            <w:r w:rsidRPr="00236EED">
              <w:rPr>
                <w:sz w:val="14"/>
                <w:szCs w:val="14"/>
              </w:rPr>
              <w:t>КАБЕЛЬ ТРЕХ-ПЯТИЖИЛЬНЫЙ ПО УСТАНОВЛЕННЫМ КОНСТРУКЦИЯМ И ЛОТКАМ С УСТАНОВКОЙ ОТВЕТВИТЕЛЬНЫХ КОРОБОК В ПОМЕЩЕНИЯХ С НОРМАЛЬНОЙ СРЕДОЙ, СЕЧЕНИЕ ЖИЛЫ ДО 10 ММ2                                                                                                    Разряд=4.</w:t>
            </w:r>
            <w:proofErr w:type="gramStart"/>
            <w:r w:rsidRPr="00236EED">
              <w:rPr>
                <w:sz w:val="14"/>
                <w:szCs w:val="14"/>
              </w:rPr>
              <w:t>300 ,</w:t>
            </w:r>
            <w:proofErr w:type="gramEnd"/>
            <w:r w:rsidRPr="00236EED">
              <w:rPr>
                <w:sz w:val="14"/>
                <w:szCs w:val="14"/>
              </w:rPr>
              <w:t xml:space="preserve"> к=1.0306</w:t>
            </w:r>
          </w:p>
        </w:tc>
        <w:tc>
          <w:tcPr>
            <w:tcW w:w="907" w:type="dxa"/>
          </w:tcPr>
          <w:p w14:paraId="60375826" w14:textId="77777777" w:rsidR="00811AD4" w:rsidRPr="00AD67C9" w:rsidRDefault="00811AD4">
            <w:pPr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 xml:space="preserve">100М КАБЕЛЯ                                                                                         </w:t>
            </w:r>
          </w:p>
          <w:p w14:paraId="463D824C" w14:textId="77777777" w:rsidR="00811AD4" w:rsidRPr="00AD67C9" w:rsidRDefault="00811AD4">
            <w:pPr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2.1</w:t>
            </w:r>
          </w:p>
        </w:tc>
        <w:tc>
          <w:tcPr>
            <w:tcW w:w="897" w:type="dxa"/>
          </w:tcPr>
          <w:p w14:paraId="40BC7068" w14:textId="77777777" w:rsidR="00811AD4" w:rsidRPr="00AD67C9" w:rsidRDefault="00811AD4" w:rsidP="00236EED">
            <w:pPr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337.87</w:t>
            </w:r>
          </w:p>
          <w:p w14:paraId="1831149C" w14:textId="77777777" w:rsidR="00811AD4" w:rsidRPr="005949E1" w:rsidRDefault="00811AD4" w:rsidP="00236EED">
            <w:pPr>
              <w:jc w:val="right"/>
              <w:rPr>
                <w:b/>
                <w:sz w:val="14"/>
                <w:szCs w:val="14"/>
                <w:lang w:val="en-US"/>
              </w:rPr>
            </w:pPr>
            <w:r>
              <w:rPr>
                <w:b/>
                <w:sz w:val="14"/>
                <w:szCs w:val="14"/>
                <w:lang w:val="en-US"/>
              </w:rPr>
              <w:t>709.53</w:t>
            </w:r>
          </w:p>
        </w:tc>
        <w:tc>
          <w:tcPr>
            <w:tcW w:w="992" w:type="dxa"/>
          </w:tcPr>
          <w:p w14:paraId="2DF05B72" w14:textId="77777777" w:rsidR="00811AD4" w:rsidRPr="00AD67C9" w:rsidRDefault="00811AD4" w:rsidP="00236EED">
            <w:pPr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94.48</w:t>
            </w:r>
          </w:p>
          <w:p w14:paraId="78F0F5C8" w14:textId="77777777" w:rsidR="00811AD4" w:rsidRPr="005949E1" w:rsidRDefault="00811AD4" w:rsidP="00236EED">
            <w:pPr>
              <w:jc w:val="right"/>
              <w:rPr>
                <w:b/>
                <w:sz w:val="14"/>
                <w:szCs w:val="14"/>
                <w:lang w:val="en-US"/>
              </w:rPr>
            </w:pPr>
            <w:r>
              <w:rPr>
                <w:b/>
                <w:sz w:val="14"/>
                <w:szCs w:val="14"/>
                <w:lang w:val="en-US"/>
              </w:rPr>
              <w:t>198.41</w:t>
            </w:r>
          </w:p>
        </w:tc>
        <w:tc>
          <w:tcPr>
            <w:tcW w:w="850" w:type="dxa"/>
          </w:tcPr>
          <w:p w14:paraId="4F1203E6" w14:textId="77777777" w:rsidR="00811AD4" w:rsidRPr="00AD67C9" w:rsidRDefault="00811AD4" w:rsidP="00236EED">
            <w:pPr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63.94</w:t>
            </w:r>
          </w:p>
          <w:p w14:paraId="012C6D58" w14:textId="77777777" w:rsidR="00811AD4" w:rsidRPr="005949E1" w:rsidRDefault="00811AD4" w:rsidP="00236EED">
            <w:pPr>
              <w:jc w:val="right"/>
              <w:rPr>
                <w:b/>
                <w:sz w:val="14"/>
                <w:szCs w:val="14"/>
                <w:lang w:val="en-US"/>
              </w:rPr>
            </w:pPr>
            <w:r>
              <w:rPr>
                <w:b/>
                <w:sz w:val="14"/>
                <w:szCs w:val="14"/>
                <w:lang w:val="en-US"/>
              </w:rPr>
              <w:t>134.27</w:t>
            </w:r>
          </w:p>
        </w:tc>
        <w:tc>
          <w:tcPr>
            <w:tcW w:w="992" w:type="dxa"/>
          </w:tcPr>
          <w:p w14:paraId="206B73D4" w14:textId="77777777" w:rsidR="00811AD4" w:rsidRPr="00AD67C9" w:rsidRDefault="00811AD4" w:rsidP="00236EED">
            <w:pPr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150.69</w:t>
            </w:r>
          </w:p>
          <w:p w14:paraId="554761F5" w14:textId="77777777" w:rsidR="00811AD4" w:rsidRPr="005949E1" w:rsidRDefault="00811AD4" w:rsidP="00236EED">
            <w:pPr>
              <w:jc w:val="right"/>
              <w:rPr>
                <w:b/>
                <w:sz w:val="14"/>
                <w:szCs w:val="14"/>
                <w:lang w:val="en-US"/>
              </w:rPr>
            </w:pPr>
            <w:r>
              <w:rPr>
                <w:b/>
                <w:sz w:val="14"/>
                <w:szCs w:val="14"/>
                <w:lang w:val="en-US"/>
              </w:rPr>
              <w:t>316.45</w:t>
            </w:r>
          </w:p>
        </w:tc>
        <w:tc>
          <w:tcPr>
            <w:tcW w:w="850" w:type="dxa"/>
          </w:tcPr>
          <w:p w14:paraId="2E85E675" w14:textId="77777777" w:rsidR="00811AD4" w:rsidRPr="00AD67C9" w:rsidRDefault="00811AD4" w:rsidP="00236EED">
            <w:pPr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9.38</w:t>
            </w:r>
          </w:p>
          <w:p w14:paraId="61E6EE9E" w14:textId="77777777" w:rsidR="00811AD4" w:rsidRPr="005949E1" w:rsidRDefault="00811AD4" w:rsidP="00236EED">
            <w:pPr>
              <w:jc w:val="right"/>
              <w:rPr>
                <w:b/>
                <w:sz w:val="14"/>
                <w:szCs w:val="14"/>
                <w:lang w:val="en-US"/>
              </w:rPr>
            </w:pPr>
            <w:r>
              <w:rPr>
                <w:b/>
                <w:sz w:val="14"/>
                <w:szCs w:val="14"/>
                <w:lang w:val="en-US"/>
              </w:rPr>
              <w:t>19.70</w:t>
            </w:r>
          </w:p>
        </w:tc>
        <w:tc>
          <w:tcPr>
            <w:tcW w:w="957" w:type="dxa"/>
          </w:tcPr>
          <w:p w14:paraId="735D149D" w14:textId="77777777" w:rsidR="00811AD4" w:rsidRPr="00AD67C9" w:rsidRDefault="00811AD4" w:rsidP="00236EED">
            <w:pPr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592.42</w:t>
            </w:r>
          </w:p>
          <w:p w14:paraId="54ECB67B" w14:textId="77777777" w:rsidR="00811AD4" w:rsidRPr="005949E1" w:rsidRDefault="00811AD4" w:rsidP="00236EED">
            <w:pPr>
              <w:jc w:val="right"/>
              <w:rPr>
                <w:b/>
                <w:sz w:val="14"/>
                <w:szCs w:val="14"/>
                <w:lang w:val="en-US"/>
              </w:rPr>
            </w:pPr>
            <w:r>
              <w:rPr>
                <w:b/>
                <w:sz w:val="14"/>
                <w:szCs w:val="14"/>
                <w:lang w:val="en-US"/>
              </w:rPr>
              <w:t>1244.09</w:t>
            </w:r>
          </w:p>
        </w:tc>
        <w:tc>
          <w:tcPr>
            <w:tcW w:w="850" w:type="dxa"/>
          </w:tcPr>
          <w:p w14:paraId="182178CF" w14:textId="77777777" w:rsidR="00811AD4" w:rsidRPr="00AD67C9" w:rsidRDefault="00811AD4" w:rsidP="00236EED">
            <w:pPr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23.100</w:t>
            </w:r>
          </w:p>
          <w:p w14:paraId="572454CC" w14:textId="77777777" w:rsidR="00811AD4" w:rsidRPr="005949E1" w:rsidRDefault="00811AD4" w:rsidP="00236EED">
            <w:pPr>
              <w:jc w:val="right"/>
              <w:rPr>
                <w:b/>
                <w:sz w:val="14"/>
                <w:szCs w:val="14"/>
                <w:lang w:val="en-US"/>
              </w:rPr>
            </w:pPr>
            <w:r>
              <w:rPr>
                <w:b/>
                <w:sz w:val="14"/>
                <w:szCs w:val="14"/>
                <w:lang w:val="en-US"/>
              </w:rPr>
              <w:t>48.51</w:t>
            </w:r>
          </w:p>
        </w:tc>
      </w:tr>
    </w:tbl>
    <w:p w14:paraId="541B5DB1" w14:textId="77777777" w:rsidR="00811AD4" w:rsidRDefault="00811AD4" w:rsidP="00236EED">
      <w:pPr>
        <w:spacing w:line="20" w:lineRule="exact"/>
      </w:pPr>
    </w:p>
    <w:tbl>
      <w:tblPr>
        <w:tblW w:w="11128" w:type="dxa"/>
        <w:tblBorders>
          <w:top w:val="single" w:sz="4" w:space="0" w:color="808080"/>
          <w:left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31"/>
        <w:gridCol w:w="531"/>
        <w:gridCol w:w="1031"/>
        <w:gridCol w:w="1740"/>
        <w:gridCol w:w="907"/>
        <w:gridCol w:w="897"/>
        <w:gridCol w:w="992"/>
        <w:gridCol w:w="850"/>
        <w:gridCol w:w="992"/>
        <w:gridCol w:w="850"/>
        <w:gridCol w:w="957"/>
        <w:gridCol w:w="850"/>
      </w:tblGrid>
      <w:tr w:rsidR="00811AD4" w:rsidRPr="00AD67C9" w14:paraId="1D2648DB" w14:textId="77777777" w:rsidTr="00236EED">
        <w:tc>
          <w:tcPr>
            <w:tcW w:w="531" w:type="dxa"/>
          </w:tcPr>
          <w:p w14:paraId="38E63222" w14:textId="77777777" w:rsidR="00811AD4" w:rsidRPr="00AD67C9" w:rsidRDefault="00811AD4" w:rsidP="00236EED">
            <w:pPr>
              <w:rPr>
                <w:sz w:val="14"/>
                <w:szCs w:val="14"/>
                <w:lang w:val="en-US"/>
              </w:rPr>
            </w:pPr>
            <w:r w:rsidRPr="00AD67C9">
              <w:rPr>
                <w:sz w:val="14"/>
                <w:szCs w:val="14"/>
                <w:lang w:val="en-US"/>
              </w:rPr>
              <w:t xml:space="preserve">  29</w:t>
            </w:r>
          </w:p>
          <w:p w14:paraId="721E0C3A" w14:textId="77777777" w:rsidR="00811AD4" w:rsidRPr="00AD67C9" w:rsidRDefault="00811AD4" w:rsidP="00236EED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531" w:type="dxa"/>
          </w:tcPr>
          <w:p w14:paraId="05C81106" w14:textId="77777777" w:rsidR="00811AD4" w:rsidRPr="00AD67C9" w:rsidRDefault="00811AD4">
            <w:pPr>
              <w:rPr>
                <w:sz w:val="14"/>
                <w:szCs w:val="14"/>
                <w:lang w:val="en-US"/>
              </w:rPr>
            </w:pPr>
            <w:r w:rsidRPr="00AD67C9">
              <w:rPr>
                <w:sz w:val="14"/>
                <w:szCs w:val="14"/>
                <w:lang w:val="en-US"/>
              </w:rPr>
              <w:t xml:space="preserve">  29</w:t>
            </w:r>
          </w:p>
          <w:p w14:paraId="6741C1B5" w14:textId="77777777" w:rsidR="00811AD4" w:rsidRPr="00AD67C9" w:rsidRDefault="00811AD4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1031" w:type="dxa"/>
          </w:tcPr>
          <w:p w14:paraId="60B1353D" w14:textId="77777777" w:rsidR="00811AD4" w:rsidRPr="004978B0" w:rsidRDefault="00811AD4">
            <w:pPr>
              <w:rPr>
                <w:b/>
                <w:sz w:val="14"/>
                <w:szCs w:val="14"/>
                <w:lang w:val="en-US"/>
              </w:rPr>
            </w:pPr>
            <w:r w:rsidRPr="004978B0">
              <w:rPr>
                <w:b/>
                <w:sz w:val="14"/>
                <w:szCs w:val="14"/>
                <w:lang w:val="en-US"/>
              </w:rPr>
              <w:t>5/10-10-10-1/20</w:t>
            </w:r>
          </w:p>
          <w:p w14:paraId="09544200" w14:textId="77777777" w:rsidR="00811AD4" w:rsidRPr="00F2609C" w:rsidRDefault="00811AD4">
            <w:pPr>
              <w:rPr>
                <w:sz w:val="14"/>
                <w:szCs w:val="14"/>
                <w:lang w:val="en-US"/>
              </w:rPr>
            </w:pPr>
            <w:r w:rsidRPr="00F2609C">
              <w:rPr>
                <w:sz w:val="14"/>
                <w:szCs w:val="14"/>
                <w:lang w:val="en-US"/>
              </w:rPr>
              <w:t xml:space="preserve"> (H12)</w:t>
            </w:r>
          </w:p>
        </w:tc>
        <w:tc>
          <w:tcPr>
            <w:tcW w:w="1740" w:type="dxa"/>
          </w:tcPr>
          <w:p w14:paraId="0074AF81" w14:textId="77777777" w:rsidR="00811AD4" w:rsidRPr="00CB2A77" w:rsidRDefault="00811AD4">
            <w:pPr>
              <w:rPr>
                <w:sz w:val="14"/>
                <w:szCs w:val="14"/>
              </w:rPr>
            </w:pPr>
            <w:r w:rsidRPr="00236EED">
              <w:rPr>
                <w:sz w:val="14"/>
                <w:szCs w:val="14"/>
              </w:rPr>
              <w:t>КАБЕЛЬ СИЛОВОЙ МАРКИ ВВГ 3Х2,5-0,66 С МЕДНЫМИ ЖИЛАМИ, ИЗОЛЯЦИЯ И ОБОЛОЧКА ИЗ ПОЛИВИНИЛХЛОРИДНОГО ПЛАСТИКАТА, БЕЗ ЗАЩИТНОГО ПОКРОВА, С ТРЕМЯ ЖИЛАМИ СЕЧЕНИЕМ 2,5 ММ2, НА НАПРЯЖЕНИЕ 0,66 КВ</w:t>
            </w:r>
          </w:p>
        </w:tc>
        <w:tc>
          <w:tcPr>
            <w:tcW w:w="907" w:type="dxa"/>
          </w:tcPr>
          <w:p w14:paraId="177D8F81" w14:textId="77777777" w:rsidR="00811AD4" w:rsidRPr="00AD67C9" w:rsidRDefault="00811AD4">
            <w:pPr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 xml:space="preserve">1000М                                                                                               </w:t>
            </w:r>
          </w:p>
          <w:p w14:paraId="46F6FEB6" w14:textId="77777777" w:rsidR="00811AD4" w:rsidRPr="00AD67C9" w:rsidRDefault="00811AD4">
            <w:pPr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0.2142</w:t>
            </w:r>
          </w:p>
        </w:tc>
        <w:tc>
          <w:tcPr>
            <w:tcW w:w="897" w:type="dxa"/>
          </w:tcPr>
          <w:p w14:paraId="0C966FF6" w14:textId="77777777" w:rsidR="00811AD4" w:rsidRPr="00AD67C9" w:rsidRDefault="00811AD4" w:rsidP="00236EED">
            <w:pPr>
              <w:jc w:val="right"/>
              <w:rPr>
                <w:sz w:val="14"/>
                <w:szCs w:val="14"/>
                <w:lang w:val="en-US"/>
              </w:rPr>
            </w:pPr>
          </w:p>
          <w:p w14:paraId="0251F874" w14:textId="77777777" w:rsidR="00811AD4" w:rsidRPr="005949E1" w:rsidRDefault="00811AD4" w:rsidP="00236EED">
            <w:pPr>
              <w:jc w:val="right"/>
              <w:rPr>
                <w:b/>
                <w:sz w:val="14"/>
                <w:szCs w:val="14"/>
                <w:lang w:val="en-US"/>
              </w:rPr>
            </w:pPr>
          </w:p>
        </w:tc>
        <w:tc>
          <w:tcPr>
            <w:tcW w:w="992" w:type="dxa"/>
          </w:tcPr>
          <w:p w14:paraId="1DB52394" w14:textId="77777777" w:rsidR="00811AD4" w:rsidRPr="00AD67C9" w:rsidRDefault="00811AD4" w:rsidP="00236EED">
            <w:pPr>
              <w:jc w:val="right"/>
              <w:rPr>
                <w:sz w:val="14"/>
                <w:szCs w:val="14"/>
                <w:lang w:val="en-US"/>
              </w:rPr>
            </w:pPr>
          </w:p>
          <w:p w14:paraId="4922A967" w14:textId="77777777" w:rsidR="00811AD4" w:rsidRPr="005949E1" w:rsidRDefault="00811AD4" w:rsidP="00236EED">
            <w:pPr>
              <w:jc w:val="right"/>
              <w:rPr>
                <w:b/>
                <w:sz w:val="14"/>
                <w:szCs w:val="14"/>
                <w:lang w:val="en-US"/>
              </w:rPr>
            </w:pPr>
          </w:p>
        </w:tc>
        <w:tc>
          <w:tcPr>
            <w:tcW w:w="850" w:type="dxa"/>
          </w:tcPr>
          <w:p w14:paraId="51C9AD95" w14:textId="77777777" w:rsidR="00811AD4" w:rsidRPr="00AD67C9" w:rsidRDefault="00811AD4" w:rsidP="00236EED">
            <w:pPr>
              <w:jc w:val="right"/>
              <w:rPr>
                <w:sz w:val="14"/>
                <w:szCs w:val="14"/>
                <w:lang w:val="en-US"/>
              </w:rPr>
            </w:pPr>
          </w:p>
          <w:p w14:paraId="41150CD0" w14:textId="77777777" w:rsidR="00811AD4" w:rsidRPr="005949E1" w:rsidRDefault="00811AD4" w:rsidP="00236EED">
            <w:pPr>
              <w:jc w:val="right"/>
              <w:rPr>
                <w:b/>
                <w:sz w:val="14"/>
                <w:szCs w:val="14"/>
                <w:lang w:val="en-US"/>
              </w:rPr>
            </w:pPr>
          </w:p>
        </w:tc>
        <w:tc>
          <w:tcPr>
            <w:tcW w:w="992" w:type="dxa"/>
          </w:tcPr>
          <w:p w14:paraId="5F995FAD" w14:textId="77777777" w:rsidR="00811AD4" w:rsidRPr="00AD67C9" w:rsidRDefault="00811AD4" w:rsidP="00236EED">
            <w:pPr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3840.87</w:t>
            </w:r>
          </w:p>
          <w:p w14:paraId="19F86111" w14:textId="77777777" w:rsidR="00811AD4" w:rsidRPr="005949E1" w:rsidRDefault="00811AD4" w:rsidP="00236EED">
            <w:pPr>
              <w:jc w:val="right"/>
              <w:rPr>
                <w:b/>
                <w:sz w:val="14"/>
                <w:szCs w:val="14"/>
                <w:lang w:val="en-US"/>
              </w:rPr>
            </w:pPr>
            <w:r>
              <w:rPr>
                <w:b/>
                <w:sz w:val="14"/>
                <w:szCs w:val="14"/>
                <w:lang w:val="en-US"/>
              </w:rPr>
              <w:t>822.71</w:t>
            </w:r>
          </w:p>
        </w:tc>
        <w:tc>
          <w:tcPr>
            <w:tcW w:w="850" w:type="dxa"/>
          </w:tcPr>
          <w:p w14:paraId="68B08E42" w14:textId="77777777" w:rsidR="00811AD4" w:rsidRPr="00AD67C9" w:rsidRDefault="00811AD4" w:rsidP="00236EED">
            <w:pPr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220.08</w:t>
            </w:r>
          </w:p>
          <w:p w14:paraId="584E65F2" w14:textId="77777777" w:rsidR="00811AD4" w:rsidRPr="005949E1" w:rsidRDefault="00811AD4" w:rsidP="00236EED">
            <w:pPr>
              <w:jc w:val="right"/>
              <w:rPr>
                <w:b/>
                <w:sz w:val="14"/>
                <w:szCs w:val="14"/>
                <w:lang w:val="en-US"/>
              </w:rPr>
            </w:pPr>
            <w:r>
              <w:rPr>
                <w:b/>
                <w:sz w:val="14"/>
                <w:szCs w:val="14"/>
                <w:lang w:val="en-US"/>
              </w:rPr>
              <w:t>47.14</w:t>
            </w:r>
          </w:p>
        </w:tc>
        <w:tc>
          <w:tcPr>
            <w:tcW w:w="957" w:type="dxa"/>
          </w:tcPr>
          <w:p w14:paraId="52A9EB4D" w14:textId="77777777" w:rsidR="00811AD4" w:rsidRPr="00AD67C9" w:rsidRDefault="00811AD4" w:rsidP="00236EED">
            <w:pPr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4060.95</w:t>
            </w:r>
          </w:p>
          <w:p w14:paraId="5BB4C283" w14:textId="77777777" w:rsidR="00811AD4" w:rsidRPr="005949E1" w:rsidRDefault="00811AD4" w:rsidP="00236EED">
            <w:pPr>
              <w:jc w:val="right"/>
              <w:rPr>
                <w:b/>
                <w:sz w:val="14"/>
                <w:szCs w:val="14"/>
                <w:lang w:val="en-US"/>
              </w:rPr>
            </w:pPr>
            <w:r>
              <w:rPr>
                <w:b/>
                <w:sz w:val="14"/>
                <w:szCs w:val="14"/>
                <w:lang w:val="en-US"/>
              </w:rPr>
              <w:t>869.85</w:t>
            </w:r>
          </w:p>
        </w:tc>
        <w:tc>
          <w:tcPr>
            <w:tcW w:w="850" w:type="dxa"/>
          </w:tcPr>
          <w:p w14:paraId="4096F7C0" w14:textId="77777777" w:rsidR="00811AD4" w:rsidRPr="00AD67C9" w:rsidRDefault="00811AD4" w:rsidP="00236EED">
            <w:pPr>
              <w:jc w:val="right"/>
              <w:rPr>
                <w:sz w:val="14"/>
                <w:szCs w:val="14"/>
                <w:lang w:val="en-US"/>
              </w:rPr>
            </w:pPr>
          </w:p>
          <w:p w14:paraId="7AAB6A9F" w14:textId="77777777" w:rsidR="00811AD4" w:rsidRPr="005949E1" w:rsidRDefault="00811AD4" w:rsidP="00236EED">
            <w:pPr>
              <w:jc w:val="right"/>
              <w:rPr>
                <w:b/>
                <w:sz w:val="14"/>
                <w:szCs w:val="14"/>
                <w:lang w:val="en-US"/>
              </w:rPr>
            </w:pPr>
          </w:p>
        </w:tc>
      </w:tr>
    </w:tbl>
    <w:p w14:paraId="60C5AD08" w14:textId="77777777" w:rsidR="00811AD4" w:rsidRDefault="00811AD4" w:rsidP="00236EED">
      <w:pPr>
        <w:spacing w:line="20" w:lineRule="exact"/>
      </w:pPr>
    </w:p>
    <w:tbl>
      <w:tblPr>
        <w:tblW w:w="11128" w:type="dxa"/>
        <w:tblBorders>
          <w:top w:val="single" w:sz="4" w:space="0" w:color="808080"/>
          <w:left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31"/>
        <w:gridCol w:w="531"/>
        <w:gridCol w:w="1031"/>
        <w:gridCol w:w="1740"/>
        <w:gridCol w:w="907"/>
        <w:gridCol w:w="897"/>
        <w:gridCol w:w="992"/>
        <w:gridCol w:w="850"/>
        <w:gridCol w:w="992"/>
        <w:gridCol w:w="850"/>
        <w:gridCol w:w="957"/>
        <w:gridCol w:w="850"/>
      </w:tblGrid>
      <w:tr w:rsidR="00811AD4" w:rsidRPr="00AD67C9" w14:paraId="1DBF6D10" w14:textId="77777777" w:rsidTr="00236EED">
        <w:tc>
          <w:tcPr>
            <w:tcW w:w="531" w:type="dxa"/>
          </w:tcPr>
          <w:p w14:paraId="1A8C03F2" w14:textId="77777777" w:rsidR="00811AD4" w:rsidRPr="00AD67C9" w:rsidRDefault="00811AD4" w:rsidP="00236EED">
            <w:pPr>
              <w:rPr>
                <w:sz w:val="14"/>
                <w:szCs w:val="14"/>
                <w:lang w:val="en-US"/>
              </w:rPr>
            </w:pPr>
            <w:r w:rsidRPr="00AD67C9">
              <w:rPr>
                <w:sz w:val="14"/>
                <w:szCs w:val="14"/>
                <w:lang w:val="en-US"/>
              </w:rPr>
              <w:t xml:space="preserve">  30</w:t>
            </w:r>
          </w:p>
          <w:p w14:paraId="08800DF2" w14:textId="77777777" w:rsidR="00811AD4" w:rsidRPr="00AD67C9" w:rsidRDefault="00811AD4" w:rsidP="00236EED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531" w:type="dxa"/>
          </w:tcPr>
          <w:p w14:paraId="33A3A4C7" w14:textId="77777777" w:rsidR="00811AD4" w:rsidRPr="00AD67C9" w:rsidRDefault="00811AD4">
            <w:pPr>
              <w:rPr>
                <w:sz w:val="14"/>
                <w:szCs w:val="14"/>
                <w:lang w:val="en-US"/>
              </w:rPr>
            </w:pPr>
            <w:r w:rsidRPr="00AD67C9">
              <w:rPr>
                <w:sz w:val="14"/>
                <w:szCs w:val="14"/>
                <w:lang w:val="en-US"/>
              </w:rPr>
              <w:t xml:space="preserve">  30</w:t>
            </w:r>
          </w:p>
          <w:p w14:paraId="27F5320C" w14:textId="77777777" w:rsidR="00811AD4" w:rsidRPr="00AD67C9" w:rsidRDefault="00811AD4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1031" w:type="dxa"/>
          </w:tcPr>
          <w:p w14:paraId="048DC257" w14:textId="77777777" w:rsidR="00811AD4" w:rsidRPr="004978B0" w:rsidRDefault="00811AD4">
            <w:pPr>
              <w:rPr>
                <w:b/>
                <w:sz w:val="14"/>
                <w:szCs w:val="14"/>
                <w:lang w:val="en-US"/>
              </w:rPr>
            </w:pPr>
            <w:r w:rsidRPr="004978B0">
              <w:rPr>
                <w:b/>
                <w:sz w:val="14"/>
                <w:szCs w:val="14"/>
                <w:lang w:val="en-US"/>
              </w:rPr>
              <w:t>5/20-30-1-4/1</w:t>
            </w:r>
          </w:p>
          <w:p w14:paraId="4D653E20" w14:textId="77777777" w:rsidR="00811AD4" w:rsidRPr="00F2609C" w:rsidRDefault="00811AD4">
            <w:pPr>
              <w:rPr>
                <w:sz w:val="14"/>
                <w:szCs w:val="14"/>
                <w:lang w:val="en-US"/>
              </w:rPr>
            </w:pPr>
            <w:r w:rsidRPr="00F2609C">
              <w:rPr>
                <w:sz w:val="14"/>
                <w:szCs w:val="14"/>
                <w:lang w:val="en-US"/>
              </w:rPr>
              <w:t xml:space="preserve"> (H12)</w:t>
            </w:r>
          </w:p>
        </w:tc>
        <w:tc>
          <w:tcPr>
            <w:tcW w:w="1740" w:type="dxa"/>
          </w:tcPr>
          <w:p w14:paraId="400D2625" w14:textId="77777777" w:rsidR="00811AD4" w:rsidRPr="00CB2A77" w:rsidRDefault="00811AD4">
            <w:pPr>
              <w:rPr>
                <w:sz w:val="14"/>
                <w:szCs w:val="14"/>
              </w:rPr>
            </w:pPr>
            <w:r w:rsidRPr="00236EED">
              <w:rPr>
                <w:sz w:val="14"/>
                <w:szCs w:val="14"/>
              </w:rPr>
              <w:t>ОТВЕТВИТЕЛЬНЫЙ СЖИМ У 734 М У3</w:t>
            </w:r>
          </w:p>
        </w:tc>
        <w:tc>
          <w:tcPr>
            <w:tcW w:w="907" w:type="dxa"/>
          </w:tcPr>
          <w:p w14:paraId="537D2F15" w14:textId="77777777" w:rsidR="00811AD4" w:rsidRPr="00AD67C9" w:rsidRDefault="00811AD4">
            <w:pPr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 xml:space="preserve">100ШТ                                                                                               </w:t>
            </w:r>
          </w:p>
          <w:p w14:paraId="04842A13" w14:textId="77777777" w:rsidR="00811AD4" w:rsidRPr="00AD67C9" w:rsidRDefault="00811AD4">
            <w:pPr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0.336</w:t>
            </w:r>
          </w:p>
        </w:tc>
        <w:tc>
          <w:tcPr>
            <w:tcW w:w="897" w:type="dxa"/>
          </w:tcPr>
          <w:p w14:paraId="5D4ECE87" w14:textId="77777777" w:rsidR="00811AD4" w:rsidRPr="00AD67C9" w:rsidRDefault="00811AD4" w:rsidP="00236EED">
            <w:pPr>
              <w:jc w:val="right"/>
              <w:rPr>
                <w:sz w:val="14"/>
                <w:szCs w:val="14"/>
                <w:lang w:val="en-US"/>
              </w:rPr>
            </w:pPr>
          </w:p>
          <w:p w14:paraId="3355F0A7" w14:textId="77777777" w:rsidR="00811AD4" w:rsidRPr="005949E1" w:rsidRDefault="00811AD4" w:rsidP="00236EED">
            <w:pPr>
              <w:jc w:val="right"/>
              <w:rPr>
                <w:b/>
                <w:sz w:val="14"/>
                <w:szCs w:val="14"/>
                <w:lang w:val="en-US"/>
              </w:rPr>
            </w:pPr>
          </w:p>
        </w:tc>
        <w:tc>
          <w:tcPr>
            <w:tcW w:w="992" w:type="dxa"/>
          </w:tcPr>
          <w:p w14:paraId="02FE07D2" w14:textId="77777777" w:rsidR="00811AD4" w:rsidRPr="00AD67C9" w:rsidRDefault="00811AD4" w:rsidP="00236EED">
            <w:pPr>
              <w:jc w:val="right"/>
              <w:rPr>
                <w:sz w:val="14"/>
                <w:szCs w:val="14"/>
                <w:lang w:val="en-US"/>
              </w:rPr>
            </w:pPr>
          </w:p>
          <w:p w14:paraId="667EABE6" w14:textId="77777777" w:rsidR="00811AD4" w:rsidRPr="005949E1" w:rsidRDefault="00811AD4" w:rsidP="00236EED">
            <w:pPr>
              <w:jc w:val="right"/>
              <w:rPr>
                <w:b/>
                <w:sz w:val="14"/>
                <w:szCs w:val="14"/>
                <w:lang w:val="en-US"/>
              </w:rPr>
            </w:pPr>
          </w:p>
        </w:tc>
        <w:tc>
          <w:tcPr>
            <w:tcW w:w="850" w:type="dxa"/>
          </w:tcPr>
          <w:p w14:paraId="249581A2" w14:textId="77777777" w:rsidR="00811AD4" w:rsidRPr="00AD67C9" w:rsidRDefault="00811AD4" w:rsidP="00236EED">
            <w:pPr>
              <w:jc w:val="right"/>
              <w:rPr>
                <w:sz w:val="14"/>
                <w:szCs w:val="14"/>
                <w:lang w:val="en-US"/>
              </w:rPr>
            </w:pPr>
          </w:p>
          <w:p w14:paraId="169ADDA0" w14:textId="77777777" w:rsidR="00811AD4" w:rsidRPr="005949E1" w:rsidRDefault="00811AD4" w:rsidP="00236EED">
            <w:pPr>
              <w:jc w:val="right"/>
              <w:rPr>
                <w:b/>
                <w:sz w:val="14"/>
                <w:szCs w:val="14"/>
                <w:lang w:val="en-US"/>
              </w:rPr>
            </w:pPr>
          </w:p>
        </w:tc>
        <w:tc>
          <w:tcPr>
            <w:tcW w:w="992" w:type="dxa"/>
          </w:tcPr>
          <w:p w14:paraId="4E34F853" w14:textId="77777777" w:rsidR="00811AD4" w:rsidRPr="00AD67C9" w:rsidRDefault="00811AD4" w:rsidP="00236EED">
            <w:pPr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181.00</w:t>
            </w:r>
          </w:p>
          <w:p w14:paraId="612760A4" w14:textId="77777777" w:rsidR="00811AD4" w:rsidRPr="005949E1" w:rsidRDefault="00811AD4" w:rsidP="00236EED">
            <w:pPr>
              <w:jc w:val="right"/>
              <w:rPr>
                <w:b/>
                <w:sz w:val="14"/>
                <w:szCs w:val="14"/>
                <w:lang w:val="en-US"/>
              </w:rPr>
            </w:pPr>
            <w:r>
              <w:rPr>
                <w:b/>
                <w:sz w:val="14"/>
                <w:szCs w:val="14"/>
                <w:lang w:val="en-US"/>
              </w:rPr>
              <w:t>60.82</w:t>
            </w:r>
          </w:p>
        </w:tc>
        <w:tc>
          <w:tcPr>
            <w:tcW w:w="850" w:type="dxa"/>
          </w:tcPr>
          <w:p w14:paraId="3EB36146" w14:textId="77777777" w:rsidR="00811AD4" w:rsidRPr="00AD67C9" w:rsidRDefault="00811AD4" w:rsidP="00236EED">
            <w:pPr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10.37</w:t>
            </w:r>
          </w:p>
          <w:p w14:paraId="02A79147" w14:textId="77777777" w:rsidR="00811AD4" w:rsidRPr="005949E1" w:rsidRDefault="00811AD4" w:rsidP="00236EED">
            <w:pPr>
              <w:jc w:val="right"/>
              <w:rPr>
                <w:b/>
                <w:sz w:val="14"/>
                <w:szCs w:val="14"/>
                <w:lang w:val="en-US"/>
              </w:rPr>
            </w:pPr>
            <w:r>
              <w:rPr>
                <w:b/>
                <w:sz w:val="14"/>
                <w:szCs w:val="14"/>
                <w:lang w:val="en-US"/>
              </w:rPr>
              <w:t>3.48</w:t>
            </w:r>
          </w:p>
        </w:tc>
        <w:tc>
          <w:tcPr>
            <w:tcW w:w="957" w:type="dxa"/>
          </w:tcPr>
          <w:p w14:paraId="717CF1E9" w14:textId="77777777" w:rsidR="00811AD4" w:rsidRPr="00AD67C9" w:rsidRDefault="00811AD4" w:rsidP="00236EED">
            <w:pPr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191.37</w:t>
            </w:r>
          </w:p>
          <w:p w14:paraId="61595C6C" w14:textId="77777777" w:rsidR="00811AD4" w:rsidRPr="005949E1" w:rsidRDefault="00811AD4" w:rsidP="00236EED">
            <w:pPr>
              <w:jc w:val="right"/>
              <w:rPr>
                <w:b/>
                <w:sz w:val="14"/>
                <w:szCs w:val="14"/>
                <w:lang w:val="en-US"/>
              </w:rPr>
            </w:pPr>
            <w:r>
              <w:rPr>
                <w:b/>
                <w:sz w:val="14"/>
                <w:szCs w:val="14"/>
                <w:lang w:val="en-US"/>
              </w:rPr>
              <w:t>64.30</w:t>
            </w:r>
          </w:p>
        </w:tc>
        <w:tc>
          <w:tcPr>
            <w:tcW w:w="850" w:type="dxa"/>
          </w:tcPr>
          <w:p w14:paraId="3C3B97D7" w14:textId="77777777" w:rsidR="00811AD4" w:rsidRPr="00AD67C9" w:rsidRDefault="00811AD4" w:rsidP="00236EED">
            <w:pPr>
              <w:jc w:val="right"/>
              <w:rPr>
                <w:sz w:val="14"/>
                <w:szCs w:val="14"/>
                <w:lang w:val="en-US"/>
              </w:rPr>
            </w:pPr>
          </w:p>
          <w:p w14:paraId="553CEF91" w14:textId="77777777" w:rsidR="00811AD4" w:rsidRPr="005949E1" w:rsidRDefault="00811AD4" w:rsidP="00236EED">
            <w:pPr>
              <w:jc w:val="right"/>
              <w:rPr>
                <w:b/>
                <w:sz w:val="14"/>
                <w:szCs w:val="14"/>
                <w:lang w:val="en-US"/>
              </w:rPr>
            </w:pPr>
          </w:p>
        </w:tc>
      </w:tr>
    </w:tbl>
    <w:p w14:paraId="53C7BB0E" w14:textId="77777777" w:rsidR="00811AD4" w:rsidRDefault="00811AD4" w:rsidP="00236EED">
      <w:pPr>
        <w:spacing w:line="20" w:lineRule="exact"/>
      </w:pPr>
    </w:p>
    <w:tbl>
      <w:tblPr>
        <w:tblW w:w="11128" w:type="dxa"/>
        <w:tblBorders>
          <w:top w:val="single" w:sz="4" w:space="0" w:color="808080"/>
          <w:left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31"/>
        <w:gridCol w:w="531"/>
        <w:gridCol w:w="1031"/>
        <w:gridCol w:w="1740"/>
        <w:gridCol w:w="907"/>
        <w:gridCol w:w="897"/>
        <w:gridCol w:w="992"/>
        <w:gridCol w:w="850"/>
        <w:gridCol w:w="992"/>
        <w:gridCol w:w="850"/>
        <w:gridCol w:w="957"/>
        <w:gridCol w:w="850"/>
      </w:tblGrid>
      <w:tr w:rsidR="00811AD4" w:rsidRPr="00AD67C9" w14:paraId="1A285409" w14:textId="77777777" w:rsidTr="00236EED">
        <w:tc>
          <w:tcPr>
            <w:tcW w:w="531" w:type="dxa"/>
          </w:tcPr>
          <w:p w14:paraId="305FE36D" w14:textId="77777777" w:rsidR="00811AD4" w:rsidRPr="00AD67C9" w:rsidRDefault="00811AD4" w:rsidP="00236EED">
            <w:pPr>
              <w:rPr>
                <w:sz w:val="14"/>
                <w:szCs w:val="14"/>
                <w:lang w:val="en-US"/>
              </w:rPr>
            </w:pPr>
            <w:r w:rsidRPr="00AD67C9">
              <w:rPr>
                <w:sz w:val="14"/>
                <w:szCs w:val="14"/>
                <w:lang w:val="en-US"/>
              </w:rPr>
              <w:t xml:space="preserve">  31</w:t>
            </w:r>
          </w:p>
          <w:p w14:paraId="69A4902E" w14:textId="77777777" w:rsidR="00811AD4" w:rsidRPr="00AD67C9" w:rsidRDefault="00811AD4" w:rsidP="00236EED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531" w:type="dxa"/>
          </w:tcPr>
          <w:p w14:paraId="693C2EC4" w14:textId="77777777" w:rsidR="00811AD4" w:rsidRPr="00AD67C9" w:rsidRDefault="00811AD4">
            <w:pPr>
              <w:rPr>
                <w:sz w:val="14"/>
                <w:szCs w:val="14"/>
                <w:lang w:val="en-US"/>
              </w:rPr>
            </w:pPr>
            <w:r w:rsidRPr="00AD67C9">
              <w:rPr>
                <w:sz w:val="14"/>
                <w:szCs w:val="14"/>
                <w:lang w:val="en-US"/>
              </w:rPr>
              <w:t xml:space="preserve">  31</w:t>
            </w:r>
          </w:p>
          <w:p w14:paraId="44DB1149" w14:textId="77777777" w:rsidR="00811AD4" w:rsidRPr="00AD67C9" w:rsidRDefault="00811AD4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1031" w:type="dxa"/>
          </w:tcPr>
          <w:p w14:paraId="2332EF91" w14:textId="77777777" w:rsidR="00811AD4" w:rsidRPr="004978B0" w:rsidRDefault="00811AD4">
            <w:pPr>
              <w:rPr>
                <w:b/>
                <w:sz w:val="14"/>
                <w:szCs w:val="14"/>
                <w:lang w:val="en-US"/>
              </w:rPr>
            </w:pPr>
            <w:r w:rsidRPr="004978B0">
              <w:rPr>
                <w:b/>
                <w:sz w:val="14"/>
                <w:szCs w:val="14"/>
                <w:lang w:val="en-US"/>
              </w:rPr>
              <w:t>Е67-12-1</w:t>
            </w:r>
          </w:p>
          <w:p w14:paraId="741D638A" w14:textId="77777777" w:rsidR="00811AD4" w:rsidRPr="00F2609C" w:rsidRDefault="00811AD4">
            <w:pPr>
              <w:rPr>
                <w:sz w:val="14"/>
                <w:szCs w:val="14"/>
                <w:lang w:val="en-US"/>
              </w:rPr>
            </w:pPr>
            <w:r w:rsidRPr="00F2609C">
              <w:rPr>
                <w:sz w:val="14"/>
                <w:szCs w:val="14"/>
                <w:lang w:val="en-US"/>
              </w:rPr>
              <w:t xml:space="preserve"> (H7)</w:t>
            </w:r>
          </w:p>
        </w:tc>
        <w:tc>
          <w:tcPr>
            <w:tcW w:w="1740" w:type="dxa"/>
          </w:tcPr>
          <w:p w14:paraId="2680AB7B" w14:textId="77777777" w:rsidR="00811AD4" w:rsidRPr="00CB2A77" w:rsidRDefault="00811AD4">
            <w:pPr>
              <w:rPr>
                <w:sz w:val="14"/>
                <w:szCs w:val="14"/>
              </w:rPr>
            </w:pPr>
            <w:r w:rsidRPr="00236EED">
              <w:rPr>
                <w:sz w:val="14"/>
                <w:szCs w:val="14"/>
              </w:rPr>
              <w:t>СМЕНА ОДНО- И ДВУХКЛАВИШНЫХ ВЫКЛЮЧАТЕЛЕЙ И РОЗЕТОК ШТЕПСЕЛЬНЫХ НЕУТОПЛЕННОГО ТИПА ПРИ ОТКРЫТОЙ ПРОВОДКЕ                                                                                                    Разряд=4.</w:t>
            </w:r>
            <w:proofErr w:type="gramStart"/>
            <w:r w:rsidRPr="00236EED">
              <w:rPr>
                <w:sz w:val="14"/>
                <w:szCs w:val="14"/>
              </w:rPr>
              <w:t>500 ,</w:t>
            </w:r>
            <w:proofErr w:type="gramEnd"/>
            <w:r w:rsidRPr="00236EED">
              <w:rPr>
                <w:sz w:val="14"/>
                <w:szCs w:val="14"/>
              </w:rPr>
              <w:t xml:space="preserve"> к=1.0509</w:t>
            </w:r>
          </w:p>
        </w:tc>
        <w:tc>
          <w:tcPr>
            <w:tcW w:w="907" w:type="dxa"/>
          </w:tcPr>
          <w:p w14:paraId="313F5B63" w14:textId="77777777" w:rsidR="00811AD4" w:rsidRPr="00AD67C9" w:rsidRDefault="00811AD4">
            <w:pPr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 xml:space="preserve">100ШТ                                                                                               </w:t>
            </w:r>
          </w:p>
          <w:p w14:paraId="66A1A64D" w14:textId="77777777" w:rsidR="00811AD4" w:rsidRPr="00AD67C9" w:rsidRDefault="00811AD4">
            <w:pPr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0.22</w:t>
            </w:r>
          </w:p>
        </w:tc>
        <w:tc>
          <w:tcPr>
            <w:tcW w:w="897" w:type="dxa"/>
          </w:tcPr>
          <w:p w14:paraId="6275C0CC" w14:textId="77777777" w:rsidR="00811AD4" w:rsidRPr="00AD67C9" w:rsidRDefault="00811AD4" w:rsidP="00236EED">
            <w:pPr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1221.07</w:t>
            </w:r>
          </w:p>
          <w:p w14:paraId="5A72305E" w14:textId="77777777" w:rsidR="00811AD4" w:rsidRPr="005949E1" w:rsidRDefault="00811AD4" w:rsidP="00236EED">
            <w:pPr>
              <w:jc w:val="right"/>
              <w:rPr>
                <w:b/>
                <w:sz w:val="14"/>
                <w:szCs w:val="14"/>
                <w:lang w:val="en-US"/>
              </w:rPr>
            </w:pPr>
            <w:r>
              <w:rPr>
                <w:b/>
                <w:sz w:val="14"/>
                <w:szCs w:val="14"/>
                <w:lang w:val="en-US"/>
              </w:rPr>
              <w:t>268.64</w:t>
            </w:r>
          </w:p>
        </w:tc>
        <w:tc>
          <w:tcPr>
            <w:tcW w:w="992" w:type="dxa"/>
          </w:tcPr>
          <w:p w14:paraId="69B67351" w14:textId="77777777" w:rsidR="00811AD4" w:rsidRPr="00AD67C9" w:rsidRDefault="00811AD4" w:rsidP="00236EED">
            <w:pPr>
              <w:jc w:val="right"/>
              <w:rPr>
                <w:sz w:val="14"/>
                <w:szCs w:val="14"/>
                <w:lang w:val="en-US"/>
              </w:rPr>
            </w:pPr>
          </w:p>
          <w:p w14:paraId="1772DD38" w14:textId="77777777" w:rsidR="00811AD4" w:rsidRPr="005949E1" w:rsidRDefault="00811AD4" w:rsidP="00236EED">
            <w:pPr>
              <w:jc w:val="right"/>
              <w:rPr>
                <w:b/>
                <w:sz w:val="14"/>
                <w:szCs w:val="14"/>
                <w:lang w:val="en-US"/>
              </w:rPr>
            </w:pPr>
          </w:p>
        </w:tc>
        <w:tc>
          <w:tcPr>
            <w:tcW w:w="850" w:type="dxa"/>
          </w:tcPr>
          <w:p w14:paraId="2C9D6B50" w14:textId="77777777" w:rsidR="00811AD4" w:rsidRPr="00AD67C9" w:rsidRDefault="00811AD4" w:rsidP="00236EED">
            <w:pPr>
              <w:jc w:val="right"/>
              <w:rPr>
                <w:sz w:val="14"/>
                <w:szCs w:val="14"/>
                <w:lang w:val="en-US"/>
              </w:rPr>
            </w:pPr>
          </w:p>
          <w:p w14:paraId="2E2A97DB" w14:textId="77777777" w:rsidR="00811AD4" w:rsidRPr="005949E1" w:rsidRDefault="00811AD4" w:rsidP="00236EED">
            <w:pPr>
              <w:jc w:val="right"/>
              <w:rPr>
                <w:b/>
                <w:sz w:val="14"/>
                <w:szCs w:val="14"/>
                <w:lang w:val="en-US"/>
              </w:rPr>
            </w:pPr>
          </w:p>
        </w:tc>
        <w:tc>
          <w:tcPr>
            <w:tcW w:w="992" w:type="dxa"/>
          </w:tcPr>
          <w:p w14:paraId="33108473" w14:textId="77777777" w:rsidR="00811AD4" w:rsidRPr="00AD67C9" w:rsidRDefault="00811AD4" w:rsidP="00236EED">
            <w:pPr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18.47</w:t>
            </w:r>
          </w:p>
          <w:p w14:paraId="1BB60C17" w14:textId="77777777" w:rsidR="00811AD4" w:rsidRPr="005949E1" w:rsidRDefault="00811AD4" w:rsidP="00236EED">
            <w:pPr>
              <w:jc w:val="right"/>
              <w:rPr>
                <w:b/>
                <w:sz w:val="14"/>
                <w:szCs w:val="14"/>
                <w:lang w:val="en-US"/>
              </w:rPr>
            </w:pPr>
            <w:r>
              <w:rPr>
                <w:b/>
                <w:sz w:val="14"/>
                <w:szCs w:val="14"/>
                <w:lang w:val="en-US"/>
              </w:rPr>
              <w:t>4.06</w:t>
            </w:r>
          </w:p>
        </w:tc>
        <w:tc>
          <w:tcPr>
            <w:tcW w:w="850" w:type="dxa"/>
          </w:tcPr>
          <w:p w14:paraId="31FA9FCE" w14:textId="77777777" w:rsidR="00811AD4" w:rsidRPr="00AD67C9" w:rsidRDefault="00811AD4" w:rsidP="00236EED">
            <w:pPr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1.05</w:t>
            </w:r>
          </w:p>
          <w:p w14:paraId="76D16651" w14:textId="77777777" w:rsidR="00811AD4" w:rsidRPr="005949E1" w:rsidRDefault="00811AD4" w:rsidP="00236EED">
            <w:pPr>
              <w:jc w:val="right"/>
              <w:rPr>
                <w:b/>
                <w:sz w:val="14"/>
                <w:szCs w:val="14"/>
                <w:lang w:val="en-US"/>
              </w:rPr>
            </w:pPr>
            <w:r>
              <w:rPr>
                <w:b/>
                <w:sz w:val="14"/>
                <w:szCs w:val="14"/>
                <w:lang w:val="en-US"/>
              </w:rPr>
              <w:t>0.23</w:t>
            </w:r>
          </w:p>
        </w:tc>
        <w:tc>
          <w:tcPr>
            <w:tcW w:w="957" w:type="dxa"/>
          </w:tcPr>
          <w:p w14:paraId="5A4F3260" w14:textId="77777777" w:rsidR="00811AD4" w:rsidRPr="00AD67C9" w:rsidRDefault="00811AD4" w:rsidP="00236EED">
            <w:pPr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1240.59</w:t>
            </w:r>
          </w:p>
          <w:p w14:paraId="2B4C7DF2" w14:textId="77777777" w:rsidR="00811AD4" w:rsidRPr="005949E1" w:rsidRDefault="00811AD4" w:rsidP="00236EED">
            <w:pPr>
              <w:jc w:val="right"/>
              <w:rPr>
                <w:b/>
                <w:sz w:val="14"/>
                <w:szCs w:val="14"/>
                <w:lang w:val="en-US"/>
              </w:rPr>
            </w:pPr>
            <w:r>
              <w:rPr>
                <w:b/>
                <w:sz w:val="14"/>
                <w:szCs w:val="14"/>
                <w:lang w:val="en-US"/>
              </w:rPr>
              <w:t>272.93</w:t>
            </w:r>
          </w:p>
        </w:tc>
        <w:tc>
          <w:tcPr>
            <w:tcW w:w="850" w:type="dxa"/>
          </w:tcPr>
          <w:p w14:paraId="30886410" w14:textId="77777777" w:rsidR="00811AD4" w:rsidRPr="00AD67C9" w:rsidRDefault="00811AD4" w:rsidP="00236EED">
            <w:pPr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68.510</w:t>
            </w:r>
          </w:p>
          <w:p w14:paraId="7B7387A9" w14:textId="77777777" w:rsidR="00811AD4" w:rsidRPr="005949E1" w:rsidRDefault="00811AD4" w:rsidP="00236EED">
            <w:pPr>
              <w:jc w:val="right"/>
              <w:rPr>
                <w:b/>
                <w:sz w:val="14"/>
                <w:szCs w:val="14"/>
                <w:lang w:val="en-US"/>
              </w:rPr>
            </w:pPr>
            <w:r>
              <w:rPr>
                <w:b/>
                <w:sz w:val="14"/>
                <w:szCs w:val="14"/>
                <w:lang w:val="en-US"/>
              </w:rPr>
              <w:t>15.07</w:t>
            </w:r>
          </w:p>
        </w:tc>
      </w:tr>
    </w:tbl>
    <w:p w14:paraId="182C97A4" w14:textId="77777777" w:rsidR="00811AD4" w:rsidRDefault="00811AD4" w:rsidP="00236EED">
      <w:pPr>
        <w:spacing w:line="20" w:lineRule="exact"/>
      </w:pPr>
    </w:p>
    <w:tbl>
      <w:tblPr>
        <w:tblW w:w="11128" w:type="dxa"/>
        <w:tblBorders>
          <w:top w:val="single" w:sz="4" w:space="0" w:color="808080"/>
          <w:left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31"/>
        <w:gridCol w:w="531"/>
        <w:gridCol w:w="1031"/>
        <w:gridCol w:w="1740"/>
        <w:gridCol w:w="907"/>
        <w:gridCol w:w="897"/>
        <w:gridCol w:w="992"/>
        <w:gridCol w:w="850"/>
        <w:gridCol w:w="992"/>
        <w:gridCol w:w="850"/>
        <w:gridCol w:w="957"/>
        <w:gridCol w:w="850"/>
      </w:tblGrid>
      <w:tr w:rsidR="00811AD4" w:rsidRPr="00AD67C9" w14:paraId="156EBD08" w14:textId="77777777" w:rsidTr="00236EED">
        <w:tc>
          <w:tcPr>
            <w:tcW w:w="531" w:type="dxa"/>
          </w:tcPr>
          <w:p w14:paraId="01C2352A" w14:textId="77777777" w:rsidR="00811AD4" w:rsidRPr="00AD67C9" w:rsidRDefault="00811AD4" w:rsidP="00236EED">
            <w:pPr>
              <w:rPr>
                <w:sz w:val="14"/>
                <w:szCs w:val="14"/>
                <w:lang w:val="en-US"/>
              </w:rPr>
            </w:pPr>
            <w:r w:rsidRPr="00AD67C9">
              <w:rPr>
                <w:sz w:val="14"/>
                <w:szCs w:val="14"/>
                <w:lang w:val="en-US"/>
              </w:rPr>
              <w:t xml:space="preserve">  32</w:t>
            </w:r>
          </w:p>
          <w:p w14:paraId="127E43C8" w14:textId="77777777" w:rsidR="00811AD4" w:rsidRPr="00AD67C9" w:rsidRDefault="00811AD4" w:rsidP="00236EED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531" w:type="dxa"/>
          </w:tcPr>
          <w:p w14:paraId="10FB19FE" w14:textId="77777777" w:rsidR="00811AD4" w:rsidRPr="00AD67C9" w:rsidRDefault="00811AD4">
            <w:pPr>
              <w:rPr>
                <w:sz w:val="14"/>
                <w:szCs w:val="14"/>
                <w:lang w:val="en-US"/>
              </w:rPr>
            </w:pPr>
            <w:r w:rsidRPr="00AD67C9">
              <w:rPr>
                <w:sz w:val="14"/>
                <w:szCs w:val="14"/>
                <w:lang w:val="en-US"/>
              </w:rPr>
              <w:t xml:space="preserve">  32</w:t>
            </w:r>
          </w:p>
          <w:p w14:paraId="0C20D096" w14:textId="77777777" w:rsidR="00811AD4" w:rsidRPr="00AD67C9" w:rsidRDefault="00811AD4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1031" w:type="dxa"/>
          </w:tcPr>
          <w:p w14:paraId="61EEBD84" w14:textId="77777777" w:rsidR="00811AD4" w:rsidRPr="004978B0" w:rsidRDefault="00811AD4">
            <w:pPr>
              <w:rPr>
                <w:b/>
                <w:sz w:val="14"/>
                <w:szCs w:val="14"/>
                <w:lang w:val="en-US"/>
              </w:rPr>
            </w:pPr>
            <w:r w:rsidRPr="004978B0">
              <w:rPr>
                <w:b/>
                <w:sz w:val="14"/>
                <w:szCs w:val="14"/>
                <w:lang w:val="en-US"/>
              </w:rPr>
              <w:t>5/30-30-4-1-1/2</w:t>
            </w:r>
          </w:p>
          <w:p w14:paraId="1EE9658B" w14:textId="77777777" w:rsidR="00811AD4" w:rsidRPr="00F2609C" w:rsidRDefault="00811AD4">
            <w:pPr>
              <w:rPr>
                <w:sz w:val="14"/>
                <w:szCs w:val="14"/>
                <w:lang w:val="en-US"/>
              </w:rPr>
            </w:pPr>
            <w:r w:rsidRPr="00F2609C">
              <w:rPr>
                <w:sz w:val="14"/>
                <w:szCs w:val="14"/>
                <w:lang w:val="en-US"/>
              </w:rPr>
              <w:t xml:space="preserve"> (H12)</w:t>
            </w:r>
          </w:p>
        </w:tc>
        <w:tc>
          <w:tcPr>
            <w:tcW w:w="1740" w:type="dxa"/>
          </w:tcPr>
          <w:p w14:paraId="7AE9513F" w14:textId="77777777" w:rsidR="00811AD4" w:rsidRPr="00CB2A77" w:rsidRDefault="00811AD4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ВЫКЛЮЧАТЕЛЬ УСТАНОВОЧНЫЙ ОДНОКЛАВИШНЫЙ С16-122</w:t>
            </w:r>
          </w:p>
        </w:tc>
        <w:tc>
          <w:tcPr>
            <w:tcW w:w="907" w:type="dxa"/>
          </w:tcPr>
          <w:p w14:paraId="63DED03A" w14:textId="77777777" w:rsidR="00811AD4" w:rsidRPr="00AD67C9" w:rsidRDefault="00811AD4">
            <w:pPr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 xml:space="preserve">ШТ                                                                                                  </w:t>
            </w:r>
          </w:p>
          <w:p w14:paraId="75E72219" w14:textId="77777777" w:rsidR="00811AD4" w:rsidRPr="00AD67C9" w:rsidRDefault="00811AD4">
            <w:pPr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10</w:t>
            </w:r>
          </w:p>
        </w:tc>
        <w:tc>
          <w:tcPr>
            <w:tcW w:w="897" w:type="dxa"/>
          </w:tcPr>
          <w:p w14:paraId="3F1421E7" w14:textId="77777777" w:rsidR="00811AD4" w:rsidRPr="00AD67C9" w:rsidRDefault="00811AD4" w:rsidP="00236EED">
            <w:pPr>
              <w:jc w:val="right"/>
              <w:rPr>
                <w:sz w:val="14"/>
                <w:szCs w:val="14"/>
                <w:lang w:val="en-US"/>
              </w:rPr>
            </w:pPr>
          </w:p>
          <w:p w14:paraId="02656879" w14:textId="77777777" w:rsidR="00811AD4" w:rsidRPr="005949E1" w:rsidRDefault="00811AD4" w:rsidP="00236EED">
            <w:pPr>
              <w:jc w:val="right"/>
              <w:rPr>
                <w:b/>
                <w:sz w:val="14"/>
                <w:szCs w:val="14"/>
                <w:lang w:val="en-US"/>
              </w:rPr>
            </w:pPr>
          </w:p>
        </w:tc>
        <w:tc>
          <w:tcPr>
            <w:tcW w:w="992" w:type="dxa"/>
          </w:tcPr>
          <w:p w14:paraId="07659D5D" w14:textId="77777777" w:rsidR="00811AD4" w:rsidRPr="00AD67C9" w:rsidRDefault="00811AD4" w:rsidP="00236EED">
            <w:pPr>
              <w:jc w:val="right"/>
              <w:rPr>
                <w:sz w:val="14"/>
                <w:szCs w:val="14"/>
                <w:lang w:val="en-US"/>
              </w:rPr>
            </w:pPr>
          </w:p>
          <w:p w14:paraId="60529D20" w14:textId="77777777" w:rsidR="00811AD4" w:rsidRPr="005949E1" w:rsidRDefault="00811AD4" w:rsidP="00236EED">
            <w:pPr>
              <w:jc w:val="right"/>
              <w:rPr>
                <w:b/>
                <w:sz w:val="14"/>
                <w:szCs w:val="14"/>
                <w:lang w:val="en-US"/>
              </w:rPr>
            </w:pPr>
          </w:p>
        </w:tc>
        <w:tc>
          <w:tcPr>
            <w:tcW w:w="850" w:type="dxa"/>
          </w:tcPr>
          <w:p w14:paraId="5C62C921" w14:textId="77777777" w:rsidR="00811AD4" w:rsidRPr="00AD67C9" w:rsidRDefault="00811AD4" w:rsidP="00236EED">
            <w:pPr>
              <w:jc w:val="right"/>
              <w:rPr>
                <w:sz w:val="14"/>
                <w:szCs w:val="14"/>
                <w:lang w:val="en-US"/>
              </w:rPr>
            </w:pPr>
          </w:p>
          <w:p w14:paraId="54CAD2D9" w14:textId="77777777" w:rsidR="00811AD4" w:rsidRPr="005949E1" w:rsidRDefault="00811AD4" w:rsidP="00236EED">
            <w:pPr>
              <w:jc w:val="right"/>
              <w:rPr>
                <w:b/>
                <w:sz w:val="14"/>
                <w:szCs w:val="14"/>
                <w:lang w:val="en-US"/>
              </w:rPr>
            </w:pPr>
          </w:p>
        </w:tc>
        <w:tc>
          <w:tcPr>
            <w:tcW w:w="992" w:type="dxa"/>
          </w:tcPr>
          <w:p w14:paraId="0407C333" w14:textId="77777777" w:rsidR="00811AD4" w:rsidRPr="00AD67C9" w:rsidRDefault="00811AD4" w:rsidP="00236EED">
            <w:pPr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5.01</w:t>
            </w:r>
          </w:p>
          <w:p w14:paraId="38D83260" w14:textId="77777777" w:rsidR="00811AD4" w:rsidRPr="005949E1" w:rsidRDefault="00811AD4" w:rsidP="00236EED">
            <w:pPr>
              <w:jc w:val="right"/>
              <w:rPr>
                <w:b/>
                <w:sz w:val="14"/>
                <w:szCs w:val="14"/>
                <w:lang w:val="en-US"/>
              </w:rPr>
            </w:pPr>
            <w:r>
              <w:rPr>
                <w:b/>
                <w:sz w:val="14"/>
                <w:szCs w:val="14"/>
                <w:lang w:val="en-US"/>
              </w:rPr>
              <w:t>50.10</w:t>
            </w:r>
          </w:p>
        </w:tc>
        <w:tc>
          <w:tcPr>
            <w:tcW w:w="850" w:type="dxa"/>
          </w:tcPr>
          <w:p w14:paraId="59116537" w14:textId="77777777" w:rsidR="00811AD4" w:rsidRPr="00AD67C9" w:rsidRDefault="00811AD4" w:rsidP="00236EED">
            <w:pPr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0.29</w:t>
            </w:r>
          </w:p>
          <w:p w14:paraId="0B64CEBE" w14:textId="77777777" w:rsidR="00811AD4" w:rsidRPr="005949E1" w:rsidRDefault="00811AD4" w:rsidP="00236EED">
            <w:pPr>
              <w:jc w:val="right"/>
              <w:rPr>
                <w:b/>
                <w:sz w:val="14"/>
                <w:szCs w:val="14"/>
                <w:lang w:val="en-US"/>
              </w:rPr>
            </w:pPr>
            <w:r>
              <w:rPr>
                <w:b/>
                <w:sz w:val="14"/>
                <w:szCs w:val="14"/>
                <w:lang w:val="en-US"/>
              </w:rPr>
              <w:t>2.90</w:t>
            </w:r>
          </w:p>
        </w:tc>
        <w:tc>
          <w:tcPr>
            <w:tcW w:w="957" w:type="dxa"/>
          </w:tcPr>
          <w:p w14:paraId="355C07BF" w14:textId="77777777" w:rsidR="00811AD4" w:rsidRPr="00AD67C9" w:rsidRDefault="00811AD4" w:rsidP="00236EED">
            <w:pPr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5.30</w:t>
            </w:r>
          </w:p>
          <w:p w14:paraId="26A1F11F" w14:textId="77777777" w:rsidR="00811AD4" w:rsidRPr="005949E1" w:rsidRDefault="00811AD4" w:rsidP="00236EED">
            <w:pPr>
              <w:jc w:val="right"/>
              <w:rPr>
                <w:b/>
                <w:sz w:val="14"/>
                <w:szCs w:val="14"/>
                <w:lang w:val="en-US"/>
              </w:rPr>
            </w:pPr>
            <w:r>
              <w:rPr>
                <w:b/>
                <w:sz w:val="14"/>
                <w:szCs w:val="14"/>
                <w:lang w:val="en-US"/>
              </w:rPr>
              <w:t>53.00</w:t>
            </w:r>
          </w:p>
        </w:tc>
        <w:tc>
          <w:tcPr>
            <w:tcW w:w="850" w:type="dxa"/>
          </w:tcPr>
          <w:p w14:paraId="2DABF7B9" w14:textId="77777777" w:rsidR="00811AD4" w:rsidRPr="00AD67C9" w:rsidRDefault="00811AD4" w:rsidP="00236EED">
            <w:pPr>
              <w:jc w:val="right"/>
              <w:rPr>
                <w:sz w:val="14"/>
                <w:szCs w:val="14"/>
                <w:lang w:val="en-US"/>
              </w:rPr>
            </w:pPr>
          </w:p>
          <w:p w14:paraId="394B364B" w14:textId="77777777" w:rsidR="00811AD4" w:rsidRPr="005949E1" w:rsidRDefault="00811AD4" w:rsidP="00236EED">
            <w:pPr>
              <w:jc w:val="right"/>
              <w:rPr>
                <w:b/>
                <w:sz w:val="14"/>
                <w:szCs w:val="14"/>
                <w:lang w:val="en-US"/>
              </w:rPr>
            </w:pPr>
          </w:p>
        </w:tc>
      </w:tr>
    </w:tbl>
    <w:p w14:paraId="545690F4" w14:textId="77777777" w:rsidR="00811AD4" w:rsidRDefault="00811AD4" w:rsidP="00236EED">
      <w:pPr>
        <w:spacing w:line="20" w:lineRule="exact"/>
      </w:pPr>
    </w:p>
    <w:tbl>
      <w:tblPr>
        <w:tblW w:w="11128" w:type="dxa"/>
        <w:tblBorders>
          <w:top w:val="single" w:sz="4" w:space="0" w:color="808080"/>
          <w:left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31"/>
        <w:gridCol w:w="531"/>
        <w:gridCol w:w="1031"/>
        <w:gridCol w:w="1740"/>
        <w:gridCol w:w="907"/>
        <w:gridCol w:w="897"/>
        <w:gridCol w:w="992"/>
        <w:gridCol w:w="850"/>
        <w:gridCol w:w="992"/>
        <w:gridCol w:w="850"/>
        <w:gridCol w:w="957"/>
        <w:gridCol w:w="850"/>
      </w:tblGrid>
      <w:tr w:rsidR="00811AD4" w:rsidRPr="00AD67C9" w14:paraId="446A959A" w14:textId="77777777" w:rsidTr="00236EED">
        <w:tc>
          <w:tcPr>
            <w:tcW w:w="531" w:type="dxa"/>
          </w:tcPr>
          <w:p w14:paraId="1803D18F" w14:textId="77777777" w:rsidR="00811AD4" w:rsidRPr="00AD67C9" w:rsidRDefault="00811AD4" w:rsidP="00236EED">
            <w:pPr>
              <w:rPr>
                <w:sz w:val="14"/>
                <w:szCs w:val="14"/>
                <w:lang w:val="en-US"/>
              </w:rPr>
            </w:pPr>
            <w:r w:rsidRPr="00AD67C9">
              <w:rPr>
                <w:sz w:val="14"/>
                <w:szCs w:val="14"/>
                <w:lang w:val="en-US"/>
              </w:rPr>
              <w:t xml:space="preserve">  33</w:t>
            </w:r>
          </w:p>
          <w:p w14:paraId="658B2A85" w14:textId="77777777" w:rsidR="00811AD4" w:rsidRPr="00AD67C9" w:rsidRDefault="00811AD4" w:rsidP="00236EED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531" w:type="dxa"/>
          </w:tcPr>
          <w:p w14:paraId="26EB2CC6" w14:textId="77777777" w:rsidR="00811AD4" w:rsidRPr="00AD67C9" w:rsidRDefault="00811AD4">
            <w:pPr>
              <w:rPr>
                <w:sz w:val="14"/>
                <w:szCs w:val="14"/>
                <w:lang w:val="en-US"/>
              </w:rPr>
            </w:pPr>
            <w:r w:rsidRPr="00AD67C9">
              <w:rPr>
                <w:sz w:val="14"/>
                <w:szCs w:val="14"/>
                <w:lang w:val="en-US"/>
              </w:rPr>
              <w:t xml:space="preserve">  33</w:t>
            </w:r>
          </w:p>
          <w:p w14:paraId="27217675" w14:textId="77777777" w:rsidR="00811AD4" w:rsidRPr="00AD67C9" w:rsidRDefault="00811AD4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1031" w:type="dxa"/>
          </w:tcPr>
          <w:p w14:paraId="49CA27C4" w14:textId="77777777" w:rsidR="00811AD4" w:rsidRPr="004978B0" w:rsidRDefault="00811AD4">
            <w:pPr>
              <w:rPr>
                <w:b/>
                <w:sz w:val="14"/>
                <w:szCs w:val="14"/>
                <w:lang w:val="en-US"/>
              </w:rPr>
            </w:pPr>
            <w:r w:rsidRPr="004978B0">
              <w:rPr>
                <w:b/>
                <w:sz w:val="14"/>
                <w:szCs w:val="14"/>
                <w:lang w:val="en-US"/>
              </w:rPr>
              <w:t>5/30-30-4-1-2-1/14</w:t>
            </w:r>
          </w:p>
          <w:p w14:paraId="6B646C0F" w14:textId="77777777" w:rsidR="00811AD4" w:rsidRPr="00F2609C" w:rsidRDefault="00811AD4">
            <w:pPr>
              <w:rPr>
                <w:sz w:val="14"/>
                <w:szCs w:val="14"/>
                <w:lang w:val="en-US"/>
              </w:rPr>
            </w:pPr>
            <w:r w:rsidRPr="00F2609C">
              <w:rPr>
                <w:sz w:val="14"/>
                <w:szCs w:val="14"/>
                <w:lang w:val="en-US"/>
              </w:rPr>
              <w:t xml:space="preserve"> (H12)</w:t>
            </w:r>
          </w:p>
        </w:tc>
        <w:tc>
          <w:tcPr>
            <w:tcW w:w="1740" w:type="dxa"/>
          </w:tcPr>
          <w:p w14:paraId="06925DD5" w14:textId="77777777" w:rsidR="00811AD4" w:rsidRPr="00CB2A77" w:rsidRDefault="00811AD4">
            <w:pPr>
              <w:rPr>
                <w:sz w:val="14"/>
                <w:szCs w:val="14"/>
              </w:rPr>
            </w:pPr>
            <w:r w:rsidRPr="00236EED">
              <w:rPr>
                <w:sz w:val="14"/>
                <w:szCs w:val="14"/>
              </w:rPr>
              <w:t>РОЗЕТКА ШТЕПСЕЛЬНАЯ С ЗАЗЕМЛЯЮЩИМ КОНТАКТОМ РА16-254</w:t>
            </w:r>
          </w:p>
        </w:tc>
        <w:tc>
          <w:tcPr>
            <w:tcW w:w="907" w:type="dxa"/>
          </w:tcPr>
          <w:p w14:paraId="38267AE3" w14:textId="77777777" w:rsidR="00811AD4" w:rsidRPr="00AD67C9" w:rsidRDefault="00811AD4">
            <w:pPr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 xml:space="preserve">ШТ                                                                                                  </w:t>
            </w:r>
          </w:p>
          <w:p w14:paraId="37452D62" w14:textId="77777777" w:rsidR="00811AD4" w:rsidRPr="00AD67C9" w:rsidRDefault="00811AD4">
            <w:pPr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12</w:t>
            </w:r>
          </w:p>
        </w:tc>
        <w:tc>
          <w:tcPr>
            <w:tcW w:w="897" w:type="dxa"/>
          </w:tcPr>
          <w:p w14:paraId="73EAD70C" w14:textId="77777777" w:rsidR="00811AD4" w:rsidRPr="00AD67C9" w:rsidRDefault="00811AD4" w:rsidP="00236EED">
            <w:pPr>
              <w:jc w:val="right"/>
              <w:rPr>
                <w:sz w:val="14"/>
                <w:szCs w:val="14"/>
                <w:lang w:val="en-US"/>
              </w:rPr>
            </w:pPr>
          </w:p>
          <w:p w14:paraId="1348EE62" w14:textId="77777777" w:rsidR="00811AD4" w:rsidRPr="005949E1" w:rsidRDefault="00811AD4" w:rsidP="00236EED">
            <w:pPr>
              <w:jc w:val="right"/>
              <w:rPr>
                <w:b/>
                <w:sz w:val="14"/>
                <w:szCs w:val="14"/>
                <w:lang w:val="en-US"/>
              </w:rPr>
            </w:pPr>
          </w:p>
        </w:tc>
        <w:tc>
          <w:tcPr>
            <w:tcW w:w="992" w:type="dxa"/>
          </w:tcPr>
          <w:p w14:paraId="6FEDE55D" w14:textId="77777777" w:rsidR="00811AD4" w:rsidRPr="00AD67C9" w:rsidRDefault="00811AD4" w:rsidP="00236EED">
            <w:pPr>
              <w:jc w:val="right"/>
              <w:rPr>
                <w:sz w:val="14"/>
                <w:szCs w:val="14"/>
                <w:lang w:val="en-US"/>
              </w:rPr>
            </w:pPr>
          </w:p>
          <w:p w14:paraId="148510BB" w14:textId="77777777" w:rsidR="00811AD4" w:rsidRPr="005949E1" w:rsidRDefault="00811AD4" w:rsidP="00236EED">
            <w:pPr>
              <w:jc w:val="right"/>
              <w:rPr>
                <w:b/>
                <w:sz w:val="14"/>
                <w:szCs w:val="14"/>
                <w:lang w:val="en-US"/>
              </w:rPr>
            </w:pPr>
          </w:p>
        </w:tc>
        <w:tc>
          <w:tcPr>
            <w:tcW w:w="850" w:type="dxa"/>
          </w:tcPr>
          <w:p w14:paraId="4FDF97CC" w14:textId="77777777" w:rsidR="00811AD4" w:rsidRPr="00AD67C9" w:rsidRDefault="00811AD4" w:rsidP="00236EED">
            <w:pPr>
              <w:jc w:val="right"/>
              <w:rPr>
                <w:sz w:val="14"/>
                <w:szCs w:val="14"/>
                <w:lang w:val="en-US"/>
              </w:rPr>
            </w:pPr>
          </w:p>
          <w:p w14:paraId="4FCF39FC" w14:textId="77777777" w:rsidR="00811AD4" w:rsidRPr="005949E1" w:rsidRDefault="00811AD4" w:rsidP="00236EED">
            <w:pPr>
              <w:jc w:val="right"/>
              <w:rPr>
                <w:b/>
                <w:sz w:val="14"/>
                <w:szCs w:val="14"/>
                <w:lang w:val="en-US"/>
              </w:rPr>
            </w:pPr>
          </w:p>
        </w:tc>
        <w:tc>
          <w:tcPr>
            <w:tcW w:w="992" w:type="dxa"/>
          </w:tcPr>
          <w:p w14:paraId="5BF06052" w14:textId="77777777" w:rsidR="00811AD4" w:rsidRPr="00AD67C9" w:rsidRDefault="00811AD4" w:rsidP="00236EED">
            <w:pPr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3.03</w:t>
            </w:r>
          </w:p>
          <w:p w14:paraId="2FAC1995" w14:textId="77777777" w:rsidR="00811AD4" w:rsidRPr="005949E1" w:rsidRDefault="00811AD4" w:rsidP="00236EED">
            <w:pPr>
              <w:jc w:val="right"/>
              <w:rPr>
                <w:b/>
                <w:sz w:val="14"/>
                <w:szCs w:val="14"/>
                <w:lang w:val="en-US"/>
              </w:rPr>
            </w:pPr>
            <w:r>
              <w:rPr>
                <w:b/>
                <w:sz w:val="14"/>
                <w:szCs w:val="14"/>
                <w:lang w:val="en-US"/>
              </w:rPr>
              <w:t>36.36</w:t>
            </w:r>
          </w:p>
        </w:tc>
        <w:tc>
          <w:tcPr>
            <w:tcW w:w="850" w:type="dxa"/>
          </w:tcPr>
          <w:p w14:paraId="785E4344" w14:textId="77777777" w:rsidR="00811AD4" w:rsidRPr="00AD67C9" w:rsidRDefault="00811AD4" w:rsidP="00236EED">
            <w:pPr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0.17</w:t>
            </w:r>
          </w:p>
          <w:p w14:paraId="5347753F" w14:textId="77777777" w:rsidR="00811AD4" w:rsidRPr="005949E1" w:rsidRDefault="00811AD4" w:rsidP="00236EED">
            <w:pPr>
              <w:jc w:val="right"/>
              <w:rPr>
                <w:b/>
                <w:sz w:val="14"/>
                <w:szCs w:val="14"/>
                <w:lang w:val="en-US"/>
              </w:rPr>
            </w:pPr>
            <w:r>
              <w:rPr>
                <w:b/>
                <w:sz w:val="14"/>
                <w:szCs w:val="14"/>
                <w:lang w:val="en-US"/>
              </w:rPr>
              <w:t>2.04</w:t>
            </w:r>
          </w:p>
        </w:tc>
        <w:tc>
          <w:tcPr>
            <w:tcW w:w="957" w:type="dxa"/>
          </w:tcPr>
          <w:p w14:paraId="7769E14D" w14:textId="77777777" w:rsidR="00811AD4" w:rsidRPr="00AD67C9" w:rsidRDefault="00811AD4" w:rsidP="00236EED">
            <w:pPr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3.20</w:t>
            </w:r>
          </w:p>
          <w:p w14:paraId="33F54AFF" w14:textId="77777777" w:rsidR="00811AD4" w:rsidRPr="005949E1" w:rsidRDefault="00811AD4" w:rsidP="00236EED">
            <w:pPr>
              <w:jc w:val="right"/>
              <w:rPr>
                <w:b/>
                <w:sz w:val="14"/>
                <w:szCs w:val="14"/>
                <w:lang w:val="en-US"/>
              </w:rPr>
            </w:pPr>
            <w:r>
              <w:rPr>
                <w:b/>
                <w:sz w:val="14"/>
                <w:szCs w:val="14"/>
                <w:lang w:val="en-US"/>
              </w:rPr>
              <w:t>38.40</w:t>
            </w:r>
          </w:p>
        </w:tc>
        <w:tc>
          <w:tcPr>
            <w:tcW w:w="850" w:type="dxa"/>
          </w:tcPr>
          <w:p w14:paraId="644AF492" w14:textId="77777777" w:rsidR="00811AD4" w:rsidRPr="00AD67C9" w:rsidRDefault="00811AD4" w:rsidP="00236EED">
            <w:pPr>
              <w:jc w:val="right"/>
              <w:rPr>
                <w:sz w:val="14"/>
                <w:szCs w:val="14"/>
                <w:lang w:val="en-US"/>
              </w:rPr>
            </w:pPr>
          </w:p>
          <w:p w14:paraId="2A95805F" w14:textId="77777777" w:rsidR="00811AD4" w:rsidRPr="005949E1" w:rsidRDefault="00811AD4" w:rsidP="00236EED">
            <w:pPr>
              <w:jc w:val="right"/>
              <w:rPr>
                <w:b/>
                <w:sz w:val="14"/>
                <w:szCs w:val="14"/>
                <w:lang w:val="en-US"/>
              </w:rPr>
            </w:pPr>
          </w:p>
        </w:tc>
      </w:tr>
    </w:tbl>
    <w:p w14:paraId="47FA0DA9" w14:textId="77777777" w:rsidR="00811AD4" w:rsidRDefault="00811AD4" w:rsidP="00236EED">
      <w:pPr>
        <w:spacing w:line="20" w:lineRule="exact"/>
      </w:pPr>
    </w:p>
    <w:tbl>
      <w:tblPr>
        <w:tblW w:w="11128" w:type="dxa"/>
        <w:tblBorders>
          <w:top w:val="single" w:sz="4" w:space="0" w:color="808080"/>
          <w:left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31"/>
        <w:gridCol w:w="531"/>
        <w:gridCol w:w="1031"/>
        <w:gridCol w:w="1740"/>
        <w:gridCol w:w="907"/>
        <w:gridCol w:w="897"/>
        <w:gridCol w:w="992"/>
        <w:gridCol w:w="850"/>
        <w:gridCol w:w="992"/>
        <w:gridCol w:w="850"/>
        <w:gridCol w:w="957"/>
        <w:gridCol w:w="850"/>
      </w:tblGrid>
      <w:tr w:rsidR="00811AD4" w:rsidRPr="00AD67C9" w14:paraId="38608B50" w14:textId="77777777" w:rsidTr="00236EED">
        <w:tc>
          <w:tcPr>
            <w:tcW w:w="531" w:type="dxa"/>
          </w:tcPr>
          <w:p w14:paraId="5EEAE8A1" w14:textId="77777777" w:rsidR="00811AD4" w:rsidRPr="00AD67C9" w:rsidRDefault="00811AD4" w:rsidP="00236EED">
            <w:pPr>
              <w:rPr>
                <w:sz w:val="14"/>
                <w:szCs w:val="14"/>
                <w:lang w:val="en-US"/>
              </w:rPr>
            </w:pPr>
            <w:r w:rsidRPr="00AD67C9">
              <w:rPr>
                <w:sz w:val="14"/>
                <w:szCs w:val="14"/>
                <w:lang w:val="en-US"/>
              </w:rPr>
              <w:t xml:space="preserve">  34</w:t>
            </w:r>
          </w:p>
          <w:p w14:paraId="74EB5954" w14:textId="77777777" w:rsidR="00811AD4" w:rsidRPr="00AD67C9" w:rsidRDefault="00811AD4" w:rsidP="00236EED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531" w:type="dxa"/>
          </w:tcPr>
          <w:p w14:paraId="03CEDA7D" w14:textId="77777777" w:rsidR="00811AD4" w:rsidRPr="00AD67C9" w:rsidRDefault="00811AD4">
            <w:pPr>
              <w:rPr>
                <w:sz w:val="14"/>
                <w:szCs w:val="14"/>
                <w:lang w:val="en-US"/>
              </w:rPr>
            </w:pPr>
            <w:r w:rsidRPr="00AD67C9">
              <w:rPr>
                <w:sz w:val="14"/>
                <w:szCs w:val="14"/>
                <w:lang w:val="en-US"/>
              </w:rPr>
              <w:t xml:space="preserve">  34</w:t>
            </w:r>
          </w:p>
          <w:p w14:paraId="31A0A156" w14:textId="77777777" w:rsidR="00811AD4" w:rsidRPr="00AD67C9" w:rsidRDefault="00811AD4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1031" w:type="dxa"/>
          </w:tcPr>
          <w:p w14:paraId="7A5A355C" w14:textId="77777777" w:rsidR="00811AD4" w:rsidRPr="004978B0" w:rsidRDefault="00811AD4">
            <w:pPr>
              <w:rPr>
                <w:b/>
                <w:sz w:val="14"/>
                <w:szCs w:val="14"/>
                <w:lang w:val="en-US"/>
              </w:rPr>
            </w:pPr>
            <w:r w:rsidRPr="004978B0">
              <w:rPr>
                <w:b/>
                <w:sz w:val="14"/>
                <w:szCs w:val="14"/>
                <w:lang w:val="en-US"/>
              </w:rPr>
              <w:t>Е33-115-2</w:t>
            </w:r>
          </w:p>
          <w:p w14:paraId="71BDF172" w14:textId="77777777" w:rsidR="00811AD4" w:rsidRPr="00F2609C" w:rsidRDefault="00811AD4">
            <w:pPr>
              <w:rPr>
                <w:sz w:val="14"/>
                <w:szCs w:val="14"/>
                <w:lang w:val="en-US"/>
              </w:rPr>
            </w:pPr>
            <w:r w:rsidRPr="00F2609C">
              <w:rPr>
                <w:sz w:val="14"/>
                <w:szCs w:val="14"/>
                <w:lang w:val="en-US"/>
              </w:rPr>
              <w:t xml:space="preserve"> (H7)</w:t>
            </w:r>
          </w:p>
        </w:tc>
        <w:tc>
          <w:tcPr>
            <w:tcW w:w="1740" w:type="dxa"/>
          </w:tcPr>
          <w:p w14:paraId="1EE49954" w14:textId="77777777" w:rsidR="00811AD4" w:rsidRPr="00CB2A77" w:rsidRDefault="00811AD4">
            <w:pPr>
              <w:rPr>
                <w:sz w:val="14"/>
                <w:szCs w:val="14"/>
              </w:rPr>
            </w:pPr>
            <w:r w:rsidRPr="00236EED">
              <w:rPr>
                <w:sz w:val="14"/>
                <w:szCs w:val="14"/>
              </w:rPr>
              <w:t>УСТАНОВКА СВЕТИЛЬНИКОВ С ЛЮМИНЕСЦЕНТНЫМИ ЛАМПАМИ                                                                                                    Разряд=4.</w:t>
            </w:r>
            <w:proofErr w:type="gramStart"/>
            <w:r w:rsidRPr="00236EED">
              <w:rPr>
                <w:sz w:val="14"/>
                <w:szCs w:val="14"/>
              </w:rPr>
              <w:t>300 ,</w:t>
            </w:r>
            <w:proofErr w:type="gramEnd"/>
            <w:r w:rsidRPr="00236EED">
              <w:rPr>
                <w:sz w:val="14"/>
                <w:szCs w:val="14"/>
              </w:rPr>
              <w:t xml:space="preserve"> к=1.0306</w:t>
            </w:r>
          </w:p>
        </w:tc>
        <w:tc>
          <w:tcPr>
            <w:tcW w:w="907" w:type="dxa"/>
          </w:tcPr>
          <w:p w14:paraId="42DAE92F" w14:textId="77777777" w:rsidR="00811AD4" w:rsidRPr="00AD67C9" w:rsidRDefault="00811AD4">
            <w:pPr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 xml:space="preserve">СВЕТИЛЬНИК                                                                                          </w:t>
            </w:r>
          </w:p>
          <w:p w14:paraId="6330765B" w14:textId="77777777" w:rsidR="00811AD4" w:rsidRPr="00AD67C9" w:rsidRDefault="00811AD4">
            <w:pPr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33</w:t>
            </w:r>
          </w:p>
        </w:tc>
        <w:tc>
          <w:tcPr>
            <w:tcW w:w="897" w:type="dxa"/>
          </w:tcPr>
          <w:p w14:paraId="5539696F" w14:textId="77777777" w:rsidR="00811AD4" w:rsidRPr="00AD67C9" w:rsidRDefault="00811AD4" w:rsidP="00236EED">
            <w:pPr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40.03</w:t>
            </w:r>
          </w:p>
          <w:p w14:paraId="168EA224" w14:textId="77777777" w:rsidR="00811AD4" w:rsidRPr="005949E1" w:rsidRDefault="00811AD4" w:rsidP="00236EED">
            <w:pPr>
              <w:jc w:val="right"/>
              <w:rPr>
                <w:b/>
                <w:sz w:val="14"/>
                <w:szCs w:val="14"/>
                <w:lang w:val="en-US"/>
              </w:rPr>
            </w:pPr>
            <w:r>
              <w:rPr>
                <w:b/>
                <w:sz w:val="14"/>
                <w:szCs w:val="14"/>
                <w:lang w:val="en-US"/>
              </w:rPr>
              <w:t>1320.99</w:t>
            </w:r>
          </w:p>
        </w:tc>
        <w:tc>
          <w:tcPr>
            <w:tcW w:w="992" w:type="dxa"/>
          </w:tcPr>
          <w:p w14:paraId="78EEF83F" w14:textId="77777777" w:rsidR="00811AD4" w:rsidRPr="00AD67C9" w:rsidRDefault="00811AD4" w:rsidP="00236EED">
            <w:pPr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76.84</w:t>
            </w:r>
          </w:p>
          <w:p w14:paraId="02B6796F" w14:textId="77777777" w:rsidR="00811AD4" w:rsidRPr="005949E1" w:rsidRDefault="00811AD4" w:rsidP="00236EED">
            <w:pPr>
              <w:jc w:val="right"/>
              <w:rPr>
                <w:b/>
                <w:sz w:val="14"/>
                <w:szCs w:val="14"/>
                <w:lang w:val="en-US"/>
              </w:rPr>
            </w:pPr>
            <w:r>
              <w:rPr>
                <w:b/>
                <w:sz w:val="14"/>
                <w:szCs w:val="14"/>
                <w:lang w:val="en-US"/>
              </w:rPr>
              <w:t>2535.72</w:t>
            </w:r>
          </w:p>
        </w:tc>
        <w:tc>
          <w:tcPr>
            <w:tcW w:w="850" w:type="dxa"/>
          </w:tcPr>
          <w:p w14:paraId="2D5D4435" w14:textId="77777777" w:rsidR="00811AD4" w:rsidRPr="00AD67C9" w:rsidRDefault="00811AD4" w:rsidP="00236EED">
            <w:pPr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18.26</w:t>
            </w:r>
          </w:p>
          <w:p w14:paraId="6E0E7786" w14:textId="77777777" w:rsidR="00811AD4" w:rsidRPr="005949E1" w:rsidRDefault="00811AD4" w:rsidP="00236EED">
            <w:pPr>
              <w:jc w:val="right"/>
              <w:rPr>
                <w:b/>
                <w:sz w:val="14"/>
                <w:szCs w:val="14"/>
                <w:lang w:val="en-US"/>
              </w:rPr>
            </w:pPr>
            <w:r>
              <w:rPr>
                <w:b/>
                <w:sz w:val="14"/>
                <w:szCs w:val="14"/>
                <w:lang w:val="en-US"/>
              </w:rPr>
              <w:t>602.58</w:t>
            </w:r>
          </w:p>
        </w:tc>
        <w:tc>
          <w:tcPr>
            <w:tcW w:w="992" w:type="dxa"/>
          </w:tcPr>
          <w:p w14:paraId="3C0C5175" w14:textId="77777777" w:rsidR="00811AD4" w:rsidRPr="00AD67C9" w:rsidRDefault="00811AD4" w:rsidP="00236EED">
            <w:pPr>
              <w:jc w:val="right"/>
              <w:rPr>
                <w:sz w:val="14"/>
                <w:szCs w:val="14"/>
                <w:lang w:val="en-US"/>
              </w:rPr>
            </w:pPr>
          </w:p>
          <w:p w14:paraId="3F9DC00F" w14:textId="77777777" w:rsidR="00811AD4" w:rsidRPr="005949E1" w:rsidRDefault="00811AD4" w:rsidP="00236EED">
            <w:pPr>
              <w:jc w:val="right"/>
              <w:rPr>
                <w:b/>
                <w:sz w:val="14"/>
                <w:szCs w:val="14"/>
                <w:lang w:val="en-US"/>
              </w:rPr>
            </w:pPr>
          </w:p>
        </w:tc>
        <w:tc>
          <w:tcPr>
            <w:tcW w:w="850" w:type="dxa"/>
          </w:tcPr>
          <w:p w14:paraId="21DDCF06" w14:textId="77777777" w:rsidR="00811AD4" w:rsidRPr="00AD67C9" w:rsidRDefault="00811AD4" w:rsidP="00236EED">
            <w:pPr>
              <w:jc w:val="right"/>
              <w:rPr>
                <w:sz w:val="14"/>
                <w:szCs w:val="14"/>
                <w:lang w:val="en-US"/>
              </w:rPr>
            </w:pPr>
          </w:p>
          <w:p w14:paraId="555BEF45" w14:textId="77777777" w:rsidR="00811AD4" w:rsidRPr="005949E1" w:rsidRDefault="00811AD4" w:rsidP="00236EED">
            <w:pPr>
              <w:jc w:val="right"/>
              <w:rPr>
                <w:b/>
                <w:sz w:val="14"/>
                <w:szCs w:val="14"/>
                <w:lang w:val="en-US"/>
              </w:rPr>
            </w:pPr>
          </w:p>
        </w:tc>
        <w:tc>
          <w:tcPr>
            <w:tcW w:w="957" w:type="dxa"/>
          </w:tcPr>
          <w:p w14:paraId="42F71EF4" w14:textId="77777777" w:rsidR="00811AD4" w:rsidRPr="00AD67C9" w:rsidRDefault="00811AD4" w:rsidP="00236EED">
            <w:pPr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116.87</w:t>
            </w:r>
          </w:p>
          <w:p w14:paraId="1D6B5E45" w14:textId="77777777" w:rsidR="00811AD4" w:rsidRPr="005949E1" w:rsidRDefault="00811AD4" w:rsidP="00236EED">
            <w:pPr>
              <w:jc w:val="right"/>
              <w:rPr>
                <w:b/>
                <w:sz w:val="14"/>
                <w:szCs w:val="14"/>
                <w:lang w:val="en-US"/>
              </w:rPr>
            </w:pPr>
            <w:r>
              <w:rPr>
                <w:b/>
                <w:sz w:val="14"/>
                <w:szCs w:val="14"/>
                <w:lang w:val="en-US"/>
              </w:rPr>
              <w:t>3856.71</w:t>
            </w:r>
          </w:p>
        </w:tc>
        <w:tc>
          <w:tcPr>
            <w:tcW w:w="850" w:type="dxa"/>
          </w:tcPr>
          <w:p w14:paraId="3B0C388F" w14:textId="77777777" w:rsidR="00811AD4" w:rsidRPr="00AD67C9" w:rsidRDefault="00811AD4" w:rsidP="00236EED">
            <w:pPr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3.180</w:t>
            </w:r>
          </w:p>
          <w:p w14:paraId="5EE2A854" w14:textId="77777777" w:rsidR="00811AD4" w:rsidRPr="005949E1" w:rsidRDefault="00811AD4" w:rsidP="00236EED">
            <w:pPr>
              <w:jc w:val="right"/>
              <w:rPr>
                <w:b/>
                <w:sz w:val="14"/>
                <w:szCs w:val="14"/>
                <w:lang w:val="en-US"/>
              </w:rPr>
            </w:pPr>
            <w:r>
              <w:rPr>
                <w:b/>
                <w:sz w:val="14"/>
                <w:szCs w:val="14"/>
                <w:lang w:val="en-US"/>
              </w:rPr>
              <w:t>104.94</w:t>
            </w:r>
          </w:p>
        </w:tc>
      </w:tr>
    </w:tbl>
    <w:p w14:paraId="6ACD4C02" w14:textId="77777777" w:rsidR="00811AD4" w:rsidRDefault="00811AD4" w:rsidP="00236EED">
      <w:pPr>
        <w:spacing w:line="20" w:lineRule="exact"/>
      </w:pPr>
    </w:p>
    <w:tbl>
      <w:tblPr>
        <w:tblW w:w="11128" w:type="dxa"/>
        <w:tblBorders>
          <w:top w:val="single" w:sz="4" w:space="0" w:color="808080"/>
          <w:left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31"/>
        <w:gridCol w:w="531"/>
        <w:gridCol w:w="1031"/>
        <w:gridCol w:w="1740"/>
        <w:gridCol w:w="907"/>
        <w:gridCol w:w="897"/>
        <w:gridCol w:w="992"/>
        <w:gridCol w:w="850"/>
        <w:gridCol w:w="992"/>
        <w:gridCol w:w="850"/>
        <w:gridCol w:w="957"/>
        <w:gridCol w:w="850"/>
      </w:tblGrid>
      <w:tr w:rsidR="00811AD4" w:rsidRPr="00AD67C9" w14:paraId="0D512E13" w14:textId="77777777" w:rsidTr="00236EED">
        <w:tc>
          <w:tcPr>
            <w:tcW w:w="531" w:type="dxa"/>
          </w:tcPr>
          <w:p w14:paraId="60E9E1A9" w14:textId="77777777" w:rsidR="00811AD4" w:rsidRPr="00AD67C9" w:rsidRDefault="00811AD4" w:rsidP="00236EED">
            <w:pPr>
              <w:rPr>
                <w:sz w:val="14"/>
                <w:szCs w:val="14"/>
                <w:lang w:val="en-US"/>
              </w:rPr>
            </w:pPr>
            <w:r w:rsidRPr="00AD67C9">
              <w:rPr>
                <w:sz w:val="14"/>
                <w:szCs w:val="14"/>
                <w:lang w:val="en-US"/>
              </w:rPr>
              <w:t xml:space="preserve">  35</w:t>
            </w:r>
          </w:p>
          <w:p w14:paraId="0782F0D5" w14:textId="77777777" w:rsidR="00811AD4" w:rsidRPr="00AD67C9" w:rsidRDefault="00811AD4" w:rsidP="00236EED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531" w:type="dxa"/>
          </w:tcPr>
          <w:p w14:paraId="455DC617" w14:textId="77777777" w:rsidR="00811AD4" w:rsidRPr="00AD67C9" w:rsidRDefault="00811AD4">
            <w:pPr>
              <w:rPr>
                <w:sz w:val="14"/>
                <w:szCs w:val="14"/>
                <w:lang w:val="en-US"/>
              </w:rPr>
            </w:pPr>
            <w:r w:rsidRPr="00AD67C9">
              <w:rPr>
                <w:sz w:val="14"/>
                <w:szCs w:val="14"/>
                <w:lang w:val="en-US"/>
              </w:rPr>
              <w:t xml:space="preserve">  35</w:t>
            </w:r>
          </w:p>
          <w:p w14:paraId="3985285D" w14:textId="77777777" w:rsidR="00811AD4" w:rsidRPr="00AD67C9" w:rsidRDefault="00811AD4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1031" w:type="dxa"/>
          </w:tcPr>
          <w:p w14:paraId="446A409E" w14:textId="77777777" w:rsidR="00811AD4" w:rsidRPr="004978B0" w:rsidRDefault="00811AD4">
            <w:pPr>
              <w:rPr>
                <w:b/>
                <w:sz w:val="14"/>
                <w:szCs w:val="14"/>
                <w:lang w:val="en-US"/>
              </w:rPr>
            </w:pPr>
            <w:r w:rsidRPr="004978B0">
              <w:rPr>
                <w:b/>
                <w:sz w:val="14"/>
                <w:szCs w:val="14"/>
                <w:lang w:val="en-US"/>
              </w:rPr>
              <w:t>5/30-30-4-3-1-2-1/1</w:t>
            </w:r>
          </w:p>
          <w:p w14:paraId="3B3DB628" w14:textId="77777777" w:rsidR="00811AD4" w:rsidRPr="00F2609C" w:rsidRDefault="00811AD4">
            <w:pPr>
              <w:rPr>
                <w:sz w:val="14"/>
                <w:szCs w:val="14"/>
                <w:lang w:val="en-US"/>
              </w:rPr>
            </w:pPr>
            <w:r w:rsidRPr="00F2609C">
              <w:rPr>
                <w:sz w:val="14"/>
                <w:szCs w:val="14"/>
                <w:lang w:val="en-US"/>
              </w:rPr>
              <w:t xml:space="preserve"> (H12)</w:t>
            </w:r>
          </w:p>
        </w:tc>
        <w:tc>
          <w:tcPr>
            <w:tcW w:w="1740" w:type="dxa"/>
          </w:tcPr>
          <w:p w14:paraId="4981DE51" w14:textId="77777777" w:rsidR="00811AD4" w:rsidRPr="00CB2A77" w:rsidRDefault="00811AD4">
            <w:pPr>
              <w:rPr>
                <w:sz w:val="14"/>
                <w:szCs w:val="14"/>
              </w:rPr>
            </w:pPr>
            <w:r w:rsidRPr="00236EED">
              <w:rPr>
                <w:sz w:val="14"/>
                <w:szCs w:val="14"/>
              </w:rPr>
              <w:t>СВЕТИЛЬНИК С КОМПАКТНЫМИ ЛЮМИНЕСЦЕНТНЫМИ ЛАМПАМИ ПОТОЛОЧНЫЙ ДЛЯ ЖИЛЫХ ПОМЕЩЕНИЙ ЛПБ31-11-006 С ЭМПРА</w:t>
            </w:r>
          </w:p>
        </w:tc>
        <w:tc>
          <w:tcPr>
            <w:tcW w:w="907" w:type="dxa"/>
          </w:tcPr>
          <w:p w14:paraId="163AB5B3" w14:textId="77777777" w:rsidR="00811AD4" w:rsidRPr="00AD67C9" w:rsidRDefault="00811AD4">
            <w:pPr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 xml:space="preserve">ШТ                                                                                                  </w:t>
            </w:r>
          </w:p>
          <w:p w14:paraId="6559598F" w14:textId="77777777" w:rsidR="00811AD4" w:rsidRPr="00AD67C9" w:rsidRDefault="00811AD4">
            <w:pPr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33</w:t>
            </w:r>
          </w:p>
        </w:tc>
        <w:tc>
          <w:tcPr>
            <w:tcW w:w="897" w:type="dxa"/>
          </w:tcPr>
          <w:p w14:paraId="2FCDB25E" w14:textId="77777777" w:rsidR="00811AD4" w:rsidRPr="00AD67C9" w:rsidRDefault="00811AD4" w:rsidP="00236EED">
            <w:pPr>
              <w:jc w:val="right"/>
              <w:rPr>
                <w:sz w:val="14"/>
                <w:szCs w:val="14"/>
                <w:lang w:val="en-US"/>
              </w:rPr>
            </w:pPr>
          </w:p>
          <w:p w14:paraId="01409DD0" w14:textId="77777777" w:rsidR="00811AD4" w:rsidRPr="005949E1" w:rsidRDefault="00811AD4" w:rsidP="00236EED">
            <w:pPr>
              <w:jc w:val="right"/>
              <w:rPr>
                <w:b/>
                <w:sz w:val="14"/>
                <w:szCs w:val="14"/>
                <w:lang w:val="en-US"/>
              </w:rPr>
            </w:pPr>
          </w:p>
        </w:tc>
        <w:tc>
          <w:tcPr>
            <w:tcW w:w="992" w:type="dxa"/>
          </w:tcPr>
          <w:p w14:paraId="26F2E9FD" w14:textId="77777777" w:rsidR="00811AD4" w:rsidRPr="00AD67C9" w:rsidRDefault="00811AD4" w:rsidP="00236EED">
            <w:pPr>
              <w:jc w:val="right"/>
              <w:rPr>
                <w:sz w:val="14"/>
                <w:szCs w:val="14"/>
                <w:lang w:val="en-US"/>
              </w:rPr>
            </w:pPr>
          </w:p>
          <w:p w14:paraId="500755F1" w14:textId="77777777" w:rsidR="00811AD4" w:rsidRPr="005949E1" w:rsidRDefault="00811AD4" w:rsidP="00236EED">
            <w:pPr>
              <w:jc w:val="right"/>
              <w:rPr>
                <w:b/>
                <w:sz w:val="14"/>
                <w:szCs w:val="14"/>
                <w:lang w:val="en-US"/>
              </w:rPr>
            </w:pPr>
          </w:p>
        </w:tc>
        <w:tc>
          <w:tcPr>
            <w:tcW w:w="850" w:type="dxa"/>
          </w:tcPr>
          <w:p w14:paraId="4478EB62" w14:textId="77777777" w:rsidR="00811AD4" w:rsidRPr="00AD67C9" w:rsidRDefault="00811AD4" w:rsidP="00236EED">
            <w:pPr>
              <w:jc w:val="right"/>
              <w:rPr>
                <w:sz w:val="14"/>
                <w:szCs w:val="14"/>
                <w:lang w:val="en-US"/>
              </w:rPr>
            </w:pPr>
          </w:p>
          <w:p w14:paraId="6DEAF540" w14:textId="77777777" w:rsidR="00811AD4" w:rsidRPr="005949E1" w:rsidRDefault="00811AD4" w:rsidP="00236EED">
            <w:pPr>
              <w:jc w:val="right"/>
              <w:rPr>
                <w:b/>
                <w:sz w:val="14"/>
                <w:szCs w:val="14"/>
                <w:lang w:val="en-US"/>
              </w:rPr>
            </w:pPr>
          </w:p>
        </w:tc>
        <w:tc>
          <w:tcPr>
            <w:tcW w:w="992" w:type="dxa"/>
          </w:tcPr>
          <w:p w14:paraId="69CF929B" w14:textId="77777777" w:rsidR="00811AD4" w:rsidRPr="00AD67C9" w:rsidRDefault="00811AD4" w:rsidP="00236EED">
            <w:pPr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20.83</w:t>
            </w:r>
          </w:p>
          <w:p w14:paraId="5B3835F9" w14:textId="77777777" w:rsidR="00811AD4" w:rsidRPr="005949E1" w:rsidRDefault="00811AD4" w:rsidP="00236EED">
            <w:pPr>
              <w:jc w:val="right"/>
              <w:rPr>
                <w:b/>
                <w:sz w:val="14"/>
                <w:szCs w:val="14"/>
                <w:lang w:val="en-US"/>
              </w:rPr>
            </w:pPr>
            <w:r>
              <w:rPr>
                <w:b/>
                <w:sz w:val="14"/>
                <w:szCs w:val="14"/>
                <w:lang w:val="en-US"/>
              </w:rPr>
              <w:t>687.39</w:t>
            </w:r>
          </w:p>
        </w:tc>
        <w:tc>
          <w:tcPr>
            <w:tcW w:w="850" w:type="dxa"/>
          </w:tcPr>
          <w:p w14:paraId="167B805B" w14:textId="77777777" w:rsidR="00811AD4" w:rsidRPr="00AD67C9" w:rsidRDefault="00811AD4" w:rsidP="00236EED">
            <w:pPr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1.19</w:t>
            </w:r>
          </w:p>
          <w:p w14:paraId="1AF7CFF1" w14:textId="77777777" w:rsidR="00811AD4" w:rsidRPr="005949E1" w:rsidRDefault="00811AD4" w:rsidP="00236EED">
            <w:pPr>
              <w:jc w:val="right"/>
              <w:rPr>
                <w:b/>
                <w:sz w:val="14"/>
                <w:szCs w:val="14"/>
                <w:lang w:val="en-US"/>
              </w:rPr>
            </w:pPr>
            <w:r>
              <w:rPr>
                <w:b/>
                <w:sz w:val="14"/>
                <w:szCs w:val="14"/>
                <w:lang w:val="en-US"/>
              </w:rPr>
              <w:t>39.27</w:t>
            </w:r>
          </w:p>
        </w:tc>
        <w:tc>
          <w:tcPr>
            <w:tcW w:w="957" w:type="dxa"/>
          </w:tcPr>
          <w:p w14:paraId="2FF122D3" w14:textId="77777777" w:rsidR="00811AD4" w:rsidRPr="00AD67C9" w:rsidRDefault="00811AD4" w:rsidP="00236EED">
            <w:pPr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22.02</w:t>
            </w:r>
          </w:p>
          <w:p w14:paraId="50D1BD10" w14:textId="77777777" w:rsidR="00811AD4" w:rsidRPr="005949E1" w:rsidRDefault="00811AD4" w:rsidP="00236EED">
            <w:pPr>
              <w:jc w:val="right"/>
              <w:rPr>
                <w:b/>
                <w:sz w:val="14"/>
                <w:szCs w:val="14"/>
                <w:lang w:val="en-US"/>
              </w:rPr>
            </w:pPr>
            <w:r>
              <w:rPr>
                <w:b/>
                <w:sz w:val="14"/>
                <w:szCs w:val="14"/>
                <w:lang w:val="en-US"/>
              </w:rPr>
              <w:t>726.66</w:t>
            </w:r>
          </w:p>
        </w:tc>
        <w:tc>
          <w:tcPr>
            <w:tcW w:w="850" w:type="dxa"/>
          </w:tcPr>
          <w:p w14:paraId="194EE26F" w14:textId="77777777" w:rsidR="00811AD4" w:rsidRPr="00AD67C9" w:rsidRDefault="00811AD4" w:rsidP="00236EED">
            <w:pPr>
              <w:jc w:val="right"/>
              <w:rPr>
                <w:sz w:val="14"/>
                <w:szCs w:val="14"/>
                <w:lang w:val="en-US"/>
              </w:rPr>
            </w:pPr>
          </w:p>
          <w:p w14:paraId="02518B14" w14:textId="77777777" w:rsidR="00811AD4" w:rsidRPr="005949E1" w:rsidRDefault="00811AD4" w:rsidP="00236EED">
            <w:pPr>
              <w:jc w:val="right"/>
              <w:rPr>
                <w:b/>
                <w:sz w:val="14"/>
                <w:szCs w:val="14"/>
                <w:lang w:val="en-US"/>
              </w:rPr>
            </w:pPr>
          </w:p>
        </w:tc>
      </w:tr>
    </w:tbl>
    <w:p w14:paraId="7E613E08" w14:textId="77777777" w:rsidR="00811AD4" w:rsidRDefault="00811AD4" w:rsidP="00236EED">
      <w:pPr>
        <w:spacing w:line="20" w:lineRule="exact"/>
      </w:pPr>
    </w:p>
    <w:tbl>
      <w:tblPr>
        <w:tblW w:w="11128" w:type="dxa"/>
        <w:tblBorders>
          <w:top w:val="single" w:sz="4" w:space="0" w:color="808080"/>
          <w:left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31"/>
        <w:gridCol w:w="531"/>
        <w:gridCol w:w="1031"/>
        <w:gridCol w:w="1740"/>
        <w:gridCol w:w="907"/>
        <w:gridCol w:w="897"/>
        <w:gridCol w:w="992"/>
        <w:gridCol w:w="850"/>
        <w:gridCol w:w="992"/>
        <w:gridCol w:w="850"/>
        <w:gridCol w:w="957"/>
        <w:gridCol w:w="850"/>
      </w:tblGrid>
      <w:tr w:rsidR="00811AD4" w:rsidRPr="00AD67C9" w14:paraId="69829B02" w14:textId="77777777" w:rsidTr="00236EED">
        <w:tc>
          <w:tcPr>
            <w:tcW w:w="531" w:type="dxa"/>
          </w:tcPr>
          <w:p w14:paraId="7395B367" w14:textId="77777777" w:rsidR="00811AD4" w:rsidRPr="00AD67C9" w:rsidRDefault="00811AD4" w:rsidP="00236EED">
            <w:pPr>
              <w:rPr>
                <w:sz w:val="14"/>
                <w:szCs w:val="14"/>
                <w:lang w:val="en-US"/>
              </w:rPr>
            </w:pPr>
            <w:r w:rsidRPr="00AD67C9">
              <w:rPr>
                <w:sz w:val="14"/>
                <w:szCs w:val="14"/>
                <w:lang w:val="en-US"/>
              </w:rPr>
              <w:t xml:space="preserve">  36</w:t>
            </w:r>
          </w:p>
          <w:p w14:paraId="511066BC" w14:textId="77777777" w:rsidR="00811AD4" w:rsidRPr="00AD67C9" w:rsidRDefault="00811AD4" w:rsidP="00236EED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531" w:type="dxa"/>
          </w:tcPr>
          <w:p w14:paraId="7D421EEC" w14:textId="77777777" w:rsidR="00811AD4" w:rsidRPr="00AD67C9" w:rsidRDefault="00811AD4">
            <w:pPr>
              <w:rPr>
                <w:sz w:val="14"/>
                <w:szCs w:val="14"/>
                <w:lang w:val="en-US"/>
              </w:rPr>
            </w:pPr>
            <w:r w:rsidRPr="00AD67C9">
              <w:rPr>
                <w:sz w:val="14"/>
                <w:szCs w:val="14"/>
                <w:lang w:val="en-US"/>
              </w:rPr>
              <w:t xml:space="preserve">  36</w:t>
            </w:r>
          </w:p>
          <w:p w14:paraId="6CA941C3" w14:textId="77777777" w:rsidR="00811AD4" w:rsidRPr="00AD67C9" w:rsidRDefault="00811AD4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1031" w:type="dxa"/>
          </w:tcPr>
          <w:p w14:paraId="344CC3C3" w14:textId="77777777" w:rsidR="00811AD4" w:rsidRPr="004978B0" w:rsidRDefault="00811AD4">
            <w:pPr>
              <w:rPr>
                <w:b/>
                <w:sz w:val="14"/>
                <w:szCs w:val="14"/>
                <w:lang w:val="en-US"/>
              </w:rPr>
            </w:pPr>
            <w:r w:rsidRPr="004978B0">
              <w:rPr>
                <w:b/>
                <w:sz w:val="14"/>
                <w:szCs w:val="14"/>
                <w:lang w:val="en-US"/>
              </w:rPr>
              <w:t>Ц8-572-3</w:t>
            </w:r>
          </w:p>
          <w:p w14:paraId="7FFED54B" w14:textId="77777777" w:rsidR="00811AD4" w:rsidRPr="00F2609C" w:rsidRDefault="00811AD4">
            <w:pPr>
              <w:rPr>
                <w:sz w:val="14"/>
                <w:szCs w:val="14"/>
                <w:lang w:val="en-US"/>
              </w:rPr>
            </w:pPr>
            <w:r w:rsidRPr="00F2609C">
              <w:rPr>
                <w:sz w:val="14"/>
                <w:szCs w:val="14"/>
                <w:lang w:val="en-US"/>
              </w:rPr>
              <w:t xml:space="preserve"> (H7)</w:t>
            </w:r>
          </w:p>
        </w:tc>
        <w:tc>
          <w:tcPr>
            <w:tcW w:w="1740" w:type="dxa"/>
          </w:tcPr>
          <w:p w14:paraId="6E49AD0F" w14:textId="77777777" w:rsidR="00811AD4" w:rsidRPr="00CB2A77" w:rsidRDefault="00811AD4">
            <w:pPr>
              <w:rPr>
                <w:sz w:val="14"/>
                <w:szCs w:val="14"/>
              </w:rPr>
            </w:pPr>
            <w:r w:rsidRPr="00236EED">
              <w:rPr>
                <w:sz w:val="14"/>
                <w:szCs w:val="14"/>
              </w:rPr>
              <w:t>БЛОК УПРАВЛЕНИЯ ШКАФНОГО ИСПОЛНЕНИЯ ИЛИ РАСПРЕДЕЛИТЕЛЬНЫЙ ПУНКТ (ШКАФ), УСТАНАВЛИВАЕМЫЙ НА СТЕНЕ, ВЫСОТА И ШИРИНА 600 Х 600 ММ                                                                                                    Разряд=4.</w:t>
            </w:r>
            <w:proofErr w:type="gramStart"/>
            <w:r w:rsidRPr="00236EED">
              <w:rPr>
                <w:sz w:val="14"/>
                <w:szCs w:val="14"/>
              </w:rPr>
              <w:t>500 ,</w:t>
            </w:r>
            <w:proofErr w:type="gramEnd"/>
            <w:r w:rsidRPr="00236EED">
              <w:rPr>
                <w:sz w:val="14"/>
                <w:szCs w:val="14"/>
              </w:rPr>
              <w:t xml:space="preserve"> к=1.0509</w:t>
            </w:r>
          </w:p>
        </w:tc>
        <w:tc>
          <w:tcPr>
            <w:tcW w:w="907" w:type="dxa"/>
          </w:tcPr>
          <w:p w14:paraId="1B80FA62" w14:textId="77777777" w:rsidR="00811AD4" w:rsidRPr="00AD67C9" w:rsidRDefault="00811AD4">
            <w:pPr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 xml:space="preserve">ШТ                                                                                                  </w:t>
            </w:r>
          </w:p>
          <w:p w14:paraId="3E1244AA" w14:textId="77777777" w:rsidR="00811AD4" w:rsidRPr="00AD67C9" w:rsidRDefault="00811AD4">
            <w:pPr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</w:t>
            </w:r>
          </w:p>
        </w:tc>
        <w:tc>
          <w:tcPr>
            <w:tcW w:w="897" w:type="dxa"/>
          </w:tcPr>
          <w:p w14:paraId="5DE0F709" w14:textId="77777777" w:rsidR="00811AD4" w:rsidRPr="00AD67C9" w:rsidRDefault="00811AD4" w:rsidP="00236EED">
            <w:pPr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41.35</w:t>
            </w:r>
          </w:p>
          <w:p w14:paraId="1A7206D6" w14:textId="77777777" w:rsidR="00811AD4" w:rsidRPr="005949E1" w:rsidRDefault="00811AD4" w:rsidP="00236EED">
            <w:pPr>
              <w:jc w:val="right"/>
              <w:rPr>
                <w:b/>
                <w:sz w:val="14"/>
                <w:szCs w:val="14"/>
                <w:lang w:val="en-US"/>
              </w:rPr>
            </w:pPr>
            <w:r>
              <w:rPr>
                <w:b/>
                <w:sz w:val="14"/>
                <w:szCs w:val="14"/>
                <w:lang w:val="en-US"/>
              </w:rPr>
              <w:t>41.35</w:t>
            </w:r>
          </w:p>
        </w:tc>
        <w:tc>
          <w:tcPr>
            <w:tcW w:w="992" w:type="dxa"/>
          </w:tcPr>
          <w:p w14:paraId="237D0F2B" w14:textId="77777777" w:rsidR="00811AD4" w:rsidRPr="00AD67C9" w:rsidRDefault="00811AD4" w:rsidP="00236EED">
            <w:pPr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3.90</w:t>
            </w:r>
          </w:p>
          <w:p w14:paraId="0FBBACC8" w14:textId="77777777" w:rsidR="00811AD4" w:rsidRPr="005949E1" w:rsidRDefault="00811AD4" w:rsidP="00236EED">
            <w:pPr>
              <w:jc w:val="right"/>
              <w:rPr>
                <w:b/>
                <w:sz w:val="14"/>
                <w:szCs w:val="14"/>
                <w:lang w:val="en-US"/>
              </w:rPr>
            </w:pPr>
            <w:r>
              <w:rPr>
                <w:b/>
                <w:sz w:val="14"/>
                <w:szCs w:val="14"/>
                <w:lang w:val="en-US"/>
              </w:rPr>
              <w:t>3.90</w:t>
            </w:r>
          </w:p>
        </w:tc>
        <w:tc>
          <w:tcPr>
            <w:tcW w:w="850" w:type="dxa"/>
          </w:tcPr>
          <w:p w14:paraId="2DE02510" w14:textId="77777777" w:rsidR="00811AD4" w:rsidRPr="00AD67C9" w:rsidRDefault="00811AD4" w:rsidP="00236EED">
            <w:pPr>
              <w:jc w:val="right"/>
              <w:rPr>
                <w:sz w:val="14"/>
                <w:szCs w:val="14"/>
                <w:lang w:val="en-US"/>
              </w:rPr>
            </w:pPr>
          </w:p>
          <w:p w14:paraId="0AFA9754" w14:textId="77777777" w:rsidR="00811AD4" w:rsidRPr="005949E1" w:rsidRDefault="00811AD4" w:rsidP="00236EED">
            <w:pPr>
              <w:jc w:val="right"/>
              <w:rPr>
                <w:b/>
                <w:sz w:val="14"/>
                <w:szCs w:val="14"/>
                <w:lang w:val="en-US"/>
              </w:rPr>
            </w:pPr>
          </w:p>
        </w:tc>
        <w:tc>
          <w:tcPr>
            <w:tcW w:w="992" w:type="dxa"/>
          </w:tcPr>
          <w:p w14:paraId="4A8C340D" w14:textId="77777777" w:rsidR="00811AD4" w:rsidRPr="00AD67C9" w:rsidRDefault="00811AD4" w:rsidP="00236EED">
            <w:pPr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1.67</w:t>
            </w:r>
          </w:p>
          <w:p w14:paraId="7FB5BBF2" w14:textId="77777777" w:rsidR="00811AD4" w:rsidRPr="005949E1" w:rsidRDefault="00811AD4" w:rsidP="00236EED">
            <w:pPr>
              <w:jc w:val="right"/>
              <w:rPr>
                <w:b/>
                <w:sz w:val="14"/>
                <w:szCs w:val="14"/>
                <w:lang w:val="en-US"/>
              </w:rPr>
            </w:pPr>
            <w:r>
              <w:rPr>
                <w:b/>
                <w:sz w:val="14"/>
                <w:szCs w:val="14"/>
                <w:lang w:val="en-US"/>
              </w:rPr>
              <w:t>1.67</w:t>
            </w:r>
          </w:p>
        </w:tc>
        <w:tc>
          <w:tcPr>
            <w:tcW w:w="850" w:type="dxa"/>
          </w:tcPr>
          <w:p w14:paraId="79F84253" w14:textId="77777777" w:rsidR="00811AD4" w:rsidRPr="00AD67C9" w:rsidRDefault="00811AD4" w:rsidP="00236EED">
            <w:pPr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0.24</w:t>
            </w:r>
          </w:p>
          <w:p w14:paraId="44155D78" w14:textId="77777777" w:rsidR="00811AD4" w:rsidRPr="005949E1" w:rsidRDefault="00811AD4" w:rsidP="00236EED">
            <w:pPr>
              <w:jc w:val="right"/>
              <w:rPr>
                <w:b/>
                <w:sz w:val="14"/>
                <w:szCs w:val="14"/>
                <w:lang w:val="en-US"/>
              </w:rPr>
            </w:pPr>
            <w:r>
              <w:rPr>
                <w:b/>
                <w:sz w:val="14"/>
                <w:szCs w:val="14"/>
                <w:lang w:val="en-US"/>
              </w:rPr>
              <w:t>0.24</w:t>
            </w:r>
          </w:p>
        </w:tc>
        <w:tc>
          <w:tcPr>
            <w:tcW w:w="957" w:type="dxa"/>
          </w:tcPr>
          <w:p w14:paraId="02AF8D0E" w14:textId="77777777" w:rsidR="00811AD4" w:rsidRPr="00AD67C9" w:rsidRDefault="00811AD4" w:rsidP="00236EED">
            <w:pPr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47.16</w:t>
            </w:r>
          </w:p>
          <w:p w14:paraId="23C2F800" w14:textId="77777777" w:rsidR="00811AD4" w:rsidRPr="005949E1" w:rsidRDefault="00811AD4" w:rsidP="00236EED">
            <w:pPr>
              <w:jc w:val="right"/>
              <w:rPr>
                <w:b/>
                <w:sz w:val="14"/>
                <w:szCs w:val="14"/>
                <w:lang w:val="en-US"/>
              </w:rPr>
            </w:pPr>
            <w:r>
              <w:rPr>
                <w:b/>
                <w:sz w:val="14"/>
                <w:szCs w:val="14"/>
                <w:lang w:val="en-US"/>
              </w:rPr>
              <w:t>47.16</w:t>
            </w:r>
          </w:p>
        </w:tc>
        <w:tc>
          <w:tcPr>
            <w:tcW w:w="850" w:type="dxa"/>
          </w:tcPr>
          <w:p w14:paraId="09B0EE66" w14:textId="77777777" w:rsidR="00811AD4" w:rsidRPr="00AD67C9" w:rsidRDefault="00811AD4" w:rsidP="00236EED">
            <w:pPr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2.320</w:t>
            </w:r>
          </w:p>
          <w:p w14:paraId="63B673BA" w14:textId="77777777" w:rsidR="00811AD4" w:rsidRPr="005949E1" w:rsidRDefault="00811AD4" w:rsidP="00236EED">
            <w:pPr>
              <w:jc w:val="right"/>
              <w:rPr>
                <w:b/>
                <w:sz w:val="14"/>
                <w:szCs w:val="14"/>
                <w:lang w:val="en-US"/>
              </w:rPr>
            </w:pPr>
            <w:r>
              <w:rPr>
                <w:b/>
                <w:sz w:val="14"/>
                <w:szCs w:val="14"/>
                <w:lang w:val="en-US"/>
              </w:rPr>
              <w:t>2.32</w:t>
            </w:r>
          </w:p>
        </w:tc>
      </w:tr>
    </w:tbl>
    <w:p w14:paraId="52817FE8" w14:textId="77777777" w:rsidR="00811AD4" w:rsidRDefault="00811AD4" w:rsidP="00236EED">
      <w:pPr>
        <w:spacing w:line="20" w:lineRule="exact"/>
      </w:pPr>
    </w:p>
    <w:tbl>
      <w:tblPr>
        <w:tblW w:w="11128" w:type="dxa"/>
        <w:tblBorders>
          <w:top w:val="single" w:sz="4" w:space="0" w:color="808080"/>
          <w:left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31"/>
        <w:gridCol w:w="531"/>
        <w:gridCol w:w="1031"/>
        <w:gridCol w:w="1740"/>
        <w:gridCol w:w="907"/>
        <w:gridCol w:w="897"/>
        <w:gridCol w:w="992"/>
        <w:gridCol w:w="850"/>
        <w:gridCol w:w="992"/>
        <w:gridCol w:w="850"/>
        <w:gridCol w:w="957"/>
        <w:gridCol w:w="850"/>
      </w:tblGrid>
      <w:tr w:rsidR="00811AD4" w:rsidRPr="00AD67C9" w14:paraId="0D20C8C6" w14:textId="77777777" w:rsidTr="00236EED">
        <w:tc>
          <w:tcPr>
            <w:tcW w:w="531" w:type="dxa"/>
          </w:tcPr>
          <w:p w14:paraId="4D14BB80" w14:textId="77777777" w:rsidR="00811AD4" w:rsidRPr="00AD67C9" w:rsidRDefault="00811AD4" w:rsidP="00236EED">
            <w:pPr>
              <w:rPr>
                <w:sz w:val="14"/>
                <w:szCs w:val="14"/>
                <w:lang w:val="en-US"/>
              </w:rPr>
            </w:pPr>
            <w:r w:rsidRPr="00AD67C9">
              <w:rPr>
                <w:sz w:val="14"/>
                <w:szCs w:val="14"/>
                <w:lang w:val="en-US"/>
              </w:rPr>
              <w:t xml:space="preserve">  37</w:t>
            </w:r>
          </w:p>
          <w:p w14:paraId="2F69FDA2" w14:textId="77777777" w:rsidR="00811AD4" w:rsidRPr="00AD67C9" w:rsidRDefault="00811AD4" w:rsidP="00236EED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531" w:type="dxa"/>
          </w:tcPr>
          <w:p w14:paraId="10340B6B" w14:textId="77777777" w:rsidR="00811AD4" w:rsidRPr="00AD67C9" w:rsidRDefault="00811AD4">
            <w:pPr>
              <w:rPr>
                <w:sz w:val="14"/>
                <w:szCs w:val="14"/>
                <w:lang w:val="en-US"/>
              </w:rPr>
            </w:pPr>
            <w:r w:rsidRPr="00AD67C9">
              <w:rPr>
                <w:sz w:val="14"/>
                <w:szCs w:val="14"/>
                <w:lang w:val="en-US"/>
              </w:rPr>
              <w:t xml:space="preserve">  37</w:t>
            </w:r>
          </w:p>
          <w:p w14:paraId="37A6BA00" w14:textId="77777777" w:rsidR="00811AD4" w:rsidRPr="00AD67C9" w:rsidRDefault="00811AD4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1031" w:type="dxa"/>
          </w:tcPr>
          <w:p w14:paraId="123A5956" w14:textId="77777777" w:rsidR="00811AD4" w:rsidRPr="004978B0" w:rsidRDefault="00811AD4">
            <w:pPr>
              <w:rPr>
                <w:b/>
                <w:sz w:val="14"/>
                <w:szCs w:val="14"/>
                <w:lang w:val="en-US"/>
              </w:rPr>
            </w:pPr>
            <w:r w:rsidRPr="004978B0">
              <w:rPr>
                <w:b/>
                <w:sz w:val="14"/>
                <w:szCs w:val="14"/>
                <w:lang w:val="en-US"/>
              </w:rPr>
              <w:t>5/30-30-4-7/3</w:t>
            </w:r>
          </w:p>
          <w:p w14:paraId="6381E8B8" w14:textId="77777777" w:rsidR="00811AD4" w:rsidRPr="00F2609C" w:rsidRDefault="00811AD4">
            <w:pPr>
              <w:rPr>
                <w:sz w:val="14"/>
                <w:szCs w:val="14"/>
                <w:lang w:val="en-US"/>
              </w:rPr>
            </w:pPr>
            <w:r w:rsidRPr="00F2609C">
              <w:rPr>
                <w:sz w:val="14"/>
                <w:szCs w:val="14"/>
                <w:lang w:val="en-US"/>
              </w:rPr>
              <w:t xml:space="preserve"> (H12)</w:t>
            </w:r>
          </w:p>
        </w:tc>
        <w:tc>
          <w:tcPr>
            <w:tcW w:w="1740" w:type="dxa"/>
          </w:tcPr>
          <w:p w14:paraId="09C9C8B1" w14:textId="77777777" w:rsidR="00811AD4" w:rsidRPr="00CB2A77" w:rsidRDefault="00811AD4">
            <w:pPr>
              <w:rPr>
                <w:sz w:val="14"/>
                <w:szCs w:val="14"/>
              </w:rPr>
            </w:pPr>
            <w:r w:rsidRPr="00236EED">
              <w:rPr>
                <w:sz w:val="14"/>
                <w:szCs w:val="14"/>
              </w:rPr>
              <w:t>ЩИТОК ОСВЕТИТЕЛЬНЫЙ ТИПА ОЩВ-12 ВВОД 3Ф., 12 ГРУПП 1Ф., 16, 25 А</w:t>
            </w:r>
          </w:p>
        </w:tc>
        <w:tc>
          <w:tcPr>
            <w:tcW w:w="907" w:type="dxa"/>
          </w:tcPr>
          <w:p w14:paraId="1D24ECB8" w14:textId="77777777" w:rsidR="00811AD4" w:rsidRPr="00AD67C9" w:rsidRDefault="00811AD4">
            <w:pPr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 xml:space="preserve">ШТ                                                                                                  </w:t>
            </w:r>
          </w:p>
          <w:p w14:paraId="2C9A0E16" w14:textId="77777777" w:rsidR="00811AD4" w:rsidRPr="00AD67C9" w:rsidRDefault="00811AD4">
            <w:pPr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</w:t>
            </w:r>
          </w:p>
        </w:tc>
        <w:tc>
          <w:tcPr>
            <w:tcW w:w="897" w:type="dxa"/>
          </w:tcPr>
          <w:p w14:paraId="2D1B2129" w14:textId="77777777" w:rsidR="00811AD4" w:rsidRPr="00AD67C9" w:rsidRDefault="00811AD4" w:rsidP="00236EED">
            <w:pPr>
              <w:jc w:val="right"/>
              <w:rPr>
                <w:sz w:val="14"/>
                <w:szCs w:val="14"/>
                <w:lang w:val="en-US"/>
              </w:rPr>
            </w:pPr>
          </w:p>
          <w:p w14:paraId="04D3DA18" w14:textId="77777777" w:rsidR="00811AD4" w:rsidRPr="005949E1" w:rsidRDefault="00811AD4" w:rsidP="00236EED">
            <w:pPr>
              <w:jc w:val="right"/>
              <w:rPr>
                <w:b/>
                <w:sz w:val="14"/>
                <w:szCs w:val="14"/>
                <w:lang w:val="en-US"/>
              </w:rPr>
            </w:pPr>
          </w:p>
        </w:tc>
        <w:tc>
          <w:tcPr>
            <w:tcW w:w="992" w:type="dxa"/>
          </w:tcPr>
          <w:p w14:paraId="4E628709" w14:textId="77777777" w:rsidR="00811AD4" w:rsidRPr="00AD67C9" w:rsidRDefault="00811AD4" w:rsidP="00236EED">
            <w:pPr>
              <w:jc w:val="right"/>
              <w:rPr>
                <w:sz w:val="14"/>
                <w:szCs w:val="14"/>
                <w:lang w:val="en-US"/>
              </w:rPr>
            </w:pPr>
          </w:p>
          <w:p w14:paraId="34E34694" w14:textId="77777777" w:rsidR="00811AD4" w:rsidRPr="005949E1" w:rsidRDefault="00811AD4" w:rsidP="00236EED">
            <w:pPr>
              <w:jc w:val="right"/>
              <w:rPr>
                <w:b/>
                <w:sz w:val="14"/>
                <w:szCs w:val="14"/>
                <w:lang w:val="en-US"/>
              </w:rPr>
            </w:pPr>
          </w:p>
        </w:tc>
        <w:tc>
          <w:tcPr>
            <w:tcW w:w="850" w:type="dxa"/>
          </w:tcPr>
          <w:p w14:paraId="0E175B3C" w14:textId="77777777" w:rsidR="00811AD4" w:rsidRPr="00AD67C9" w:rsidRDefault="00811AD4" w:rsidP="00236EED">
            <w:pPr>
              <w:jc w:val="right"/>
              <w:rPr>
                <w:sz w:val="14"/>
                <w:szCs w:val="14"/>
                <w:lang w:val="en-US"/>
              </w:rPr>
            </w:pPr>
          </w:p>
          <w:p w14:paraId="3113BA81" w14:textId="77777777" w:rsidR="00811AD4" w:rsidRPr="005949E1" w:rsidRDefault="00811AD4" w:rsidP="00236EED">
            <w:pPr>
              <w:jc w:val="right"/>
              <w:rPr>
                <w:b/>
                <w:sz w:val="14"/>
                <w:szCs w:val="14"/>
                <w:lang w:val="en-US"/>
              </w:rPr>
            </w:pPr>
          </w:p>
        </w:tc>
        <w:tc>
          <w:tcPr>
            <w:tcW w:w="992" w:type="dxa"/>
          </w:tcPr>
          <w:p w14:paraId="5CE6B90F" w14:textId="77777777" w:rsidR="00811AD4" w:rsidRPr="00AD67C9" w:rsidRDefault="00811AD4" w:rsidP="00236EED">
            <w:pPr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130.00</w:t>
            </w:r>
          </w:p>
          <w:p w14:paraId="1A565842" w14:textId="77777777" w:rsidR="00811AD4" w:rsidRPr="005949E1" w:rsidRDefault="00811AD4" w:rsidP="00236EED">
            <w:pPr>
              <w:jc w:val="right"/>
              <w:rPr>
                <w:b/>
                <w:sz w:val="14"/>
                <w:szCs w:val="14"/>
                <w:lang w:val="en-US"/>
              </w:rPr>
            </w:pPr>
            <w:r>
              <w:rPr>
                <w:b/>
                <w:sz w:val="14"/>
                <w:szCs w:val="14"/>
                <w:lang w:val="en-US"/>
              </w:rPr>
              <w:t>130.00</w:t>
            </w:r>
          </w:p>
        </w:tc>
        <w:tc>
          <w:tcPr>
            <w:tcW w:w="850" w:type="dxa"/>
          </w:tcPr>
          <w:p w14:paraId="7D848D5A" w14:textId="77777777" w:rsidR="00811AD4" w:rsidRPr="00AD67C9" w:rsidRDefault="00811AD4" w:rsidP="00236EED">
            <w:pPr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7.45</w:t>
            </w:r>
          </w:p>
          <w:p w14:paraId="612FAA6F" w14:textId="77777777" w:rsidR="00811AD4" w:rsidRPr="005949E1" w:rsidRDefault="00811AD4" w:rsidP="00236EED">
            <w:pPr>
              <w:jc w:val="right"/>
              <w:rPr>
                <w:b/>
                <w:sz w:val="14"/>
                <w:szCs w:val="14"/>
                <w:lang w:val="en-US"/>
              </w:rPr>
            </w:pPr>
            <w:r>
              <w:rPr>
                <w:b/>
                <w:sz w:val="14"/>
                <w:szCs w:val="14"/>
                <w:lang w:val="en-US"/>
              </w:rPr>
              <w:t>7.45</w:t>
            </w:r>
          </w:p>
        </w:tc>
        <w:tc>
          <w:tcPr>
            <w:tcW w:w="957" w:type="dxa"/>
          </w:tcPr>
          <w:p w14:paraId="7CAA3E29" w14:textId="77777777" w:rsidR="00811AD4" w:rsidRPr="00AD67C9" w:rsidRDefault="00811AD4" w:rsidP="00236EED">
            <w:pPr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137.45</w:t>
            </w:r>
          </w:p>
          <w:p w14:paraId="2A1FA2EE" w14:textId="77777777" w:rsidR="00811AD4" w:rsidRPr="005949E1" w:rsidRDefault="00811AD4" w:rsidP="00236EED">
            <w:pPr>
              <w:jc w:val="right"/>
              <w:rPr>
                <w:b/>
                <w:sz w:val="14"/>
                <w:szCs w:val="14"/>
                <w:lang w:val="en-US"/>
              </w:rPr>
            </w:pPr>
            <w:r>
              <w:rPr>
                <w:b/>
                <w:sz w:val="14"/>
                <w:szCs w:val="14"/>
                <w:lang w:val="en-US"/>
              </w:rPr>
              <w:t>137.45</w:t>
            </w:r>
          </w:p>
        </w:tc>
        <w:tc>
          <w:tcPr>
            <w:tcW w:w="850" w:type="dxa"/>
          </w:tcPr>
          <w:p w14:paraId="1ABA5E01" w14:textId="77777777" w:rsidR="00811AD4" w:rsidRPr="00AD67C9" w:rsidRDefault="00811AD4" w:rsidP="00236EED">
            <w:pPr>
              <w:jc w:val="right"/>
              <w:rPr>
                <w:sz w:val="14"/>
                <w:szCs w:val="14"/>
                <w:lang w:val="en-US"/>
              </w:rPr>
            </w:pPr>
          </w:p>
          <w:p w14:paraId="7AB50229" w14:textId="77777777" w:rsidR="00811AD4" w:rsidRPr="005949E1" w:rsidRDefault="00811AD4" w:rsidP="00236EED">
            <w:pPr>
              <w:jc w:val="right"/>
              <w:rPr>
                <w:b/>
                <w:sz w:val="14"/>
                <w:szCs w:val="14"/>
                <w:lang w:val="en-US"/>
              </w:rPr>
            </w:pPr>
          </w:p>
        </w:tc>
      </w:tr>
    </w:tbl>
    <w:p w14:paraId="3DC2FA5E" w14:textId="77777777" w:rsidR="00811AD4" w:rsidRDefault="00811AD4" w:rsidP="00236EED">
      <w:pPr>
        <w:spacing w:line="20" w:lineRule="exact"/>
      </w:pPr>
    </w:p>
    <w:tbl>
      <w:tblPr>
        <w:tblW w:w="11128" w:type="dxa"/>
        <w:tblBorders>
          <w:top w:val="single" w:sz="4" w:space="0" w:color="808080"/>
          <w:left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31"/>
        <w:gridCol w:w="531"/>
        <w:gridCol w:w="1031"/>
        <w:gridCol w:w="1740"/>
        <w:gridCol w:w="907"/>
        <w:gridCol w:w="897"/>
        <w:gridCol w:w="992"/>
        <w:gridCol w:w="850"/>
        <w:gridCol w:w="992"/>
        <w:gridCol w:w="850"/>
        <w:gridCol w:w="957"/>
        <w:gridCol w:w="850"/>
      </w:tblGrid>
      <w:tr w:rsidR="00811AD4" w:rsidRPr="00AD67C9" w14:paraId="5144CE45" w14:textId="77777777" w:rsidTr="00236EED">
        <w:tc>
          <w:tcPr>
            <w:tcW w:w="531" w:type="dxa"/>
          </w:tcPr>
          <w:p w14:paraId="7C0BC8F4" w14:textId="77777777" w:rsidR="00811AD4" w:rsidRPr="00AD67C9" w:rsidRDefault="00811AD4" w:rsidP="00236EED">
            <w:pPr>
              <w:rPr>
                <w:sz w:val="14"/>
                <w:szCs w:val="14"/>
                <w:lang w:val="en-US"/>
              </w:rPr>
            </w:pPr>
            <w:r w:rsidRPr="00AD67C9">
              <w:rPr>
                <w:sz w:val="14"/>
                <w:szCs w:val="14"/>
                <w:lang w:val="en-US"/>
              </w:rPr>
              <w:t xml:space="preserve">  38</w:t>
            </w:r>
          </w:p>
          <w:p w14:paraId="6B292C8D" w14:textId="77777777" w:rsidR="00811AD4" w:rsidRPr="00AD67C9" w:rsidRDefault="00811AD4" w:rsidP="00236EED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531" w:type="dxa"/>
          </w:tcPr>
          <w:p w14:paraId="259F1D6D" w14:textId="77777777" w:rsidR="00811AD4" w:rsidRPr="00AD67C9" w:rsidRDefault="00811AD4">
            <w:pPr>
              <w:rPr>
                <w:sz w:val="14"/>
                <w:szCs w:val="14"/>
                <w:lang w:val="en-US"/>
              </w:rPr>
            </w:pPr>
            <w:r w:rsidRPr="00AD67C9">
              <w:rPr>
                <w:sz w:val="14"/>
                <w:szCs w:val="14"/>
                <w:lang w:val="en-US"/>
              </w:rPr>
              <w:t xml:space="preserve">  38</w:t>
            </w:r>
          </w:p>
          <w:p w14:paraId="6438B058" w14:textId="77777777" w:rsidR="00811AD4" w:rsidRPr="00AD67C9" w:rsidRDefault="00811AD4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1031" w:type="dxa"/>
          </w:tcPr>
          <w:p w14:paraId="6DD20053" w14:textId="77777777" w:rsidR="00811AD4" w:rsidRPr="004978B0" w:rsidRDefault="00811AD4">
            <w:pPr>
              <w:rPr>
                <w:b/>
                <w:sz w:val="14"/>
                <w:szCs w:val="14"/>
                <w:lang w:val="en-US"/>
              </w:rPr>
            </w:pPr>
            <w:r w:rsidRPr="004978B0">
              <w:rPr>
                <w:b/>
                <w:sz w:val="14"/>
                <w:szCs w:val="14"/>
                <w:lang w:val="en-US"/>
              </w:rPr>
              <w:t>Е69-20-2</w:t>
            </w:r>
          </w:p>
          <w:p w14:paraId="2C63609F" w14:textId="77777777" w:rsidR="00811AD4" w:rsidRPr="00F2609C" w:rsidRDefault="00811AD4">
            <w:pPr>
              <w:rPr>
                <w:sz w:val="14"/>
                <w:szCs w:val="14"/>
                <w:lang w:val="en-US"/>
              </w:rPr>
            </w:pPr>
            <w:r w:rsidRPr="00F2609C">
              <w:rPr>
                <w:sz w:val="14"/>
                <w:szCs w:val="14"/>
                <w:lang w:val="en-US"/>
              </w:rPr>
              <w:t xml:space="preserve"> (H1)</w:t>
            </w:r>
          </w:p>
        </w:tc>
        <w:tc>
          <w:tcPr>
            <w:tcW w:w="1740" w:type="dxa"/>
          </w:tcPr>
          <w:p w14:paraId="7B7E7FF6" w14:textId="77777777" w:rsidR="00811AD4" w:rsidRPr="00CB2A77" w:rsidRDefault="00811AD4">
            <w:pPr>
              <w:rPr>
                <w:sz w:val="14"/>
                <w:szCs w:val="14"/>
              </w:rPr>
            </w:pPr>
            <w:r w:rsidRPr="00236EED">
              <w:rPr>
                <w:sz w:val="14"/>
                <w:szCs w:val="14"/>
              </w:rPr>
              <w:t>УСТАНОВКА И РАЗБОРКА НАРУЖНЫХ ИНВЕНТАРНЫХ ЛЕСОВ ВЫСОТОЙ ДО 16 М ДЛЯ ОТДЕЛОЧНЫХ РАБОТ                                                                                                    Разряд=4.</w:t>
            </w:r>
            <w:proofErr w:type="gramStart"/>
            <w:r w:rsidRPr="00236EED">
              <w:rPr>
                <w:sz w:val="14"/>
                <w:szCs w:val="14"/>
              </w:rPr>
              <w:t>700 ,</w:t>
            </w:r>
            <w:proofErr w:type="gramEnd"/>
            <w:r w:rsidRPr="00236EED">
              <w:rPr>
                <w:sz w:val="14"/>
                <w:szCs w:val="14"/>
              </w:rPr>
              <w:t xml:space="preserve"> к=1.0713</w:t>
            </w:r>
          </w:p>
        </w:tc>
        <w:tc>
          <w:tcPr>
            <w:tcW w:w="907" w:type="dxa"/>
          </w:tcPr>
          <w:p w14:paraId="3EFFF628" w14:textId="77777777" w:rsidR="00811AD4" w:rsidRPr="00AD67C9" w:rsidRDefault="00811AD4">
            <w:pPr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 xml:space="preserve">100М2 ВЕРТИКАЛЬНОЙ ПРОЕКЦИИ                                                                         </w:t>
            </w:r>
          </w:p>
          <w:p w14:paraId="7C9324AF" w14:textId="77777777" w:rsidR="00811AD4" w:rsidRPr="00AD67C9" w:rsidRDefault="00811AD4">
            <w:pPr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1.25</w:t>
            </w:r>
          </w:p>
        </w:tc>
        <w:tc>
          <w:tcPr>
            <w:tcW w:w="897" w:type="dxa"/>
          </w:tcPr>
          <w:p w14:paraId="33F34AB5" w14:textId="77777777" w:rsidR="00811AD4" w:rsidRPr="00AD67C9" w:rsidRDefault="00811AD4" w:rsidP="00236EED">
            <w:pPr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833.97</w:t>
            </w:r>
          </w:p>
          <w:p w14:paraId="1785C26B" w14:textId="77777777" w:rsidR="00811AD4" w:rsidRPr="005949E1" w:rsidRDefault="00811AD4" w:rsidP="00236EED">
            <w:pPr>
              <w:jc w:val="right"/>
              <w:rPr>
                <w:b/>
                <w:sz w:val="14"/>
                <w:szCs w:val="14"/>
                <w:lang w:val="en-US"/>
              </w:rPr>
            </w:pPr>
            <w:r>
              <w:rPr>
                <w:b/>
                <w:sz w:val="14"/>
                <w:szCs w:val="14"/>
                <w:lang w:val="en-US"/>
              </w:rPr>
              <w:t>1042.46</w:t>
            </w:r>
          </w:p>
        </w:tc>
        <w:tc>
          <w:tcPr>
            <w:tcW w:w="992" w:type="dxa"/>
          </w:tcPr>
          <w:p w14:paraId="01805359" w14:textId="77777777" w:rsidR="00811AD4" w:rsidRPr="00AD67C9" w:rsidRDefault="00811AD4" w:rsidP="00236EED">
            <w:pPr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3.88</w:t>
            </w:r>
          </w:p>
          <w:p w14:paraId="330A33F5" w14:textId="77777777" w:rsidR="00811AD4" w:rsidRPr="005949E1" w:rsidRDefault="00811AD4" w:rsidP="00236EED">
            <w:pPr>
              <w:jc w:val="right"/>
              <w:rPr>
                <w:b/>
                <w:sz w:val="14"/>
                <w:szCs w:val="14"/>
                <w:lang w:val="en-US"/>
              </w:rPr>
            </w:pPr>
            <w:r>
              <w:rPr>
                <w:b/>
                <w:sz w:val="14"/>
                <w:szCs w:val="14"/>
                <w:lang w:val="en-US"/>
              </w:rPr>
              <w:t>4.85</w:t>
            </w:r>
          </w:p>
        </w:tc>
        <w:tc>
          <w:tcPr>
            <w:tcW w:w="850" w:type="dxa"/>
          </w:tcPr>
          <w:p w14:paraId="29780171" w14:textId="77777777" w:rsidR="00811AD4" w:rsidRPr="00AD67C9" w:rsidRDefault="00811AD4" w:rsidP="00236EED">
            <w:pPr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2.62</w:t>
            </w:r>
          </w:p>
          <w:p w14:paraId="7BDC1D4F" w14:textId="77777777" w:rsidR="00811AD4" w:rsidRPr="005949E1" w:rsidRDefault="00811AD4" w:rsidP="00236EED">
            <w:pPr>
              <w:jc w:val="right"/>
              <w:rPr>
                <w:b/>
                <w:sz w:val="14"/>
                <w:szCs w:val="14"/>
                <w:lang w:val="en-US"/>
              </w:rPr>
            </w:pPr>
            <w:r>
              <w:rPr>
                <w:b/>
                <w:sz w:val="14"/>
                <w:szCs w:val="14"/>
                <w:lang w:val="en-US"/>
              </w:rPr>
              <w:t>3.28</w:t>
            </w:r>
          </w:p>
        </w:tc>
        <w:tc>
          <w:tcPr>
            <w:tcW w:w="992" w:type="dxa"/>
          </w:tcPr>
          <w:p w14:paraId="465D4C4F" w14:textId="77777777" w:rsidR="00811AD4" w:rsidRPr="00AD67C9" w:rsidRDefault="00811AD4" w:rsidP="00236EED">
            <w:pPr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204.17</w:t>
            </w:r>
          </w:p>
          <w:p w14:paraId="04454473" w14:textId="77777777" w:rsidR="00811AD4" w:rsidRPr="005949E1" w:rsidRDefault="00811AD4" w:rsidP="00236EED">
            <w:pPr>
              <w:jc w:val="right"/>
              <w:rPr>
                <w:b/>
                <w:sz w:val="14"/>
                <w:szCs w:val="14"/>
                <w:lang w:val="en-US"/>
              </w:rPr>
            </w:pPr>
            <w:r>
              <w:rPr>
                <w:b/>
                <w:sz w:val="14"/>
                <w:szCs w:val="14"/>
                <w:lang w:val="en-US"/>
              </w:rPr>
              <w:t>255.21</w:t>
            </w:r>
          </w:p>
        </w:tc>
        <w:tc>
          <w:tcPr>
            <w:tcW w:w="850" w:type="dxa"/>
          </w:tcPr>
          <w:p w14:paraId="705FA9C5" w14:textId="77777777" w:rsidR="00811AD4" w:rsidRPr="00AD67C9" w:rsidRDefault="00811AD4" w:rsidP="00236EED">
            <w:pPr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17.34</w:t>
            </w:r>
          </w:p>
          <w:p w14:paraId="2100DB09" w14:textId="77777777" w:rsidR="00811AD4" w:rsidRPr="005949E1" w:rsidRDefault="00811AD4" w:rsidP="00236EED">
            <w:pPr>
              <w:jc w:val="right"/>
              <w:rPr>
                <w:b/>
                <w:sz w:val="14"/>
                <w:szCs w:val="14"/>
                <w:lang w:val="en-US"/>
              </w:rPr>
            </w:pPr>
            <w:r>
              <w:rPr>
                <w:b/>
                <w:sz w:val="14"/>
                <w:szCs w:val="14"/>
                <w:lang w:val="en-US"/>
              </w:rPr>
              <w:t>21.68</w:t>
            </w:r>
          </w:p>
        </w:tc>
        <w:tc>
          <w:tcPr>
            <w:tcW w:w="957" w:type="dxa"/>
          </w:tcPr>
          <w:p w14:paraId="38DFB479" w14:textId="77777777" w:rsidR="00811AD4" w:rsidRPr="00AD67C9" w:rsidRDefault="00811AD4" w:rsidP="00236EED">
            <w:pPr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1059.36</w:t>
            </w:r>
          </w:p>
          <w:p w14:paraId="791B5561" w14:textId="77777777" w:rsidR="00811AD4" w:rsidRPr="005949E1" w:rsidRDefault="00811AD4" w:rsidP="00236EED">
            <w:pPr>
              <w:jc w:val="right"/>
              <w:rPr>
                <w:b/>
                <w:sz w:val="14"/>
                <w:szCs w:val="14"/>
                <w:lang w:val="en-US"/>
              </w:rPr>
            </w:pPr>
            <w:r>
              <w:rPr>
                <w:b/>
                <w:sz w:val="14"/>
                <w:szCs w:val="14"/>
                <w:lang w:val="en-US"/>
              </w:rPr>
              <w:t>1324.20</w:t>
            </w:r>
          </w:p>
        </w:tc>
        <w:tc>
          <w:tcPr>
            <w:tcW w:w="850" w:type="dxa"/>
          </w:tcPr>
          <w:p w14:paraId="28A758C2" w14:textId="77777777" w:rsidR="00811AD4" w:rsidRPr="00AD67C9" w:rsidRDefault="00811AD4" w:rsidP="00236EED">
            <w:pPr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46.080</w:t>
            </w:r>
          </w:p>
          <w:p w14:paraId="3704E152" w14:textId="77777777" w:rsidR="00811AD4" w:rsidRPr="005949E1" w:rsidRDefault="00811AD4" w:rsidP="00236EED">
            <w:pPr>
              <w:jc w:val="right"/>
              <w:rPr>
                <w:b/>
                <w:sz w:val="14"/>
                <w:szCs w:val="14"/>
                <w:lang w:val="en-US"/>
              </w:rPr>
            </w:pPr>
            <w:r>
              <w:rPr>
                <w:b/>
                <w:sz w:val="14"/>
                <w:szCs w:val="14"/>
                <w:lang w:val="en-US"/>
              </w:rPr>
              <w:t>57.60</w:t>
            </w:r>
          </w:p>
        </w:tc>
      </w:tr>
    </w:tbl>
    <w:p w14:paraId="57AA11D8" w14:textId="77777777" w:rsidR="00811AD4" w:rsidRDefault="00811AD4" w:rsidP="00236EED">
      <w:pPr>
        <w:spacing w:line="20" w:lineRule="exact"/>
      </w:pPr>
    </w:p>
    <w:tbl>
      <w:tblPr>
        <w:tblW w:w="11128" w:type="dxa"/>
        <w:tblBorders>
          <w:top w:val="single" w:sz="4" w:space="0" w:color="auto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30"/>
        <w:gridCol w:w="531"/>
        <w:gridCol w:w="1031"/>
        <w:gridCol w:w="1740"/>
        <w:gridCol w:w="907"/>
        <w:gridCol w:w="897"/>
        <w:gridCol w:w="992"/>
        <w:gridCol w:w="850"/>
        <w:gridCol w:w="993"/>
        <w:gridCol w:w="850"/>
        <w:gridCol w:w="957"/>
        <w:gridCol w:w="850"/>
      </w:tblGrid>
      <w:tr w:rsidR="00811AD4" w:rsidRPr="00AD67C9" w14:paraId="5E759D3C" w14:textId="77777777" w:rsidTr="00236EED">
        <w:tc>
          <w:tcPr>
            <w:tcW w:w="531" w:type="dxa"/>
            <w:tcBorders>
              <w:top w:val="single" w:sz="4" w:space="0" w:color="auto"/>
              <w:bottom w:val="single" w:sz="4" w:space="0" w:color="auto"/>
            </w:tcBorders>
          </w:tcPr>
          <w:p w14:paraId="327B7113" w14:textId="77777777" w:rsidR="00811AD4" w:rsidRPr="00382900" w:rsidRDefault="00811AD4">
            <w:pPr>
              <w:rPr>
                <w:b/>
                <w:sz w:val="14"/>
                <w:szCs w:val="14"/>
                <w:lang w:val="en-US"/>
              </w:rPr>
            </w:pPr>
          </w:p>
        </w:tc>
        <w:tc>
          <w:tcPr>
            <w:tcW w:w="531" w:type="dxa"/>
            <w:tcBorders>
              <w:top w:val="single" w:sz="4" w:space="0" w:color="auto"/>
              <w:bottom w:val="single" w:sz="4" w:space="0" w:color="auto"/>
            </w:tcBorders>
          </w:tcPr>
          <w:p w14:paraId="44ADA511" w14:textId="77777777" w:rsidR="00811AD4" w:rsidRPr="00382900" w:rsidRDefault="00811AD4">
            <w:pPr>
              <w:rPr>
                <w:b/>
                <w:sz w:val="14"/>
                <w:szCs w:val="14"/>
                <w:lang w:val="en-US"/>
              </w:rPr>
            </w:pPr>
          </w:p>
        </w:tc>
        <w:tc>
          <w:tcPr>
            <w:tcW w:w="1031" w:type="dxa"/>
            <w:tcBorders>
              <w:top w:val="single" w:sz="4" w:space="0" w:color="auto"/>
              <w:bottom w:val="single" w:sz="4" w:space="0" w:color="auto"/>
            </w:tcBorders>
          </w:tcPr>
          <w:p w14:paraId="54A25BBC" w14:textId="77777777" w:rsidR="00811AD4" w:rsidRPr="00382900" w:rsidRDefault="00811AD4">
            <w:pPr>
              <w:rPr>
                <w:b/>
                <w:sz w:val="14"/>
                <w:szCs w:val="14"/>
                <w:lang w:val="en-US"/>
              </w:rPr>
            </w:pPr>
          </w:p>
        </w:tc>
        <w:tc>
          <w:tcPr>
            <w:tcW w:w="1740" w:type="dxa"/>
            <w:tcBorders>
              <w:top w:val="single" w:sz="4" w:space="0" w:color="auto"/>
              <w:bottom w:val="single" w:sz="4" w:space="0" w:color="auto"/>
            </w:tcBorders>
          </w:tcPr>
          <w:p w14:paraId="73A61DF9" w14:textId="77777777" w:rsidR="00811AD4" w:rsidRPr="00382900" w:rsidRDefault="00811AD4">
            <w:pPr>
              <w:rPr>
                <w:b/>
                <w:sz w:val="14"/>
                <w:szCs w:val="14"/>
                <w:lang w:val="en-US"/>
              </w:rPr>
            </w:pPr>
            <w:r>
              <w:rPr>
                <w:b/>
                <w:sz w:val="14"/>
                <w:szCs w:val="14"/>
                <w:lang w:val="en-US"/>
              </w:rPr>
              <w:t xml:space="preserve">ИТОГО </w:t>
            </w:r>
            <w:proofErr w:type="spellStart"/>
            <w:r>
              <w:rPr>
                <w:b/>
                <w:sz w:val="14"/>
                <w:szCs w:val="14"/>
                <w:lang w:val="en-US"/>
              </w:rPr>
              <w:t>по</w:t>
            </w:r>
            <w:proofErr w:type="spellEnd"/>
            <w:r>
              <w:rPr>
                <w:b/>
                <w:sz w:val="14"/>
                <w:szCs w:val="14"/>
                <w:lang w:val="en-US"/>
              </w:rPr>
              <w:t xml:space="preserve"> </w:t>
            </w:r>
            <w:proofErr w:type="spellStart"/>
            <w:r>
              <w:rPr>
                <w:b/>
                <w:sz w:val="14"/>
                <w:szCs w:val="14"/>
                <w:lang w:val="en-US"/>
              </w:rPr>
              <w:t>разделу</w:t>
            </w:r>
            <w:proofErr w:type="spellEnd"/>
          </w:p>
        </w:tc>
        <w:tc>
          <w:tcPr>
            <w:tcW w:w="907" w:type="dxa"/>
            <w:tcBorders>
              <w:top w:val="single" w:sz="4" w:space="0" w:color="auto"/>
              <w:bottom w:val="single" w:sz="4" w:space="0" w:color="auto"/>
            </w:tcBorders>
          </w:tcPr>
          <w:p w14:paraId="46D8E220" w14:textId="77777777" w:rsidR="00811AD4" w:rsidRPr="00382900" w:rsidRDefault="00811AD4">
            <w:pPr>
              <w:rPr>
                <w:b/>
                <w:sz w:val="14"/>
                <w:szCs w:val="14"/>
                <w:lang w:val="en-US"/>
              </w:rPr>
            </w:pPr>
          </w:p>
        </w:tc>
        <w:tc>
          <w:tcPr>
            <w:tcW w:w="897" w:type="dxa"/>
            <w:tcBorders>
              <w:top w:val="single" w:sz="4" w:space="0" w:color="auto"/>
              <w:bottom w:val="single" w:sz="4" w:space="0" w:color="auto"/>
            </w:tcBorders>
          </w:tcPr>
          <w:p w14:paraId="0967CB75" w14:textId="77777777" w:rsidR="00811AD4" w:rsidRPr="00382900" w:rsidRDefault="00811AD4" w:rsidP="00236EED">
            <w:pPr>
              <w:jc w:val="right"/>
              <w:rPr>
                <w:b/>
                <w:sz w:val="14"/>
                <w:szCs w:val="14"/>
                <w:lang w:val="en-US"/>
              </w:rPr>
            </w:pPr>
            <w:r>
              <w:rPr>
                <w:b/>
                <w:sz w:val="14"/>
                <w:szCs w:val="14"/>
                <w:lang w:val="en-US"/>
              </w:rPr>
              <w:t>32337.46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6DF4F535" w14:textId="77777777" w:rsidR="00811AD4" w:rsidRPr="00382900" w:rsidRDefault="00811AD4" w:rsidP="00236EED">
            <w:pPr>
              <w:jc w:val="right"/>
              <w:rPr>
                <w:b/>
                <w:sz w:val="14"/>
                <w:szCs w:val="14"/>
                <w:lang w:val="en-US"/>
              </w:rPr>
            </w:pPr>
            <w:r>
              <w:rPr>
                <w:b/>
                <w:sz w:val="14"/>
                <w:szCs w:val="14"/>
                <w:lang w:val="en-US"/>
              </w:rPr>
              <w:t>2844.55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696FEAD0" w14:textId="77777777" w:rsidR="00811AD4" w:rsidRPr="00382900" w:rsidRDefault="00811AD4" w:rsidP="00236EED">
            <w:pPr>
              <w:jc w:val="right"/>
              <w:rPr>
                <w:b/>
                <w:sz w:val="14"/>
                <w:szCs w:val="14"/>
                <w:lang w:val="en-US"/>
              </w:rPr>
            </w:pPr>
            <w:r>
              <w:rPr>
                <w:b/>
                <w:sz w:val="14"/>
                <w:szCs w:val="14"/>
                <w:lang w:val="en-US"/>
              </w:rPr>
              <w:t>798.17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05901172" w14:textId="77777777" w:rsidR="00811AD4" w:rsidRPr="00382900" w:rsidRDefault="00811AD4" w:rsidP="00236EED">
            <w:pPr>
              <w:jc w:val="right"/>
              <w:rPr>
                <w:b/>
                <w:sz w:val="14"/>
                <w:szCs w:val="14"/>
                <w:lang w:val="en-US"/>
              </w:rPr>
            </w:pPr>
            <w:r>
              <w:rPr>
                <w:b/>
                <w:sz w:val="14"/>
                <w:szCs w:val="14"/>
                <w:lang w:val="en-US"/>
              </w:rPr>
              <w:t>55686.37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02F9FAC4" w14:textId="77777777" w:rsidR="00811AD4" w:rsidRPr="00382900" w:rsidRDefault="00811AD4" w:rsidP="00236EED">
            <w:pPr>
              <w:jc w:val="right"/>
              <w:rPr>
                <w:b/>
                <w:sz w:val="14"/>
                <w:szCs w:val="14"/>
                <w:lang w:val="en-US"/>
              </w:rPr>
            </w:pPr>
            <w:r>
              <w:rPr>
                <w:b/>
                <w:sz w:val="14"/>
                <w:szCs w:val="14"/>
                <w:lang w:val="en-US"/>
              </w:rPr>
              <w:t>6548.65</w:t>
            </w:r>
          </w:p>
        </w:tc>
        <w:tc>
          <w:tcPr>
            <w:tcW w:w="957" w:type="dxa"/>
            <w:tcBorders>
              <w:top w:val="single" w:sz="4" w:space="0" w:color="auto"/>
              <w:bottom w:val="single" w:sz="4" w:space="0" w:color="auto"/>
            </w:tcBorders>
          </w:tcPr>
          <w:p w14:paraId="4B15D518" w14:textId="77777777" w:rsidR="00811AD4" w:rsidRPr="00382900" w:rsidRDefault="00811AD4" w:rsidP="00236EED">
            <w:pPr>
              <w:jc w:val="right"/>
              <w:rPr>
                <w:b/>
                <w:sz w:val="14"/>
                <w:szCs w:val="14"/>
                <w:lang w:val="en-US"/>
              </w:rPr>
            </w:pPr>
            <w:r>
              <w:rPr>
                <w:b/>
                <w:sz w:val="14"/>
                <w:szCs w:val="14"/>
                <w:lang w:val="en-US"/>
              </w:rPr>
              <w:t>97417.03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1F9CD3CA" w14:textId="77777777" w:rsidR="00811AD4" w:rsidRPr="00382900" w:rsidRDefault="00811AD4" w:rsidP="00236EED">
            <w:pPr>
              <w:jc w:val="right"/>
              <w:rPr>
                <w:b/>
                <w:sz w:val="14"/>
                <w:szCs w:val="14"/>
                <w:lang w:val="en-US"/>
              </w:rPr>
            </w:pPr>
            <w:r>
              <w:rPr>
                <w:b/>
                <w:sz w:val="14"/>
                <w:szCs w:val="14"/>
                <w:lang w:val="en-US"/>
              </w:rPr>
              <w:t>2123</w:t>
            </w:r>
          </w:p>
        </w:tc>
      </w:tr>
      <w:tr w:rsidR="00811AD4" w:rsidRPr="00AD67C9" w14:paraId="450DC887" w14:textId="77777777" w:rsidTr="00236EED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3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11DF11E" w14:textId="77777777" w:rsidR="00811AD4" w:rsidRPr="00AD67C9" w:rsidRDefault="00811AD4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53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4B8026F" w14:textId="77777777" w:rsidR="00811AD4" w:rsidRPr="00AD67C9" w:rsidRDefault="00811AD4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103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24243CD" w14:textId="77777777" w:rsidR="00811AD4" w:rsidRPr="00F2609C" w:rsidRDefault="00811AD4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174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32FE365" w14:textId="77777777" w:rsidR="00811AD4" w:rsidRPr="00AD67C9" w:rsidRDefault="00811AD4">
            <w:pPr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 xml:space="preserve">ОХР и ОПР                                                                                                                                                                                                      </w:t>
            </w:r>
            <w:proofErr w:type="gramStart"/>
            <w:r>
              <w:rPr>
                <w:sz w:val="14"/>
                <w:szCs w:val="14"/>
                <w:lang w:val="en-US"/>
              </w:rPr>
              <w:t xml:space="preserve">   (</w:t>
            </w:r>
            <w:proofErr w:type="gramEnd"/>
            <w:r>
              <w:rPr>
                <w:sz w:val="14"/>
                <w:szCs w:val="14"/>
                <w:lang w:val="en-US"/>
              </w:rPr>
              <w:t>58.54*668.80)/100</w:t>
            </w:r>
          </w:p>
        </w:tc>
        <w:tc>
          <w:tcPr>
            <w:tcW w:w="90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F335DF3" w14:textId="77777777" w:rsidR="00811AD4" w:rsidRPr="00AD67C9" w:rsidRDefault="00811AD4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89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0A81F54" w14:textId="77777777" w:rsidR="00811AD4" w:rsidRPr="00AD67C9" w:rsidRDefault="00811AD4" w:rsidP="00236EED">
            <w:pPr>
              <w:jc w:val="right"/>
              <w:rPr>
                <w:sz w:val="14"/>
                <w:szCs w:val="14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CC68A25" w14:textId="77777777" w:rsidR="00811AD4" w:rsidRPr="00AD67C9" w:rsidRDefault="00811AD4" w:rsidP="00236EED">
            <w:pPr>
              <w:jc w:val="right"/>
              <w:rPr>
                <w:sz w:val="14"/>
                <w:szCs w:val="14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7AE82DC" w14:textId="77777777" w:rsidR="00811AD4" w:rsidRPr="00AD67C9" w:rsidRDefault="00811AD4" w:rsidP="00236EED">
            <w:pPr>
              <w:jc w:val="right"/>
              <w:rPr>
                <w:sz w:val="14"/>
                <w:szCs w:val="14"/>
                <w:lang w:val="en-US"/>
              </w:rPr>
            </w:pPr>
          </w:p>
        </w:tc>
        <w:tc>
          <w:tcPr>
            <w:tcW w:w="9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CDF19EB" w14:textId="77777777" w:rsidR="00811AD4" w:rsidRPr="00AD67C9" w:rsidRDefault="00811AD4" w:rsidP="00236EED">
            <w:pPr>
              <w:jc w:val="right"/>
              <w:rPr>
                <w:sz w:val="14"/>
                <w:szCs w:val="14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5F25112" w14:textId="77777777" w:rsidR="00811AD4" w:rsidRPr="00AD67C9" w:rsidRDefault="00811AD4" w:rsidP="00236EED">
            <w:pPr>
              <w:jc w:val="right"/>
              <w:rPr>
                <w:sz w:val="14"/>
                <w:szCs w:val="14"/>
                <w:lang w:val="en-US"/>
              </w:rPr>
            </w:pPr>
          </w:p>
        </w:tc>
        <w:tc>
          <w:tcPr>
            <w:tcW w:w="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1CED65" w14:textId="77777777" w:rsidR="00811AD4" w:rsidRPr="00AD67C9" w:rsidRDefault="00811AD4" w:rsidP="00236EED">
            <w:pPr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391.52</w:t>
            </w:r>
          </w:p>
        </w:tc>
        <w:tc>
          <w:tcPr>
            <w:tcW w:w="85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CCBE49A" w14:textId="77777777" w:rsidR="00811AD4" w:rsidRPr="00AD67C9" w:rsidRDefault="00811AD4" w:rsidP="00236EED">
            <w:pPr>
              <w:jc w:val="right"/>
              <w:rPr>
                <w:sz w:val="14"/>
                <w:szCs w:val="14"/>
                <w:lang w:val="en-US"/>
              </w:rPr>
            </w:pPr>
          </w:p>
        </w:tc>
      </w:tr>
      <w:tr w:rsidR="00811AD4" w:rsidRPr="00AD67C9" w14:paraId="72986725" w14:textId="77777777" w:rsidTr="00236EED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3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CD2C20D" w14:textId="77777777" w:rsidR="00811AD4" w:rsidRPr="00AD67C9" w:rsidRDefault="00811AD4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53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C6B52D9" w14:textId="77777777" w:rsidR="00811AD4" w:rsidRPr="00AD67C9" w:rsidRDefault="00811AD4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103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C563EC7" w14:textId="77777777" w:rsidR="00811AD4" w:rsidRPr="00F2609C" w:rsidRDefault="00811AD4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174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3B31A27" w14:textId="77777777" w:rsidR="00811AD4" w:rsidRPr="00AD67C9" w:rsidRDefault="00811AD4">
            <w:pPr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 xml:space="preserve">ОХР и ОПР                                                                                                                                                                                                      </w:t>
            </w:r>
            <w:proofErr w:type="gramStart"/>
            <w:r>
              <w:rPr>
                <w:sz w:val="14"/>
                <w:szCs w:val="14"/>
                <w:lang w:val="en-US"/>
              </w:rPr>
              <w:t xml:space="preserve">   (</w:t>
            </w:r>
            <w:proofErr w:type="gramEnd"/>
            <w:r>
              <w:rPr>
                <w:sz w:val="14"/>
                <w:szCs w:val="14"/>
                <w:lang w:val="en-US"/>
              </w:rPr>
              <w:t>83.83*29389.47)/100</w:t>
            </w:r>
          </w:p>
        </w:tc>
        <w:tc>
          <w:tcPr>
            <w:tcW w:w="90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8FF3D69" w14:textId="77777777" w:rsidR="00811AD4" w:rsidRPr="00AD67C9" w:rsidRDefault="00811AD4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89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2E3A68F" w14:textId="77777777" w:rsidR="00811AD4" w:rsidRPr="00AD67C9" w:rsidRDefault="00811AD4" w:rsidP="00236EED">
            <w:pPr>
              <w:jc w:val="right"/>
              <w:rPr>
                <w:sz w:val="14"/>
                <w:szCs w:val="14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2798561" w14:textId="77777777" w:rsidR="00811AD4" w:rsidRPr="00AD67C9" w:rsidRDefault="00811AD4" w:rsidP="00236EED">
            <w:pPr>
              <w:jc w:val="right"/>
              <w:rPr>
                <w:sz w:val="14"/>
                <w:szCs w:val="14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AFEB460" w14:textId="77777777" w:rsidR="00811AD4" w:rsidRPr="00AD67C9" w:rsidRDefault="00811AD4" w:rsidP="00236EED">
            <w:pPr>
              <w:jc w:val="right"/>
              <w:rPr>
                <w:sz w:val="14"/>
                <w:szCs w:val="14"/>
                <w:lang w:val="en-US"/>
              </w:rPr>
            </w:pPr>
          </w:p>
        </w:tc>
        <w:tc>
          <w:tcPr>
            <w:tcW w:w="9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85AB46C" w14:textId="77777777" w:rsidR="00811AD4" w:rsidRPr="00AD67C9" w:rsidRDefault="00811AD4" w:rsidP="00236EED">
            <w:pPr>
              <w:jc w:val="right"/>
              <w:rPr>
                <w:sz w:val="14"/>
                <w:szCs w:val="14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AC85C24" w14:textId="77777777" w:rsidR="00811AD4" w:rsidRPr="00AD67C9" w:rsidRDefault="00811AD4" w:rsidP="00236EED">
            <w:pPr>
              <w:jc w:val="right"/>
              <w:rPr>
                <w:sz w:val="14"/>
                <w:szCs w:val="14"/>
                <w:lang w:val="en-US"/>
              </w:rPr>
            </w:pPr>
          </w:p>
        </w:tc>
        <w:tc>
          <w:tcPr>
            <w:tcW w:w="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383A0CE" w14:textId="77777777" w:rsidR="00811AD4" w:rsidRPr="00AD67C9" w:rsidRDefault="00811AD4" w:rsidP="00236EED">
            <w:pPr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24637.19</w:t>
            </w:r>
          </w:p>
        </w:tc>
        <w:tc>
          <w:tcPr>
            <w:tcW w:w="85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BBCBC80" w14:textId="77777777" w:rsidR="00811AD4" w:rsidRPr="00AD67C9" w:rsidRDefault="00811AD4" w:rsidP="00236EED">
            <w:pPr>
              <w:jc w:val="right"/>
              <w:rPr>
                <w:sz w:val="14"/>
                <w:szCs w:val="14"/>
                <w:lang w:val="en-US"/>
              </w:rPr>
            </w:pPr>
          </w:p>
        </w:tc>
      </w:tr>
      <w:tr w:rsidR="00811AD4" w:rsidRPr="00AD67C9" w14:paraId="234D631F" w14:textId="77777777" w:rsidTr="00236EED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3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BB9DED1" w14:textId="77777777" w:rsidR="00811AD4" w:rsidRPr="00AD67C9" w:rsidRDefault="00811AD4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53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4A5D2D1" w14:textId="77777777" w:rsidR="00811AD4" w:rsidRPr="00AD67C9" w:rsidRDefault="00811AD4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103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955C10" w14:textId="77777777" w:rsidR="00811AD4" w:rsidRPr="00F2609C" w:rsidRDefault="00811AD4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174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4F9BE3C" w14:textId="77777777" w:rsidR="00811AD4" w:rsidRPr="00AD67C9" w:rsidRDefault="00811AD4">
            <w:pPr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 xml:space="preserve">ОХР и ОПР                                                                                                                                                                                                      </w:t>
            </w:r>
            <w:proofErr w:type="gramStart"/>
            <w:r>
              <w:rPr>
                <w:sz w:val="14"/>
                <w:szCs w:val="14"/>
                <w:lang w:val="en-US"/>
              </w:rPr>
              <w:t xml:space="preserve">   (</w:t>
            </w:r>
            <w:proofErr w:type="gramEnd"/>
            <w:r>
              <w:rPr>
                <w:sz w:val="14"/>
                <w:szCs w:val="14"/>
                <w:lang w:val="en-US"/>
              </w:rPr>
              <w:t>61.01*3077.36)/100</w:t>
            </w:r>
          </w:p>
        </w:tc>
        <w:tc>
          <w:tcPr>
            <w:tcW w:w="90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C03D744" w14:textId="77777777" w:rsidR="00811AD4" w:rsidRPr="00AD67C9" w:rsidRDefault="00811AD4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89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A6632E0" w14:textId="77777777" w:rsidR="00811AD4" w:rsidRPr="00AD67C9" w:rsidRDefault="00811AD4" w:rsidP="00236EED">
            <w:pPr>
              <w:jc w:val="right"/>
              <w:rPr>
                <w:sz w:val="14"/>
                <w:szCs w:val="14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DBAC026" w14:textId="77777777" w:rsidR="00811AD4" w:rsidRPr="00AD67C9" w:rsidRDefault="00811AD4" w:rsidP="00236EED">
            <w:pPr>
              <w:jc w:val="right"/>
              <w:rPr>
                <w:sz w:val="14"/>
                <w:szCs w:val="14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06A468D" w14:textId="77777777" w:rsidR="00811AD4" w:rsidRPr="00AD67C9" w:rsidRDefault="00811AD4" w:rsidP="00236EED">
            <w:pPr>
              <w:jc w:val="right"/>
              <w:rPr>
                <w:sz w:val="14"/>
                <w:szCs w:val="14"/>
                <w:lang w:val="en-US"/>
              </w:rPr>
            </w:pPr>
          </w:p>
        </w:tc>
        <w:tc>
          <w:tcPr>
            <w:tcW w:w="9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8215368" w14:textId="77777777" w:rsidR="00811AD4" w:rsidRPr="00AD67C9" w:rsidRDefault="00811AD4" w:rsidP="00236EED">
            <w:pPr>
              <w:jc w:val="right"/>
              <w:rPr>
                <w:sz w:val="14"/>
                <w:szCs w:val="14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189A1DC" w14:textId="77777777" w:rsidR="00811AD4" w:rsidRPr="00AD67C9" w:rsidRDefault="00811AD4" w:rsidP="00236EED">
            <w:pPr>
              <w:jc w:val="right"/>
              <w:rPr>
                <w:sz w:val="14"/>
                <w:szCs w:val="14"/>
                <w:lang w:val="en-US"/>
              </w:rPr>
            </w:pPr>
          </w:p>
        </w:tc>
        <w:tc>
          <w:tcPr>
            <w:tcW w:w="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8135009" w14:textId="77777777" w:rsidR="00811AD4" w:rsidRPr="00AD67C9" w:rsidRDefault="00811AD4" w:rsidP="00236EED">
            <w:pPr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1877.50</w:t>
            </w:r>
          </w:p>
        </w:tc>
        <w:tc>
          <w:tcPr>
            <w:tcW w:w="85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7F23E4F" w14:textId="77777777" w:rsidR="00811AD4" w:rsidRPr="00AD67C9" w:rsidRDefault="00811AD4" w:rsidP="00236EED">
            <w:pPr>
              <w:jc w:val="right"/>
              <w:rPr>
                <w:sz w:val="14"/>
                <w:szCs w:val="14"/>
                <w:lang w:val="en-US"/>
              </w:rPr>
            </w:pPr>
          </w:p>
        </w:tc>
      </w:tr>
      <w:tr w:rsidR="00811AD4" w:rsidRPr="00AD67C9" w14:paraId="273123EC" w14:textId="77777777" w:rsidTr="00236EED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3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AE07101" w14:textId="77777777" w:rsidR="00811AD4" w:rsidRPr="00AD67C9" w:rsidRDefault="00811AD4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53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F5C1DE9" w14:textId="77777777" w:rsidR="00811AD4" w:rsidRPr="00AD67C9" w:rsidRDefault="00811AD4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103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BF458DF" w14:textId="77777777" w:rsidR="00811AD4" w:rsidRPr="00F2609C" w:rsidRDefault="00811AD4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174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8024C0F" w14:textId="77777777" w:rsidR="00811AD4" w:rsidRPr="00AD67C9" w:rsidRDefault="00811AD4">
            <w:pPr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 xml:space="preserve">ПЛАНОВАЯ ПРИБЫЛЬ                                                                                                                                                                                                     </w:t>
            </w:r>
            <w:proofErr w:type="gramStart"/>
            <w:r>
              <w:rPr>
                <w:sz w:val="14"/>
                <w:szCs w:val="14"/>
                <w:lang w:val="en-US"/>
              </w:rPr>
              <w:t xml:space="preserve">   (</w:t>
            </w:r>
            <w:proofErr w:type="gramEnd"/>
            <w:r>
              <w:rPr>
                <w:sz w:val="14"/>
                <w:szCs w:val="14"/>
                <w:lang w:val="en-US"/>
              </w:rPr>
              <w:t>1*1.115*59.02*668.80)/100</w:t>
            </w:r>
          </w:p>
        </w:tc>
        <w:tc>
          <w:tcPr>
            <w:tcW w:w="90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B2CCE9E" w14:textId="77777777" w:rsidR="00811AD4" w:rsidRPr="00AD67C9" w:rsidRDefault="00811AD4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89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0FF3DEB" w14:textId="77777777" w:rsidR="00811AD4" w:rsidRPr="00AD67C9" w:rsidRDefault="00811AD4" w:rsidP="00236EED">
            <w:pPr>
              <w:jc w:val="right"/>
              <w:rPr>
                <w:sz w:val="14"/>
                <w:szCs w:val="14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AF734E3" w14:textId="77777777" w:rsidR="00811AD4" w:rsidRPr="00AD67C9" w:rsidRDefault="00811AD4" w:rsidP="00236EED">
            <w:pPr>
              <w:jc w:val="right"/>
              <w:rPr>
                <w:sz w:val="14"/>
                <w:szCs w:val="14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8B4E479" w14:textId="77777777" w:rsidR="00811AD4" w:rsidRPr="00AD67C9" w:rsidRDefault="00811AD4" w:rsidP="00236EED">
            <w:pPr>
              <w:jc w:val="right"/>
              <w:rPr>
                <w:sz w:val="14"/>
                <w:szCs w:val="14"/>
                <w:lang w:val="en-US"/>
              </w:rPr>
            </w:pPr>
          </w:p>
        </w:tc>
        <w:tc>
          <w:tcPr>
            <w:tcW w:w="9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EADC11C" w14:textId="77777777" w:rsidR="00811AD4" w:rsidRPr="00AD67C9" w:rsidRDefault="00811AD4" w:rsidP="00236EED">
            <w:pPr>
              <w:jc w:val="right"/>
              <w:rPr>
                <w:sz w:val="14"/>
                <w:szCs w:val="14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AD63021" w14:textId="77777777" w:rsidR="00811AD4" w:rsidRPr="00AD67C9" w:rsidRDefault="00811AD4" w:rsidP="00236EED">
            <w:pPr>
              <w:jc w:val="right"/>
              <w:rPr>
                <w:sz w:val="14"/>
                <w:szCs w:val="14"/>
                <w:lang w:val="en-US"/>
              </w:rPr>
            </w:pPr>
          </w:p>
        </w:tc>
        <w:tc>
          <w:tcPr>
            <w:tcW w:w="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6013D79" w14:textId="77777777" w:rsidR="00811AD4" w:rsidRPr="00AD67C9" w:rsidRDefault="00811AD4" w:rsidP="00236EED">
            <w:pPr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440.12</w:t>
            </w:r>
          </w:p>
        </w:tc>
        <w:tc>
          <w:tcPr>
            <w:tcW w:w="85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8A042D8" w14:textId="77777777" w:rsidR="00811AD4" w:rsidRPr="00AD67C9" w:rsidRDefault="00811AD4" w:rsidP="00236EED">
            <w:pPr>
              <w:jc w:val="right"/>
              <w:rPr>
                <w:sz w:val="14"/>
                <w:szCs w:val="14"/>
                <w:lang w:val="en-US"/>
              </w:rPr>
            </w:pPr>
          </w:p>
        </w:tc>
      </w:tr>
      <w:tr w:rsidR="00811AD4" w:rsidRPr="00AD67C9" w14:paraId="0E352990" w14:textId="77777777" w:rsidTr="00236EED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3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33BEB34" w14:textId="77777777" w:rsidR="00811AD4" w:rsidRPr="00AD67C9" w:rsidRDefault="00811AD4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53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CBAF4E5" w14:textId="77777777" w:rsidR="00811AD4" w:rsidRPr="00AD67C9" w:rsidRDefault="00811AD4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103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B51C836" w14:textId="77777777" w:rsidR="00811AD4" w:rsidRPr="00F2609C" w:rsidRDefault="00811AD4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174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B7AA359" w14:textId="77777777" w:rsidR="00811AD4" w:rsidRPr="00AD67C9" w:rsidRDefault="00811AD4">
            <w:pPr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 xml:space="preserve">ПЛАНОВАЯ ПРИБЫЛЬ                                                                                                                                                                                                     </w:t>
            </w:r>
            <w:proofErr w:type="gramStart"/>
            <w:r>
              <w:rPr>
                <w:sz w:val="14"/>
                <w:szCs w:val="14"/>
                <w:lang w:val="en-US"/>
              </w:rPr>
              <w:t xml:space="preserve">   (</w:t>
            </w:r>
            <w:proofErr w:type="gramEnd"/>
            <w:r>
              <w:rPr>
                <w:sz w:val="14"/>
                <w:szCs w:val="14"/>
                <w:lang w:val="en-US"/>
              </w:rPr>
              <w:t>1*1.115*45.82*29389.47)/100</w:t>
            </w:r>
          </w:p>
        </w:tc>
        <w:tc>
          <w:tcPr>
            <w:tcW w:w="90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AD95E1B" w14:textId="77777777" w:rsidR="00811AD4" w:rsidRPr="00AD67C9" w:rsidRDefault="00811AD4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89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FFC044E" w14:textId="77777777" w:rsidR="00811AD4" w:rsidRPr="00AD67C9" w:rsidRDefault="00811AD4" w:rsidP="00236EED">
            <w:pPr>
              <w:jc w:val="right"/>
              <w:rPr>
                <w:sz w:val="14"/>
                <w:szCs w:val="14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23DFDA7" w14:textId="77777777" w:rsidR="00811AD4" w:rsidRPr="00AD67C9" w:rsidRDefault="00811AD4" w:rsidP="00236EED">
            <w:pPr>
              <w:jc w:val="right"/>
              <w:rPr>
                <w:sz w:val="14"/>
                <w:szCs w:val="14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F38B6EC" w14:textId="77777777" w:rsidR="00811AD4" w:rsidRPr="00AD67C9" w:rsidRDefault="00811AD4" w:rsidP="00236EED">
            <w:pPr>
              <w:jc w:val="right"/>
              <w:rPr>
                <w:sz w:val="14"/>
                <w:szCs w:val="14"/>
                <w:lang w:val="en-US"/>
              </w:rPr>
            </w:pPr>
          </w:p>
        </w:tc>
        <w:tc>
          <w:tcPr>
            <w:tcW w:w="9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DCE71F9" w14:textId="77777777" w:rsidR="00811AD4" w:rsidRPr="00AD67C9" w:rsidRDefault="00811AD4" w:rsidP="00236EED">
            <w:pPr>
              <w:jc w:val="right"/>
              <w:rPr>
                <w:sz w:val="14"/>
                <w:szCs w:val="14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3F72910" w14:textId="77777777" w:rsidR="00811AD4" w:rsidRPr="00AD67C9" w:rsidRDefault="00811AD4" w:rsidP="00236EED">
            <w:pPr>
              <w:jc w:val="right"/>
              <w:rPr>
                <w:sz w:val="14"/>
                <w:szCs w:val="14"/>
                <w:lang w:val="en-US"/>
              </w:rPr>
            </w:pPr>
          </w:p>
        </w:tc>
        <w:tc>
          <w:tcPr>
            <w:tcW w:w="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BEF08DB" w14:textId="77777777" w:rsidR="00811AD4" w:rsidRPr="00AD67C9" w:rsidRDefault="00811AD4" w:rsidP="00236EED">
            <w:pPr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15014.87</w:t>
            </w:r>
          </w:p>
        </w:tc>
        <w:tc>
          <w:tcPr>
            <w:tcW w:w="85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C337C51" w14:textId="77777777" w:rsidR="00811AD4" w:rsidRPr="00AD67C9" w:rsidRDefault="00811AD4" w:rsidP="00236EED">
            <w:pPr>
              <w:jc w:val="right"/>
              <w:rPr>
                <w:sz w:val="14"/>
                <w:szCs w:val="14"/>
                <w:lang w:val="en-US"/>
              </w:rPr>
            </w:pPr>
          </w:p>
        </w:tc>
      </w:tr>
      <w:tr w:rsidR="00811AD4" w:rsidRPr="00AD67C9" w14:paraId="785C3500" w14:textId="77777777" w:rsidTr="00236EED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3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8882FCA" w14:textId="77777777" w:rsidR="00811AD4" w:rsidRPr="00AD67C9" w:rsidRDefault="00811AD4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53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B9E0DE3" w14:textId="77777777" w:rsidR="00811AD4" w:rsidRPr="00AD67C9" w:rsidRDefault="00811AD4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103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987651A" w14:textId="77777777" w:rsidR="00811AD4" w:rsidRPr="00F2609C" w:rsidRDefault="00811AD4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174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A3E73A7" w14:textId="77777777" w:rsidR="00811AD4" w:rsidRPr="00AD67C9" w:rsidRDefault="00811AD4">
            <w:pPr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 xml:space="preserve">ПЛАНОВАЯ ПРИБЫЛЬ                                                                                                                                                                                                     </w:t>
            </w:r>
            <w:proofErr w:type="gramStart"/>
            <w:r>
              <w:rPr>
                <w:sz w:val="14"/>
                <w:szCs w:val="14"/>
                <w:lang w:val="en-US"/>
              </w:rPr>
              <w:t xml:space="preserve">   (</w:t>
            </w:r>
            <w:proofErr w:type="gramEnd"/>
            <w:r>
              <w:rPr>
                <w:sz w:val="14"/>
                <w:szCs w:val="14"/>
                <w:lang w:val="en-US"/>
              </w:rPr>
              <w:t>1*1.115*35.49*3077.36)/100</w:t>
            </w:r>
          </w:p>
        </w:tc>
        <w:tc>
          <w:tcPr>
            <w:tcW w:w="90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8E7CC5E" w14:textId="77777777" w:rsidR="00811AD4" w:rsidRPr="00AD67C9" w:rsidRDefault="00811AD4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89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F983844" w14:textId="77777777" w:rsidR="00811AD4" w:rsidRPr="00AD67C9" w:rsidRDefault="00811AD4" w:rsidP="00236EED">
            <w:pPr>
              <w:jc w:val="right"/>
              <w:rPr>
                <w:sz w:val="14"/>
                <w:szCs w:val="14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DB38E4D" w14:textId="77777777" w:rsidR="00811AD4" w:rsidRPr="00AD67C9" w:rsidRDefault="00811AD4" w:rsidP="00236EED">
            <w:pPr>
              <w:jc w:val="right"/>
              <w:rPr>
                <w:sz w:val="14"/>
                <w:szCs w:val="14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C66F4B8" w14:textId="77777777" w:rsidR="00811AD4" w:rsidRPr="00AD67C9" w:rsidRDefault="00811AD4" w:rsidP="00236EED">
            <w:pPr>
              <w:jc w:val="right"/>
              <w:rPr>
                <w:sz w:val="14"/>
                <w:szCs w:val="14"/>
                <w:lang w:val="en-US"/>
              </w:rPr>
            </w:pPr>
          </w:p>
        </w:tc>
        <w:tc>
          <w:tcPr>
            <w:tcW w:w="9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4C6FB08" w14:textId="77777777" w:rsidR="00811AD4" w:rsidRPr="00AD67C9" w:rsidRDefault="00811AD4" w:rsidP="00236EED">
            <w:pPr>
              <w:jc w:val="right"/>
              <w:rPr>
                <w:sz w:val="14"/>
                <w:szCs w:val="14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099209F" w14:textId="77777777" w:rsidR="00811AD4" w:rsidRPr="00AD67C9" w:rsidRDefault="00811AD4" w:rsidP="00236EED">
            <w:pPr>
              <w:jc w:val="right"/>
              <w:rPr>
                <w:sz w:val="14"/>
                <w:szCs w:val="14"/>
                <w:lang w:val="en-US"/>
              </w:rPr>
            </w:pPr>
          </w:p>
        </w:tc>
        <w:tc>
          <w:tcPr>
            <w:tcW w:w="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D854EDF" w14:textId="77777777" w:rsidR="00811AD4" w:rsidRPr="00AD67C9" w:rsidRDefault="00811AD4" w:rsidP="00236EED">
            <w:pPr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1217.75</w:t>
            </w:r>
          </w:p>
        </w:tc>
        <w:tc>
          <w:tcPr>
            <w:tcW w:w="85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E2FBC6C" w14:textId="77777777" w:rsidR="00811AD4" w:rsidRPr="00AD67C9" w:rsidRDefault="00811AD4" w:rsidP="00236EED">
            <w:pPr>
              <w:jc w:val="right"/>
              <w:rPr>
                <w:sz w:val="14"/>
                <w:szCs w:val="14"/>
                <w:lang w:val="en-US"/>
              </w:rPr>
            </w:pPr>
          </w:p>
        </w:tc>
      </w:tr>
    </w:tbl>
    <w:p w14:paraId="046A42EE" w14:textId="77777777" w:rsidR="00811AD4" w:rsidRDefault="00811AD4" w:rsidP="00236EED">
      <w:pPr>
        <w:spacing w:line="20" w:lineRule="exact"/>
      </w:pPr>
    </w:p>
    <w:tbl>
      <w:tblPr>
        <w:tblW w:w="11128" w:type="dxa"/>
        <w:tblBorders>
          <w:top w:val="single" w:sz="4" w:space="0" w:color="auto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31"/>
        <w:gridCol w:w="531"/>
        <w:gridCol w:w="1031"/>
        <w:gridCol w:w="1740"/>
        <w:gridCol w:w="907"/>
        <w:gridCol w:w="897"/>
        <w:gridCol w:w="992"/>
        <w:gridCol w:w="850"/>
        <w:gridCol w:w="992"/>
        <w:gridCol w:w="850"/>
        <w:gridCol w:w="957"/>
        <w:gridCol w:w="850"/>
      </w:tblGrid>
      <w:tr w:rsidR="00811AD4" w:rsidRPr="00AD67C9" w14:paraId="2256C983" w14:textId="77777777" w:rsidTr="00236EED">
        <w:tc>
          <w:tcPr>
            <w:tcW w:w="531" w:type="dxa"/>
            <w:tcBorders>
              <w:top w:val="single" w:sz="4" w:space="0" w:color="auto"/>
              <w:bottom w:val="single" w:sz="4" w:space="0" w:color="auto"/>
            </w:tcBorders>
          </w:tcPr>
          <w:p w14:paraId="7B9656BC" w14:textId="77777777" w:rsidR="00811AD4" w:rsidRPr="00382900" w:rsidRDefault="00811AD4">
            <w:pPr>
              <w:rPr>
                <w:b/>
                <w:sz w:val="14"/>
                <w:szCs w:val="14"/>
                <w:lang w:val="en-US"/>
              </w:rPr>
            </w:pPr>
          </w:p>
        </w:tc>
        <w:tc>
          <w:tcPr>
            <w:tcW w:w="531" w:type="dxa"/>
            <w:tcBorders>
              <w:top w:val="single" w:sz="4" w:space="0" w:color="auto"/>
              <w:bottom w:val="single" w:sz="4" w:space="0" w:color="auto"/>
            </w:tcBorders>
          </w:tcPr>
          <w:p w14:paraId="518A65EE" w14:textId="77777777" w:rsidR="00811AD4" w:rsidRPr="00382900" w:rsidRDefault="00811AD4">
            <w:pPr>
              <w:rPr>
                <w:b/>
                <w:sz w:val="14"/>
                <w:szCs w:val="14"/>
                <w:lang w:val="en-US"/>
              </w:rPr>
            </w:pPr>
          </w:p>
        </w:tc>
        <w:tc>
          <w:tcPr>
            <w:tcW w:w="1031" w:type="dxa"/>
            <w:tcBorders>
              <w:top w:val="single" w:sz="4" w:space="0" w:color="auto"/>
              <w:bottom w:val="single" w:sz="4" w:space="0" w:color="auto"/>
            </w:tcBorders>
          </w:tcPr>
          <w:p w14:paraId="45752A36" w14:textId="77777777" w:rsidR="00811AD4" w:rsidRPr="00382900" w:rsidRDefault="00811AD4">
            <w:pPr>
              <w:rPr>
                <w:b/>
                <w:sz w:val="14"/>
                <w:szCs w:val="14"/>
                <w:lang w:val="en-US"/>
              </w:rPr>
            </w:pPr>
          </w:p>
        </w:tc>
        <w:tc>
          <w:tcPr>
            <w:tcW w:w="1740" w:type="dxa"/>
            <w:tcBorders>
              <w:top w:val="single" w:sz="4" w:space="0" w:color="auto"/>
              <w:bottom w:val="single" w:sz="4" w:space="0" w:color="auto"/>
            </w:tcBorders>
          </w:tcPr>
          <w:p w14:paraId="3AE12FC9" w14:textId="77777777" w:rsidR="00811AD4" w:rsidRPr="00382900" w:rsidRDefault="00811AD4">
            <w:pPr>
              <w:rPr>
                <w:b/>
                <w:sz w:val="14"/>
                <w:szCs w:val="14"/>
                <w:lang w:val="en-US"/>
              </w:rPr>
            </w:pPr>
            <w:r>
              <w:rPr>
                <w:b/>
                <w:sz w:val="14"/>
                <w:szCs w:val="14"/>
                <w:lang w:val="en-US"/>
              </w:rPr>
              <w:t xml:space="preserve">ВСЕГО </w:t>
            </w:r>
            <w:proofErr w:type="spellStart"/>
            <w:r>
              <w:rPr>
                <w:b/>
                <w:sz w:val="14"/>
                <w:szCs w:val="14"/>
                <w:lang w:val="en-US"/>
              </w:rPr>
              <w:t>по</w:t>
            </w:r>
            <w:proofErr w:type="spellEnd"/>
            <w:r>
              <w:rPr>
                <w:b/>
                <w:sz w:val="14"/>
                <w:szCs w:val="14"/>
                <w:lang w:val="en-US"/>
              </w:rPr>
              <w:t xml:space="preserve"> </w:t>
            </w:r>
            <w:proofErr w:type="spellStart"/>
            <w:r>
              <w:rPr>
                <w:b/>
                <w:sz w:val="14"/>
                <w:szCs w:val="14"/>
                <w:lang w:val="en-US"/>
              </w:rPr>
              <w:t>разделу</w:t>
            </w:r>
            <w:proofErr w:type="spellEnd"/>
            <w:r>
              <w:rPr>
                <w:b/>
                <w:sz w:val="14"/>
                <w:szCs w:val="14"/>
                <w:lang w:val="en-US"/>
              </w:rPr>
              <w:t xml:space="preserve"> </w:t>
            </w:r>
          </w:p>
        </w:tc>
        <w:tc>
          <w:tcPr>
            <w:tcW w:w="907" w:type="dxa"/>
            <w:tcBorders>
              <w:top w:val="single" w:sz="4" w:space="0" w:color="auto"/>
              <w:bottom w:val="single" w:sz="4" w:space="0" w:color="auto"/>
            </w:tcBorders>
          </w:tcPr>
          <w:p w14:paraId="6BF30783" w14:textId="77777777" w:rsidR="00811AD4" w:rsidRPr="00382900" w:rsidRDefault="00811AD4">
            <w:pPr>
              <w:rPr>
                <w:b/>
                <w:sz w:val="14"/>
                <w:szCs w:val="14"/>
                <w:lang w:val="en-US"/>
              </w:rPr>
            </w:pPr>
          </w:p>
        </w:tc>
        <w:tc>
          <w:tcPr>
            <w:tcW w:w="897" w:type="dxa"/>
            <w:tcBorders>
              <w:top w:val="single" w:sz="4" w:space="0" w:color="auto"/>
              <w:bottom w:val="single" w:sz="4" w:space="0" w:color="auto"/>
            </w:tcBorders>
          </w:tcPr>
          <w:p w14:paraId="65741018" w14:textId="77777777" w:rsidR="00811AD4" w:rsidRPr="00382900" w:rsidRDefault="00811AD4" w:rsidP="00236EED">
            <w:pPr>
              <w:jc w:val="right"/>
              <w:rPr>
                <w:b/>
                <w:sz w:val="14"/>
                <w:szCs w:val="14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309A4AF3" w14:textId="77777777" w:rsidR="00811AD4" w:rsidRPr="00382900" w:rsidRDefault="00811AD4" w:rsidP="00236EED">
            <w:pPr>
              <w:jc w:val="right"/>
              <w:rPr>
                <w:b/>
                <w:sz w:val="14"/>
                <w:szCs w:val="14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2A3A2B23" w14:textId="77777777" w:rsidR="00811AD4" w:rsidRPr="00382900" w:rsidRDefault="00811AD4" w:rsidP="00236EED">
            <w:pPr>
              <w:jc w:val="right"/>
              <w:rPr>
                <w:b/>
                <w:sz w:val="14"/>
                <w:szCs w:val="14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1495B5E9" w14:textId="77777777" w:rsidR="00811AD4" w:rsidRPr="00382900" w:rsidRDefault="00811AD4" w:rsidP="00236EED">
            <w:pPr>
              <w:jc w:val="right"/>
              <w:rPr>
                <w:b/>
                <w:sz w:val="14"/>
                <w:szCs w:val="14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4E70571A" w14:textId="77777777" w:rsidR="00811AD4" w:rsidRPr="00382900" w:rsidRDefault="00811AD4" w:rsidP="00236EED">
            <w:pPr>
              <w:jc w:val="right"/>
              <w:rPr>
                <w:b/>
                <w:sz w:val="14"/>
                <w:szCs w:val="14"/>
                <w:lang w:val="en-US"/>
              </w:rPr>
            </w:pPr>
          </w:p>
        </w:tc>
        <w:tc>
          <w:tcPr>
            <w:tcW w:w="957" w:type="dxa"/>
            <w:tcBorders>
              <w:top w:val="single" w:sz="4" w:space="0" w:color="auto"/>
              <w:bottom w:val="single" w:sz="4" w:space="0" w:color="auto"/>
            </w:tcBorders>
          </w:tcPr>
          <w:p w14:paraId="46CA67C5" w14:textId="77777777" w:rsidR="00811AD4" w:rsidRPr="00382900" w:rsidRDefault="00811AD4" w:rsidP="00236EED">
            <w:pPr>
              <w:jc w:val="right"/>
              <w:rPr>
                <w:b/>
                <w:sz w:val="14"/>
                <w:szCs w:val="14"/>
                <w:lang w:val="en-US"/>
              </w:rPr>
            </w:pPr>
            <w:r>
              <w:rPr>
                <w:b/>
                <w:sz w:val="14"/>
                <w:szCs w:val="14"/>
                <w:lang w:val="en-US"/>
              </w:rPr>
              <w:t>140995.98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5DFBDCE9" w14:textId="77777777" w:rsidR="00811AD4" w:rsidRPr="00382900" w:rsidRDefault="00811AD4" w:rsidP="00236EED">
            <w:pPr>
              <w:jc w:val="right"/>
              <w:rPr>
                <w:b/>
                <w:sz w:val="14"/>
                <w:szCs w:val="14"/>
                <w:lang w:val="en-US"/>
              </w:rPr>
            </w:pPr>
          </w:p>
        </w:tc>
      </w:tr>
    </w:tbl>
    <w:p w14:paraId="767D6B85" w14:textId="77777777" w:rsidR="00811AD4" w:rsidRDefault="00811AD4" w:rsidP="00236EED">
      <w:pPr>
        <w:spacing w:line="20" w:lineRule="exact"/>
      </w:pPr>
    </w:p>
    <w:tbl>
      <w:tblPr>
        <w:tblW w:w="11128" w:type="dxa"/>
        <w:tblBorders>
          <w:top w:val="single" w:sz="4" w:space="0" w:color="auto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30"/>
        <w:gridCol w:w="531"/>
        <w:gridCol w:w="1031"/>
        <w:gridCol w:w="1740"/>
        <w:gridCol w:w="907"/>
        <w:gridCol w:w="897"/>
        <w:gridCol w:w="992"/>
        <w:gridCol w:w="850"/>
        <w:gridCol w:w="993"/>
        <w:gridCol w:w="850"/>
        <w:gridCol w:w="957"/>
        <w:gridCol w:w="850"/>
      </w:tblGrid>
      <w:tr w:rsidR="00811AD4" w:rsidRPr="00AD67C9" w14:paraId="34B15FAC" w14:textId="77777777" w:rsidTr="002B51B7">
        <w:tc>
          <w:tcPr>
            <w:tcW w:w="530" w:type="dxa"/>
            <w:tcBorders>
              <w:top w:val="single" w:sz="4" w:space="0" w:color="auto"/>
              <w:bottom w:val="single" w:sz="4" w:space="0" w:color="auto"/>
            </w:tcBorders>
          </w:tcPr>
          <w:p w14:paraId="4492D1B7" w14:textId="77777777" w:rsidR="00811AD4" w:rsidRPr="00382900" w:rsidRDefault="00811AD4">
            <w:pPr>
              <w:rPr>
                <w:b/>
                <w:sz w:val="14"/>
                <w:szCs w:val="14"/>
                <w:lang w:val="en-US"/>
              </w:rPr>
            </w:pPr>
          </w:p>
        </w:tc>
        <w:tc>
          <w:tcPr>
            <w:tcW w:w="531" w:type="dxa"/>
            <w:tcBorders>
              <w:top w:val="single" w:sz="4" w:space="0" w:color="auto"/>
              <w:bottom w:val="single" w:sz="4" w:space="0" w:color="auto"/>
            </w:tcBorders>
          </w:tcPr>
          <w:p w14:paraId="4F8431D2" w14:textId="77777777" w:rsidR="00811AD4" w:rsidRPr="00382900" w:rsidRDefault="00811AD4">
            <w:pPr>
              <w:rPr>
                <w:b/>
                <w:sz w:val="14"/>
                <w:szCs w:val="14"/>
                <w:lang w:val="en-US"/>
              </w:rPr>
            </w:pPr>
          </w:p>
        </w:tc>
        <w:tc>
          <w:tcPr>
            <w:tcW w:w="1031" w:type="dxa"/>
            <w:tcBorders>
              <w:top w:val="single" w:sz="4" w:space="0" w:color="auto"/>
              <w:bottom w:val="single" w:sz="4" w:space="0" w:color="auto"/>
            </w:tcBorders>
          </w:tcPr>
          <w:p w14:paraId="1D78250D" w14:textId="77777777" w:rsidR="00811AD4" w:rsidRPr="00382900" w:rsidRDefault="00811AD4">
            <w:pPr>
              <w:rPr>
                <w:b/>
                <w:sz w:val="14"/>
                <w:szCs w:val="14"/>
                <w:lang w:val="en-US"/>
              </w:rPr>
            </w:pPr>
          </w:p>
        </w:tc>
        <w:tc>
          <w:tcPr>
            <w:tcW w:w="1740" w:type="dxa"/>
            <w:tcBorders>
              <w:top w:val="single" w:sz="4" w:space="0" w:color="auto"/>
              <w:bottom w:val="single" w:sz="4" w:space="0" w:color="auto"/>
            </w:tcBorders>
          </w:tcPr>
          <w:p w14:paraId="25321C72" w14:textId="77777777" w:rsidR="00811AD4" w:rsidRPr="00382900" w:rsidRDefault="00811AD4">
            <w:pPr>
              <w:rPr>
                <w:b/>
                <w:sz w:val="14"/>
                <w:szCs w:val="14"/>
                <w:lang w:val="en-US"/>
              </w:rPr>
            </w:pPr>
            <w:r>
              <w:rPr>
                <w:b/>
                <w:sz w:val="14"/>
                <w:szCs w:val="14"/>
                <w:lang w:val="en-US"/>
              </w:rPr>
              <w:t xml:space="preserve">ИТОГО </w:t>
            </w:r>
            <w:proofErr w:type="spellStart"/>
            <w:r>
              <w:rPr>
                <w:b/>
                <w:sz w:val="14"/>
                <w:szCs w:val="14"/>
                <w:lang w:val="en-US"/>
              </w:rPr>
              <w:t>по</w:t>
            </w:r>
            <w:proofErr w:type="spellEnd"/>
            <w:r>
              <w:rPr>
                <w:b/>
                <w:sz w:val="14"/>
                <w:szCs w:val="14"/>
                <w:lang w:val="en-US"/>
              </w:rPr>
              <w:t xml:space="preserve"> </w:t>
            </w:r>
            <w:proofErr w:type="spellStart"/>
            <w:r>
              <w:rPr>
                <w:b/>
                <w:sz w:val="14"/>
                <w:szCs w:val="14"/>
                <w:lang w:val="en-US"/>
              </w:rPr>
              <w:t>смете</w:t>
            </w:r>
            <w:proofErr w:type="spellEnd"/>
          </w:p>
        </w:tc>
        <w:tc>
          <w:tcPr>
            <w:tcW w:w="907" w:type="dxa"/>
            <w:tcBorders>
              <w:top w:val="single" w:sz="4" w:space="0" w:color="auto"/>
              <w:bottom w:val="single" w:sz="4" w:space="0" w:color="auto"/>
            </w:tcBorders>
          </w:tcPr>
          <w:p w14:paraId="0E7A0826" w14:textId="77777777" w:rsidR="00811AD4" w:rsidRPr="00382900" w:rsidRDefault="00811AD4">
            <w:pPr>
              <w:rPr>
                <w:b/>
                <w:sz w:val="14"/>
                <w:szCs w:val="14"/>
                <w:lang w:val="en-US"/>
              </w:rPr>
            </w:pPr>
          </w:p>
        </w:tc>
        <w:tc>
          <w:tcPr>
            <w:tcW w:w="897" w:type="dxa"/>
            <w:tcBorders>
              <w:top w:val="single" w:sz="4" w:space="0" w:color="auto"/>
              <w:bottom w:val="single" w:sz="4" w:space="0" w:color="auto"/>
            </w:tcBorders>
          </w:tcPr>
          <w:p w14:paraId="7A975F43" w14:textId="77777777" w:rsidR="00811AD4" w:rsidRPr="00382900" w:rsidRDefault="00811AD4" w:rsidP="00236EED">
            <w:pPr>
              <w:jc w:val="right"/>
              <w:rPr>
                <w:b/>
                <w:sz w:val="14"/>
                <w:szCs w:val="14"/>
                <w:lang w:val="en-US"/>
              </w:rPr>
            </w:pPr>
            <w:r>
              <w:rPr>
                <w:b/>
                <w:sz w:val="14"/>
                <w:szCs w:val="14"/>
                <w:lang w:val="en-US"/>
              </w:rPr>
              <w:t>32337.46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1C2E75CB" w14:textId="77777777" w:rsidR="00811AD4" w:rsidRPr="00382900" w:rsidRDefault="00811AD4" w:rsidP="00236EED">
            <w:pPr>
              <w:jc w:val="right"/>
              <w:rPr>
                <w:b/>
                <w:sz w:val="14"/>
                <w:szCs w:val="14"/>
                <w:lang w:val="en-US"/>
              </w:rPr>
            </w:pPr>
            <w:r>
              <w:rPr>
                <w:b/>
                <w:sz w:val="14"/>
                <w:szCs w:val="14"/>
                <w:lang w:val="en-US"/>
              </w:rPr>
              <w:t>2844.55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3D69A851" w14:textId="77777777" w:rsidR="00811AD4" w:rsidRPr="00382900" w:rsidRDefault="00811AD4" w:rsidP="00236EED">
            <w:pPr>
              <w:jc w:val="right"/>
              <w:rPr>
                <w:b/>
                <w:sz w:val="14"/>
                <w:szCs w:val="14"/>
                <w:lang w:val="en-US"/>
              </w:rPr>
            </w:pPr>
            <w:r>
              <w:rPr>
                <w:b/>
                <w:sz w:val="14"/>
                <w:szCs w:val="14"/>
                <w:lang w:val="en-US"/>
              </w:rPr>
              <w:t>798.17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196AEE6A" w14:textId="77777777" w:rsidR="00811AD4" w:rsidRPr="00382900" w:rsidRDefault="00811AD4" w:rsidP="00236EED">
            <w:pPr>
              <w:jc w:val="right"/>
              <w:rPr>
                <w:b/>
                <w:sz w:val="14"/>
                <w:szCs w:val="14"/>
                <w:lang w:val="en-US"/>
              </w:rPr>
            </w:pPr>
            <w:r>
              <w:rPr>
                <w:b/>
                <w:sz w:val="14"/>
                <w:szCs w:val="14"/>
                <w:lang w:val="en-US"/>
              </w:rPr>
              <w:t>55686.37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36491AD2" w14:textId="77777777" w:rsidR="00811AD4" w:rsidRPr="00382900" w:rsidRDefault="00811AD4" w:rsidP="00236EED">
            <w:pPr>
              <w:jc w:val="right"/>
              <w:rPr>
                <w:b/>
                <w:sz w:val="14"/>
                <w:szCs w:val="14"/>
                <w:lang w:val="en-US"/>
              </w:rPr>
            </w:pPr>
            <w:r>
              <w:rPr>
                <w:b/>
                <w:sz w:val="14"/>
                <w:szCs w:val="14"/>
                <w:lang w:val="en-US"/>
              </w:rPr>
              <w:t>6548.65</w:t>
            </w:r>
          </w:p>
        </w:tc>
        <w:tc>
          <w:tcPr>
            <w:tcW w:w="957" w:type="dxa"/>
            <w:tcBorders>
              <w:top w:val="single" w:sz="4" w:space="0" w:color="auto"/>
              <w:bottom w:val="single" w:sz="4" w:space="0" w:color="auto"/>
            </w:tcBorders>
          </w:tcPr>
          <w:p w14:paraId="2D96BA9D" w14:textId="77777777" w:rsidR="00811AD4" w:rsidRPr="00382900" w:rsidRDefault="00811AD4" w:rsidP="00236EED">
            <w:pPr>
              <w:jc w:val="right"/>
              <w:rPr>
                <w:b/>
                <w:sz w:val="14"/>
                <w:szCs w:val="14"/>
                <w:lang w:val="en-US"/>
              </w:rPr>
            </w:pPr>
            <w:r>
              <w:rPr>
                <w:b/>
                <w:sz w:val="14"/>
                <w:szCs w:val="14"/>
                <w:lang w:val="en-US"/>
              </w:rPr>
              <w:t>97417.03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0A81E817" w14:textId="77777777" w:rsidR="00811AD4" w:rsidRPr="00382900" w:rsidRDefault="00811AD4" w:rsidP="00236EED">
            <w:pPr>
              <w:jc w:val="right"/>
              <w:rPr>
                <w:b/>
                <w:sz w:val="14"/>
                <w:szCs w:val="14"/>
                <w:lang w:val="en-US"/>
              </w:rPr>
            </w:pPr>
            <w:r>
              <w:rPr>
                <w:b/>
                <w:sz w:val="14"/>
                <w:szCs w:val="14"/>
                <w:lang w:val="en-US"/>
              </w:rPr>
              <w:t>2123</w:t>
            </w:r>
          </w:p>
        </w:tc>
      </w:tr>
      <w:tr w:rsidR="00811AD4" w:rsidRPr="00AD67C9" w14:paraId="4DF86A2F" w14:textId="77777777" w:rsidTr="002B51B7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3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3B00E7F" w14:textId="77777777" w:rsidR="00811AD4" w:rsidRPr="00AD67C9" w:rsidRDefault="00811AD4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53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428DCC6" w14:textId="77777777" w:rsidR="00811AD4" w:rsidRPr="00AD67C9" w:rsidRDefault="00811AD4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103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EAA9271" w14:textId="77777777" w:rsidR="00811AD4" w:rsidRPr="00F2609C" w:rsidRDefault="00811AD4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174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0C0ABDA" w14:textId="77777777" w:rsidR="00811AD4" w:rsidRPr="00AD67C9" w:rsidRDefault="00811AD4">
            <w:pPr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 xml:space="preserve">ОХР и ОПР </w:t>
            </w:r>
          </w:p>
        </w:tc>
        <w:tc>
          <w:tcPr>
            <w:tcW w:w="90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A8DA9E1" w14:textId="77777777" w:rsidR="00811AD4" w:rsidRPr="00AD67C9" w:rsidRDefault="00811AD4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89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7BAF4DA" w14:textId="77777777" w:rsidR="00811AD4" w:rsidRPr="00AD67C9" w:rsidRDefault="00811AD4" w:rsidP="00236EED">
            <w:pPr>
              <w:jc w:val="right"/>
              <w:rPr>
                <w:sz w:val="14"/>
                <w:szCs w:val="14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A50406A" w14:textId="77777777" w:rsidR="00811AD4" w:rsidRPr="00AD67C9" w:rsidRDefault="00811AD4" w:rsidP="00236EED">
            <w:pPr>
              <w:jc w:val="right"/>
              <w:rPr>
                <w:sz w:val="14"/>
                <w:szCs w:val="14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3C3E797" w14:textId="77777777" w:rsidR="00811AD4" w:rsidRPr="00AD67C9" w:rsidRDefault="00811AD4" w:rsidP="00236EED">
            <w:pPr>
              <w:jc w:val="right"/>
              <w:rPr>
                <w:sz w:val="14"/>
                <w:szCs w:val="14"/>
                <w:lang w:val="en-US"/>
              </w:rPr>
            </w:pPr>
          </w:p>
        </w:tc>
        <w:tc>
          <w:tcPr>
            <w:tcW w:w="9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D9877D4" w14:textId="77777777" w:rsidR="00811AD4" w:rsidRPr="00AD67C9" w:rsidRDefault="00811AD4" w:rsidP="00236EED">
            <w:pPr>
              <w:jc w:val="right"/>
              <w:rPr>
                <w:sz w:val="14"/>
                <w:szCs w:val="14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D39D009" w14:textId="77777777" w:rsidR="00811AD4" w:rsidRPr="00AD67C9" w:rsidRDefault="00811AD4" w:rsidP="00236EED">
            <w:pPr>
              <w:jc w:val="right"/>
              <w:rPr>
                <w:sz w:val="14"/>
                <w:szCs w:val="14"/>
                <w:lang w:val="en-US"/>
              </w:rPr>
            </w:pPr>
          </w:p>
        </w:tc>
        <w:tc>
          <w:tcPr>
            <w:tcW w:w="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DEEE92C" w14:textId="77777777" w:rsidR="00811AD4" w:rsidRPr="00AD67C9" w:rsidRDefault="00811AD4" w:rsidP="00236EED">
            <w:pPr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26906.21</w:t>
            </w:r>
          </w:p>
        </w:tc>
        <w:tc>
          <w:tcPr>
            <w:tcW w:w="85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1741939" w14:textId="77777777" w:rsidR="00811AD4" w:rsidRPr="00AD67C9" w:rsidRDefault="00811AD4" w:rsidP="00236EED">
            <w:pPr>
              <w:jc w:val="right"/>
              <w:rPr>
                <w:sz w:val="14"/>
                <w:szCs w:val="14"/>
                <w:lang w:val="en-US"/>
              </w:rPr>
            </w:pPr>
          </w:p>
        </w:tc>
      </w:tr>
      <w:tr w:rsidR="00811AD4" w:rsidRPr="00AD67C9" w14:paraId="1693901E" w14:textId="77777777" w:rsidTr="002B51B7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3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E0E7C0B" w14:textId="77777777" w:rsidR="00811AD4" w:rsidRPr="00AD67C9" w:rsidRDefault="00811AD4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53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CB98C36" w14:textId="77777777" w:rsidR="00811AD4" w:rsidRPr="00AD67C9" w:rsidRDefault="00811AD4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103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544C1C5" w14:textId="77777777" w:rsidR="00811AD4" w:rsidRPr="00F2609C" w:rsidRDefault="00811AD4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174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9CA675B" w14:textId="77777777" w:rsidR="00811AD4" w:rsidRPr="00AD67C9" w:rsidRDefault="00811AD4">
            <w:pPr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ПЛАНОВАЯ ПРИБЫЛЬ</w:t>
            </w:r>
          </w:p>
        </w:tc>
        <w:tc>
          <w:tcPr>
            <w:tcW w:w="90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4EBB7CB" w14:textId="77777777" w:rsidR="00811AD4" w:rsidRPr="00AD67C9" w:rsidRDefault="00811AD4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89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1F6C741" w14:textId="77777777" w:rsidR="00811AD4" w:rsidRPr="00AD67C9" w:rsidRDefault="00811AD4" w:rsidP="00236EED">
            <w:pPr>
              <w:jc w:val="right"/>
              <w:rPr>
                <w:sz w:val="14"/>
                <w:szCs w:val="14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346E0A8" w14:textId="77777777" w:rsidR="00811AD4" w:rsidRPr="00AD67C9" w:rsidRDefault="00811AD4" w:rsidP="00236EED">
            <w:pPr>
              <w:jc w:val="right"/>
              <w:rPr>
                <w:sz w:val="14"/>
                <w:szCs w:val="14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12550EA" w14:textId="77777777" w:rsidR="00811AD4" w:rsidRPr="00AD67C9" w:rsidRDefault="00811AD4" w:rsidP="00236EED">
            <w:pPr>
              <w:jc w:val="right"/>
              <w:rPr>
                <w:sz w:val="14"/>
                <w:szCs w:val="14"/>
                <w:lang w:val="en-US"/>
              </w:rPr>
            </w:pPr>
          </w:p>
        </w:tc>
        <w:tc>
          <w:tcPr>
            <w:tcW w:w="9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F9E1095" w14:textId="77777777" w:rsidR="00811AD4" w:rsidRPr="00AD67C9" w:rsidRDefault="00811AD4" w:rsidP="00236EED">
            <w:pPr>
              <w:jc w:val="right"/>
              <w:rPr>
                <w:sz w:val="14"/>
                <w:szCs w:val="14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DEEDA01" w14:textId="77777777" w:rsidR="00811AD4" w:rsidRPr="00AD67C9" w:rsidRDefault="00811AD4" w:rsidP="00236EED">
            <w:pPr>
              <w:jc w:val="right"/>
              <w:rPr>
                <w:sz w:val="14"/>
                <w:szCs w:val="14"/>
                <w:lang w:val="en-US"/>
              </w:rPr>
            </w:pPr>
          </w:p>
        </w:tc>
        <w:tc>
          <w:tcPr>
            <w:tcW w:w="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F2E22D8" w14:textId="77777777" w:rsidR="00811AD4" w:rsidRPr="00AD67C9" w:rsidRDefault="00811AD4" w:rsidP="00236EED">
            <w:pPr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16672.74</w:t>
            </w:r>
          </w:p>
        </w:tc>
        <w:tc>
          <w:tcPr>
            <w:tcW w:w="85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7FB8113" w14:textId="77777777" w:rsidR="00811AD4" w:rsidRPr="00AD67C9" w:rsidRDefault="00811AD4" w:rsidP="00236EED">
            <w:pPr>
              <w:jc w:val="right"/>
              <w:rPr>
                <w:sz w:val="14"/>
                <w:szCs w:val="14"/>
                <w:lang w:val="en-US"/>
              </w:rPr>
            </w:pPr>
          </w:p>
        </w:tc>
      </w:tr>
      <w:tr w:rsidR="00811AD4" w:rsidRPr="00AD67C9" w14:paraId="4D9A489A" w14:textId="77777777" w:rsidTr="002B51B7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3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60C9D0D" w14:textId="77777777" w:rsidR="00811AD4" w:rsidRPr="00AD67C9" w:rsidRDefault="00811AD4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53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CF1C082" w14:textId="77777777" w:rsidR="00811AD4" w:rsidRPr="00AD67C9" w:rsidRDefault="00811AD4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103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1730B54" w14:textId="77777777" w:rsidR="00811AD4" w:rsidRPr="00F2609C" w:rsidRDefault="00811AD4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174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5864FA9" w14:textId="77777777" w:rsidR="00811AD4" w:rsidRPr="00AD67C9" w:rsidRDefault="00811AD4">
            <w:pPr>
              <w:rPr>
                <w:sz w:val="14"/>
                <w:szCs w:val="14"/>
                <w:lang w:val="en-US"/>
              </w:rPr>
            </w:pPr>
            <w:proofErr w:type="spellStart"/>
            <w:r>
              <w:rPr>
                <w:sz w:val="14"/>
                <w:szCs w:val="14"/>
                <w:lang w:val="en-US"/>
              </w:rPr>
              <w:t>Средний</w:t>
            </w:r>
            <w:proofErr w:type="spellEnd"/>
            <w:r>
              <w:rPr>
                <w:sz w:val="14"/>
                <w:szCs w:val="14"/>
                <w:lang w:val="en-US"/>
              </w:rPr>
              <w:t xml:space="preserve"> </w:t>
            </w:r>
            <w:proofErr w:type="spellStart"/>
            <w:r>
              <w:rPr>
                <w:sz w:val="14"/>
                <w:szCs w:val="14"/>
                <w:lang w:val="en-US"/>
              </w:rPr>
              <w:t>разряд</w:t>
            </w:r>
            <w:proofErr w:type="spellEnd"/>
            <w:r>
              <w:rPr>
                <w:sz w:val="14"/>
                <w:szCs w:val="14"/>
                <w:lang w:val="en-US"/>
              </w:rPr>
              <w:t xml:space="preserve"> </w:t>
            </w:r>
            <w:proofErr w:type="spellStart"/>
            <w:r>
              <w:rPr>
                <w:sz w:val="14"/>
                <w:szCs w:val="14"/>
                <w:lang w:val="en-US"/>
              </w:rPr>
              <w:t>рабочих</w:t>
            </w:r>
            <w:proofErr w:type="spellEnd"/>
            <w:r>
              <w:rPr>
                <w:sz w:val="14"/>
                <w:szCs w:val="14"/>
                <w:lang w:val="en-US"/>
              </w:rPr>
              <w:t xml:space="preserve"> </w:t>
            </w:r>
          </w:p>
        </w:tc>
        <w:tc>
          <w:tcPr>
            <w:tcW w:w="90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CAADE6F" w14:textId="77777777" w:rsidR="00811AD4" w:rsidRPr="00AD67C9" w:rsidRDefault="00811AD4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89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2243E09" w14:textId="77777777" w:rsidR="00811AD4" w:rsidRPr="00AD67C9" w:rsidRDefault="00811AD4" w:rsidP="00236EED">
            <w:pPr>
              <w:jc w:val="right"/>
              <w:rPr>
                <w:sz w:val="14"/>
                <w:szCs w:val="14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36CC6E6" w14:textId="77777777" w:rsidR="00811AD4" w:rsidRPr="00AD67C9" w:rsidRDefault="00811AD4" w:rsidP="00236EED">
            <w:pPr>
              <w:jc w:val="right"/>
              <w:rPr>
                <w:sz w:val="14"/>
                <w:szCs w:val="14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F17210B" w14:textId="77777777" w:rsidR="00811AD4" w:rsidRPr="00AD67C9" w:rsidRDefault="00811AD4" w:rsidP="00236EED">
            <w:pPr>
              <w:jc w:val="right"/>
              <w:rPr>
                <w:sz w:val="14"/>
                <w:szCs w:val="14"/>
                <w:lang w:val="en-US"/>
              </w:rPr>
            </w:pPr>
          </w:p>
        </w:tc>
        <w:tc>
          <w:tcPr>
            <w:tcW w:w="9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55BABBE" w14:textId="77777777" w:rsidR="00811AD4" w:rsidRPr="00AD67C9" w:rsidRDefault="00811AD4" w:rsidP="00236EED">
            <w:pPr>
              <w:jc w:val="right"/>
              <w:rPr>
                <w:sz w:val="14"/>
                <w:szCs w:val="14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8D85E89" w14:textId="77777777" w:rsidR="00811AD4" w:rsidRPr="00AD67C9" w:rsidRDefault="00811AD4" w:rsidP="00236EED">
            <w:pPr>
              <w:jc w:val="right"/>
              <w:rPr>
                <w:sz w:val="14"/>
                <w:szCs w:val="14"/>
                <w:lang w:val="en-US"/>
              </w:rPr>
            </w:pPr>
          </w:p>
        </w:tc>
        <w:tc>
          <w:tcPr>
            <w:tcW w:w="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FAF5E53" w14:textId="77777777" w:rsidR="00811AD4" w:rsidRPr="00AD67C9" w:rsidRDefault="00811AD4" w:rsidP="00236EED">
            <w:pPr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3.7</w:t>
            </w:r>
          </w:p>
        </w:tc>
        <w:tc>
          <w:tcPr>
            <w:tcW w:w="85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5C2649A" w14:textId="77777777" w:rsidR="00811AD4" w:rsidRPr="00AD67C9" w:rsidRDefault="00811AD4" w:rsidP="00236EED">
            <w:pPr>
              <w:jc w:val="right"/>
              <w:rPr>
                <w:sz w:val="14"/>
                <w:szCs w:val="14"/>
                <w:lang w:val="en-US"/>
              </w:rPr>
            </w:pPr>
          </w:p>
        </w:tc>
      </w:tr>
    </w:tbl>
    <w:p w14:paraId="32E021ED" w14:textId="77777777" w:rsidR="00811AD4" w:rsidRDefault="00811AD4" w:rsidP="00236EED">
      <w:pPr>
        <w:spacing w:line="20" w:lineRule="exact"/>
      </w:pPr>
    </w:p>
    <w:tbl>
      <w:tblPr>
        <w:tblW w:w="11128" w:type="dxa"/>
        <w:tblBorders>
          <w:top w:val="single" w:sz="4" w:space="0" w:color="auto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31"/>
        <w:gridCol w:w="531"/>
        <w:gridCol w:w="1031"/>
        <w:gridCol w:w="1740"/>
        <w:gridCol w:w="907"/>
        <w:gridCol w:w="897"/>
        <w:gridCol w:w="992"/>
        <w:gridCol w:w="850"/>
        <w:gridCol w:w="992"/>
        <w:gridCol w:w="850"/>
        <w:gridCol w:w="957"/>
        <w:gridCol w:w="850"/>
      </w:tblGrid>
      <w:tr w:rsidR="00811AD4" w:rsidRPr="00AD67C9" w14:paraId="730E891A" w14:textId="77777777" w:rsidTr="00236EED">
        <w:tc>
          <w:tcPr>
            <w:tcW w:w="531" w:type="dxa"/>
            <w:tcBorders>
              <w:top w:val="single" w:sz="4" w:space="0" w:color="auto"/>
              <w:bottom w:val="single" w:sz="4" w:space="0" w:color="auto"/>
            </w:tcBorders>
          </w:tcPr>
          <w:p w14:paraId="5B823CBD" w14:textId="77777777" w:rsidR="00811AD4" w:rsidRPr="00382900" w:rsidRDefault="00811AD4">
            <w:pPr>
              <w:rPr>
                <w:b/>
                <w:sz w:val="14"/>
                <w:szCs w:val="14"/>
                <w:lang w:val="en-US"/>
              </w:rPr>
            </w:pPr>
          </w:p>
        </w:tc>
        <w:tc>
          <w:tcPr>
            <w:tcW w:w="531" w:type="dxa"/>
            <w:tcBorders>
              <w:top w:val="single" w:sz="4" w:space="0" w:color="auto"/>
              <w:bottom w:val="single" w:sz="4" w:space="0" w:color="auto"/>
            </w:tcBorders>
          </w:tcPr>
          <w:p w14:paraId="2E610EFB" w14:textId="77777777" w:rsidR="00811AD4" w:rsidRPr="00382900" w:rsidRDefault="00811AD4">
            <w:pPr>
              <w:rPr>
                <w:b/>
                <w:sz w:val="14"/>
                <w:szCs w:val="14"/>
                <w:lang w:val="en-US"/>
              </w:rPr>
            </w:pPr>
          </w:p>
        </w:tc>
        <w:tc>
          <w:tcPr>
            <w:tcW w:w="1031" w:type="dxa"/>
            <w:tcBorders>
              <w:top w:val="single" w:sz="4" w:space="0" w:color="auto"/>
              <w:bottom w:val="single" w:sz="4" w:space="0" w:color="auto"/>
            </w:tcBorders>
          </w:tcPr>
          <w:p w14:paraId="5C88715F" w14:textId="77777777" w:rsidR="00811AD4" w:rsidRPr="00382900" w:rsidRDefault="00811AD4">
            <w:pPr>
              <w:rPr>
                <w:b/>
                <w:sz w:val="14"/>
                <w:szCs w:val="14"/>
                <w:lang w:val="en-US"/>
              </w:rPr>
            </w:pPr>
          </w:p>
        </w:tc>
        <w:tc>
          <w:tcPr>
            <w:tcW w:w="1740" w:type="dxa"/>
            <w:tcBorders>
              <w:top w:val="single" w:sz="4" w:space="0" w:color="auto"/>
              <w:bottom w:val="single" w:sz="4" w:space="0" w:color="auto"/>
            </w:tcBorders>
          </w:tcPr>
          <w:p w14:paraId="79724092" w14:textId="77777777" w:rsidR="00811AD4" w:rsidRPr="00382900" w:rsidRDefault="00811AD4">
            <w:pPr>
              <w:rPr>
                <w:b/>
                <w:sz w:val="14"/>
                <w:szCs w:val="14"/>
                <w:lang w:val="en-US"/>
              </w:rPr>
            </w:pPr>
            <w:r>
              <w:rPr>
                <w:b/>
                <w:sz w:val="14"/>
                <w:szCs w:val="14"/>
                <w:lang w:val="en-US"/>
              </w:rPr>
              <w:t xml:space="preserve">ВСЕГО </w:t>
            </w:r>
            <w:proofErr w:type="spellStart"/>
            <w:r>
              <w:rPr>
                <w:b/>
                <w:sz w:val="14"/>
                <w:szCs w:val="14"/>
                <w:lang w:val="en-US"/>
              </w:rPr>
              <w:t>по</w:t>
            </w:r>
            <w:proofErr w:type="spellEnd"/>
            <w:r>
              <w:rPr>
                <w:b/>
                <w:sz w:val="14"/>
                <w:szCs w:val="14"/>
                <w:lang w:val="en-US"/>
              </w:rPr>
              <w:t xml:space="preserve"> </w:t>
            </w:r>
            <w:proofErr w:type="spellStart"/>
            <w:r>
              <w:rPr>
                <w:b/>
                <w:sz w:val="14"/>
                <w:szCs w:val="14"/>
                <w:lang w:val="en-US"/>
              </w:rPr>
              <w:t>смете</w:t>
            </w:r>
            <w:proofErr w:type="spellEnd"/>
            <w:r>
              <w:rPr>
                <w:b/>
                <w:sz w:val="14"/>
                <w:szCs w:val="14"/>
                <w:lang w:val="en-US"/>
              </w:rPr>
              <w:t xml:space="preserve"> </w:t>
            </w:r>
          </w:p>
        </w:tc>
        <w:tc>
          <w:tcPr>
            <w:tcW w:w="907" w:type="dxa"/>
            <w:tcBorders>
              <w:top w:val="single" w:sz="4" w:space="0" w:color="auto"/>
              <w:bottom w:val="single" w:sz="4" w:space="0" w:color="auto"/>
            </w:tcBorders>
          </w:tcPr>
          <w:p w14:paraId="2F2412EE" w14:textId="77777777" w:rsidR="00811AD4" w:rsidRPr="00382900" w:rsidRDefault="00811AD4">
            <w:pPr>
              <w:rPr>
                <w:b/>
                <w:sz w:val="14"/>
                <w:szCs w:val="14"/>
                <w:lang w:val="en-US"/>
              </w:rPr>
            </w:pPr>
          </w:p>
        </w:tc>
        <w:tc>
          <w:tcPr>
            <w:tcW w:w="897" w:type="dxa"/>
            <w:tcBorders>
              <w:top w:val="single" w:sz="4" w:space="0" w:color="auto"/>
              <w:bottom w:val="single" w:sz="4" w:space="0" w:color="auto"/>
            </w:tcBorders>
          </w:tcPr>
          <w:p w14:paraId="15F711E6" w14:textId="77777777" w:rsidR="00811AD4" w:rsidRPr="00382900" w:rsidRDefault="00811AD4" w:rsidP="00236EED">
            <w:pPr>
              <w:jc w:val="right"/>
              <w:rPr>
                <w:b/>
                <w:sz w:val="14"/>
                <w:szCs w:val="14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42766B70" w14:textId="77777777" w:rsidR="00811AD4" w:rsidRPr="00382900" w:rsidRDefault="00811AD4" w:rsidP="00236EED">
            <w:pPr>
              <w:jc w:val="right"/>
              <w:rPr>
                <w:b/>
                <w:sz w:val="14"/>
                <w:szCs w:val="14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54047B15" w14:textId="77777777" w:rsidR="00811AD4" w:rsidRPr="00382900" w:rsidRDefault="00811AD4" w:rsidP="00236EED">
            <w:pPr>
              <w:jc w:val="right"/>
              <w:rPr>
                <w:b/>
                <w:sz w:val="14"/>
                <w:szCs w:val="14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4AF2B4D6" w14:textId="77777777" w:rsidR="00811AD4" w:rsidRPr="00382900" w:rsidRDefault="00811AD4" w:rsidP="00236EED">
            <w:pPr>
              <w:jc w:val="right"/>
              <w:rPr>
                <w:b/>
                <w:sz w:val="14"/>
                <w:szCs w:val="14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5C105846" w14:textId="77777777" w:rsidR="00811AD4" w:rsidRPr="00382900" w:rsidRDefault="00811AD4" w:rsidP="00236EED">
            <w:pPr>
              <w:jc w:val="right"/>
              <w:rPr>
                <w:b/>
                <w:sz w:val="14"/>
                <w:szCs w:val="14"/>
                <w:lang w:val="en-US"/>
              </w:rPr>
            </w:pPr>
          </w:p>
        </w:tc>
        <w:tc>
          <w:tcPr>
            <w:tcW w:w="957" w:type="dxa"/>
            <w:tcBorders>
              <w:top w:val="single" w:sz="4" w:space="0" w:color="auto"/>
              <w:bottom w:val="single" w:sz="4" w:space="0" w:color="auto"/>
            </w:tcBorders>
          </w:tcPr>
          <w:p w14:paraId="7A1749CC" w14:textId="77777777" w:rsidR="00811AD4" w:rsidRPr="00382900" w:rsidRDefault="00811AD4" w:rsidP="00236EED">
            <w:pPr>
              <w:jc w:val="right"/>
              <w:rPr>
                <w:b/>
                <w:sz w:val="14"/>
                <w:szCs w:val="14"/>
                <w:lang w:val="en-US"/>
              </w:rPr>
            </w:pPr>
            <w:r>
              <w:rPr>
                <w:b/>
                <w:sz w:val="14"/>
                <w:szCs w:val="14"/>
                <w:lang w:val="en-US"/>
              </w:rPr>
              <w:t>140995.98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6A77052D" w14:textId="77777777" w:rsidR="00811AD4" w:rsidRPr="00382900" w:rsidRDefault="00811AD4" w:rsidP="00236EED">
            <w:pPr>
              <w:jc w:val="right"/>
              <w:rPr>
                <w:b/>
                <w:sz w:val="14"/>
                <w:szCs w:val="14"/>
                <w:lang w:val="en-US"/>
              </w:rPr>
            </w:pPr>
          </w:p>
        </w:tc>
      </w:tr>
    </w:tbl>
    <w:p w14:paraId="0FAEB105" w14:textId="77777777" w:rsidR="00811AD4" w:rsidRDefault="00811AD4" w:rsidP="00236EED">
      <w:pPr>
        <w:spacing w:line="20" w:lineRule="exact"/>
      </w:pPr>
    </w:p>
    <w:tbl>
      <w:tblPr>
        <w:tblW w:w="11128" w:type="dxa"/>
        <w:tblBorders>
          <w:left w:val="single" w:sz="4" w:space="0" w:color="808080"/>
          <w:bottom w:val="single" w:sz="4" w:space="0" w:color="auto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31"/>
        <w:gridCol w:w="531"/>
        <w:gridCol w:w="1031"/>
        <w:gridCol w:w="5386"/>
        <w:gridCol w:w="992"/>
        <w:gridCol w:w="850"/>
        <w:gridCol w:w="957"/>
        <w:gridCol w:w="850"/>
      </w:tblGrid>
      <w:tr w:rsidR="00811AD4" w:rsidRPr="00AD67C9" w14:paraId="3B59FC03" w14:textId="77777777" w:rsidTr="00236EED">
        <w:tc>
          <w:tcPr>
            <w:tcW w:w="531" w:type="dxa"/>
            <w:tcBorders>
              <w:bottom w:val="single" w:sz="4" w:space="0" w:color="auto"/>
            </w:tcBorders>
          </w:tcPr>
          <w:p w14:paraId="3BC9C8FC" w14:textId="77777777" w:rsidR="00811AD4" w:rsidRPr="006869E9" w:rsidRDefault="00811AD4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531" w:type="dxa"/>
            <w:tcBorders>
              <w:bottom w:val="single" w:sz="4" w:space="0" w:color="auto"/>
            </w:tcBorders>
          </w:tcPr>
          <w:p w14:paraId="47303FEB" w14:textId="77777777" w:rsidR="00811AD4" w:rsidRPr="006869E9" w:rsidRDefault="00811AD4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1031" w:type="dxa"/>
            <w:tcBorders>
              <w:bottom w:val="single" w:sz="4" w:space="0" w:color="auto"/>
            </w:tcBorders>
          </w:tcPr>
          <w:p w14:paraId="2110E214" w14:textId="77777777" w:rsidR="00811AD4" w:rsidRPr="006869E9" w:rsidRDefault="00811AD4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5386" w:type="dxa"/>
            <w:tcBorders>
              <w:bottom w:val="single" w:sz="4" w:space="0" w:color="auto"/>
            </w:tcBorders>
            <w:vAlign w:val="center"/>
          </w:tcPr>
          <w:p w14:paraId="1FBDEC97" w14:textId="77777777" w:rsidR="00811AD4" w:rsidRPr="006869E9" w:rsidRDefault="00811AD4" w:rsidP="00236EED">
            <w:pPr>
              <w:rPr>
                <w:sz w:val="14"/>
                <w:szCs w:val="14"/>
                <w:lang w:val="en-US"/>
              </w:rPr>
            </w:pPr>
            <w:r w:rsidRPr="006869E9">
              <w:rPr>
                <w:sz w:val="14"/>
                <w:szCs w:val="14"/>
                <w:lang w:val="en-US"/>
              </w:rPr>
              <w:t xml:space="preserve">ЗАРАБОТНАЯ ПЛАТА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542A0FBB" w14:textId="77777777" w:rsidR="00811AD4" w:rsidRPr="006869E9" w:rsidRDefault="00811AD4" w:rsidP="00236EED">
            <w:pPr>
              <w:jc w:val="right"/>
              <w:rPr>
                <w:sz w:val="14"/>
                <w:szCs w:val="14"/>
                <w:lang w:val="en-US"/>
              </w:rPr>
            </w:pPr>
            <w:r w:rsidRPr="006869E9">
              <w:rPr>
                <w:sz w:val="14"/>
                <w:szCs w:val="14"/>
                <w:lang w:val="en-US"/>
              </w:rPr>
              <w:t xml:space="preserve">                    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6CAA5F95" w14:textId="77777777" w:rsidR="00811AD4" w:rsidRPr="006869E9" w:rsidRDefault="00811AD4" w:rsidP="00236EED">
            <w:pPr>
              <w:jc w:val="right"/>
              <w:rPr>
                <w:sz w:val="14"/>
                <w:szCs w:val="14"/>
                <w:lang w:val="en-US"/>
              </w:rPr>
            </w:pPr>
          </w:p>
        </w:tc>
        <w:tc>
          <w:tcPr>
            <w:tcW w:w="957" w:type="dxa"/>
            <w:tcBorders>
              <w:bottom w:val="single" w:sz="4" w:space="0" w:color="auto"/>
            </w:tcBorders>
          </w:tcPr>
          <w:p w14:paraId="5F21D17C" w14:textId="77777777" w:rsidR="00811AD4" w:rsidRPr="006869E9" w:rsidRDefault="00811AD4" w:rsidP="00236EED">
            <w:pPr>
              <w:jc w:val="right"/>
              <w:rPr>
                <w:sz w:val="14"/>
                <w:szCs w:val="14"/>
                <w:lang w:val="en-US"/>
              </w:rPr>
            </w:pPr>
            <w:r w:rsidRPr="006869E9">
              <w:rPr>
                <w:sz w:val="14"/>
                <w:szCs w:val="14"/>
                <w:lang w:val="en-US"/>
              </w:rPr>
              <w:t>32'337.46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2F6E73B7" w14:textId="77777777" w:rsidR="00811AD4" w:rsidRPr="006869E9" w:rsidRDefault="00811AD4" w:rsidP="00236EED">
            <w:pPr>
              <w:jc w:val="right"/>
              <w:rPr>
                <w:sz w:val="14"/>
                <w:szCs w:val="14"/>
                <w:lang w:val="en-US"/>
              </w:rPr>
            </w:pPr>
          </w:p>
        </w:tc>
      </w:tr>
    </w:tbl>
    <w:p w14:paraId="0625D257" w14:textId="77777777" w:rsidR="00811AD4" w:rsidRDefault="00811AD4" w:rsidP="00236EED">
      <w:pPr>
        <w:spacing w:line="20" w:lineRule="exact"/>
      </w:pPr>
    </w:p>
    <w:tbl>
      <w:tblPr>
        <w:tblW w:w="11128" w:type="dxa"/>
        <w:tblBorders>
          <w:left w:val="single" w:sz="4" w:space="0" w:color="808080"/>
          <w:bottom w:val="single" w:sz="4" w:space="0" w:color="auto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31"/>
        <w:gridCol w:w="531"/>
        <w:gridCol w:w="1031"/>
        <w:gridCol w:w="5386"/>
        <w:gridCol w:w="992"/>
        <w:gridCol w:w="850"/>
        <w:gridCol w:w="957"/>
        <w:gridCol w:w="850"/>
      </w:tblGrid>
      <w:tr w:rsidR="00811AD4" w:rsidRPr="00AD67C9" w14:paraId="54F35768" w14:textId="77777777" w:rsidTr="00236EED">
        <w:tc>
          <w:tcPr>
            <w:tcW w:w="531" w:type="dxa"/>
            <w:tcBorders>
              <w:bottom w:val="single" w:sz="4" w:space="0" w:color="auto"/>
            </w:tcBorders>
          </w:tcPr>
          <w:p w14:paraId="7402FF83" w14:textId="77777777" w:rsidR="00811AD4" w:rsidRPr="006869E9" w:rsidRDefault="00811AD4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531" w:type="dxa"/>
            <w:tcBorders>
              <w:bottom w:val="single" w:sz="4" w:space="0" w:color="auto"/>
            </w:tcBorders>
          </w:tcPr>
          <w:p w14:paraId="32112F5D" w14:textId="77777777" w:rsidR="00811AD4" w:rsidRPr="006869E9" w:rsidRDefault="00811AD4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1031" w:type="dxa"/>
            <w:tcBorders>
              <w:bottom w:val="single" w:sz="4" w:space="0" w:color="auto"/>
            </w:tcBorders>
          </w:tcPr>
          <w:p w14:paraId="5852D67B" w14:textId="77777777" w:rsidR="00811AD4" w:rsidRPr="006869E9" w:rsidRDefault="00811AD4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5386" w:type="dxa"/>
            <w:tcBorders>
              <w:bottom w:val="single" w:sz="4" w:space="0" w:color="auto"/>
            </w:tcBorders>
            <w:vAlign w:val="center"/>
          </w:tcPr>
          <w:p w14:paraId="7CFB0266" w14:textId="77777777" w:rsidR="00811AD4" w:rsidRPr="006869E9" w:rsidRDefault="00811AD4" w:rsidP="00236EED">
            <w:pPr>
              <w:rPr>
                <w:sz w:val="14"/>
                <w:szCs w:val="14"/>
                <w:lang w:val="en-US"/>
              </w:rPr>
            </w:pPr>
            <w:proofErr w:type="gramStart"/>
            <w:r w:rsidRPr="006869E9">
              <w:rPr>
                <w:sz w:val="14"/>
                <w:szCs w:val="14"/>
                <w:lang w:val="en-US"/>
              </w:rPr>
              <w:t>ЭКСПЛУАТАЦИЯ  МАШИН</w:t>
            </w:r>
            <w:proofErr w:type="gramEnd"/>
            <w:r w:rsidRPr="006869E9">
              <w:rPr>
                <w:sz w:val="14"/>
                <w:szCs w:val="14"/>
                <w:lang w:val="en-US"/>
              </w:rPr>
              <w:t xml:space="preserve"> И МЕХАНИЗМОВ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4497FB77" w14:textId="77777777" w:rsidR="00811AD4" w:rsidRPr="006869E9" w:rsidRDefault="00811AD4" w:rsidP="00236EED">
            <w:pPr>
              <w:jc w:val="right"/>
              <w:rPr>
                <w:sz w:val="14"/>
                <w:szCs w:val="14"/>
                <w:lang w:val="en-US"/>
              </w:rPr>
            </w:pPr>
            <w:r w:rsidRPr="006869E9">
              <w:rPr>
                <w:sz w:val="14"/>
                <w:szCs w:val="14"/>
                <w:lang w:val="en-US"/>
              </w:rPr>
              <w:t xml:space="preserve">                    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1596DA2D" w14:textId="77777777" w:rsidR="00811AD4" w:rsidRPr="006869E9" w:rsidRDefault="00811AD4" w:rsidP="00236EED">
            <w:pPr>
              <w:jc w:val="right"/>
              <w:rPr>
                <w:sz w:val="14"/>
                <w:szCs w:val="14"/>
                <w:lang w:val="en-US"/>
              </w:rPr>
            </w:pPr>
          </w:p>
        </w:tc>
        <w:tc>
          <w:tcPr>
            <w:tcW w:w="957" w:type="dxa"/>
            <w:tcBorders>
              <w:bottom w:val="single" w:sz="4" w:space="0" w:color="auto"/>
            </w:tcBorders>
          </w:tcPr>
          <w:p w14:paraId="573CB0EF" w14:textId="77777777" w:rsidR="00811AD4" w:rsidRPr="006869E9" w:rsidRDefault="00811AD4" w:rsidP="00236EED">
            <w:pPr>
              <w:jc w:val="right"/>
              <w:rPr>
                <w:sz w:val="14"/>
                <w:szCs w:val="14"/>
                <w:lang w:val="en-US"/>
              </w:rPr>
            </w:pPr>
            <w:r w:rsidRPr="006869E9">
              <w:rPr>
                <w:sz w:val="14"/>
                <w:szCs w:val="14"/>
                <w:lang w:val="en-US"/>
              </w:rPr>
              <w:t>2'844.55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4E5CB0B1" w14:textId="77777777" w:rsidR="00811AD4" w:rsidRPr="006869E9" w:rsidRDefault="00811AD4" w:rsidP="00236EED">
            <w:pPr>
              <w:jc w:val="right"/>
              <w:rPr>
                <w:sz w:val="14"/>
                <w:szCs w:val="14"/>
                <w:lang w:val="en-US"/>
              </w:rPr>
            </w:pPr>
          </w:p>
        </w:tc>
      </w:tr>
    </w:tbl>
    <w:p w14:paraId="166D1A35" w14:textId="77777777" w:rsidR="00811AD4" w:rsidRDefault="00811AD4" w:rsidP="00236EED">
      <w:pPr>
        <w:spacing w:line="20" w:lineRule="exact"/>
      </w:pPr>
    </w:p>
    <w:tbl>
      <w:tblPr>
        <w:tblW w:w="11128" w:type="dxa"/>
        <w:tblBorders>
          <w:left w:val="single" w:sz="4" w:space="0" w:color="808080"/>
          <w:bottom w:val="single" w:sz="4" w:space="0" w:color="auto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31"/>
        <w:gridCol w:w="531"/>
        <w:gridCol w:w="1031"/>
        <w:gridCol w:w="5386"/>
        <w:gridCol w:w="992"/>
        <w:gridCol w:w="850"/>
        <w:gridCol w:w="957"/>
        <w:gridCol w:w="850"/>
      </w:tblGrid>
      <w:tr w:rsidR="00811AD4" w:rsidRPr="00AD67C9" w14:paraId="506ACF5A" w14:textId="77777777" w:rsidTr="00236EED">
        <w:tc>
          <w:tcPr>
            <w:tcW w:w="531" w:type="dxa"/>
            <w:tcBorders>
              <w:bottom w:val="single" w:sz="4" w:space="0" w:color="auto"/>
            </w:tcBorders>
          </w:tcPr>
          <w:p w14:paraId="72932C88" w14:textId="77777777" w:rsidR="00811AD4" w:rsidRPr="006869E9" w:rsidRDefault="00811AD4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531" w:type="dxa"/>
            <w:tcBorders>
              <w:bottom w:val="single" w:sz="4" w:space="0" w:color="auto"/>
            </w:tcBorders>
          </w:tcPr>
          <w:p w14:paraId="13204FFA" w14:textId="77777777" w:rsidR="00811AD4" w:rsidRPr="006869E9" w:rsidRDefault="00811AD4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1031" w:type="dxa"/>
            <w:tcBorders>
              <w:bottom w:val="single" w:sz="4" w:space="0" w:color="auto"/>
            </w:tcBorders>
          </w:tcPr>
          <w:p w14:paraId="59A8D2F4" w14:textId="77777777" w:rsidR="00811AD4" w:rsidRPr="006869E9" w:rsidRDefault="00811AD4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5386" w:type="dxa"/>
            <w:tcBorders>
              <w:bottom w:val="single" w:sz="4" w:space="0" w:color="auto"/>
            </w:tcBorders>
            <w:vAlign w:val="center"/>
          </w:tcPr>
          <w:p w14:paraId="3CB1D021" w14:textId="77777777" w:rsidR="00811AD4" w:rsidRPr="00236EED" w:rsidRDefault="00811AD4" w:rsidP="00236EED">
            <w:pPr>
              <w:rPr>
                <w:sz w:val="14"/>
                <w:szCs w:val="14"/>
              </w:rPr>
            </w:pPr>
            <w:r w:rsidRPr="00236EED">
              <w:rPr>
                <w:sz w:val="14"/>
                <w:szCs w:val="14"/>
              </w:rPr>
              <w:t xml:space="preserve">в т.ч. з/п машинистов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0C8A54A3" w14:textId="77777777" w:rsidR="00811AD4" w:rsidRPr="00236EED" w:rsidRDefault="00811AD4" w:rsidP="00236EED">
            <w:pPr>
              <w:jc w:val="right"/>
              <w:rPr>
                <w:sz w:val="14"/>
                <w:szCs w:val="14"/>
              </w:rPr>
            </w:pPr>
            <w:r w:rsidRPr="00236EED">
              <w:rPr>
                <w:sz w:val="14"/>
                <w:szCs w:val="14"/>
              </w:rPr>
              <w:t xml:space="preserve">                    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31DDB21B" w14:textId="77777777" w:rsidR="00811AD4" w:rsidRPr="00236EED" w:rsidRDefault="00811AD4" w:rsidP="00236EED">
            <w:pPr>
              <w:jc w:val="right"/>
              <w:rPr>
                <w:sz w:val="14"/>
                <w:szCs w:val="14"/>
              </w:rPr>
            </w:pPr>
          </w:p>
        </w:tc>
        <w:tc>
          <w:tcPr>
            <w:tcW w:w="957" w:type="dxa"/>
            <w:tcBorders>
              <w:bottom w:val="single" w:sz="4" w:space="0" w:color="auto"/>
            </w:tcBorders>
          </w:tcPr>
          <w:p w14:paraId="210674D3" w14:textId="77777777" w:rsidR="00811AD4" w:rsidRPr="006869E9" w:rsidRDefault="00811AD4" w:rsidP="00236EED">
            <w:pPr>
              <w:jc w:val="right"/>
              <w:rPr>
                <w:sz w:val="14"/>
                <w:szCs w:val="14"/>
                <w:lang w:val="en-US"/>
              </w:rPr>
            </w:pPr>
            <w:r w:rsidRPr="006869E9">
              <w:rPr>
                <w:sz w:val="14"/>
                <w:szCs w:val="14"/>
                <w:lang w:val="en-US"/>
              </w:rPr>
              <w:t>798.17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0FBC9347" w14:textId="77777777" w:rsidR="00811AD4" w:rsidRPr="006869E9" w:rsidRDefault="00811AD4" w:rsidP="00236EED">
            <w:pPr>
              <w:jc w:val="right"/>
              <w:rPr>
                <w:sz w:val="14"/>
                <w:szCs w:val="14"/>
                <w:lang w:val="en-US"/>
              </w:rPr>
            </w:pPr>
          </w:p>
        </w:tc>
      </w:tr>
    </w:tbl>
    <w:p w14:paraId="2CA19141" w14:textId="77777777" w:rsidR="00811AD4" w:rsidRDefault="00811AD4" w:rsidP="00236EED">
      <w:pPr>
        <w:spacing w:line="20" w:lineRule="exact"/>
      </w:pPr>
    </w:p>
    <w:tbl>
      <w:tblPr>
        <w:tblW w:w="11128" w:type="dxa"/>
        <w:tblBorders>
          <w:left w:val="single" w:sz="4" w:space="0" w:color="808080"/>
          <w:bottom w:val="single" w:sz="4" w:space="0" w:color="auto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31"/>
        <w:gridCol w:w="531"/>
        <w:gridCol w:w="1031"/>
        <w:gridCol w:w="5386"/>
        <w:gridCol w:w="992"/>
        <w:gridCol w:w="850"/>
        <w:gridCol w:w="957"/>
        <w:gridCol w:w="850"/>
      </w:tblGrid>
      <w:tr w:rsidR="00811AD4" w:rsidRPr="00AD67C9" w14:paraId="60BCF968" w14:textId="77777777" w:rsidTr="00236EED">
        <w:tc>
          <w:tcPr>
            <w:tcW w:w="531" w:type="dxa"/>
            <w:tcBorders>
              <w:bottom w:val="single" w:sz="4" w:space="0" w:color="auto"/>
            </w:tcBorders>
          </w:tcPr>
          <w:p w14:paraId="4D4E311F" w14:textId="77777777" w:rsidR="00811AD4" w:rsidRPr="006869E9" w:rsidRDefault="00811AD4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531" w:type="dxa"/>
            <w:tcBorders>
              <w:bottom w:val="single" w:sz="4" w:space="0" w:color="auto"/>
            </w:tcBorders>
          </w:tcPr>
          <w:p w14:paraId="4BBF492E" w14:textId="77777777" w:rsidR="00811AD4" w:rsidRPr="006869E9" w:rsidRDefault="00811AD4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1031" w:type="dxa"/>
            <w:tcBorders>
              <w:bottom w:val="single" w:sz="4" w:space="0" w:color="auto"/>
            </w:tcBorders>
          </w:tcPr>
          <w:p w14:paraId="0467382A" w14:textId="77777777" w:rsidR="00811AD4" w:rsidRPr="006869E9" w:rsidRDefault="00811AD4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5386" w:type="dxa"/>
            <w:tcBorders>
              <w:bottom w:val="single" w:sz="4" w:space="0" w:color="auto"/>
            </w:tcBorders>
            <w:vAlign w:val="center"/>
          </w:tcPr>
          <w:p w14:paraId="06E25D8E" w14:textId="77777777" w:rsidR="00811AD4" w:rsidRPr="006869E9" w:rsidRDefault="00811AD4" w:rsidP="00236EED">
            <w:pPr>
              <w:rPr>
                <w:sz w:val="14"/>
                <w:szCs w:val="14"/>
                <w:lang w:val="en-US"/>
              </w:rPr>
            </w:pPr>
            <w:r w:rsidRPr="006869E9">
              <w:rPr>
                <w:sz w:val="14"/>
                <w:szCs w:val="14"/>
                <w:lang w:val="en-US"/>
              </w:rPr>
              <w:t xml:space="preserve">МАТЕРИАЛЫ-ВСЕГО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352BD033" w14:textId="77777777" w:rsidR="00811AD4" w:rsidRPr="006869E9" w:rsidRDefault="00811AD4" w:rsidP="00236EED">
            <w:pPr>
              <w:jc w:val="right"/>
              <w:rPr>
                <w:sz w:val="14"/>
                <w:szCs w:val="14"/>
                <w:lang w:val="en-US"/>
              </w:rPr>
            </w:pPr>
            <w:r w:rsidRPr="006869E9">
              <w:rPr>
                <w:sz w:val="14"/>
                <w:szCs w:val="14"/>
                <w:lang w:val="en-US"/>
              </w:rPr>
              <w:t xml:space="preserve">                    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6CDF1688" w14:textId="77777777" w:rsidR="00811AD4" w:rsidRPr="006869E9" w:rsidRDefault="00811AD4" w:rsidP="00236EED">
            <w:pPr>
              <w:jc w:val="right"/>
              <w:rPr>
                <w:sz w:val="14"/>
                <w:szCs w:val="14"/>
                <w:lang w:val="en-US"/>
              </w:rPr>
            </w:pPr>
          </w:p>
        </w:tc>
        <w:tc>
          <w:tcPr>
            <w:tcW w:w="957" w:type="dxa"/>
            <w:tcBorders>
              <w:bottom w:val="single" w:sz="4" w:space="0" w:color="auto"/>
            </w:tcBorders>
          </w:tcPr>
          <w:p w14:paraId="45704FB9" w14:textId="77777777" w:rsidR="00811AD4" w:rsidRPr="006869E9" w:rsidRDefault="00811AD4" w:rsidP="00236EED">
            <w:pPr>
              <w:jc w:val="right"/>
              <w:rPr>
                <w:sz w:val="14"/>
                <w:szCs w:val="14"/>
                <w:lang w:val="en-US"/>
              </w:rPr>
            </w:pPr>
            <w:r w:rsidRPr="006869E9">
              <w:rPr>
                <w:sz w:val="14"/>
                <w:szCs w:val="14"/>
                <w:lang w:val="en-US"/>
              </w:rPr>
              <w:t>55'686.37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00AF50D7" w14:textId="77777777" w:rsidR="00811AD4" w:rsidRPr="006869E9" w:rsidRDefault="00811AD4" w:rsidP="00236EED">
            <w:pPr>
              <w:jc w:val="right"/>
              <w:rPr>
                <w:sz w:val="14"/>
                <w:szCs w:val="14"/>
                <w:lang w:val="en-US"/>
              </w:rPr>
            </w:pPr>
          </w:p>
        </w:tc>
      </w:tr>
    </w:tbl>
    <w:p w14:paraId="4CB8F88D" w14:textId="77777777" w:rsidR="00811AD4" w:rsidRDefault="00811AD4" w:rsidP="00236EED">
      <w:pPr>
        <w:spacing w:line="20" w:lineRule="exact"/>
      </w:pPr>
    </w:p>
    <w:tbl>
      <w:tblPr>
        <w:tblW w:w="11128" w:type="dxa"/>
        <w:tblBorders>
          <w:left w:val="single" w:sz="4" w:space="0" w:color="808080"/>
          <w:bottom w:val="single" w:sz="4" w:space="0" w:color="auto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31"/>
        <w:gridCol w:w="531"/>
        <w:gridCol w:w="1031"/>
        <w:gridCol w:w="5386"/>
        <w:gridCol w:w="992"/>
        <w:gridCol w:w="850"/>
        <w:gridCol w:w="957"/>
        <w:gridCol w:w="850"/>
      </w:tblGrid>
      <w:tr w:rsidR="00811AD4" w:rsidRPr="00AD67C9" w14:paraId="67BD1ADC" w14:textId="77777777" w:rsidTr="00236EED">
        <w:tc>
          <w:tcPr>
            <w:tcW w:w="531" w:type="dxa"/>
            <w:tcBorders>
              <w:bottom w:val="single" w:sz="4" w:space="0" w:color="auto"/>
            </w:tcBorders>
          </w:tcPr>
          <w:p w14:paraId="6F24227F" w14:textId="77777777" w:rsidR="00811AD4" w:rsidRPr="006869E9" w:rsidRDefault="00811AD4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531" w:type="dxa"/>
            <w:tcBorders>
              <w:bottom w:val="single" w:sz="4" w:space="0" w:color="auto"/>
            </w:tcBorders>
          </w:tcPr>
          <w:p w14:paraId="584C43D8" w14:textId="77777777" w:rsidR="00811AD4" w:rsidRPr="006869E9" w:rsidRDefault="00811AD4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1031" w:type="dxa"/>
            <w:tcBorders>
              <w:bottom w:val="single" w:sz="4" w:space="0" w:color="auto"/>
            </w:tcBorders>
          </w:tcPr>
          <w:p w14:paraId="00D389EB" w14:textId="77777777" w:rsidR="00811AD4" w:rsidRPr="006869E9" w:rsidRDefault="00811AD4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5386" w:type="dxa"/>
            <w:tcBorders>
              <w:bottom w:val="single" w:sz="4" w:space="0" w:color="auto"/>
            </w:tcBorders>
            <w:vAlign w:val="center"/>
          </w:tcPr>
          <w:p w14:paraId="4E5EA4AF" w14:textId="77777777" w:rsidR="00811AD4" w:rsidRPr="006869E9" w:rsidRDefault="00811AD4" w:rsidP="00236EED">
            <w:pPr>
              <w:rPr>
                <w:sz w:val="14"/>
                <w:szCs w:val="14"/>
                <w:lang w:val="en-US"/>
              </w:rPr>
            </w:pPr>
            <w:r w:rsidRPr="006869E9">
              <w:rPr>
                <w:sz w:val="14"/>
                <w:szCs w:val="14"/>
                <w:lang w:val="en-US"/>
              </w:rPr>
              <w:t xml:space="preserve">ТРАНСПОРТ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1FE09CC7" w14:textId="77777777" w:rsidR="00811AD4" w:rsidRPr="006869E9" w:rsidRDefault="00811AD4" w:rsidP="00236EED">
            <w:pPr>
              <w:jc w:val="right"/>
              <w:rPr>
                <w:sz w:val="14"/>
                <w:szCs w:val="14"/>
                <w:lang w:val="en-US"/>
              </w:rPr>
            </w:pPr>
            <w:r w:rsidRPr="006869E9">
              <w:rPr>
                <w:sz w:val="14"/>
                <w:szCs w:val="14"/>
                <w:lang w:val="en-US"/>
              </w:rPr>
              <w:t xml:space="preserve">                    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06EB3D03" w14:textId="77777777" w:rsidR="00811AD4" w:rsidRPr="006869E9" w:rsidRDefault="00811AD4" w:rsidP="00236EED">
            <w:pPr>
              <w:jc w:val="right"/>
              <w:rPr>
                <w:sz w:val="14"/>
                <w:szCs w:val="14"/>
                <w:lang w:val="en-US"/>
              </w:rPr>
            </w:pPr>
          </w:p>
        </w:tc>
        <w:tc>
          <w:tcPr>
            <w:tcW w:w="957" w:type="dxa"/>
            <w:tcBorders>
              <w:bottom w:val="single" w:sz="4" w:space="0" w:color="auto"/>
            </w:tcBorders>
          </w:tcPr>
          <w:p w14:paraId="099050D8" w14:textId="77777777" w:rsidR="00811AD4" w:rsidRPr="006869E9" w:rsidRDefault="00811AD4" w:rsidP="00236EED">
            <w:pPr>
              <w:jc w:val="right"/>
              <w:rPr>
                <w:sz w:val="14"/>
                <w:szCs w:val="14"/>
                <w:lang w:val="en-US"/>
              </w:rPr>
            </w:pPr>
            <w:r w:rsidRPr="006869E9">
              <w:rPr>
                <w:sz w:val="14"/>
                <w:szCs w:val="14"/>
                <w:lang w:val="en-US"/>
              </w:rPr>
              <w:t>6'548.65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007A1D27" w14:textId="77777777" w:rsidR="00811AD4" w:rsidRPr="006869E9" w:rsidRDefault="00811AD4" w:rsidP="00236EED">
            <w:pPr>
              <w:jc w:val="right"/>
              <w:rPr>
                <w:sz w:val="14"/>
                <w:szCs w:val="14"/>
                <w:lang w:val="en-US"/>
              </w:rPr>
            </w:pPr>
          </w:p>
        </w:tc>
      </w:tr>
    </w:tbl>
    <w:p w14:paraId="5CBC64E1" w14:textId="77777777" w:rsidR="00811AD4" w:rsidRDefault="00811AD4" w:rsidP="00236EED">
      <w:pPr>
        <w:spacing w:line="20" w:lineRule="exact"/>
      </w:pPr>
    </w:p>
    <w:tbl>
      <w:tblPr>
        <w:tblW w:w="11128" w:type="dxa"/>
        <w:tblBorders>
          <w:left w:val="single" w:sz="4" w:space="0" w:color="808080"/>
          <w:bottom w:val="single" w:sz="4" w:space="0" w:color="auto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31"/>
        <w:gridCol w:w="531"/>
        <w:gridCol w:w="1031"/>
        <w:gridCol w:w="5386"/>
        <w:gridCol w:w="992"/>
        <w:gridCol w:w="850"/>
        <w:gridCol w:w="957"/>
        <w:gridCol w:w="850"/>
      </w:tblGrid>
      <w:tr w:rsidR="00811AD4" w:rsidRPr="00AD67C9" w14:paraId="5FA5D033" w14:textId="77777777" w:rsidTr="00236EED">
        <w:tc>
          <w:tcPr>
            <w:tcW w:w="531" w:type="dxa"/>
            <w:tcBorders>
              <w:bottom w:val="single" w:sz="4" w:space="0" w:color="auto"/>
            </w:tcBorders>
          </w:tcPr>
          <w:p w14:paraId="4276F3D0" w14:textId="77777777" w:rsidR="00811AD4" w:rsidRPr="006869E9" w:rsidRDefault="00811AD4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531" w:type="dxa"/>
            <w:tcBorders>
              <w:bottom w:val="single" w:sz="4" w:space="0" w:color="auto"/>
            </w:tcBorders>
          </w:tcPr>
          <w:p w14:paraId="687457DD" w14:textId="77777777" w:rsidR="00811AD4" w:rsidRPr="006869E9" w:rsidRDefault="00811AD4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1031" w:type="dxa"/>
            <w:tcBorders>
              <w:bottom w:val="single" w:sz="4" w:space="0" w:color="auto"/>
            </w:tcBorders>
          </w:tcPr>
          <w:p w14:paraId="525BA94D" w14:textId="77777777" w:rsidR="00811AD4" w:rsidRPr="006869E9" w:rsidRDefault="00811AD4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5386" w:type="dxa"/>
            <w:tcBorders>
              <w:bottom w:val="single" w:sz="4" w:space="0" w:color="auto"/>
            </w:tcBorders>
            <w:vAlign w:val="center"/>
          </w:tcPr>
          <w:p w14:paraId="217ADE05" w14:textId="77777777" w:rsidR="00811AD4" w:rsidRPr="006869E9" w:rsidRDefault="00811AD4" w:rsidP="00236EED">
            <w:pPr>
              <w:rPr>
                <w:sz w:val="14"/>
                <w:szCs w:val="14"/>
                <w:lang w:val="en-US"/>
              </w:rPr>
            </w:pPr>
            <w:r w:rsidRPr="006869E9">
              <w:rPr>
                <w:sz w:val="14"/>
                <w:szCs w:val="14"/>
                <w:lang w:val="en-US"/>
              </w:rPr>
              <w:t xml:space="preserve">1.ИТОГО </w:t>
            </w:r>
            <w:proofErr w:type="spellStart"/>
            <w:r w:rsidRPr="006869E9">
              <w:rPr>
                <w:sz w:val="14"/>
                <w:szCs w:val="14"/>
                <w:lang w:val="en-US"/>
              </w:rPr>
              <w:t>прямые</w:t>
            </w:r>
            <w:proofErr w:type="spellEnd"/>
            <w:r w:rsidRPr="006869E9">
              <w:rPr>
                <w:sz w:val="14"/>
                <w:szCs w:val="14"/>
                <w:lang w:val="en-US"/>
              </w:rPr>
              <w:t xml:space="preserve"> </w:t>
            </w:r>
            <w:proofErr w:type="spellStart"/>
            <w:r w:rsidRPr="006869E9">
              <w:rPr>
                <w:sz w:val="14"/>
                <w:szCs w:val="14"/>
                <w:lang w:val="en-US"/>
              </w:rPr>
              <w:t>затраты</w:t>
            </w:r>
            <w:proofErr w:type="spellEnd"/>
            <w:r w:rsidRPr="006869E9">
              <w:rPr>
                <w:sz w:val="14"/>
                <w:szCs w:val="14"/>
                <w:lang w:val="en-US"/>
              </w:rPr>
              <w:t xml:space="preserve">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01A420A4" w14:textId="77777777" w:rsidR="00811AD4" w:rsidRPr="006869E9" w:rsidRDefault="00811AD4" w:rsidP="00236EED">
            <w:pPr>
              <w:jc w:val="right"/>
              <w:rPr>
                <w:sz w:val="14"/>
                <w:szCs w:val="14"/>
                <w:lang w:val="en-US"/>
              </w:rPr>
            </w:pPr>
            <w:r w:rsidRPr="006869E9">
              <w:rPr>
                <w:sz w:val="14"/>
                <w:szCs w:val="14"/>
                <w:lang w:val="en-US"/>
              </w:rPr>
              <w:t xml:space="preserve">                    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1084D73F" w14:textId="77777777" w:rsidR="00811AD4" w:rsidRPr="006869E9" w:rsidRDefault="00811AD4" w:rsidP="00236EED">
            <w:pPr>
              <w:jc w:val="right"/>
              <w:rPr>
                <w:sz w:val="14"/>
                <w:szCs w:val="14"/>
                <w:lang w:val="en-US"/>
              </w:rPr>
            </w:pPr>
          </w:p>
        </w:tc>
        <w:tc>
          <w:tcPr>
            <w:tcW w:w="957" w:type="dxa"/>
            <w:tcBorders>
              <w:bottom w:val="single" w:sz="4" w:space="0" w:color="auto"/>
            </w:tcBorders>
          </w:tcPr>
          <w:p w14:paraId="5342510C" w14:textId="77777777" w:rsidR="00811AD4" w:rsidRPr="006869E9" w:rsidRDefault="00811AD4" w:rsidP="00236EED">
            <w:pPr>
              <w:jc w:val="right"/>
              <w:rPr>
                <w:sz w:val="14"/>
                <w:szCs w:val="14"/>
                <w:lang w:val="en-US"/>
              </w:rPr>
            </w:pPr>
            <w:r w:rsidRPr="006869E9">
              <w:rPr>
                <w:sz w:val="14"/>
                <w:szCs w:val="14"/>
                <w:lang w:val="en-US"/>
              </w:rPr>
              <w:t>97'417.03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322C1170" w14:textId="77777777" w:rsidR="00811AD4" w:rsidRPr="006869E9" w:rsidRDefault="00811AD4" w:rsidP="00236EED">
            <w:pPr>
              <w:jc w:val="right"/>
              <w:rPr>
                <w:sz w:val="14"/>
                <w:szCs w:val="14"/>
                <w:lang w:val="en-US"/>
              </w:rPr>
            </w:pPr>
          </w:p>
        </w:tc>
      </w:tr>
    </w:tbl>
    <w:p w14:paraId="77311E8C" w14:textId="77777777" w:rsidR="00811AD4" w:rsidRDefault="00811AD4" w:rsidP="00236EED">
      <w:pPr>
        <w:spacing w:line="20" w:lineRule="exact"/>
      </w:pPr>
    </w:p>
    <w:tbl>
      <w:tblPr>
        <w:tblW w:w="11128" w:type="dxa"/>
        <w:tblBorders>
          <w:left w:val="single" w:sz="4" w:space="0" w:color="808080"/>
          <w:bottom w:val="single" w:sz="4" w:space="0" w:color="auto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31"/>
        <w:gridCol w:w="531"/>
        <w:gridCol w:w="1031"/>
        <w:gridCol w:w="5386"/>
        <w:gridCol w:w="992"/>
        <w:gridCol w:w="850"/>
        <w:gridCol w:w="957"/>
        <w:gridCol w:w="850"/>
      </w:tblGrid>
      <w:tr w:rsidR="00811AD4" w:rsidRPr="00AD67C9" w14:paraId="1A0152E0" w14:textId="77777777" w:rsidTr="00236EED">
        <w:tc>
          <w:tcPr>
            <w:tcW w:w="531" w:type="dxa"/>
            <w:tcBorders>
              <w:bottom w:val="single" w:sz="4" w:space="0" w:color="auto"/>
            </w:tcBorders>
          </w:tcPr>
          <w:p w14:paraId="326DE1E3" w14:textId="77777777" w:rsidR="00811AD4" w:rsidRPr="006869E9" w:rsidRDefault="00811AD4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531" w:type="dxa"/>
            <w:tcBorders>
              <w:bottom w:val="single" w:sz="4" w:space="0" w:color="auto"/>
            </w:tcBorders>
          </w:tcPr>
          <w:p w14:paraId="3C7F9336" w14:textId="77777777" w:rsidR="00811AD4" w:rsidRPr="006869E9" w:rsidRDefault="00811AD4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1031" w:type="dxa"/>
            <w:tcBorders>
              <w:bottom w:val="single" w:sz="4" w:space="0" w:color="auto"/>
            </w:tcBorders>
          </w:tcPr>
          <w:p w14:paraId="053F5EFB" w14:textId="77777777" w:rsidR="00811AD4" w:rsidRPr="006869E9" w:rsidRDefault="00811AD4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5386" w:type="dxa"/>
            <w:tcBorders>
              <w:bottom w:val="single" w:sz="4" w:space="0" w:color="auto"/>
            </w:tcBorders>
            <w:vAlign w:val="center"/>
          </w:tcPr>
          <w:p w14:paraId="6B2B66EC" w14:textId="77777777" w:rsidR="00811AD4" w:rsidRPr="006869E9" w:rsidRDefault="00811AD4" w:rsidP="00236EED">
            <w:pPr>
              <w:rPr>
                <w:sz w:val="14"/>
                <w:szCs w:val="14"/>
                <w:lang w:val="en-US"/>
              </w:rPr>
            </w:pPr>
            <w:r w:rsidRPr="006869E9">
              <w:rPr>
                <w:sz w:val="14"/>
                <w:szCs w:val="14"/>
                <w:lang w:val="en-US"/>
              </w:rPr>
              <w:t xml:space="preserve">в </w:t>
            </w:r>
            <w:proofErr w:type="spellStart"/>
            <w:r w:rsidRPr="006869E9">
              <w:rPr>
                <w:sz w:val="14"/>
                <w:szCs w:val="14"/>
                <w:lang w:val="en-US"/>
              </w:rPr>
              <w:t>том</w:t>
            </w:r>
            <w:proofErr w:type="spellEnd"/>
            <w:r w:rsidRPr="006869E9">
              <w:rPr>
                <w:sz w:val="14"/>
                <w:szCs w:val="14"/>
                <w:lang w:val="en-US"/>
              </w:rPr>
              <w:t xml:space="preserve"> </w:t>
            </w:r>
            <w:proofErr w:type="spellStart"/>
            <w:r w:rsidRPr="006869E9">
              <w:rPr>
                <w:sz w:val="14"/>
                <w:szCs w:val="14"/>
                <w:lang w:val="en-US"/>
              </w:rPr>
              <w:t>числе</w:t>
            </w:r>
            <w:proofErr w:type="spellEnd"/>
            <w:r w:rsidRPr="006869E9">
              <w:rPr>
                <w:sz w:val="14"/>
                <w:szCs w:val="14"/>
                <w:lang w:val="en-US"/>
              </w:rPr>
              <w:t xml:space="preserve">: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7B185E39" w14:textId="77777777" w:rsidR="00811AD4" w:rsidRPr="006869E9" w:rsidRDefault="00811AD4" w:rsidP="00236EED">
            <w:pPr>
              <w:jc w:val="right"/>
              <w:rPr>
                <w:sz w:val="14"/>
                <w:szCs w:val="14"/>
                <w:lang w:val="en-US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70E39F86" w14:textId="77777777" w:rsidR="00811AD4" w:rsidRPr="006869E9" w:rsidRDefault="00811AD4" w:rsidP="00236EED">
            <w:pPr>
              <w:jc w:val="right"/>
              <w:rPr>
                <w:sz w:val="14"/>
                <w:szCs w:val="14"/>
                <w:lang w:val="en-US"/>
              </w:rPr>
            </w:pPr>
          </w:p>
        </w:tc>
        <w:tc>
          <w:tcPr>
            <w:tcW w:w="957" w:type="dxa"/>
            <w:tcBorders>
              <w:bottom w:val="single" w:sz="4" w:space="0" w:color="auto"/>
            </w:tcBorders>
          </w:tcPr>
          <w:p w14:paraId="676BCA65" w14:textId="77777777" w:rsidR="00811AD4" w:rsidRPr="006869E9" w:rsidRDefault="00811AD4" w:rsidP="00236EED">
            <w:pPr>
              <w:jc w:val="right"/>
              <w:rPr>
                <w:sz w:val="14"/>
                <w:szCs w:val="14"/>
                <w:lang w:val="en-US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2D406221" w14:textId="77777777" w:rsidR="00811AD4" w:rsidRPr="006869E9" w:rsidRDefault="00811AD4" w:rsidP="00236EED">
            <w:pPr>
              <w:jc w:val="right"/>
              <w:rPr>
                <w:sz w:val="14"/>
                <w:szCs w:val="14"/>
                <w:lang w:val="en-US"/>
              </w:rPr>
            </w:pPr>
          </w:p>
        </w:tc>
      </w:tr>
    </w:tbl>
    <w:p w14:paraId="3FD50868" w14:textId="77777777" w:rsidR="00811AD4" w:rsidRDefault="00811AD4" w:rsidP="00236EED">
      <w:pPr>
        <w:spacing w:line="20" w:lineRule="exact"/>
      </w:pPr>
    </w:p>
    <w:tbl>
      <w:tblPr>
        <w:tblW w:w="11128" w:type="dxa"/>
        <w:tblBorders>
          <w:left w:val="single" w:sz="4" w:space="0" w:color="808080"/>
          <w:bottom w:val="single" w:sz="4" w:space="0" w:color="auto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31"/>
        <w:gridCol w:w="531"/>
        <w:gridCol w:w="1031"/>
        <w:gridCol w:w="5386"/>
        <w:gridCol w:w="992"/>
        <w:gridCol w:w="850"/>
        <w:gridCol w:w="957"/>
        <w:gridCol w:w="850"/>
      </w:tblGrid>
      <w:tr w:rsidR="00811AD4" w:rsidRPr="00AD67C9" w14:paraId="1EFF5450" w14:textId="77777777" w:rsidTr="00236EED">
        <w:tc>
          <w:tcPr>
            <w:tcW w:w="531" w:type="dxa"/>
            <w:tcBorders>
              <w:bottom w:val="single" w:sz="4" w:space="0" w:color="auto"/>
            </w:tcBorders>
          </w:tcPr>
          <w:p w14:paraId="6AB05DFD" w14:textId="77777777" w:rsidR="00811AD4" w:rsidRPr="006869E9" w:rsidRDefault="00811AD4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531" w:type="dxa"/>
            <w:tcBorders>
              <w:bottom w:val="single" w:sz="4" w:space="0" w:color="auto"/>
            </w:tcBorders>
          </w:tcPr>
          <w:p w14:paraId="0B129572" w14:textId="77777777" w:rsidR="00811AD4" w:rsidRPr="006869E9" w:rsidRDefault="00811AD4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1031" w:type="dxa"/>
            <w:tcBorders>
              <w:bottom w:val="single" w:sz="4" w:space="0" w:color="auto"/>
            </w:tcBorders>
          </w:tcPr>
          <w:p w14:paraId="62FBE46B" w14:textId="77777777" w:rsidR="00811AD4" w:rsidRPr="006869E9" w:rsidRDefault="00811AD4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5386" w:type="dxa"/>
            <w:tcBorders>
              <w:bottom w:val="single" w:sz="4" w:space="0" w:color="auto"/>
            </w:tcBorders>
            <w:vAlign w:val="center"/>
          </w:tcPr>
          <w:p w14:paraId="7476CAF0" w14:textId="77777777" w:rsidR="00811AD4" w:rsidRPr="006869E9" w:rsidRDefault="00811AD4" w:rsidP="00236EED">
            <w:pPr>
              <w:rPr>
                <w:sz w:val="14"/>
                <w:szCs w:val="14"/>
                <w:lang w:val="en-US"/>
              </w:rPr>
            </w:pPr>
            <w:r w:rsidRPr="006869E9">
              <w:rPr>
                <w:sz w:val="14"/>
                <w:szCs w:val="14"/>
                <w:lang w:val="en-US"/>
              </w:rPr>
              <w:t xml:space="preserve">2.ОХР и ОПР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0C5452E0" w14:textId="77777777" w:rsidR="00811AD4" w:rsidRPr="006869E9" w:rsidRDefault="00811AD4" w:rsidP="00236EED">
            <w:pPr>
              <w:jc w:val="right"/>
              <w:rPr>
                <w:sz w:val="14"/>
                <w:szCs w:val="14"/>
                <w:lang w:val="en-US"/>
              </w:rPr>
            </w:pPr>
            <w:r w:rsidRPr="006869E9">
              <w:rPr>
                <w:sz w:val="14"/>
                <w:szCs w:val="14"/>
                <w:lang w:val="en-US"/>
              </w:rPr>
              <w:t xml:space="preserve">                    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19FC0E41" w14:textId="77777777" w:rsidR="00811AD4" w:rsidRPr="006869E9" w:rsidRDefault="00811AD4" w:rsidP="00236EED">
            <w:pPr>
              <w:jc w:val="right"/>
              <w:rPr>
                <w:sz w:val="14"/>
                <w:szCs w:val="14"/>
                <w:lang w:val="en-US"/>
              </w:rPr>
            </w:pPr>
          </w:p>
        </w:tc>
        <w:tc>
          <w:tcPr>
            <w:tcW w:w="957" w:type="dxa"/>
            <w:tcBorders>
              <w:bottom w:val="single" w:sz="4" w:space="0" w:color="auto"/>
            </w:tcBorders>
          </w:tcPr>
          <w:p w14:paraId="75BB93E6" w14:textId="77777777" w:rsidR="00811AD4" w:rsidRPr="006869E9" w:rsidRDefault="00811AD4" w:rsidP="00236EED">
            <w:pPr>
              <w:jc w:val="right"/>
              <w:rPr>
                <w:sz w:val="14"/>
                <w:szCs w:val="14"/>
                <w:lang w:val="en-US"/>
              </w:rPr>
            </w:pPr>
            <w:r w:rsidRPr="006869E9">
              <w:rPr>
                <w:sz w:val="14"/>
                <w:szCs w:val="14"/>
                <w:lang w:val="en-US"/>
              </w:rPr>
              <w:t>26'906.21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3825D8EA" w14:textId="77777777" w:rsidR="00811AD4" w:rsidRPr="006869E9" w:rsidRDefault="00811AD4" w:rsidP="00236EED">
            <w:pPr>
              <w:jc w:val="right"/>
              <w:rPr>
                <w:sz w:val="14"/>
                <w:szCs w:val="14"/>
                <w:lang w:val="en-US"/>
              </w:rPr>
            </w:pPr>
          </w:p>
        </w:tc>
      </w:tr>
    </w:tbl>
    <w:p w14:paraId="44524998" w14:textId="77777777" w:rsidR="00811AD4" w:rsidRDefault="00811AD4" w:rsidP="00236EED">
      <w:pPr>
        <w:spacing w:line="20" w:lineRule="exact"/>
      </w:pPr>
    </w:p>
    <w:tbl>
      <w:tblPr>
        <w:tblW w:w="11128" w:type="dxa"/>
        <w:tblBorders>
          <w:left w:val="single" w:sz="4" w:space="0" w:color="808080"/>
          <w:bottom w:val="single" w:sz="4" w:space="0" w:color="auto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31"/>
        <w:gridCol w:w="531"/>
        <w:gridCol w:w="1031"/>
        <w:gridCol w:w="5386"/>
        <w:gridCol w:w="992"/>
        <w:gridCol w:w="850"/>
        <w:gridCol w:w="957"/>
        <w:gridCol w:w="850"/>
      </w:tblGrid>
      <w:tr w:rsidR="00811AD4" w:rsidRPr="00AD67C9" w14:paraId="19256B7A" w14:textId="77777777" w:rsidTr="00236EED">
        <w:tc>
          <w:tcPr>
            <w:tcW w:w="531" w:type="dxa"/>
            <w:tcBorders>
              <w:bottom w:val="single" w:sz="4" w:space="0" w:color="auto"/>
            </w:tcBorders>
          </w:tcPr>
          <w:p w14:paraId="23DE1F77" w14:textId="77777777" w:rsidR="00811AD4" w:rsidRPr="006869E9" w:rsidRDefault="00811AD4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531" w:type="dxa"/>
            <w:tcBorders>
              <w:bottom w:val="single" w:sz="4" w:space="0" w:color="auto"/>
            </w:tcBorders>
          </w:tcPr>
          <w:p w14:paraId="1B69EA81" w14:textId="77777777" w:rsidR="00811AD4" w:rsidRPr="006869E9" w:rsidRDefault="00811AD4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1031" w:type="dxa"/>
            <w:tcBorders>
              <w:bottom w:val="single" w:sz="4" w:space="0" w:color="auto"/>
            </w:tcBorders>
          </w:tcPr>
          <w:p w14:paraId="49561B46" w14:textId="77777777" w:rsidR="00811AD4" w:rsidRPr="006869E9" w:rsidRDefault="00811AD4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5386" w:type="dxa"/>
            <w:tcBorders>
              <w:bottom w:val="single" w:sz="4" w:space="0" w:color="auto"/>
            </w:tcBorders>
            <w:vAlign w:val="center"/>
          </w:tcPr>
          <w:p w14:paraId="0761200E" w14:textId="77777777" w:rsidR="00811AD4" w:rsidRPr="006869E9" w:rsidRDefault="00811AD4" w:rsidP="00236EED">
            <w:pPr>
              <w:rPr>
                <w:sz w:val="14"/>
                <w:szCs w:val="14"/>
                <w:lang w:val="en-US"/>
              </w:rPr>
            </w:pPr>
            <w:r w:rsidRPr="006869E9">
              <w:rPr>
                <w:sz w:val="14"/>
                <w:szCs w:val="14"/>
                <w:lang w:val="en-US"/>
              </w:rPr>
              <w:t xml:space="preserve">3.ПЛАНОВАЯ ПРИБЫЛЬ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34176179" w14:textId="77777777" w:rsidR="00811AD4" w:rsidRPr="006869E9" w:rsidRDefault="00811AD4" w:rsidP="00236EED">
            <w:pPr>
              <w:jc w:val="right"/>
              <w:rPr>
                <w:sz w:val="14"/>
                <w:szCs w:val="14"/>
                <w:lang w:val="en-US"/>
              </w:rPr>
            </w:pPr>
            <w:r w:rsidRPr="006869E9">
              <w:rPr>
                <w:sz w:val="14"/>
                <w:szCs w:val="14"/>
                <w:lang w:val="en-US"/>
              </w:rPr>
              <w:t xml:space="preserve">                    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00033521" w14:textId="77777777" w:rsidR="00811AD4" w:rsidRPr="006869E9" w:rsidRDefault="00811AD4" w:rsidP="00236EED">
            <w:pPr>
              <w:jc w:val="right"/>
              <w:rPr>
                <w:sz w:val="14"/>
                <w:szCs w:val="14"/>
                <w:lang w:val="en-US"/>
              </w:rPr>
            </w:pPr>
          </w:p>
        </w:tc>
        <w:tc>
          <w:tcPr>
            <w:tcW w:w="957" w:type="dxa"/>
            <w:tcBorders>
              <w:bottom w:val="single" w:sz="4" w:space="0" w:color="auto"/>
            </w:tcBorders>
          </w:tcPr>
          <w:p w14:paraId="1619E21F" w14:textId="77777777" w:rsidR="00811AD4" w:rsidRPr="006869E9" w:rsidRDefault="00811AD4" w:rsidP="00236EED">
            <w:pPr>
              <w:jc w:val="right"/>
              <w:rPr>
                <w:sz w:val="14"/>
                <w:szCs w:val="14"/>
                <w:lang w:val="en-US"/>
              </w:rPr>
            </w:pPr>
            <w:r w:rsidRPr="006869E9">
              <w:rPr>
                <w:sz w:val="14"/>
                <w:szCs w:val="14"/>
                <w:lang w:val="en-US"/>
              </w:rPr>
              <w:t>16'672.74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7A047C67" w14:textId="77777777" w:rsidR="00811AD4" w:rsidRPr="006869E9" w:rsidRDefault="00811AD4" w:rsidP="00236EED">
            <w:pPr>
              <w:jc w:val="right"/>
              <w:rPr>
                <w:sz w:val="14"/>
                <w:szCs w:val="14"/>
                <w:lang w:val="en-US"/>
              </w:rPr>
            </w:pPr>
          </w:p>
        </w:tc>
      </w:tr>
    </w:tbl>
    <w:p w14:paraId="4B98E057" w14:textId="77777777" w:rsidR="00811AD4" w:rsidRDefault="00811AD4" w:rsidP="00236EED">
      <w:pPr>
        <w:spacing w:line="20" w:lineRule="exact"/>
      </w:pPr>
    </w:p>
    <w:tbl>
      <w:tblPr>
        <w:tblW w:w="11128" w:type="dxa"/>
        <w:tblBorders>
          <w:left w:val="single" w:sz="4" w:space="0" w:color="808080"/>
          <w:bottom w:val="single" w:sz="4" w:space="0" w:color="auto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31"/>
        <w:gridCol w:w="531"/>
        <w:gridCol w:w="1031"/>
        <w:gridCol w:w="5386"/>
        <w:gridCol w:w="992"/>
        <w:gridCol w:w="850"/>
        <w:gridCol w:w="957"/>
        <w:gridCol w:w="850"/>
      </w:tblGrid>
      <w:tr w:rsidR="00811AD4" w:rsidRPr="00AD67C9" w14:paraId="22F7658B" w14:textId="77777777" w:rsidTr="00236EED">
        <w:tc>
          <w:tcPr>
            <w:tcW w:w="531" w:type="dxa"/>
            <w:tcBorders>
              <w:bottom w:val="single" w:sz="4" w:space="0" w:color="auto"/>
            </w:tcBorders>
          </w:tcPr>
          <w:p w14:paraId="42E34C36" w14:textId="77777777" w:rsidR="00811AD4" w:rsidRPr="006869E9" w:rsidRDefault="00811AD4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531" w:type="dxa"/>
            <w:tcBorders>
              <w:bottom w:val="single" w:sz="4" w:space="0" w:color="auto"/>
            </w:tcBorders>
          </w:tcPr>
          <w:p w14:paraId="24EF8EF5" w14:textId="77777777" w:rsidR="00811AD4" w:rsidRPr="006869E9" w:rsidRDefault="00811AD4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1031" w:type="dxa"/>
            <w:tcBorders>
              <w:bottom w:val="single" w:sz="4" w:space="0" w:color="auto"/>
            </w:tcBorders>
          </w:tcPr>
          <w:p w14:paraId="154C1098" w14:textId="77777777" w:rsidR="00811AD4" w:rsidRPr="006869E9" w:rsidRDefault="00811AD4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5386" w:type="dxa"/>
            <w:tcBorders>
              <w:bottom w:val="single" w:sz="4" w:space="0" w:color="auto"/>
            </w:tcBorders>
            <w:vAlign w:val="center"/>
          </w:tcPr>
          <w:p w14:paraId="2225448D" w14:textId="77777777" w:rsidR="00811AD4" w:rsidRPr="006869E9" w:rsidRDefault="00811AD4" w:rsidP="00236EED">
            <w:pPr>
              <w:rPr>
                <w:sz w:val="14"/>
                <w:szCs w:val="14"/>
                <w:lang w:val="en-US"/>
              </w:rPr>
            </w:pPr>
            <w:r w:rsidRPr="006869E9">
              <w:rPr>
                <w:sz w:val="14"/>
                <w:szCs w:val="14"/>
                <w:lang w:val="en-US"/>
              </w:rPr>
              <w:t>5.ЗИМНИЕ УДОРОЖАНИЯ (</w:t>
            </w:r>
            <w:proofErr w:type="gramStart"/>
            <w:r w:rsidRPr="006869E9">
              <w:rPr>
                <w:sz w:val="14"/>
                <w:szCs w:val="14"/>
                <w:lang w:val="en-US"/>
              </w:rPr>
              <w:t xml:space="preserve">РАСЧЕТ)   </w:t>
            </w:r>
            <w:proofErr w:type="gramEnd"/>
            <w:r w:rsidRPr="006869E9">
              <w:rPr>
                <w:sz w:val="14"/>
                <w:szCs w:val="14"/>
                <w:lang w:val="en-US"/>
              </w:rPr>
              <w:t xml:space="preserve">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0AC3AAF2" w14:textId="77777777" w:rsidR="00811AD4" w:rsidRPr="006869E9" w:rsidRDefault="00811AD4" w:rsidP="00236EED">
            <w:pPr>
              <w:jc w:val="right"/>
              <w:rPr>
                <w:sz w:val="14"/>
                <w:szCs w:val="14"/>
                <w:lang w:val="en-US"/>
              </w:rPr>
            </w:pPr>
            <w:r w:rsidRPr="006869E9">
              <w:rPr>
                <w:sz w:val="14"/>
                <w:szCs w:val="14"/>
                <w:lang w:val="en-US"/>
              </w:rPr>
              <w:t xml:space="preserve">0.93                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0F81B19A" w14:textId="77777777" w:rsidR="00811AD4" w:rsidRPr="006869E9" w:rsidRDefault="00811AD4" w:rsidP="00236EED">
            <w:pPr>
              <w:jc w:val="right"/>
              <w:rPr>
                <w:sz w:val="14"/>
                <w:szCs w:val="14"/>
                <w:lang w:val="en-US"/>
              </w:rPr>
            </w:pPr>
          </w:p>
        </w:tc>
        <w:tc>
          <w:tcPr>
            <w:tcW w:w="957" w:type="dxa"/>
            <w:tcBorders>
              <w:bottom w:val="single" w:sz="4" w:space="0" w:color="auto"/>
            </w:tcBorders>
          </w:tcPr>
          <w:p w14:paraId="7D871072" w14:textId="77777777" w:rsidR="00811AD4" w:rsidRPr="006869E9" w:rsidRDefault="00811AD4" w:rsidP="00236EED">
            <w:pPr>
              <w:jc w:val="right"/>
              <w:rPr>
                <w:sz w:val="14"/>
                <w:szCs w:val="14"/>
                <w:lang w:val="en-US"/>
              </w:rPr>
            </w:pPr>
            <w:r w:rsidRPr="006869E9">
              <w:rPr>
                <w:sz w:val="14"/>
                <w:szCs w:val="14"/>
                <w:lang w:val="en-US"/>
              </w:rPr>
              <w:t>0.00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418EEBC3" w14:textId="77777777" w:rsidR="00811AD4" w:rsidRPr="006869E9" w:rsidRDefault="00811AD4" w:rsidP="00236EED">
            <w:pPr>
              <w:jc w:val="right"/>
              <w:rPr>
                <w:sz w:val="14"/>
                <w:szCs w:val="14"/>
                <w:lang w:val="en-US"/>
              </w:rPr>
            </w:pPr>
          </w:p>
        </w:tc>
      </w:tr>
    </w:tbl>
    <w:p w14:paraId="07FF46D6" w14:textId="77777777" w:rsidR="00811AD4" w:rsidRDefault="00811AD4" w:rsidP="00236EED">
      <w:pPr>
        <w:spacing w:line="20" w:lineRule="exact"/>
      </w:pPr>
    </w:p>
    <w:tbl>
      <w:tblPr>
        <w:tblW w:w="11128" w:type="dxa"/>
        <w:tblBorders>
          <w:left w:val="single" w:sz="4" w:space="0" w:color="808080"/>
          <w:bottom w:val="single" w:sz="4" w:space="0" w:color="auto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31"/>
        <w:gridCol w:w="531"/>
        <w:gridCol w:w="1031"/>
        <w:gridCol w:w="5386"/>
        <w:gridCol w:w="992"/>
        <w:gridCol w:w="850"/>
        <w:gridCol w:w="957"/>
        <w:gridCol w:w="850"/>
      </w:tblGrid>
      <w:tr w:rsidR="00811AD4" w:rsidRPr="00AD67C9" w14:paraId="046795FE" w14:textId="77777777" w:rsidTr="00236EED">
        <w:tc>
          <w:tcPr>
            <w:tcW w:w="531" w:type="dxa"/>
            <w:tcBorders>
              <w:bottom w:val="single" w:sz="4" w:space="0" w:color="auto"/>
            </w:tcBorders>
          </w:tcPr>
          <w:p w14:paraId="674D4234" w14:textId="77777777" w:rsidR="00811AD4" w:rsidRPr="006869E9" w:rsidRDefault="00811AD4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531" w:type="dxa"/>
            <w:tcBorders>
              <w:bottom w:val="single" w:sz="4" w:space="0" w:color="auto"/>
            </w:tcBorders>
          </w:tcPr>
          <w:p w14:paraId="19F1A327" w14:textId="77777777" w:rsidR="00811AD4" w:rsidRPr="006869E9" w:rsidRDefault="00811AD4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1031" w:type="dxa"/>
            <w:tcBorders>
              <w:bottom w:val="single" w:sz="4" w:space="0" w:color="auto"/>
            </w:tcBorders>
          </w:tcPr>
          <w:p w14:paraId="660CD5F9" w14:textId="77777777" w:rsidR="00811AD4" w:rsidRPr="006869E9" w:rsidRDefault="00811AD4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5386" w:type="dxa"/>
            <w:tcBorders>
              <w:bottom w:val="single" w:sz="4" w:space="0" w:color="auto"/>
            </w:tcBorders>
            <w:vAlign w:val="center"/>
          </w:tcPr>
          <w:p w14:paraId="1579A440" w14:textId="77777777" w:rsidR="00811AD4" w:rsidRPr="00236EED" w:rsidRDefault="00811AD4" w:rsidP="00236EED">
            <w:pPr>
              <w:rPr>
                <w:sz w:val="14"/>
                <w:szCs w:val="14"/>
              </w:rPr>
            </w:pPr>
            <w:r w:rsidRPr="00236EED">
              <w:rPr>
                <w:sz w:val="14"/>
                <w:szCs w:val="14"/>
              </w:rPr>
              <w:t xml:space="preserve">в т.ч. заработная плата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769EE936" w14:textId="77777777" w:rsidR="00811AD4" w:rsidRPr="006869E9" w:rsidRDefault="00811AD4" w:rsidP="00236EED">
            <w:pPr>
              <w:jc w:val="right"/>
              <w:rPr>
                <w:sz w:val="14"/>
                <w:szCs w:val="14"/>
                <w:lang w:val="en-US"/>
              </w:rPr>
            </w:pPr>
            <w:r w:rsidRPr="006869E9">
              <w:rPr>
                <w:sz w:val="14"/>
                <w:szCs w:val="14"/>
                <w:lang w:val="en-US"/>
              </w:rPr>
              <w:t xml:space="preserve">0.93                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4965C523" w14:textId="77777777" w:rsidR="00811AD4" w:rsidRPr="006869E9" w:rsidRDefault="00811AD4" w:rsidP="00236EED">
            <w:pPr>
              <w:jc w:val="right"/>
              <w:rPr>
                <w:sz w:val="14"/>
                <w:szCs w:val="14"/>
                <w:lang w:val="en-US"/>
              </w:rPr>
            </w:pPr>
          </w:p>
        </w:tc>
        <w:tc>
          <w:tcPr>
            <w:tcW w:w="957" w:type="dxa"/>
            <w:tcBorders>
              <w:bottom w:val="single" w:sz="4" w:space="0" w:color="auto"/>
            </w:tcBorders>
          </w:tcPr>
          <w:p w14:paraId="6048A7C1" w14:textId="77777777" w:rsidR="00811AD4" w:rsidRPr="006869E9" w:rsidRDefault="00811AD4" w:rsidP="00236EED">
            <w:pPr>
              <w:jc w:val="right"/>
              <w:rPr>
                <w:sz w:val="14"/>
                <w:szCs w:val="14"/>
                <w:lang w:val="en-US"/>
              </w:rPr>
            </w:pPr>
            <w:r w:rsidRPr="006869E9">
              <w:rPr>
                <w:sz w:val="14"/>
                <w:szCs w:val="14"/>
                <w:lang w:val="en-US"/>
              </w:rPr>
              <w:t>0.00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5E58815C" w14:textId="77777777" w:rsidR="00811AD4" w:rsidRPr="006869E9" w:rsidRDefault="00811AD4" w:rsidP="00236EED">
            <w:pPr>
              <w:jc w:val="right"/>
              <w:rPr>
                <w:sz w:val="14"/>
                <w:szCs w:val="14"/>
                <w:lang w:val="en-US"/>
              </w:rPr>
            </w:pPr>
          </w:p>
        </w:tc>
      </w:tr>
    </w:tbl>
    <w:p w14:paraId="14F1F683" w14:textId="77777777" w:rsidR="00811AD4" w:rsidRDefault="00811AD4" w:rsidP="00236EED">
      <w:pPr>
        <w:spacing w:line="20" w:lineRule="exact"/>
      </w:pPr>
    </w:p>
    <w:tbl>
      <w:tblPr>
        <w:tblW w:w="11128" w:type="dxa"/>
        <w:tblBorders>
          <w:left w:val="single" w:sz="4" w:space="0" w:color="808080"/>
          <w:bottom w:val="single" w:sz="4" w:space="0" w:color="auto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31"/>
        <w:gridCol w:w="531"/>
        <w:gridCol w:w="1031"/>
        <w:gridCol w:w="5386"/>
        <w:gridCol w:w="992"/>
        <w:gridCol w:w="850"/>
        <w:gridCol w:w="957"/>
        <w:gridCol w:w="850"/>
      </w:tblGrid>
      <w:tr w:rsidR="00811AD4" w:rsidRPr="00AD67C9" w14:paraId="5EC95319" w14:textId="77777777" w:rsidTr="00236EED">
        <w:tc>
          <w:tcPr>
            <w:tcW w:w="531" w:type="dxa"/>
            <w:tcBorders>
              <w:bottom w:val="single" w:sz="4" w:space="0" w:color="auto"/>
            </w:tcBorders>
          </w:tcPr>
          <w:p w14:paraId="218AACC6" w14:textId="77777777" w:rsidR="00811AD4" w:rsidRPr="006869E9" w:rsidRDefault="00811AD4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531" w:type="dxa"/>
            <w:tcBorders>
              <w:bottom w:val="single" w:sz="4" w:space="0" w:color="auto"/>
            </w:tcBorders>
          </w:tcPr>
          <w:p w14:paraId="6012EFB6" w14:textId="77777777" w:rsidR="00811AD4" w:rsidRPr="006869E9" w:rsidRDefault="00811AD4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1031" w:type="dxa"/>
            <w:tcBorders>
              <w:bottom w:val="single" w:sz="4" w:space="0" w:color="auto"/>
            </w:tcBorders>
          </w:tcPr>
          <w:p w14:paraId="5182F368" w14:textId="77777777" w:rsidR="00811AD4" w:rsidRPr="006869E9" w:rsidRDefault="00811AD4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5386" w:type="dxa"/>
            <w:tcBorders>
              <w:bottom w:val="single" w:sz="4" w:space="0" w:color="auto"/>
            </w:tcBorders>
            <w:vAlign w:val="center"/>
          </w:tcPr>
          <w:p w14:paraId="27C0B1E7" w14:textId="77777777" w:rsidR="00811AD4" w:rsidRPr="006869E9" w:rsidRDefault="00811AD4" w:rsidP="00236EED">
            <w:pPr>
              <w:rPr>
                <w:sz w:val="14"/>
                <w:szCs w:val="14"/>
                <w:lang w:val="en-US"/>
              </w:rPr>
            </w:pPr>
            <w:proofErr w:type="spellStart"/>
            <w:r w:rsidRPr="006869E9">
              <w:rPr>
                <w:sz w:val="14"/>
                <w:szCs w:val="14"/>
                <w:lang w:val="en-US"/>
              </w:rPr>
              <w:t>Прогнозный</w:t>
            </w:r>
            <w:proofErr w:type="spellEnd"/>
            <w:r w:rsidRPr="006869E9">
              <w:rPr>
                <w:sz w:val="14"/>
                <w:szCs w:val="14"/>
                <w:lang w:val="en-US"/>
              </w:rPr>
              <w:t xml:space="preserve"> </w:t>
            </w:r>
            <w:proofErr w:type="spellStart"/>
            <w:r w:rsidRPr="006869E9">
              <w:rPr>
                <w:sz w:val="14"/>
                <w:szCs w:val="14"/>
                <w:lang w:val="en-US"/>
              </w:rPr>
              <w:t>индекс</w:t>
            </w:r>
            <w:proofErr w:type="spellEnd"/>
            <w:r w:rsidRPr="006869E9">
              <w:rPr>
                <w:sz w:val="14"/>
                <w:szCs w:val="14"/>
                <w:lang w:val="en-US"/>
              </w:rPr>
              <w:t xml:space="preserve"> </w:t>
            </w:r>
            <w:proofErr w:type="spellStart"/>
            <w:r w:rsidRPr="006869E9">
              <w:rPr>
                <w:sz w:val="14"/>
                <w:szCs w:val="14"/>
                <w:lang w:val="en-US"/>
              </w:rPr>
              <w:t>прочих</w:t>
            </w:r>
            <w:proofErr w:type="spellEnd"/>
            <w:r w:rsidRPr="006869E9">
              <w:rPr>
                <w:sz w:val="14"/>
                <w:szCs w:val="14"/>
                <w:lang w:val="en-US"/>
              </w:rPr>
              <w:t xml:space="preserve"> </w:t>
            </w:r>
            <w:proofErr w:type="spellStart"/>
            <w:r w:rsidRPr="006869E9">
              <w:rPr>
                <w:sz w:val="14"/>
                <w:szCs w:val="14"/>
                <w:lang w:val="en-US"/>
              </w:rPr>
              <w:t>затрат</w:t>
            </w:r>
            <w:proofErr w:type="spellEnd"/>
            <w:r w:rsidRPr="006869E9">
              <w:rPr>
                <w:sz w:val="14"/>
                <w:szCs w:val="14"/>
                <w:lang w:val="en-US"/>
              </w:rPr>
              <w:t xml:space="preserve">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2675AB95" w14:textId="77777777" w:rsidR="00811AD4" w:rsidRPr="006869E9" w:rsidRDefault="00811AD4" w:rsidP="00236EED">
            <w:pPr>
              <w:jc w:val="right"/>
              <w:rPr>
                <w:sz w:val="14"/>
                <w:szCs w:val="14"/>
                <w:lang w:val="en-US"/>
              </w:rPr>
            </w:pPr>
            <w:r w:rsidRPr="006869E9">
              <w:rPr>
                <w:sz w:val="14"/>
                <w:szCs w:val="14"/>
                <w:lang w:val="en-US"/>
              </w:rPr>
              <w:t xml:space="preserve">                    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0B44439B" w14:textId="77777777" w:rsidR="00811AD4" w:rsidRPr="006869E9" w:rsidRDefault="00811AD4" w:rsidP="00236EED">
            <w:pPr>
              <w:jc w:val="right"/>
              <w:rPr>
                <w:sz w:val="14"/>
                <w:szCs w:val="14"/>
                <w:lang w:val="en-US"/>
              </w:rPr>
            </w:pPr>
          </w:p>
        </w:tc>
        <w:tc>
          <w:tcPr>
            <w:tcW w:w="957" w:type="dxa"/>
            <w:tcBorders>
              <w:bottom w:val="single" w:sz="4" w:space="0" w:color="auto"/>
            </w:tcBorders>
          </w:tcPr>
          <w:p w14:paraId="54E247EE" w14:textId="77777777" w:rsidR="00811AD4" w:rsidRPr="006869E9" w:rsidRDefault="00811AD4" w:rsidP="00236EED">
            <w:pPr>
              <w:jc w:val="right"/>
              <w:rPr>
                <w:sz w:val="14"/>
                <w:szCs w:val="14"/>
                <w:lang w:val="en-US"/>
              </w:rPr>
            </w:pPr>
            <w:r w:rsidRPr="006869E9">
              <w:rPr>
                <w:sz w:val="14"/>
                <w:szCs w:val="14"/>
                <w:lang w:val="en-US"/>
              </w:rPr>
              <w:t>1.0361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07EE5F43" w14:textId="77777777" w:rsidR="00811AD4" w:rsidRPr="006869E9" w:rsidRDefault="00811AD4" w:rsidP="00236EED">
            <w:pPr>
              <w:jc w:val="right"/>
              <w:rPr>
                <w:sz w:val="14"/>
                <w:szCs w:val="14"/>
                <w:lang w:val="en-US"/>
              </w:rPr>
            </w:pPr>
          </w:p>
        </w:tc>
      </w:tr>
    </w:tbl>
    <w:p w14:paraId="6C85C40A" w14:textId="77777777" w:rsidR="00811AD4" w:rsidRDefault="00811AD4" w:rsidP="00236EED">
      <w:pPr>
        <w:spacing w:line="20" w:lineRule="exact"/>
      </w:pPr>
    </w:p>
    <w:tbl>
      <w:tblPr>
        <w:tblW w:w="11128" w:type="dxa"/>
        <w:tblBorders>
          <w:left w:val="single" w:sz="4" w:space="0" w:color="808080"/>
          <w:bottom w:val="single" w:sz="4" w:space="0" w:color="auto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31"/>
        <w:gridCol w:w="531"/>
        <w:gridCol w:w="1031"/>
        <w:gridCol w:w="5386"/>
        <w:gridCol w:w="992"/>
        <w:gridCol w:w="850"/>
        <w:gridCol w:w="957"/>
        <w:gridCol w:w="850"/>
      </w:tblGrid>
      <w:tr w:rsidR="00811AD4" w:rsidRPr="00AD67C9" w14:paraId="45ACD047" w14:textId="77777777" w:rsidTr="00236EED">
        <w:tc>
          <w:tcPr>
            <w:tcW w:w="531" w:type="dxa"/>
            <w:tcBorders>
              <w:bottom w:val="single" w:sz="4" w:space="0" w:color="auto"/>
            </w:tcBorders>
          </w:tcPr>
          <w:p w14:paraId="62BEAB4B" w14:textId="77777777" w:rsidR="00811AD4" w:rsidRPr="006869E9" w:rsidRDefault="00811AD4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531" w:type="dxa"/>
            <w:tcBorders>
              <w:bottom w:val="single" w:sz="4" w:space="0" w:color="auto"/>
            </w:tcBorders>
          </w:tcPr>
          <w:p w14:paraId="47BE393B" w14:textId="77777777" w:rsidR="00811AD4" w:rsidRPr="006869E9" w:rsidRDefault="00811AD4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1031" w:type="dxa"/>
            <w:tcBorders>
              <w:bottom w:val="single" w:sz="4" w:space="0" w:color="auto"/>
            </w:tcBorders>
          </w:tcPr>
          <w:p w14:paraId="67A6763B" w14:textId="77777777" w:rsidR="00811AD4" w:rsidRPr="006869E9" w:rsidRDefault="00811AD4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5386" w:type="dxa"/>
            <w:tcBorders>
              <w:bottom w:val="single" w:sz="4" w:space="0" w:color="auto"/>
            </w:tcBorders>
            <w:vAlign w:val="center"/>
          </w:tcPr>
          <w:p w14:paraId="7812A18D" w14:textId="77777777" w:rsidR="00811AD4" w:rsidRPr="006869E9" w:rsidRDefault="00811AD4" w:rsidP="00236EED">
            <w:pPr>
              <w:rPr>
                <w:sz w:val="14"/>
                <w:szCs w:val="14"/>
                <w:lang w:val="en-US"/>
              </w:rPr>
            </w:pPr>
            <w:proofErr w:type="spellStart"/>
            <w:r w:rsidRPr="006869E9">
              <w:rPr>
                <w:sz w:val="14"/>
                <w:szCs w:val="14"/>
                <w:lang w:val="en-US"/>
              </w:rPr>
              <w:t>Прогнозный</w:t>
            </w:r>
            <w:proofErr w:type="spellEnd"/>
            <w:r w:rsidRPr="006869E9">
              <w:rPr>
                <w:sz w:val="14"/>
                <w:szCs w:val="14"/>
                <w:lang w:val="en-US"/>
              </w:rPr>
              <w:t xml:space="preserve"> </w:t>
            </w:r>
            <w:proofErr w:type="spellStart"/>
            <w:r w:rsidRPr="006869E9">
              <w:rPr>
                <w:sz w:val="14"/>
                <w:szCs w:val="14"/>
                <w:lang w:val="en-US"/>
              </w:rPr>
              <w:t>индекс</w:t>
            </w:r>
            <w:proofErr w:type="spellEnd"/>
            <w:r w:rsidRPr="006869E9">
              <w:rPr>
                <w:sz w:val="14"/>
                <w:szCs w:val="14"/>
                <w:lang w:val="en-US"/>
              </w:rPr>
              <w:t xml:space="preserve"> </w:t>
            </w:r>
            <w:proofErr w:type="spellStart"/>
            <w:r w:rsidRPr="006869E9">
              <w:rPr>
                <w:sz w:val="14"/>
                <w:szCs w:val="14"/>
                <w:lang w:val="en-US"/>
              </w:rPr>
              <w:t>оборудования</w:t>
            </w:r>
            <w:proofErr w:type="spellEnd"/>
            <w:r w:rsidRPr="006869E9">
              <w:rPr>
                <w:sz w:val="14"/>
                <w:szCs w:val="14"/>
                <w:lang w:val="en-US"/>
              </w:rPr>
              <w:t xml:space="preserve">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7DCCA28B" w14:textId="77777777" w:rsidR="00811AD4" w:rsidRPr="006869E9" w:rsidRDefault="00811AD4" w:rsidP="00236EED">
            <w:pPr>
              <w:jc w:val="right"/>
              <w:rPr>
                <w:sz w:val="14"/>
                <w:szCs w:val="14"/>
                <w:lang w:val="en-US"/>
              </w:rPr>
            </w:pPr>
            <w:r w:rsidRPr="006869E9">
              <w:rPr>
                <w:sz w:val="14"/>
                <w:szCs w:val="14"/>
                <w:lang w:val="en-US"/>
              </w:rPr>
              <w:t xml:space="preserve">                    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2E84A64F" w14:textId="77777777" w:rsidR="00811AD4" w:rsidRPr="006869E9" w:rsidRDefault="00811AD4" w:rsidP="00236EED">
            <w:pPr>
              <w:jc w:val="right"/>
              <w:rPr>
                <w:sz w:val="14"/>
                <w:szCs w:val="14"/>
                <w:lang w:val="en-US"/>
              </w:rPr>
            </w:pPr>
          </w:p>
        </w:tc>
        <w:tc>
          <w:tcPr>
            <w:tcW w:w="957" w:type="dxa"/>
            <w:tcBorders>
              <w:bottom w:val="single" w:sz="4" w:space="0" w:color="auto"/>
            </w:tcBorders>
          </w:tcPr>
          <w:p w14:paraId="31ECE943" w14:textId="77777777" w:rsidR="00811AD4" w:rsidRPr="006869E9" w:rsidRDefault="00811AD4" w:rsidP="00236EED">
            <w:pPr>
              <w:jc w:val="right"/>
              <w:rPr>
                <w:sz w:val="14"/>
                <w:szCs w:val="14"/>
                <w:lang w:val="en-US"/>
              </w:rPr>
            </w:pPr>
            <w:r w:rsidRPr="006869E9">
              <w:rPr>
                <w:sz w:val="14"/>
                <w:szCs w:val="14"/>
                <w:lang w:val="en-US"/>
              </w:rPr>
              <w:t>1.0078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68BD6A88" w14:textId="77777777" w:rsidR="00811AD4" w:rsidRPr="006869E9" w:rsidRDefault="00811AD4" w:rsidP="00236EED">
            <w:pPr>
              <w:jc w:val="right"/>
              <w:rPr>
                <w:sz w:val="14"/>
                <w:szCs w:val="14"/>
                <w:lang w:val="en-US"/>
              </w:rPr>
            </w:pPr>
          </w:p>
        </w:tc>
      </w:tr>
    </w:tbl>
    <w:p w14:paraId="11BF0AB7" w14:textId="77777777" w:rsidR="00811AD4" w:rsidRDefault="00811AD4" w:rsidP="00236EED">
      <w:pPr>
        <w:spacing w:line="20" w:lineRule="exact"/>
      </w:pPr>
    </w:p>
    <w:tbl>
      <w:tblPr>
        <w:tblW w:w="11128" w:type="dxa"/>
        <w:tblBorders>
          <w:left w:val="single" w:sz="4" w:space="0" w:color="808080"/>
          <w:bottom w:val="single" w:sz="4" w:space="0" w:color="auto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31"/>
        <w:gridCol w:w="531"/>
        <w:gridCol w:w="1031"/>
        <w:gridCol w:w="5386"/>
        <w:gridCol w:w="992"/>
        <w:gridCol w:w="850"/>
        <w:gridCol w:w="957"/>
        <w:gridCol w:w="850"/>
      </w:tblGrid>
      <w:tr w:rsidR="00811AD4" w:rsidRPr="00AD67C9" w14:paraId="1006DA05" w14:textId="77777777" w:rsidTr="00236EED">
        <w:tc>
          <w:tcPr>
            <w:tcW w:w="531" w:type="dxa"/>
            <w:tcBorders>
              <w:bottom w:val="single" w:sz="4" w:space="0" w:color="auto"/>
            </w:tcBorders>
          </w:tcPr>
          <w:p w14:paraId="690AB691" w14:textId="77777777" w:rsidR="00811AD4" w:rsidRPr="006869E9" w:rsidRDefault="00811AD4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531" w:type="dxa"/>
            <w:tcBorders>
              <w:bottom w:val="single" w:sz="4" w:space="0" w:color="auto"/>
            </w:tcBorders>
          </w:tcPr>
          <w:p w14:paraId="5B0AB955" w14:textId="77777777" w:rsidR="00811AD4" w:rsidRPr="006869E9" w:rsidRDefault="00811AD4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1031" w:type="dxa"/>
            <w:tcBorders>
              <w:bottom w:val="single" w:sz="4" w:space="0" w:color="auto"/>
            </w:tcBorders>
          </w:tcPr>
          <w:p w14:paraId="4574D7DB" w14:textId="77777777" w:rsidR="00811AD4" w:rsidRPr="006869E9" w:rsidRDefault="00811AD4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5386" w:type="dxa"/>
            <w:tcBorders>
              <w:bottom w:val="single" w:sz="4" w:space="0" w:color="auto"/>
            </w:tcBorders>
            <w:vAlign w:val="center"/>
          </w:tcPr>
          <w:p w14:paraId="2E89CE91" w14:textId="77777777" w:rsidR="00811AD4" w:rsidRPr="00236EED" w:rsidRDefault="00811AD4" w:rsidP="00236EED">
            <w:pPr>
              <w:rPr>
                <w:sz w:val="14"/>
                <w:szCs w:val="14"/>
              </w:rPr>
            </w:pPr>
            <w:r w:rsidRPr="00236EED">
              <w:rPr>
                <w:sz w:val="14"/>
                <w:szCs w:val="14"/>
              </w:rPr>
              <w:t xml:space="preserve"> ИТОГО строительных и иных специальных монтажных работ                                                                                                                                                  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77C65AA0" w14:textId="77777777" w:rsidR="00811AD4" w:rsidRPr="00236EED" w:rsidRDefault="00811AD4" w:rsidP="00236EED">
            <w:pPr>
              <w:jc w:val="right"/>
              <w:rPr>
                <w:sz w:val="14"/>
                <w:szCs w:val="14"/>
              </w:rPr>
            </w:pPr>
            <w:r w:rsidRPr="00236EED">
              <w:rPr>
                <w:sz w:val="14"/>
                <w:szCs w:val="14"/>
              </w:rPr>
              <w:t xml:space="preserve">                    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0F8FB70C" w14:textId="77777777" w:rsidR="00811AD4" w:rsidRPr="00236EED" w:rsidRDefault="00811AD4" w:rsidP="00236EED">
            <w:pPr>
              <w:jc w:val="right"/>
              <w:rPr>
                <w:sz w:val="14"/>
                <w:szCs w:val="14"/>
              </w:rPr>
            </w:pPr>
          </w:p>
        </w:tc>
        <w:tc>
          <w:tcPr>
            <w:tcW w:w="957" w:type="dxa"/>
            <w:tcBorders>
              <w:bottom w:val="single" w:sz="4" w:space="0" w:color="auto"/>
            </w:tcBorders>
          </w:tcPr>
          <w:p w14:paraId="176DF1D9" w14:textId="77777777" w:rsidR="00811AD4" w:rsidRPr="006869E9" w:rsidRDefault="00811AD4" w:rsidP="00236EED">
            <w:pPr>
              <w:jc w:val="right"/>
              <w:rPr>
                <w:sz w:val="14"/>
                <w:szCs w:val="14"/>
                <w:lang w:val="en-US"/>
              </w:rPr>
            </w:pPr>
            <w:r w:rsidRPr="006869E9">
              <w:rPr>
                <w:sz w:val="14"/>
                <w:szCs w:val="14"/>
                <w:lang w:val="en-US"/>
              </w:rPr>
              <w:t>140'995.98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6FE3C4EE" w14:textId="77777777" w:rsidR="00811AD4" w:rsidRPr="006869E9" w:rsidRDefault="00811AD4" w:rsidP="00236EED">
            <w:pPr>
              <w:jc w:val="right"/>
              <w:rPr>
                <w:sz w:val="14"/>
                <w:szCs w:val="14"/>
                <w:lang w:val="en-US"/>
              </w:rPr>
            </w:pPr>
          </w:p>
        </w:tc>
      </w:tr>
    </w:tbl>
    <w:p w14:paraId="71E6B985" w14:textId="77777777" w:rsidR="00811AD4" w:rsidRDefault="00811AD4" w:rsidP="00236EED">
      <w:pPr>
        <w:spacing w:line="20" w:lineRule="exact"/>
      </w:pPr>
    </w:p>
    <w:tbl>
      <w:tblPr>
        <w:tblW w:w="11128" w:type="dxa"/>
        <w:tblBorders>
          <w:left w:val="single" w:sz="4" w:space="0" w:color="808080"/>
          <w:bottom w:val="single" w:sz="4" w:space="0" w:color="auto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31"/>
        <w:gridCol w:w="531"/>
        <w:gridCol w:w="1031"/>
        <w:gridCol w:w="5386"/>
        <w:gridCol w:w="992"/>
        <w:gridCol w:w="850"/>
        <w:gridCol w:w="957"/>
        <w:gridCol w:w="850"/>
      </w:tblGrid>
      <w:tr w:rsidR="00811AD4" w:rsidRPr="00AD67C9" w14:paraId="5BCD1206" w14:textId="77777777" w:rsidTr="00236EED">
        <w:tc>
          <w:tcPr>
            <w:tcW w:w="531" w:type="dxa"/>
            <w:tcBorders>
              <w:bottom w:val="single" w:sz="4" w:space="0" w:color="auto"/>
            </w:tcBorders>
          </w:tcPr>
          <w:p w14:paraId="3B681D00" w14:textId="77777777" w:rsidR="00811AD4" w:rsidRPr="006869E9" w:rsidRDefault="00811AD4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531" w:type="dxa"/>
            <w:tcBorders>
              <w:bottom w:val="single" w:sz="4" w:space="0" w:color="auto"/>
            </w:tcBorders>
          </w:tcPr>
          <w:p w14:paraId="242D623E" w14:textId="77777777" w:rsidR="00811AD4" w:rsidRPr="006869E9" w:rsidRDefault="00811AD4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1031" w:type="dxa"/>
            <w:tcBorders>
              <w:bottom w:val="single" w:sz="4" w:space="0" w:color="auto"/>
            </w:tcBorders>
          </w:tcPr>
          <w:p w14:paraId="7C1EA4CF" w14:textId="77777777" w:rsidR="00811AD4" w:rsidRPr="006869E9" w:rsidRDefault="00811AD4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5386" w:type="dxa"/>
            <w:tcBorders>
              <w:bottom w:val="single" w:sz="4" w:space="0" w:color="auto"/>
            </w:tcBorders>
            <w:vAlign w:val="center"/>
          </w:tcPr>
          <w:p w14:paraId="3EA5938F" w14:textId="77777777" w:rsidR="00811AD4" w:rsidRPr="006869E9" w:rsidRDefault="00811AD4" w:rsidP="00236EED">
            <w:pPr>
              <w:rPr>
                <w:sz w:val="14"/>
                <w:szCs w:val="14"/>
                <w:lang w:val="en-US"/>
              </w:rPr>
            </w:pPr>
            <w:r w:rsidRPr="006869E9">
              <w:rPr>
                <w:sz w:val="14"/>
                <w:szCs w:val="14"/>
                <w:lang w:val="en-US"/>
              </w:rPr>
              <w:t xml:space="preserve">6.     </w:t>
            </w:r>
            <w:proofErr w:type="gramStart"/>
            <w:r w:rsidRPr="006869E9">
              <w:rPr>
                <w:sz w:val="14"/>
                <w:szCs w:val="14"/>
                <w:lang w:val="en-US"/>
              </w:rPr>
              <w:t>ПРОЧИЕ  ЗАТРАТЫ</w:t>
            </w:r>
            <w:proofErr w:type="gramEnd"/>
            <w:r w:rsidRPr="006869E9">
              <w:rPr>
                <w:sz w:val="14"/>
                <w:szCs w:val="14"/>
                <w:lang w:val="en-US"/>
              </w:rPr>
              <w:t xml:space="preserve">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711AA040" w14:textId="77777777" w:rsidR="00811AD4" w:rsidRPr="006869E9" w:rsidRDefault="00811AD4" w:rsidP="00236EED">
            <w:pPr>
              <w:jc w:val="right"/>
              <w:rPr>
                <w:sz w:val="14"/>
                <w:szCs w:val="14"/>
                <w:lang w:val="en-US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2582A625" w14:textId="77777777" w:rsidR="00811AD4" w:rsidRPr="006869E9" w:rsidRDefault="00811AD4" w:rsidP="00236EED">
            <w:pPr>
              <w:jc w:val="right"/>
              <w:rPr>
                <w:sz w:val="14"/>
                <w:szCs w:val="14"/>
                <w:lang w:val="en-US"/>
              </w:rPr>
            </w:pPr>
          </w:p>
        </w:tc>
        <w:tc>
          <w:tcPr>
            <w:tcW w:w="957" w:type="dxa"/>
            <w:tcBorders>
              <w:bottom w:val="single" w:sz="4" w:space="0" w:color="auto"/>
            </w:tcBorders>
          </w:tcPr>
          <w:p w14:paraId="202CACB0" w14:textId="77777777" w:rsidR="00811AD4" w:rsidRPr="006869E9" w:rsidRDefault="00811AD4" w:rsidP="00236EED">
            <w:pPr>
              <w:jc w:val="right"/>
              <w:rPr>
                <w:sz w:val="14"/>
                <w:szCs w:val="14"/>
                <w:lang w:val="en-US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6CE9AE35" w14:textId="77777777" w:rsidR="00811AD4" w:rsidRPr="006869E9" w:rsidRDefault="00811AD4" w:rsidP="00236EED">
            <w:pPr>
              <w:jc w:val="right"/>
              <w:rPr>
                <w:sz w:val="14"/>
                <w:szCs w:val="14"/>
                <w:lang w:val="en-US"/>
              </w:rPr>
            </w:pPr>
          </w:p>
        </w:tc>
      </w:tr>
    </w:tbl>
    <w:p w14:paraId="65396A3C" w14:textId="77777777" w:rsidR="00811AD4" w:rsidRDefault="00811AD4" w:rsidP="00236EED">
      <w:pPr>
        <w:spacing w:line="20" w:lineRule="exact"/>
      </w:pPr>
    </w:p>
    <w:tbl>
      <w:tblPr>
        <w:tblW w:w="11128" w:type="dxa"/>
        <w:tblBorders>
          <w:left w:val="single" w:sz="4" w:space="0" w:color="808080"/>
          <w:bottom w:val="single" w:sz="4" w:space="0" w:color="auto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31"/>
        <w:gridCol w:w="531"/>
        <w:gridCol w:w="1031"/>
        <w:gridCol w:w="5386"/>
        <w:gridCol w:w="992"/>
        <w:gridCol w:w="850"/>
        <w:gridCol w:w="957"/>
        <w:gridCol w:w="850"/>
      </w:tblGrid>
      <w:tr w:rsidR="00811AD4" w:rsidRPr="00AD67C9" w14:paraId="2932E58C" w14:textId="77777777" w:rsidTr="00236EED">
        <w:tc>
          <w:tcPr>
            <w:tcW w:w="531" w:type="dxa"/>
            <w:tcBorders>
              <w:bottom w:val="single" w:sz="4" w:space="0" w:color="auto"/>
            </w:tcBorders>
          </w:tcPr>
          <w:p w14:paraId="66AD7BE0" w14:textId="77777777" w:rsidR="00811AD4" w:rsidRPr="006869E9" w:rsidRDefault="00811AD4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531" w:type="dxa"/>
            <w:tcBorders>
              <w:bottom w:val="single" w:sz="4" w:space="0" w:color="auto"/>
            </w:tcBorders>
          </w:tcPr>
          <w:p w14:paraId="287638C9" w14:textId="77777777" w:rsidR="00811AD4" w:rsidRPr="006869E9" w:rsidRDefault="00811AD4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1031" w:type="dxa"/>
            <w:tcBorders>
              <w:bottom w:val="single" w:sz="4" w:space="0" w:color="auto"/>
            </w:tcBorders>
          </w:tcPr>
          <w:p w14:paraId="5A6D4CE3" w14:textId="77777777" w:rsidR="00811AD4" w:rsidRPr="006869E9" w:rsidRDefault="00811AD4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5386" w:type="dxa"/>
            <w:tcBorders>
              <w:bottom w:val="single" w:sz="4" w:space="0" w:color="auto"/>
            </w:tcBorders>
            <w:vAlign w:val="center"/>
          </w:tcPr>
          <w:p w14:paraId="2E2B8073" w14:textId="77777777" w:rsidR="00811AD4" w:rsidRPr="006869E9" w:rsidRDefault="00811AD4" w:rsidP="00236EED">
            <w:pPr>
              <w:rPr>
                <w:sz w:val="14"/>
                <w:szCs w:val="14"/>
                <w:lang w:val="en-US"/>
              </w:rPr>
            </w:pPr>
            <w:r w:rsidRPr="006869E9">
              <w:rPr>
                <w:sz w:val="14"/>
                <w:szCs w:val="14"/>
                <w:lang w:val="en-US"/>
              </w:rPr>
              <w:t xml:space="preserve">в </w:t>
            </w:r>
            <w:proofErr w:type="spellStart"/>
            <w:r w:rsidRPr="006869E9">
              <w:rPr>
                <w:sz w:val="14"/>
                <w:szCs w:val="14"/>
                <w:lang w:val="en-US"/>
              </w:rPr>
              <w:t>том</w:t>
            </w:r>
            <w:proofErr w:type="spellEnd"/>
            <w:r w:rsidRPr="006869E9">
              <w:rPr>
                <w:sz w:val="14"/>
                <w:szCs w:val="14"/>
                <w:lang w:val="en-US"/>
              </w:rPr>
              <w:t xml:space="preserve"> </w:t>
            </w:r>
            <w:proofErr w:type="spellStart"/>
            <w:r w:rsidRPr="006869E9">
              <w:rPr>
                <w:sz w:val="14"/>
                <w:szCs w:val="14"/>
                <w:lang w:val="en-US"/>
              </w:rPr>
              <w:t>числе</w:t>
            </w:r>
            <w:proofErr w:type="spellEnd"/>
            <w:r w:rsidRPr="006869E9">
              <w:rPr>
                <w:sz w:val="14"/>
                <w:szCs w:val="14"/>
                <w:lang w:val="en-US"/>
              </w:rPr>
              <w:t xml:space="preserve">: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55EB8967" w14:textId="77777777" w:rsidR="00811AD4" w:rsidRPr="006869E9" w:rsidRDefault="00811AD4" w:rsidP="00236EED">
            <w:pPr>
              <w:jc w:val="right"/>
              <w:rPr>
                <w:sz w:val="14"/>
                <w:szCs w:val="14"/>
                <w:lang w:val="en-US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48031526" w14:textId="77777777" w:rsidR="00811AD4" w:rsidRPr="006869E9" w:rsidRDefault="00811AD4" w:rsidP="00236EED">
            <w:pPr>
              <w:jc w:val="right"/>
              <w:rPr>
                <w:sz w:val="14"/>
                <w:szCs w:val="14"/>
                <w:lang w:val="en-US"/>
              </w:rPr>
            </w:pPr>
          </w:p>
        </w:tc>
        <w:tc>
          <w:tcPr>
            <w:tcW w:w="957" w:type="dxa"/>
            <w:tcBorders>
              <w:bottom w:val="single" w:sz="4" w:space="0" w:color="auto"/>
            </w:tcBorders>
          </w:tcPr>
          <w:p w14:paraId="394F3FC0" w14:textId="77777777" w:rsidR="00811AD4" w:rsidRPr="006869E9" w:rsidRDefault="00811AD4" w:rsidP="00236EED">
            <w:pPr>
              <w:jc w:val="right"/>
              <w:rPr>
                <w:sz w:val="14"/>
                <w:szCs w:val="14"/>
                <w:lang w:val="en-US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304D86A3" w14:textId="77777777" w:rsidR="00811AD4" w:rsidRPr="006869E9" w:rsidRDefault="00811AD4" w:rsidP="00236EED">
            <w:pPr>
              <w:jc w:val="right"/>
              <w:rPr>
                <w:sz w:val="14"/>
                <w:szCs w:val="14"/>
                <w:lang w:val="en-US"/>
              </w:rPr>
            </w:pPr>
          </w:p>
        </w:tc>
      </w:tr>
    </w:tbl>
    <w:p w14:paraId="209CE688" w14:textId="77777777" w:rsidR="00811AD4" w:rsidRDefault="00811AD4" w:rsidP="00236EED">
      <w:pPr>
        <w:spacing w:line="20" w:lineRule="exact"/>
      </w:pPr>
    </w:p>
    <w:tbl>
      <w:tblPr>
        <w:tblW w:w="11128" w:type="dxa"/>
        <w:tblBorders>
          <w:left w:val="single" w:sz="4" w:space="0" w:color="808080"/>
          <w:bottom w:val="single" w:sz="4" w:space="0" w:color="auto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31"/>
        <w:gridCol w:w="531"/>
        <w:gridCol w:w="1031"/>
        <w:gridCol w:w="5386"/>
        <w:gridCol w:w="992"/>
        <w:gridCol w:w="850"/>
        <w:gridCol w:w="957"/>
        <w:gridCol w:w="850"/>
      </w:tblGrid>
      <w:tr w:rsidR="00811AD4" w:rsidRPr="00AD67C9" w14:paraId="17F7BD15" w14:textId="77777777" w:rsidTr="00236EED">
        <w:tc>
          <w:tcPr>
            <w:tcW w:w="531" w:type="dxa"/>
            <w:tcBorders>
              <w:bottom w:val="single" w:sz="4" w:space="0" w:color="auto"/>
            </w:tcBorders>
          </w:tcPr>
          <w:p w14:paraId="3E44AB80" w14:textId="77777777" w:rsidR="00811AD4" w:rsidRPr="006869E9" w:rsidRDefault="00811AD4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531" w:type="dxa"/>
            <w:tcBorders>
              <w:bottom w:val="single" w:sz="4" w:space="0" w:color="auto"/>
            </w:tcBorders>
          </w:tcPr>
          <w:p w14:paraId="6B741AE6" w14:textId="77777777" w:rsidR="00811AD4" w:rsidRPr="006869E9" w:rsidRDefault="00811AD4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1031" w:type="dxa"/>
            <w:tcBorders>
              <w:bottom w:val="single" w:sz="4" w:space="0" w:color="auto"/>
            </w:tcBorders>
          </w:tcPr>
          <w:p w14:paraId="6038DBBE" w14:textId="77777777" w:rsidR="00811AD4" w:rsidRPr="006869E9" w:rsidRDefault="00811AD4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5386" w:type="dxa"/>
            <w:tcBorders>
              <w:bottom w:val="single" w:sz="4" w:space="0" w:color="auto"/>
            </w:tcBorders>
            <w:vAlign w:val="center"/>
          </w:tcPr>
          <w:p w14:paraId="00530156" w14:textId="77777777" w:rsidR="00811AD4" w:rsidRPr="006869E9" w:rsidRDefault="00811AD4" w:rsidP="00236EED">
            <w:pPr>
              <w:rPr>
                <w:sz w:val="14"/>
                <w:szCs w:val="14"/>
                <w:lang w:val="en-US"/>
              </w:rPr>
            </w:pPr>
            <w:r w:rsidRPr="006869E9">
              <w:rPr>
                <w:sz w:val="14"/>
                <w:szCs w:val="14"/>
                <w:lang w:val="en-US"/>
              </w:rPr>
              <w:t xml:space="preserve">СОЦИАЛЬНОЕ СТРАХОВАНИЕ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0B66F6A5" w14:textId="77777777" w:rsidR="00811AD4" w:rsidRPr="006869E9" w:rsidRDefault="00811AD4" w:rsidP="00236EED">
            <w:pPr>
              <w:jc w:val="right"/>
              <w:rPr>
                <w:sz w:val="14"/>
                <w:szCs w:val="14"/>
                <w:lang w:val="en-US"/>
              </w:rPr>
            </w:pPr>
            <w:r w:rsidRPr="006869E9">
              <w:rPr>
                <w:sz w:val="14"/>
                <w:szCs w:val="14"/>
                <w:lang w:val="en-US"/>
              </w:rPr>
              <w:t xml:space="preserve">34%                 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0810C67A" w14:textId="77777777" w:rsidR="00811AD4" w:rsidRPr="006869E9" w:rsidRDefault="00811AD4" w:rsidP="00236EED">
            <w:pPr>
              <w:jc w:val="right"/>
              <w:rPr>
                <w:sz w:val="14"/>
                <w:szCs w:val="14"/>
                <w:lang w:val="en-US"/>
              </w:rPr>
            </w:pPr>
          </w:p>
        </w:tc>
        <w:tc>
          <w:tcPr>
            <w:tcW w:w="957" w:type="dxa"/>
            <w:tcBorders>
              <w:bottom w:val="single" w:sz="4" w:space="0" w:color="auto"/>
            </w:tcBorders>
          </w:tcPr>
          <w:p w14:paraId="069AF076" w14:textId="77777777" w:rsidR="00811AD4" w:rsidRPr="006869E9" w:rsidRDefault="00811AD4" w:rsidP="00236EED">
            <w:pPr>
              <w:jc w:val="right"/>
              <w:rPr>
                <w:sz w:val="14"/>
                <w:szCs w:val="14"/>
                <w:lang w:val="en-US"/>
              </w:rPr>
            </w:pPr>
            <w:r w:rsidRPr="006869E9">
              <w:rPr>
                <w:sz w:val="14"/>
                <w:szCs w:val="14"/>
                <w:lang w:val="en-US"/>
              </w:rPr>
              <w:t>11'266.11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0107814B" w14:textId="77777777" w:rsidR="00811AD4" w:rsidRPr="006869E9" w:rsidRDefault="00811AD4" w:rsidP="00236EED">
            <w:pPr>
              <w:jc w:val="right"/>
              <w:rPr>
                <w:sz w:val="14"/>
                <w:szCs w:val="14"/>
                <w:lang w:val="en-US"/>
              </w:rPr>
            </w:pPr>
          </w:p>
        </w:tc>
      </w:tr>
    </w:tbl>
    <w:p w14:paraId="161D849C" w14:textId="77777777" w:rsidR="00811AD4" w:rsidRDefault="00811AD4" w:rsidP="00236EED">
      <w:pPr>
        <w:spacing w:line="20" w:lineRule="exact"/>
      </w:pPr>
    </w:p>
    <w:tbl>
      <w:tblPr>
        <w:tblW w:w="11128" w:type="dxa"/>
        <w:tblBorders>
          <w:left w:val="single" w:sz="4" w:space="0" w:color="808080"/>
          <w:bottom w:val="single" w:sz="4" w:space="0" w:color="auto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31"/>
        <w:gridCol w:w="531"/>
        <w:gridCol w:w="1031"/>
        <w:gridCol w:w="5386"/>
        <w:gridCol w:w="992"/>
        <w:gridCol w:w="850"/>
        <w:gridCol w:w="957"/>
        <w:gridCol w:w="850"/>
      </w:tblGrid>
      <w:tr w:rsidR="00811AD4" w:rsidRPr="00AD67C9" w14:paraId="6252CE8D" w14:textId="77777777" w:rsidTr="00236EED">
        <w:tc>
          <w:tcPr>
            <w:tcW w:w="531" w:type="dxa"/>
            <w:tcBorders>
              <w:bottom w:val="single" w:sz="4" w:space="0" w:color="auto"/>
            </w:tcBorders>
          </w:tcPr>
          <w:p w14:paraId="057512A9" w14:textId="77777777" w:rsidR="00811AD4" w:rsidRPr="006869E9" w:rsidRDefault="00811AD4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531" w:type="dxa"/>
            <w:tcBorders>
              <w:bottom w:val="single" w:sz="4" w:space="0" w:color="auto"/>
            </w:tcBorders>
          </w:tcPr>
          <w:p w14:paraId="77599156" w14:textId="77777777" w:rsidR="00811AD4" w:rsidRPr="006869E9" w:rsidRDefault="00811AD4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1031" w:type="dxa"/>
            <w:tcBorders>
              <w:bottom w:val="single" w:sz="4" w:space="0" w:color="auto"/>
            </w:tcBorders>
          </w:tcPr>
          <w:p w14:paraId="422983E0" w14:textId="77777777" w:rsidR="00811AD4" w:rsidRPr="006869E9" w:rsidRDefault="00811AD4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5386" w:type="dxa"/>
            <w:tcBorders>
              <w:bottom w:val="single" w:sz="4" w:space="0" w:color="auto"/>
            </w:tcBorders>
            <w:vAlign w:val="center"/>
          </w:tcPr>
          <w:p w14:paraId="4DB504E9" w14:textId="77777777" w:rsidR="00811AD4" w:rsidRPr="006869E9" w:rsidRDefault="00811AD4" w:rsidP="00236EED">
            <w:pPr>
              <w:rPr>
                <w:sz w:val="14"/>
                <w:szCs w:val="14"/>
                <w:lang w:val="en-US"/>
              </w:rPr>
            </w:pPr>
            <w:r w:rsidRPr="006869E9">
              <w:rPr>
                <w:sz w:val="14"/>
                <w:szCs w:val="14"/>
                <w:lang w:val="en-US"/>
              </w:rPr>
              <w:t xml:space="preserve">РАЗЪЕЗДНОЙ ХАРАКТЕР РАБОТЫ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348A44FF" w14:textId="77777777" w:rsidR="00811AD4" w:rsidRPr="006869E9" w:rsidRDefault="00811AD4" w:rsidP="00236EED">
            <w:pPr>
              <w:jc w:val="right"/>
              <w:rPr>
                <w:sz w:val="14"/>
                <w:szCs w:val="14"/>
                <w:lang w:val="en-US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3785C91F" w14:textId="77777777" w:rsidR="00811AD4" w:rsidRPr="006869E9" w:rsidRDefault="00811AD4" w:rsidP="00236EED">
            <w:pPr>
              <w:jc w:val="right"/>
              <w:rPr>
                <w:sz w:val="14"/>
                <w:szCs w:val="14"/>
                <w:lang w:val="en-US"/>
              </w:rPr>
            </w:pPr>
          </w:p>
        </w:tc>
        <w:tc>
          <w:tcPr>
            <w:tcW w:w="957" w:type="dxa"/>
            <w:tcBorders>
              <w:bottom w:val="single" w:sz="4" w:space="0" w:color="auto"/>
            </w:tcBorders>
          </w:tcPr>
          <w:p w14:paraId="228185FA" w14:textId="77777777" w:rsidR="00811AD4" w:rsidRPr="006869E9" w:rsidRDefault="00811AD4" w:rsidP="00236EED">
            <w:pPr>
              <w:jc w:val="right"/>
              <w:rPr>
                <w:sz w:val="14"/>
                <w:szCs w:val="14"/>
                <w:lang w:val="en-US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5DFD87E2" w14:textId="77777777" w:rsidR="00811AD4" w:rsidRPr="006869E9" w:rsidRDefault="00811AD4" w:rsidP="00236EED">
            <w:pPr>
              <w:jc w:val="right"/>
              <w:rPr>
                <w:sz w:val="14"/>
                <w:szCs w:val="14"/>
                <w:lang w:val="en-US"/>
              </w:rPr>
            </w:pPr>
          </w:p>
        </w:tc>
      </w:tr>
    </w:tbl>
    <w:p w14:paraId="1DCAF52E" w14:textId="77777777" w:rsidR="00811AD4" w:rsidRDefault="00811AD4" w:rsidP="00236EED">
      <w:pPr>
        <w:spacing w:line="20" w:lineRule="exact"/>
      </w:pPr>
    </w:p>
    <w:tbl>
      <w:tblPr>
        <w:tblW w:w="11128" w:type="dxa"/>
        <w:tblBorders>
          <w:left w:val="single" w:sz="4" w:space="0" w:color="808080"/>
          <w:bottom w:val="single" w:sz="4" w:space="0" w:color="auto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31"/>
        <w:gridCol w:w="531"/>
        <w:gridCol w:w="1031"/>
        <w:gridCol w:w="5386"/>
        <w:gridCol w:w="992"/>
        <w:gridCol w:w="850"/>
        <w:gridCol w:w="957"/>
        <w:gridCol w:w="850"/>
      </w:tblGrid>
      <w:tr w:rsidR="00811AD4" w:rsidRPr="00AD67C9" w14:paraId="01D4A662" w14:textId="77777777" w:rsidTr="00236EED">
        <w:tc>
          <w:tcPr>
            <w:tcW w:w="531" w:type="dxa"/>
            <w:tcBorders>
              <w:bottom w:val="single" w:sz="4" w:space="0" w:color="auto"/>
            </w:tcBorders>
          </w:tcPr>
          <w:p w14:paraId="0E2CA627" w14:textId="77777777" w:rsidR="00811AD4" w:rsidRPr="006869E9" w:rsidRDefault="00811AD4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531" w:type="dxa"/>
            <w:tcBorders>
              <w:bottom w:val="single" w:sz="4" w:space="0" w:color="auto"/>
            </w:tcBorders>
          </w:tcPr>
          <w:p w14:paraId="61EEE1BC" w14:textId="77777777" w:rsidR="00811AD4" w:rsidRPr="006869E9" w:rsidRDefault="00811AD4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1031" w:type="dxa"/>
            <w:tcBorders>
              <w:bottom w:val="single" w:sz="4" w:space="0" w:color="auto"/>
            </w:tcBorders>
          </w:tcPr>
          <w:p w14:paraId="2456D2A6" w14:textId="77777777" w:rsidR="00811AD4" w:rsidRPr="006869E9" w:rsidRDefault="00811AD4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5386" w:type="dxa"/>
            <w:tcBorders>
              <w:bottom w:val="single" w:sz="4" w:space="0" w:color="auto"/>
            </w:tcBorders>
            <w:vAlign w:val="center"/>
          </w:tcPr>
          <w:p w14:paraId="31DBEC9E" w14:textId="77777777" w:rsidR="00811AD4" w:rsidRPr="006869E9" w:rsidRDefault="00811AD4" w:rsidP="00236EED">
            <w:pPr>
              <w:rPr>
                <w:sz w:val="14"/>
                <w:szCs w:val="14"/>
                <w:lang w:val="en-US"/>
              </w:rPr>
            </w:pPr>
            <w:r w:rsidRPr="006869E9">
              <w:rPr>
                <w:sz w:val="14"/>
                <w:szCs w:val="14"/>
                <w:lang w:val="en-US"/>
              </w:rPr>
              <w:t>КОМАНДИРОВОЧНЫЕ (</w:t>
            </w:r>
            <w:proofErr w:type="spellStart"/>
            <w:proofErr w:type="gramStart"/>
            <w:r w:rsidRPr="006869E9">
              <w:rPr>
                <w:sz w:val="14"/>
                <w:szCs w:val="14"/>
                <w:lang w:val="en-US"/>
              </w:rPr>
              <w:t>расчет</w:t>
            </w:r>
            <w:proofErr w:type="spellEnd"/>
            <w:r w:rsidRPr="006869E9">
              <w:rPr>
                <w:sz w:val="14"/>
                <w:szCs w:val="14"/>
                <w:lang w:val="en-US"/>
              </w:rPr>
              <w:t xml:space="preserve">)   </w:t>
            </w:r>
            <w:proofErr w:type="gramEnd"/>
            <w:r w:rsidRPr="006869E9">
              <w:rPr>
                <w:sz w:val="14"/>
                <w:szCs w:val="14"/>
                <w:lang w:val="en-US"/>
              </w:rPr>
              <w:t xml:space="preserve">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5D1139B8" w14:textId="77777777" w:rsidR="00811AD4" w:rsidRPr="006869E9" w:rsidRDefault="00811AD4" w:rsidP="00236EED">
            <w:pPr>
              <w:jc w:val="right"/>
              <w:rPr>
                <w:sz w:val="14"/>
                <w:szCs w:val="14"/>
                <w:lang w:val="en-US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78E03D41" w14:textId="77777777" w:rsidR="00811AD4" w:rsidRPr="006869E9" w:rsidRDefault="00811AD4" w:rsidP="00236EED">
            <w:pPr>
              <w:jc w:val="right"/>
              <w:rPr>
                <w:sz w:val="14"/>
                <w:szCs w:val="14"/>
                <w:lang w:val="en-US"/>
              </w:rPr>
            </w:pPr>
          </w:p>
        </w:tc>
        <w:tc>
          <w:tcPr>
            <w:tcW w:w="957" w:type="dxa"/>
            <w:tcBorders>
              <w:bottom w:val="single" w:sz="4" w:space="0" w:color="auto"/>
            </w:tcBorders>
          </w:tcPr>
          <w:p w14:paraId="4D9AD8A7" w14:textId="77777777" w:rsidR="00811AD4" w:rsidRPr="006869E9" w:rsidRDefault="00811AD4" w:rsidP="00236EED">
            <w:pPr>
              <w:jc w:val="right"/>
              <w:rPr>
                <w:sz w:val="14"/>
                <w:szCs w:val="14"/>
                <w:lang w:val="en-US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48766A31" w14:textId="77777777" w:rsidR="00811AD4" w:rsidRPr="006869E9" w:rsidRDefault="00811AD4" w:rsidP="00236EED">
            <w:pPr>
              <w:jc w:val="right"/>
              <w:rPr>
                <w:sz w:val="14"/>
                <w:szCs w:val="14"/>
                <w:lang w:val="en-US"/>
              </w:rPr>
            </w:pPr>
          </w:p>
        </w:tc>
      </w:tr>
    </w:tbl>
    <w:p w14:paraId="55FFA324" w14:textId="77777777" w:rsidR="00811AD4" w:rsidRDefault="00811AD4" w:rsidP="00236EED">
      <w:pPr>
        <w:spacing w:line="20" w:lineRule="exact"/>
      </w:pPr>
    </w:p>
    <w:tbl>
      <w:tblPr>
        <w:tblW w:w="11128" w:type="dxa"/>
        <w:tblBorders>
          <w:left w:val="single" w:sz="4" w:space="0" w:color="808080"/>
          <w:bottom w:val="single" w:sz="4" w:space="0" w:color="auto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31"/>
        <w:gridCol w:w="531"/>
        <w:gridCol w:w="1031"/>
        <w:gridCol w:w="5386"/>
        <w:gridCol w:w="992"/>
        <w:gridCol w:w="850"/>
        <w:gridCol w:w="957"/>
        <w:gridCol w:w="850"/>
      </w:tblGrid>
      <w:tr w:rsidR="00811AD4" w:rsidRPr="00AD67C9" w14:paraId="52117A68" w14:textId="77777777" w:rsidTr="00236EED">
        <w:tc>
          <w:tcPr>
            <w:tcW w:w="531" w:type="dxa"/>
            <w:tcBorders>
              <w:bottom w:val="single" w:sz="4" w:space="0" w:color="auto"/>
            </w:tcBorders>
          </w:tcPr>
          <w:p w14:paraId="4B2275FE" w14:textId="77777777" w:rsidR="00811AD4" w:rsidRPr="006869E9" w:rsidRDefault="00811AD4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531" w:type="dxa"/>
            <w:tcBorders>
              <w:bottom w:val="single" w:sz="4" w:space="0" w:color="auto"/>
            </w:tcBorders>
          </w:tcPr>
          <w:p w14:paraId="041580EC" w14:textId="77777777" w:rsidR="00811AD4" w:rsidRPr="006869E9" w:rsidRDefault="00811AD4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1031" w:type="dxa"/>
            <w:tcBorders>
              <w:bottom w:val="single" w:sz="4" w:space="0" w:color="auto"/>
            </w:tcBorders>
          </w:tcPr>
          <w:p w14:paraId="47FF8393" w14:textId="77777777" w:rsidR="00811AD4" w:rsidRPr="006869E9" w:rsidRDefault="00811AD4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5386" w:type="dxa"/>
            <w:tcBorders>
              <w:bottom w:val="single" w:sz="4" w:space="0" w:color="auto"/>
            </w:tcBorders>
            <w:vAlign w:val="center"/>
          </w:tcPr>
          <w:p w14:paraId="30676DD4" w14:textId="77777777" w:rsidR="00811AD4" w:rsidRPr="006869E9" w:rsidRDefault="00811AD4" w:rsidP="00236EED">
            <w:pPr>
              <w:rPr>
                <w:sz w:val="14"/>
                <w:szCs w:val="14"/>
                <w:lang w:val="en-US"/>
              </w:rPr>
            </w:pPr>
            <w:r w:rsidRPr="006869E9">
              <w:rPr>
                <w:sz w:val="14"/>
                <w:szCs w:val="14"/>
                <w:lang w:val="en-US"/>
              </w:rPr>
              <w:t xml:space="preserve">ПРОЧИЕ ЗАТРАТЫ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0AED262D" w14:textId="77777777" w:rsidR="00811AD4" w:rsidRPr="006869E9" w:rsidRDefault="00811AD4" w:rsidP="00236EED">
            <w:pPr>
              <w:jc w:val="right"/>
              <w:rPr>
                <w:sz w:val="14"/>
                <w:szCs w:val="14"/>
                <w:lang w:val="en-US"/>
              </w:rPr>
            </w:pPr>
            <w:r w:rsidRPr="006869E9">
              <w:rPr>
                <w:sz w:val="14"/>
                <w:szCs w:val="14"/>
                <w:lang w:val="en-US"/>
              </w:rPr>
              <w:t xml:space="preserve">                    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46DE3CC0" w14:textId="77777777" w:rsidR="00811AD4" w:rsidRPr="006869E9" w:rsidRDefault="00811AD4" w:rsidP="00236EED">
            <w:pPr>
              <w:jc w:val="right"/>
              <w:rPr>
                <w:sz w:val="14"/>
                <w:szCs w:val="14"/>
                <w:lang w:val="en-US"/>
              </w:rPr>
            </w:pPr>
          </w:p>
        </w:tc>
        <w:tc>
          <w:tcPr>
            <w:tcW w:w="957" w:type="dxa"/>
            <w:tcBorders>
              <w:bottom w:val="single" w:sz="4" w:space="0" w:color="auto"/>
            </w:tcBorders>
          </w:tcPr>
          <w:p w14:paraId="56CD78A0" w14:textId="77777777" w:rsidR="00811AD4" w:rsidRPr="006869E9" w:rsidRDefault="00811AD4" w:rsidP="00236EED">
            <w:pPr>
              <w:jc w:val="right"/>
              <w:rPr>
                <w:sz w:val="14"/>
                <w:szCs w:val="14"/>
                <w:lang w:val="en-US"/>
              </w:rPr>
            </w:pPr>
            <w:r w:rsidRPr="006869E9">
              <w:rPr>
                <w:sz w:val="14"/>
                <w:szCs w:val="14"/>
                <w:lang w:val="en-US"/>
              </w:rPr>
              <w:t>0.00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23997B07" w14:textId="77777777" w:rsidR="00811AD4" w:rsidRPr="006869E9" w:rsidRDefault="00811AD4" w:rsidP="00236EED">
            <w:pPr>
              <w:jc w:val="right"/>
              <w:rPr>
                <w:sz w:val="14"/>
                <w:szCs w:val="14"/>
                <w:lang w:val="en-US"/>
              </w:rPr>
            </w:pPr>
          </w:p>
        </w:tc>
      </w:tr>
    </w:tbl>
    <w:p w14:paraId="0391D0D6" w14:textId="77777777" w:rsidR="00811AD4" w:rsidRDefault="00811AD4" w:rsidP="00236EED">
      <w:pPr>
        <w:spacing w:line="20" w:lineRule="exact"/>
      </w:pPr>
    </w:p>
    <w:tbl>
      <w:tblPr>
        <w:tblW w:w="11128" w:type="dxa"/>
        <w:tblBorders>
          <w:left w:val="single" w:sz="4" w:space="0" w:color="808080"/>
          <w:bottom w:val="single" w:sz="4" w:space="0" w:color="auto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31"/>
        <w:gridCol w:w="531"/>
        <w:gridCol w:w="1031"/>
        <w:gridCol w:w="5386"/>
        <w:gridCol w:w="992"/>
        <w:gridCol w:w="850"/>
        <w:gridCol w:w="957"/>
        <w:gridCol w:w="850"/>
      </w:tblGrid>
      <w:tr w:rsidR="00811AD4" w:rsidRPr="00AD67C9" w14:paraId="63E21A8F" w14:textId="77777777" w:rsidTr="00236EED">
        <w:tc>
          <w:tcPr>
            <w:tcW w:w="531" w:type="dxa"/>
            <w:tcBorders>
              <w:bottom w:val="single" w:sz="4" w:space="0" w:color="auto"/>
            </w:tcBorders>
          </w:tcPr>
          <w:p w14:paraId="0C05482F" w14:textId="77777777" w:rsidR="00811AD4" w:rsidRPr="006869E9" w:rsidRDefault="00811AD4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531" w:type="dxa"/>
            <w:tcBorders>
              <w:bottom w:val="single" w:sz="4" w:space="0" w:color="auto"/>
            </w:tcBorders>
          </w:tcPr>
          <w:p w14:paraId="41AEED85" w14:textId="77777777" w:rsidR="00811AD4" w:rsidRPr="006869E9" w:rsidRDefault="00811AD4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1031" w:type="dxa"/>
            <w:tcBorders>
              <w:bottom w:val="single" w:sz="4" w:space="0" w:color="auto"/>
            </w:tcBorders>
          </w:tcPr>
          <w:p w14:paraId="6EDAD4DD" w14:textId="77777777" w:rsidR="00811AD4" w:rsidRPr="006869E9" w:rsidRDefault="00811AD4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5386" w:type="dxa"/>
            <w:tcBorders>
              <w:bottom w:val="single" w:sz="4" w:space="0" w:color="auto"/>
            </w:tcBorders>
            <w:vAlign w:val="center"/>
          </w:tcPr>
          <w:p w14:paraId="5C252269" w14:textId="77777777" w:rsidR="00811AD4" w:rsidRPr="006869E9" w:rsidRDefault="00811AD4" w:rsidP="00236EED">
            <w:pPr>
              <w:rPr>
                <w:sz w:val="14"/>
                <w:szCs w:val="14"/>
                <w:lang w:val="en-US"/>
              </w:rPr>
            </w:pPr>
            <w:r w:rsidRPr="006869E9">
              <w:rPr>
                <w:sz w:val="14"/>
                <w:szCs w:val="14"/>
                <w:lang w:val="en-US"/>
              </w:rPr>
              <w:t xml:space="preserve">   ИТОГО </w:t>
            </w:r>
            <w:proofErr w:type="spellStart"/>
            <w:r w:rsidRPr="006869E9">
              <w:rPr>
                <w:sz w:val="14"/>
                <w:szCs w:val="14"/>
                <w:lang w:val="en-US"/>
              </w:rPr>
              <w:t>прочих</w:t>
            </w:r>
            <w:proofErr w:type="spellEnd"/>
            <w:r w:rsidRPr="006869E9">
              <w:rPr>
                <w:sz w:val="14"/>
                <w:szCs w:val="14"/>
                <w:lang w:val="en-US"/>
              </w:rPr>
              <w:t xml:space="preserve"> </w:t>
            </w:r>
            <w:proofErr w:type="spellStart"/>
            <w:r w:rsidRPr="006869E9">
              <w:rPr>
                <w:sz w:val="14"/>
                <w:szCs w:val="14"/>
                <w:lang w:val="en-US"/>
              </w:rPr>
              <w:t>затрат</w:t>
            </w:r>
            <w:proofErr w:type="spellEnd"/>
            <w:r w:rsidRPr="006869E9">
              <w:rPr>
                <w:sz w:val="14"/>
                <w:szCs w:val="14"/>
                <w:lang w:val="en-US"/>
              </w:rPr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17A6075D" w14:textId="77777777" w:rsidR="00811AD4" w:rsidRPr="006869E9" w:rsidRDefault="00811AD4" w:rsidP="00236EED">
            <w:pPr>
              <w:jc w:val="right"/>
              <w:rPr>
                <w:sz w:val="14"/>
                <w:szCs w:val="14"/>
                <w:lang w:val="en-US"/>
              </w:rPr>
            </w:pPr>
            <w:r w:rsidRPr="006869E9">
              <w:rPr>
                <w:sz w:val="14"/>
                <w:szCs w:val="14"/>
                <w:lang w:val="en-US"/>
              </w:rPr>
              <w:t xml:space="preserve">                    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57753FDE" w14:textId="77777777" w:rsidR="00811AD4" w:rsidRPr="006869E9" w:rsidRDefault="00811AD4" w:rsidP="00236EED">
            <w:pPr>
              <w:jc w:val="right"/>
              <w:rPr>
                <w:sz w:val="14"/>
                <w:szCs w:val="14"/>
                <w:lang w:val="en-US"/>
              </w:rPr>
            </w:pPr>
          </w:p>
        </w:tc>
        <w:tc>
          <w:tcPr>
            <w:tcW w:w="957" w:type="dxa"/>
            <w:tcBorders>
              <w:bottom w:val="single" w:sz="4" w:space="0" w:color="auto"/>
            </w:tcBorders>
          </w:tcPr>
          <w:p w14:paraId="4820139F" w14:textId="77777777" w:rsidR="00811AD4" w:rsidRPr="006869E9" w:rsidRDefault="00811AD4" w:rsidP="00236EED">
            <w:pPr>
              <w:jc w:val="right"/>
              <w:rPr>
                <w:sz w:val="14"/>
                <w:szCs w:val="14"/>
                <w:lang w:val="en-US"/>
              </w:rPr>
            </w:pPr>
            <w:r w:rsidRPr="006869E9">
              <w:rPr>
                <w:sz w:val="14"/>
                <w:szCs w:val="14"/>
                <w:lang w:val="en-US"/>
              </w:rPr>
              <w:t>11'266.11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119D8ACA" w14:textId="77777777" w:rsidR="00811AD4" w:rsidRPr="006869E9" w:rsidRDefault="00811AD4" w:rsidP="00236EED">
            <w:pPr>
              <w:jc w:val="right"/>
              <w:rPr>
                <w:sz w:val="14"/>
                <w:szCs w:val="14"/>
                <w:lang w:val="en-US"/>
              </w:rPr>
            </w:pPr>
          </w:p>
        </w:tc>
      </w:tr>
    </w:tbl>
    <w:p w14:paraId="7421BC1C" w14:textId="77777777" w:rsidR="00811AD4" w:rsidRDefault="00811AD4" w:rsidP="00236EED">
      <w:pPr>
        <w:spacing w:line="20" w:lineRule="exact"/>
      </w:pPr>
    </w:p>
    <w:tbl>
      <w:tblPr>
        <w:tblW w:w="11128" w:type="dxa"/>
        <w:tblBorders>
          <w:left w:val="single" w:sz="4" w:space="0" w:color="808080"/>
          <w:bottom w:val="single" w:sz="4" w:space="0" w:color="auto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31"/>
        <w:gridCol w:w="531"/>
        <w:gridCol w:w="1031"/>
        <w:gridCol w:w="5386"/>
        <w:gridCol w:w="992"/>
        <w:gridCol w:w="850"/>
        <w:gridCol w:w="957"/>
        <w:gridCol w:w="850"/>
      </w:tblGrid>
      <w:tr w:rsidR="00811AD4" w:rsidRPr="00AD67C9" w14:paraId="3BEF171F" w14:textId="77777777" w:rsidTr="00236EED">
        <w:tc>
          <w:tcPr>
            <w:tcW w:w="531" w:type="dxa"/>
            <w:tcBorders>
              <w:bottom w:val="single" w:sz="4" w:space="0" w:color="auto"/>
            </w:tcBorders>
          </w:tcPr>
          <w:p w14:paraId="4D3A680C" w14:textId="77777777" w:rsidR="00811AD4" w:rsidRPr="006869E9" w:rsidRDefault="00811AD4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531" w:type="dxa"/>
            <w:tcBorders>
              <w:bottom w:val="single" w:sz="4" w:space="0" w:color="auto"/>
            </w:tcBorders>
          </w:tcPr>
          <w:p w14:paraId="54B66129" w14:textId="77777777" w:rsidR="00811AD4" w:rsidRPr="006869E9" w:rsidRDefault="00811AD4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1031" w:type="dxa"/>
            <w:tcBorders>
              <w:bottom w:val="single" w:sz="4" w:space="0" w:color="auto"/>
            </w:tcBorders>
          </w:tcPr>
          <w:p w14:paraId="73BA42B3" w14:textId="77777777" w:rsidR="00811AD4" w:rsidRPr="006869E9" w:rsidRDefault="00811AD4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5386" w:type="dxa"/>
            <w:tcBorders>
              <w:bottom w:val="single" w:sz="4" w:space="0" w:color="auto"/>
            </w:tcBorders>
            <w:vAlign w:val="center"/>
          </w:tcPr>
          <w:p w14:paraId="4B9DC0F1" w14:textId="77777777" w:rsidR="00811AD4" w:rsidRPr="00236EED" w:rsidRDefault="00811AD4" w:rsidP="00236EED">
            <w:pPr>
              <w:rPr>
                <w:sz w:val="14"/>
                <w:szCs w:val="14"/>
              </w:rPr>
            </w:pPr>
            <w:r w:rsidRPr="00236EED">
              <w:rPr>
                <w:sz w:val="14"/>
                <w:szCs w:val="14"/>
              </w:rPr>
              <w:t>7.</w:t>
            </w:r>
            <w:proofErr w:type="gramStart"/>
            <w:r w:rsidRPr="00236EED">
              <w:rPr>
                <w:sz w:val="14"/>
                <w:szCs w:val="14"/>
              </w:rPr>
              <w:t>ИТОГО  строительных</w:t>
            </w:r>
            <w:proofErr w:type="gramEnd"/>
            <w:r w:rsidRPr="00236EED">
              <w:rPr>
                <w:sz w:val="14"/>
                <w:szCs w:val="14"/>
              </w:rPr>
              <w:t xml:space="preserve"> и иных специальных монтажных работ                                                                                                                                                  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7DFFB763" w14:textId="77777777" w:rsidR="00811AD4" w:rsidRPr="00236EED" w:rsidRDefault="00811AD4" w:rsidP="00236EED">
            <w:pPr>
              <w:jc w:val="right"/>
              <w:rPr>
                <w:sz w:val="14"/>
                <w:szCs w:val="14"/>
              </w:rPr>
            </w:pPr>
            <w:r w:rsidRPr="00236EED">
              <w:rPr>
                <w:sz w:val="14"/>
                <w:szCs w:val="14"/>
              </w:rPr>
              <w:t xml:space="preserve">                    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562B4900" w14:textId="77777777" w:rsidR="00811AD4" w:rsidRPr="00236EED" w:rsidRDefault="00811AD4" w:rsidP="00236EED">
            <w:pPr>
              <w:jc w:val="right"/>
              <w:rPr>
                <w:sz w:val="14"/>
                <w:szCs w:val="14"/>
              </w:rPr>
            </w:pPr>
          </w:p>
        </w:tc>
        <w:tc>
          <w:tcPr>
            <w:tcW w:w="957" w:type="dxa"/>
            <w:tcBorders>
              <w:bottom w:val="single" w:sz="4" w:space="0" w:color="auto"/>
            </w:tcBorders>
          </w:tcPr>
          <w:p w14:paraId="559C5E8A" w14:textId="77777777" w:rsidR="00811AD4" w:rsidRPr="006869E9" w:rsidRDefault="00811AD4" w:rsidP="00236EED">
            <w:pPr>
              <w:jc w:val="right"/>
              <w:rPr>
                <w:sz w:val="14"/>
                <w:szCs w:val="14"/>
                <w:lang w:val="en-US"/>
              </w:rPr>
            </w:pPr>
            <w:r w:rsidRPr="006869E9">
              <w:rPr>
                <w:sz w:val="14"/>
                <w:szCs w:val="14"/>
                <w:lang w:val="en-US"/>
              </w:rPr>
              <w:t>152'262.09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6AE3B04B" w14:textId="77777777" w:rsidR="00811AD4" w:rsidRPr="006869E9" w:rsidRDefault="00811AD4" w:rsidP="00236EED">
            <w:pPr>
              <w:jc w:val="right"/>
              <w:rPr>
                <w:sz w:val="14"/>
                <w:szCs w:val="14"/>
                <w:lang w:val="en-US"/>
              </w:rPr>
            </w:pPr>
          </w:p>
        </w:tc>
      </w:tr>
    </w:tbl>
    <w:p w14:paraId="5E56CD10" w14:textId="77777777" w:rsidR="00811AD4" w:rsidRDefault="00811AD4" w:rsidP="00236EED">
      <w:pPr>
        <w:spacing w:line="20" w:lineRule="exact"/>
      </w:pPr>
    </w:p>
    <w:tbl>
      <w:tblPr>
        <w:tblW w:w="11128" w:type="dxa"/>
        <w:tblBorders>
          <w:left w:val="single" w:sz="4" w:space="0" w:color="808080"/>
          <w:bottom w:val="single" w:sz="4" w:space="0" w:color="auto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31"/>
        <w:gridCol w:w="531"/>
        <w:gridCol w:w="1031"/>
        <w:gridCol w:w="5386"/>
        <w:gridCol w:w="992"/>
        <w:gridCol w:w="850"/>
        <w:gridCol w:w="957"/>
        <w:gridCol w:w="850"/>
      </w:tblGrid>
      <w:tr w:rsidR="00811AD4" w:rsidRPr="00AD67C9" w14:paraId="2D3F48A7" w14:textId="77777777" w:rsidTr="00236EED">
        <w:tc>
          <w:tcPr>
            <w:tcW w:w="531" w:type="dxa"/>
            <w:tcBorders>
              <w:bottom w:val="single" w:sz="4" w:space="0" w:color="auto"/>
            </w:tcBorders>
          </w:tcPr>
          <w:p w14:paraId="4305BF9F" w14:textId="77777777" w:rsidR="00811AD4" w:rsidRPr="006869E9" w:rsidRDefault="00811AD4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531" w:type="dxa"/>
            <w:tcBorders>
              <w:bottom w:val="single" w:sz="4" w:space="0" w:color="auto"/>
            </w:tcBorders>
          </w:tcPr>
          <w:p w14:paraId="4E950450" w14:textId="77777777" w:rsidR="00811AD4" w:rsidRPr="006869E9" w:rsidRDefault="00811AD4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1031" w:type="dxa"/>
            <w:tcBorders>
              <w:bottom w:val="single" w:sz="4" w:space="0" w:color="auto"/>
            </w:tcBorders>
          </w:tcPr>
          <w:p w14:paraId="45D34AD4" w14:textId="77777777" w:rsidR="00811AD4" w:rsidRPr="006869E9" w:rsidRDefault="00811AD4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5386" w:type="dxa"/>
            <w:tcBorders>
              <w:bottom w:val="single" w:sz="4" w:space="0" w:color="auto"/>
            </w:tcBorders>
            <w:vAlign w:val="center"/>
          </w:tcPr>
          <w:p w14:paraId="55EA71B8" w14:textId="77777777" w:rsidR="00811AD4" w:rsidRPr="00236EED" w:rsidRDefault="00811AD4" w:rsidP="00236EED">
            <w:pPr>
              <w:rPr>
                <w:sz w:val="14"/>
                <w:szCs w:val="14"/>
              </w:rPr>
            </w:pPr>
            <w:proofErr w:type="gramStart"/>
            <w:r w:rsidRPr="00236EED">
              <w:rPr>
                <w:sz w:val="14"/>
                <w:szCs w:val="14"/>
              </w:rPr>
              <w:t>Итого  с</w:t>
            </w:r>
            <w:proofErr w:type="gramEnd"/>
            <w:r w:rsidRPr="00236EED">
              <w:rPr>
                <w:sz w:val="14"/>
                <w:szCs w:val="14"/>
              </w:rPr>
              <w:t xml:space="preserve"> учетом </w:t>
            </w:r>
            <w:r w:rsidRPr="006869E9">
              <w:rPr>
                <w:sz w:val="14"/>
                <w:szCs w:val="14"/>
                <w:lang w:val="en-US"/>
              </w:rPr>
              <w:t>c</w:t>
            </w:r>
            <w:proofErr w:type="spellStart"/>
            <w:r w:rsidRPr="00236EED">
              <w:rPr>
                <w:sz w:val="14"/>
                <w:szCs w:val="14"/>
              </w:rPr>
              <w:t>редств</w:t>
            </w:r>
            <w:proofErr w:type="spellEnd"/>
            <w:r w:rsidRPr="00236EED">
              <w:rPr>
                <w:sz w:val="14"/>
                <w:szCs w:val="14"/>
              </w:rPr>
              <w:t xml:space="preserve"> на содержание застройщика, заказчика                                                                                                                                            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1E197D5B" w14:textId="77777777" w:rsidR="00811AD4" w:rsidRPr="00236EED" w:rsidRDefault="00811AD4" w:rsidP="00236EED">
            <w:pPr>
              <w:jc w:val="right"/>
              <w:rPr>
                <w:sz w:val="14"/>
                <w:szCs w:val="14"/>
              </w:rPr>
            </w:pPr>
            <w:r w:rsidRPr="00236EED">
              <w:rPr>
                <w:sz w:val="14"/>
                <w:szCs w:val="14"/>
              </w:rPr>
              <w:t xml:space="preserve">                    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52EAD9E9" w14:textId="77777777" w:rsidR="00811AD4" w:rsidRPr="00236EED" w:rsidRDefault="00811AD4" w:rsidP="00236EED">
            <w:pPr>
              <w:jc w:val="right"/>
              <w:rPr>
                <w:sz w:val="14"/>
                <w:szCs w:val="14"/>
              </w:rPr>
            </w:pPr>
          </w:p>
        </w:tc>
        <w:tc>
          <w:tcPr>
            <w:tcW w:w="957" w:type="dxa"/>
            <w:tcBorders>
              <w:bottom w:val="single" w:sz="4" w:space="0" w:color="auto"/>
            </w:tcBorders>
          </w:tcPr>
          <w:p w14:paraId="16B68EEC" w14:textId="77777777" w:rsidR="00811AD4" w:rsidRPr="006869E9" w:rsidRDefault="00811AD4" w:rsidP="00236EED">
            <w:pPr>
              <w:jc w:val="right"/>
              <w:rPr>
                <w:sz w:val="14"/>
                <w:szCs w:val="14"/>
                <w:lang w:val="en-US"/>
              </w:rPr>
            </w:pPr>
            <w:r w:rsidRPr="006869E9">
              <w:rPr>
                <w:sz w:val="14"/>
                <w:szCs w:val="14"/>
                <w:lang w:val="en-US"/>
              </w:rPr>
              <w:t>152'262.09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7495ADF3" w14:textId="77777777" w:rsidR="00811AD4" w:rsidRPr="006869E9" w:rsidRDefault="00811AD4" w:rsidP="00236EED">
            <w:pPr>
              <w:jc w:val="right"/>
              <w:rPr>
                <w:sz w:val="14"/>
                <w:szCs w:val="14"/>
                <w:lang w:val="en-US"/>
              </w:rPr>
            </w:pPr>
          </w:p>
        </w:tc>
      </w:tr>
    </w:tbl>
    <w:p w14:paraId="6FD2EE6E" w14:textId="77777777" w:rsidR="00811AD4" w:rsidRDefault="00811AD4" w:rsidP="00236EED">
      <w:pPr>
        <w:spacing w:line="20" w:lineRule="exact"/>
      </w:pPr>
    </w:p>
    <w:tbl>
      <w:tblPr>
        <w:tblW w:w="11128" w:type="dxa"/>
        <w:tblBorders>
          <w:left w:val="single" w:sz="4" w:space="0" w:color="808080"/>
          <w:bottom w:val="single" w:sz="4" w:space="0" w:color="auto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31"/>
        <w:gridCol w:w="531"/>
        <w:gridCol w:w="1031"/>
        <w:gridCol w:w="5386"/>
        <w:gridCol w:w="992"/>
        <w:gridCol w:w="850"/>
        <w:gridCol w:w="957"/>
        <w:gridCol w:w="850"/>
      </w:tblGrid>
      <w:tr w:rsidR="00811AD4" w:rsidRPr="00AD67C9" w14:paraId="2E6E965F" w14:textId="77777777" w:rsidTr="00236EED">
        <w:tc>
          <w:tcPr>
            <w:tcW w:w="531" w:type="dxa"/>
            <w:tcBorders>
              <w:bottom w:val="single" w:sz="4" w:space="0" w:color="auto"/>
            </w:tcBorders>
          </w:tcPr>
          <w:p w14:paraId="0A11E1E8" w14:textId="77777777" w:rsidR="00811AD4" w:rsidRPr="006869E9" w:rsidRDefault="00811AD4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531" w:type="dxa"/>
            <w:tcBorders>
              <w:bottom w:val="single" w:sz="4" w:space="0" w:color="auto"/>
            </w:tcBorders>
          </w:tcPr>
          <w:p w14:paraId="6B144324" w14:textId="77777777" w:rsidR="00811AD4" w:rsidRPr="006869E9" w:rsidRDefault="00811AD4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1031" w:type="dxa"/>
            <w:tcBorders>
              <w:bottom w:val="single" w:sz="4" w:space="0" w:color="auto"/>
            </w:tcBorders>
          </w:tcPr>
          <w:p w14:paraId="0360AF52" w14:textId="77777777" w:rsidR="00811AD4" w:rsidRPr="006869E9" w:rsidRDefault="00811AD4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5386" w:type="dxa"/>
            <w:tcBorders>
              <w:bottom w:val="single" w:sz="4" w:space="0" w:color="auto"/>
            </w:tcBorders>
            <w:vAlign w:val="center"/>
          </w:tcPr>
          <w:p w14:paraId="2F329E5A" w14:textId="77777777" w:rsidR="00811AD4" w:rsidRPr="00236EED" w:rsidRDefault="00811AD4" w:rsidP="00236EED">
            <w:pPr>
              <w:rPr>
                <w:sz w:val="14"/>
                <w:szCs w:val="14"/>
              </w:rPr>
            </w:pPr>
            <w:r w:rsidRPr="00236EED">
              <w:rPr>
                <w:sz w:val="14"/>
                <w:szCs w:val="14"/>
              </w:rPr>
              <w:t xml:space="preserve">Итого с учетом средств на непредвиденные работы и затраты                                                                                                                                               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43F1BA10" w14:textId="77777777" w:rsidR="00811AD4" w:rsidRPr="00236EED" w:rsidRDefault="00811AD4" w:rsidP="00236EED">
            <w:pPr>
              <w:jc w:val="right"/>
              <w:rPr>
                <w:sz w:val="14"/>
                <w:szCs w:val="14"/>
              </w:rPr>
            </w:pPr>
            <w:r w:rsidRPr="00236EED">
              <w:rPr>
                <w:sz w:val="14"/>
                <w:szCs w:val="14"/>
              </w:rPr>
              <w:t xml:space="preserve">                    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2B7BC9B6" w14:textId="77777777" w:rsidR="00811AD4" w:rsidRPr="00236EED" w:rsidRDefault="00811AD4" w:rsidP="00236EED">
            <w:pPr>
              <w:jc w:val="right"/>
              <w:rPr>
                <w:sz w:val="14"/>
                <w:szCs w:val="14"/>
              </w:rPr>
            </w:pPr>
          </w:p>
        </w:tc>
        <w:tc>
          <w:tcPr>
            <w:tcW w:w="957" w:type="dxa"/>
            <w:tcBorders>
              <w:bottom w:val="single" w:sz="4" w:space="0" w:color="auto"/>
            </w:tcBorders>
          </w:tcPr>
          <w:p w14:paraId="46F6130C" w14:textId="77777777" w:rsidR="00811AD4" w:rsidRPr="006869E9" w:rsidRDefault="00811AD4" w:rsidP="00236EED">
            <w:pPr>
              <w:jc w:val="right"/>
              <w:rPr>
                <w:sz w:val="14"/>
                <w:szCs w:val="14"/>
                <w:lang w:val="en-US"/>
              </w:rPr>
            </w:pPr>
            <w:r w:rsidRPr="006869E9">
              <w:rPr>
                <w:sz w:val="14"/>
                <w:szCs w:val="14"/>
                <w:lang w:val="en-US"/>
              </w:rPr>
              <w:t>152'262.09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69459B95" w14:textId="77777777" w:rsidR="00811AD4" w:rsidRPr="006869E9" w:rsidRDefault="00811AD4" w:rsidP="00236EED">
            <w:pPr>
              <w:jc w:val="right"/>
              <w:rPr>
                <w:sz w:val="14"/>
                <w:szCs w:val="14"/>
                <w:lang w:val="en-US"/>
              </w:rPr>
            </w:pPr>
          </w:p>
        </w:tc>
      </w:tr>
    </w:tbl>
    <w:p w14:paraId="638B7BEC" w14:textId="77777777" w:rsidR="00811AD4" w:rsidRDefault="00811AD4" w:rsidP="00236EED">
      <w:pPr>
        <w:spacing w:line="20" w:lineRule="exact"/>
      </w:pPr>
    </w:p>
    <w:tbl>
      <w:tblPr>
        <w:tblW w:w="11128" w:type="dxa"/>
        <w:tblBorders>
          <w:left w:val="single" w:sz="4" w:space="0" w:color="808080"/>
          <w:bottom w:val="single" w:sz="4" w:space="0" w:color="auto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31"/>
        <w:gridCol w:w="531"/>
        <w:gridCol w:w="1031"/>
        <w:gridCol w:w="5386"/>
        <w:gridCol w:w="992"/>
        <w:gridCol w:w="850"/>
        <w:gridCol w:w="957"/>
        <w:gridCol w:w="850"/>
      </w:tblGrid>
      <w:tr w:rsidR="00811AD4" w:rsidRPr="00AD67C9" w14:paraId="27E791CB" w14:textId="77777777" w:rsidTr="00236EED">
        <w:tc>
          <w:tcPr>
            <w:tcW w:w="531" w:type="dxa"/>
            <w:tcBorders>
              <w:bottom w:val="single" w:sz="4" w:space="0" w:color="auto"/>
            </w:tcBorders>
          </w:tcPr>
          <w:p w14:paraId="791DFC86" w14:textId="77777777" w:rsidR="00811AD4" w:rsidRPr="006869E9" w:rsidRDefault="00811AD4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531" w:type="dxa"/>
            <w:tcBorders>
              <w:bottom w:val="single" w:sz="4" w:space="0" w:color="auto"/>
            </w:tcBorders>
          </w:tcPr>
          <w:p w14:paraId="0E6DA12F" w14:textId="77777777" w:rsidR="00811AD4" w:rsidRPr="006869E9" w:rsidRDefault="00811AD4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1031" w:type="dxa"/>
            <w:tcBorders>
              <w:bottom w:val="single" w:sz="4" w:space="0" w:color="auto"/>
            </w:tcBorders>
          </w:tcPr>
          <w:p w14:paraId="1ECD4F55" w14:textId="77777777" w:rsidR="00811AD4" w:rsidRPr="006869E9" w:rsidRDefault="00811AD4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5386" w:type="dxa"/>
            <w:tcBorders>
              <w:bottom w:val="single" w:sz="4" w:space="0" w:color="auto"/>
            </w:tcBorders>
            <w:vAlign w:val="center"/>
          </w:tcPr>
          <w:p w14:paraId="45693FC1" w14:textId="77777777" w:rsidR="00811AD4" w:rsidRPr="00236EED" w:rsidRDefault="00811AD4" w:rsidP="00236EED">
            <w:pPr>
              <w:rPr>
                <w:sz w:val="14"/>
                <w:szCs w:val="14"/>
              </w:rPr>
            </w:pPr>
            <w:r w:rsidRPr="00236EED">
              <w:rPr>
                <w:sz w:val="14"/>
                <w:szCs w:val="14"/>
              </w:rPr>
              <w:t xml:space="preserve">8.Налоги и отчисления, уплачиваемые подрядчиком и относимые на расходы по текущей деятельности                                                                                                            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71BF9AB7" w14:textId="77777777" w:rsidR="00811AD4" w:rsidRPr="00236EED" w:rsidRDefault="00811AD4" w:rsidP="00236EED">
            <w:pPr>
              <w:jc w:val="right"/>
              <w:rPr>
                <w:sz w:val="14"/>
                <w:szCs w:val="14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5E9F42E2" w14:textId="77777777" w:rsidR="00811AD4" w:rsidRPr="00236EED" w:rsidRDefault="00811AD4" w:rsidP="00236EED">
            <w:pPr>
              <w:jc w:val="right"/>
              <w:rPr>
                <w:sz w:val="14"/>
                <w:szCs w:val="14"/>
              </w:rPr>
            </w:pPr>
          </w:p>
        </w:tc>
        <w:tc>
          <w:tcPr>
            <w:tcW w:w="957" w:type="dxa"/>
            <w:tcBorders>
              <w:bottom w:val="single" w:sz="4" w:space="0" w:color="auto"/>
            </w:tcBorders>
          </w:tcPr>
          <w:p w14:paraId="1ED5C13A" w14:textId="77777777" w:rsidR="00811AD4" w:rsidRPr="00236EED" w:rsidRDefault="00811AD4" w:rsidP="00236EED">
            <w:pPr>
              <w:jc w:val="right"/>
              <w:rPr>
                <w:sz w:val="14"/>
                <w:szCs w:val="14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0962A1D8" w14:textId="77777777" w:rsidR="00811AD4" w:rsidRPr="00236EED" w:rsidRDefault="00811AD4" w:rsidP="00236EED">
            <w:pPr>
              <w:jc w:val="right"/>
              <w:rPr>
                <w:sz w:val="14"/>
                <w:szCs w:val="14"/>
              </w:rPr>
            </w:pPr>
          </w:p>
        </w:tc>
      </w:tr>
    </w:tbl>
    <w:p w14:paraId="79D0E6AB" w14:textId="77777777" w:rsidR="00811AD4" w:rsidRDefault="00811AD4" w:rsidP="00236EED">
      <w:pPr>
        <w:spacing w:line="20" w:lineRule="exact"/>
      </w:pPr>
    </w:p>
    <w:tbl>
      <w:tblPr>
        <w:tblW w:w="11128" w:type="dxa"/>
        <w:tblBorders>
          <w:left w:val="single" w:sz="4" w:space="0" w:color="808080"/>
          <w:bottom w:val="single" w:sz="4" w:space="0" w:color="auto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31"/>
        <w:gridCol w:w="531"/>
        <w:gridCol w:w="1031"/>
        <w:gridCol w:w="5386"/>
        <w:gridCol w:w="992"/>
        <w:gridCol w:w="850"/>
        <w:gridCol w:w="957"/>
        <w:gridCol w:w="850"/>
      </w:tblGrid>
      <w:tr w:rsidR="00811AD4" w:rsidRPr="00AD67C9" w14:paraId="01B144FF" w14:textId="77777777" w:rsidTr="00236EED">
        <w:tc>
          <w:tcPr>
            <w:tcW w:w="531" w:type="dxa"/>
            <w:tcBorders>
              <w:bottom w:val="single" w:sz="4" w:space="0" w:color="auto"/>
            </w:tcBorders>
          </w:tcPr>
          <w:p w14:paraId="5E2E2ABA" w14:textId="77777777" w:rsidR="00811AD4" w:rsidRPr="00236EED" w:rsidRDefault="00811AD4">
            <w:pPr>
              <w:rPr>
                <w:sz w:val="14"/>
                <w:szCs w:val="14"/>
              </w:rPr>
            </w:pPr>
          </w:p>
        </w:tc>
        <w:tc>
          <w:tcPr>
            <w:tcW w:w="531" w:type="dxa"/>
            <w:tcBorders>
              <w:bottom w:val="single" w:sz="4" w:space="0" w:color="auto"/>
            </w:tcBorders>
          </w:tcPr>
          <w:p w14:paraId="2C29FE1C" w14:textId="77777777" w:rsidR="00811AD4" w:rsidRPr="00236EED" w:rsidRDefault="00811AD4">
            <w:pPr>
              <w:rPr>
                <w:sz w:val="14"/>
                <w:szCs w:val="14"/>
              </w:rPr>
            </w:pPr>
          </w:p>
        </w:tc>
        <w:tc>
          <w:tcPr>
            <w:tcW w:w="1031" w:type="dxa"/>
            <w:tcBorders>
              <w:bottom w:val="single" w:sz="4" w:space="0" w:color="auto"/>
            </w:tcBorders>
          </w:tcPr>
          <w:p w14:paraId="62063829" w14:textId="77777777" w:rsidR="00811AD4" w:rsidRPr="00236EED" w:rsidRDefault="00811AD4">
            <w:pPr>
              <w:rPr>
                <w:sz w:val="14"/>
                <w:szCs w:val="14"/>
              </w:rPr>
            </w:pPr>
          </w:p>
        </w:tc>
        <w:tc>
          <w:tcPr>
            <w:tcW w:w="5386" w:type="dxa"/>
            <w:tcBorders>
              <w:bottom w:val="single" w:sz="4" w:space="0" w:color="auto"/>
            </w:tcBorders>
            <w:vAlign w:val="center"/>
          </w:tcPr>
          <w:p w14:paraId="23A55B62" w14:textId="77777777" w:rsidR="00811AD4" w:rsidRPr="006869E9" w:rsidRDefault="00811AD4" w:rsidP="00236EED">
            <w:pPr>
              <w:rPr>
                <w:sz w:val="14"/>
                <w:szCs w:val="14"/>
                <w:lang w:val="en-US"/>
              </w:rPr>
            </w:pPr>
            <w:proofErr w:type="spellStart"/>
            <w:proofErr w:type="gramStart"/>
            <w:r w:rsidRPr="006869E9">
              <w:rPr>
                <w:sz w:val="14"/>
                <w:szCs w:val="14"/>
                <w:lang w:val="en-US"/>
              </w:rPr>
              <w:t>Конкурсный</w:t>
            </w:r>
            <w:proofErr w:type="spellEnd"/>
            <w:r w:rsidRPr="006869E9">
              <w:rPr>
                <w:sz w:val="14"/>
                <w:szCs w:val="14"/>
                <w:lang w:val="en-US"/>
              </w:rPr>
              <w:t xml:space="preserve">  </w:t>
            </w:r>
            <w:proofErr w:type="spellStart"/>
            <w:r w:rsidRPr="006869E9">
              <w:rPr>
                <w:sz w:val="14"/>
                <w:szCs w:val="14"/>
                <w:lang w:val="en-US"/>
              </w:rPr>
              <w:t>коэффициент</w:t>
            </w:r>
            <w:proofErr w:type="spellEnd"/>
            <w:proofErr w:type="gramEnd"/>
            <w:r w:rsidRPr="006869E9">
              <w:rPr>
                <w:sz w:val="14"/>
                <w:szCs w:val="14"/>
                <w:lang w:val="en-US"/>
              </w:rPr>
              <w:t xml:space="preserve">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19AF73F4" w14:textId="77777777" w:rsidR="00811AD4" w:rsidRPr="006869E9" w:rsidRDefault="00811AD4" w:rsidP="00236EED">
            <w:pPr>
              <w:jc w:val="right"/>
              <w:rPr>
                <w:sz w:val="14"/>
                <w:szCs w:val="14"/>
                <w:lang w:val="en-US"/>
              </w:rPr>
            </w:pPr>
            <w:r w:rsidRPr="006869E9">
              <w:rPr>
                <w:sz w:val="14"/>
                <w:szCs w:val="14"/>
                <w:lang w:val="en-US"/>
              </w:rPr>
              <w:t xml:space="preserve">                    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7B0017B3" w14:textId="77777777" w:rsidR="00811AD4" w:rsidRPr="006869E9" w:rsidRDefault="00811AD4" w:rsidP="00236EED">
            <w:pPr>
              <w:jc w:val="right"/>
              <w:rPr>
                <w:sz w:val="14"/>
                <w:szCs w:val="14"/>
                <w:lang w:val="en-US"/>
              </w:rPr>
            </w:pPr>
          </w:p>
        </w:tc>
        <w:tc>
          <w:tcPr>
            <w:tcW w:w="957" w:type="dxa"/>
            <w:tcBorders>
              <w:bottom w:val="single" w:sz="4" w:space="0" w:color="auto"/>
            </w:tcBorders>
          </w:tcPr>
          <w:p w14:paraId="4D9A39D8" w14:textId="77777777" w:rsidR="00811AD4" w:rsidRPr="006869E9" w:rsidRDefault="00811AD4" w:rsidP="00236EED">
            <w:pPr>
              <w:jc w:val="right"/>
              <w:rPr>
                <w:sz w:val="14"/>
                <w:szCs w:val="14"/>
                <w:lang w:val="en-US"/>
              </w:rPr>
            </w:pPr>
            <w:r w:rsidRPr="006869E9">
              <w:rPr>
                <w:sz w:val="14"/>
                <w:szCs w:val="14"/>
                <w:lang w:val="en-US"/>
              </w:rPr>
              <w:t>0.943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30A9EB36" w14:textId="77777777" w:rsidR="00811AD4" w:rsidRPr="006869E9" w:rsidRDefault="00811AD4" w:rsidP="00236EED">
            <w:pPr>
              <w:jc w:val="right"/>
              <w:rPr>
                <w:sz w:val="14"/>
                <w:szCs w:val="14"/>
                <w:lang w:val="en-US"/>
              </w:rPr>
            </w:pPr>
          </w:p>
        </w:tc>
      </w:tr>
    </w:tbl>
    <w:p w14:paraId="08B09DF7" w14:textId="77777777" w:rsidR="00811AD4" w:rsidRDefault="00811AD4" w:rsidP="00236EED">
      <w:pPr>
        <w:spacing w:line="20" w:lineRule="exact"/>
      </w:pPr>
    </w:p>
    <w:tbl>
      <w:tblPr>
        <w:tblW w:w="11128" w:type="dxa"/>
        <w:tblBorders>
          <w:left w:val="single" w:sz="4" w:space="0" w:color="808080"/>
          <w:bottom w:val="single" w:sz="4" w:space="0" w:color="auto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31"/>
        <w:gridCol w:w="531"/>
        <w:gridCol w:w="1031"/>
        <w:gridCol w:w="5386"/>
        <w:gridCol w:w="992"/>
        <w:gridCol w:w="850"/>
        <w:gridCol w:w="957"/>
        <w:gridCol w:w="850"/>
      </w:tblGrid>
      <w:tr w:rsidR="00811AD4" w:rsidRPr="00AD67C9" w14:paraId="6E3C9A1D" w14:textId="77777777" w:rsidTr="00236EED">
        <w:tc>
          <w:tcPr>
            <w:tcW w:w="531" w:type="dxa"/>
            <w:tcBorders>
              <w:bottom w:val="single" w:sz="4" w:space="0" w:color="auto"/>
            </w:tcBorders>
          </w:tcPr>
          <w:p w14:paraId="7AA8D077" w14:textId="77777777" w:rsidR="00811AD4" w:rsidRPr="006869E9" w:rsidRDefault="00811AD4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531" w:type="dxa"/>
            <w:tcBorders>
              <w:bottom w:val="single" w:sz="4" w:space="0" w:color="auto"/>
            </w:tcBorders>
          </w:tcPr>
          <w:p w14:paraId="39525DDB" w14:textId="77777777" w:rsidR="00811AD4" w:rsidRPr="006869E9" w:rsidRDefault="00811AD4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1031" w:type="dxa"/>
            <w:tcBorders>
              <w:bottom w:val="single" w:sz="4" w:space="0" w:color="auto"/>
            </w:tcBorders>
          </w:tcPr>
          <w:p w14:paraId="27E77633" w14:textId="77777777" w:rsidR="00811AD4" w:rsidRPr="006869E9" w:rsidRDefault="00811AD4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5386" w:type="dxa"/>
            <w:tcBorders>
              <w:bottom w:val="single" w:sz="4" w:space="0" w:color="auto"/>
            </w:tcBorders>
            <w:vAlign w:val="center"/>
          </w:tcPr>
          <w:p w14:paraId="75AE3B9F" w14:textId="77777777" w:rsidR="00811AD4" w:rsidRPr="00236EED" w:rsidRDefault="00811AD4" w:rsidP="00236EED">
            <w:pPr>
              <w:rPr>
                <w:sz w:val="14"/>
                <w:szCs w:val="14"/>
              </w:rPr>
            </w:pPr>
            <w:r w:rsidRPr="00236EED">
              <w:rPr>
                <w:sz w:val="14"/>
                <w:szCs w:val="14"/>
              </w:rPr>
              <w:t>11.Коэффициент</w:t>
            </w:r>
            <w:proofErr w:type="gramStart"/>
            <w:r w:rsidRPr="00236EED">
              <w:rPr>
                <w:sz w:val="14"/>
                <w:szCs w:val="14"/>
              </w:rPr>
              <w:t>.</w:t>
            </w:r>
            <w:proofErr w:type="gramEnd"/>
            <w:r w:rsidRPr="00236EED">
              <w:rPr>
                <w:sz w:val="14"/>
                <w:szCs w:val="14"/>
              </w:rPr>
              <w:t xml:space="preserve"> учитывающий применение прогнозного индекса цен в строительстве                                                                                                                             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38322C56" w14:textId="77777777" w:rsidR="00811AD4" w:rsidRPr="00236EED" w:rsidRDefault="00811AD4" w:rsidP="00236EED">
            <w:pPr>
              <w:jc w:val="right"/>
              <w:rPr>
                <w:sz w:val="14"/>
                <w:szCs w:val="14"/>
              </w:rPr>
            </w:pPr>
            <w:r w:rsidRPr="00236EED">
              <w:rPr>
                <w:sz w:val="14"/>
                <w:szCs w:val="14"/>
              </w:rPr>
              <w:t xml:space="preserve">                    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77DBB688" w14:textId="77777777" w:rsidR="00811AD4" w:rsidRPr="00236EED" w:rsidRDefault="00811AD4" w:rsidP="00236EED">
            <w:pPr>
              <w:jc w:val="right"/>
              <w:rPr>
                <w:sz w:val="14"/>
                <w:szCs w:val="14"/>
              </w:rPr>
            </w:pPr>
          </w:p>
        </w:tc>
        <w:tc>
          <w:tcPr>
            <w:tcW w:w="957" w:type="dxa"/>
            <w:tcBorders>
              <w:bottom w:val="single" w:sz="4" w:space="0" w:color="auto"/>
            </w:tcBorders>
          </w:tcPr>
          <w:p w14:paraId="42F670B3" w14:textId="77777777" w:rsidR="00811AD4" w:rsidRPr="006869E9" w:rsidRDefault="00811AD4" w:rsidP="00236EED">
            <w:pPr>
              <w:jc w:val="right"/>
              <w:rPr>
                <w:sz w:val="14"/>
                <w:szCs w:val="14"/>
                <w:lang w:val="en-US"/>
              </w:rPr>
            </w:pPr>
            <w:r w:rsidRPr="006869E9">
              <w:rPr>
                <w:sz w:val="14"/>
                <w:szCs w:val="14"/>
                <w:lang w:val="en-US"/>
              </w:rPr>
              <w:t>1.0272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034E4F15" w14:textId="77777777" w:rsidR="00811AD4" w:rsidRPr="006869E9" w:rsidRDefault="00811AD4" w:rsidP="00236EED">
            <w:pPr>
              <w:jc w:val="right"/>
              <w:rPr>
                <w:sz w:val="14"/>
                <w:szCs w:val="14"/>
                <w:lang w:val="en-US"/>
              </w:rPr>
            </w:pPr>
          </w:p>
        </w:tc>
      </w:tr>
    </w:tbl>
    <w:p w14:paraId="25F1414D" w14:textId="77777777" w:rsidR="00811AD4" w:rsidRDefault="00811AD4" w:rsidP="00236EED">
      <w:pPr>
        <w:spacing w:line="20" w:lineRule="exact"/>
      </w:pPr>
    </w:p>
    <w:tbl>
      <w:tblPr>
        <w:tblW w:w="11128" w:type="dxa"/>
        <w:tblBorders>
          <w:left w:val="single" w:sz="4" w:space="0" w:color="808080"/>
          <w:bottom w:val="single" w:sz="4" w:space="0" w:color="auto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31"/>
        <w:gridCol w:w="531"/>
        <w:gridCol w:w="1031"/>
        <w:gridCol w:w="5386"/>
        <w:gridCol w:w="992"/>
        <w:gridCol w:w="850"/>
        <w:gridCol w:w="957"/>
        <w:gridCol w:w="850"/>
      </w:tblGrid>
      <w:tr w:rsidR="00811AD4" w:rsidRPr="00AD67C9" w14:paraId="2BCE3DE7" w14:textId="77777777" w:rsidTr="00236EED">
        <w:tc>
          <w:tcPr>
            <w:tcW w:w="531" w:type="dxa"/>
            <w:tcBorders>
              <w:bottom w:val="single" w:sz="4" w:space="0" w:color="auto"/>
            </w:tcBorders>
          </w:tcPr>
          <w:p w14:paraId="3362EDA2" w14:textId="77777777" w:rsidR="00811AD4" w:rsidRPr="006869E9" w:rsidRDefault="00811AD4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531" w:type="dxa"/>
            <w:tcBorders>
              <w:bottom w:val="single" w:sz="4" w:space="0" w:color="auto"/>
            </w:tcBorders>
          </w:tcPr>
          <w:p w14:paraId="75431E57" w14:textId="77777777" w:rsidR="00811AD4" w:rsidRPr="006869E9" w:rsidRDefault="00811AD4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1031" w:type="dxa"/>
            <w:tcBorders>
              <w:bottom w:val="single" w:sz="4" w:space="0" w:color="auto"/>
            </w:tcBorders>
          </w:tcPr>
          <w:p w14:paraId="2AEFDC2E" w14:textId="77777777" w:rsidR="00811AD4" w:rsidRPr="006869E9" w:rsidRDefault="00811AD4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5386" w:type="dxa"/>
            <w:tcBorders>
              <w:bottom w:val="single" w:sz="4" w:space="0" w:color="auto"/>
            </w:tcBorders>
            <w:vAlign w:val="center"/>
          </w:tcPr>
          <w:p w14:paraId="4EDE8BD4" w14:textId="77777777" w:rsidR="00811AD4" w:rsidRPr="00236EED" w:rsidRDefault="00811AD4" w:rsidP="00236EED">
            <w:pPr>
              <w:rPr>
                <w:sz w:val="14"/>
                <w:szCs w:val="14"/>
              </w:rPr>
            </w:pPr>
            <w:r w:rsidRPr="00236EED">
              <w:rPr>
                <w:sz w:val="14"/>
                <w:szCs w:val="14"/>
              </w:rPr>
              <w:t>12.Итого с учетом коэффициента</w:t>
            </w:r>
            <w:proofErr w:type="gramStart"/>
            <w:r w:rsidRPr="00236EED">
              <w:rPr>
                <w:sz w:val="14"/>
                <w:szCs w:val="14"/>
              </w:rPr>
              <w:t>.</w:t>
            </w:r>
            <w:proofErr w:type="gramEnd"/>
            <w:r w:rsidRPr="00236EED">
              <w:rPr>
                <w:sz w:val="14"/>
                <w:szCs w:val="14"/>
              </w:rPr>
              <w:t xml:space="preserve"> учитывающего применение прогнозного индекса цен в строительстве                                                                                                            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4AA729EB" w14:textId="77777777" w:rsidR="00811AD4" w:rsidRPr="00236EED" w:rsidRDefault="00811AD4" w:rsidP="00236EED">
            <w:pPr>
              <w:jc w:val="right"/>
              <w:rPr>
                <w:sz w:val="14"/>
                <w:szCs w:val="14"/>
              </w:rPr>
            </w:pPr>
            <w:r w:rsidRPr="00236EED">
              <w:rPr>
                <w:sz w:val="14"/>
                <w:szCs w:val="14"/>
              </w:rPr>
              <w:t xml:space="preserve">                    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09FFF76A" w14:textId="77777777" w:rsidR="00811AD4" w:rsidRPr="00236EED" w:rsidRDefault="00811AD4" w:rsidP="00236EED">
            <w:pPr>
              <w:jc w:val="right"/>
              <w:rPr>
                <w:sz w:val="14"/>
                <w:szCs w:val="14"/>
              </w:rPr>
            </w:pPr>
          </w:p>
        </w:tc>
        <w:tc>
          <w:tcPr>
            <w:tcW w:w="957" w:type="dxa"/>
            <w:tcBorders>
              <w:bottom w:val="single" w:sz="4" w:space="0" w:color="auto"/>
            </w:tcBorders>
          </w:tcPr>
          <w:p w14:paraId="3BC34538" w14:textId="77777777" w:rsidR="00811AD4" w:rsidRPr="006869E9" w:rsidRDefault="00811AD4" w:rsidP="00236EED">
            <w:pPr>
              <w:jc w:val="right"/>
              <w:rPr>
                <w:sz w:val="14"/>
                <w:szCs w:val="14"/>
                <w:lang w:val="en-US"/>
              </w:rPr>
            </w:pPr>
            <w:r w:rsidRPr="006869E9">
              <w:rPr>
                <w:sz w:val="14"/>
                <w:szCs w:val="14"/>
                <w:lang w:val="en-US"/>
              </w:rPr>
              <w:t>147'488.61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4D435986" w14:textId="77777777" w:rsidR="00811AD4" w:rsidRPr="006869E9" w:rsidRDefault="00811AD4" w:rsidP="00236EED">
            <w:pPr>
              <w:jc w:val="right"/>
              <w:rPr>
                <w:sz w:val="14"/>
                <w:szCs w:val="14"/>
                <w:lang w:val="en-US"/>
              </w:rPr>
            </w:pPr>
          </w:p>
        </w:tc>
      </w:tr>
    </w:tbl>
    <w:p w14:paraId="222980B1" w14:textId="77777777" w:rsidR="00811AD4" w:rsidRDefault="00811AD4" w:rsidP="00236EED">
      <w:pPr>
        <w:spacing w:line="20" w:lineRule="exact"/>
      </w:pPr>
    </w:p>
    <w:tbl>
      <w:tblPr>
        <w:tblW w:w="11128" w:type="dxa"/>
        <w:tblBorders>
          <w:left w:val="single" w:sz="4" w:space="0" w:color="808080"/>
          <w:bottom w:val="single" w:sz="4" w:space="0" w:color="auto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31"/>
        <w:gridCol w:w="531"/>
        <w:gridCol w:w="1031"/>
        <w:gridCol w:w="5386"/>
        <w:gridCol w:w="992"/>
        <w:gridCol w:w="850"/>
        <w:gridCol w:w="957"/>
        <w:gridCol w:w="850"/>
      </w:tblGrid>
      <w:tr w:rsidR="00811AD4" w:rsidRPr="00AD67C9" w14:paraId="4C412800" w14:textId="77777777" w:rsidTr="00236EED">
        <w:tc>
          <w:tcPr>
            <w:tcW w:w="531" w:type="dxa"/>
            <w:tcBorders>
              <w:bottom w:val="single" w:sz="4" w:space="0" w:color="auto"/>
            </w:tcBorders>
          </w:tcPr>
          <w:p w14:paraId="2D3ABB80" w14:textId="77777777" w:rsidR="00811AD4" w:rsidRPr="006869E9" w:rsidRDefault="00811AD4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531" w:type="dxa"/>
            <w:tcBorders>
              <w:bottom w:val="single" w:sz="4" w:space="0" w:color="auto"/>
            </w:tcBorders>
          </w:tcPr>
          <w:p w14:paraId="4137F5FE" w14:textId="77777777" w:rsidR="00811AD4" w:rsidRPr="006869E9" w:rsidRDefault="00811AD4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1031" w:type="dxa"/>
            <w:tcBorders>
              <w:bottom w:val="single" w:sz="4" w:space="0" w:color="auto"/>
            </w:tcBorders>
          </w:tcPr>
          <w:p w14:paraId="1AE4D89C" w14:textId="77777777" w:rsidR="00811AD4" w:rsidRPr="006869E9" w:rsidRDefault="00811AD4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5386" w:type="dxa"/>
            <w:tcBorders>
              <w:bottom w:val="single" w:sz="4" w:space="0" w:color="auto"/>
            </w:tcBorders>
            <w:vAlign w:val="center"/>
          </w:tcPr>
          <w:p w14:paraId="58568926" w14:textId="77777777" w:rsidR="00811AD4" w:rsidRPr="006869E9" w:rsidRDefault="00811AD4" w:rsidP="00236EED">
            <w:pPr>
              <w:rPr>
                <w:sz w:val="14"/>
                <w:szCs w:val="14"/>
                <w:lang w:val="en-US"/>
              </w:rPr>
            </w:pPr>
            <w:proofErr w:type="spellStart"/>
            <w:r w:rsidRPr="006869E9">
              <w:rPr>
                <w:sz w:val="14"/>
                <w:szCs w:val="14"/>
                <w:lang w:val="en-US"/>
              </w:rPr>
              <w:t>Итого</w:t>
            </w:r>
            <w:proofErr w:type="spellEnd"/>
            <w:r w:rsidRPr="006869E9">
              <w:rPr>
                <w:sz w:val="14"/>
                <w:szCs w:val="14"/>
                <w:lang w:val="en-US"/>
              </w:rPr>
              <w:t xml:space="preserve">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0AD864A7" w14:textId="77777777" w:rsidR="00811AD4" w:rsidRPr="006869E9" w:rsidRDefault="00811AD4" w:rsidP="00236EED">
            <w:pPr>
              <w:jc w:val="right"/>
              <w:rPr>
                <w:sz w:val="14"/>
                <w:szCs w:val="14"/>
                <w:lang w:val="en-US"/>
              </w:rPr>
            </w:pPr>
            <w:r w:rsidRPr="006869E9">
              <w:rPr>
                <w:sz w:val="14"/>
                <w:szCs w:val="14"/>
                <w:lang w:val="en-US"/>
              </w:rPr>
              <w:t xml:space="preserve">                    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2A9A1916" w14:textId="77777777" w:rsidR="00811AD4" w:rsidRPr="006869E9" w:rsidRDefault="00811AD4" w:rsidP="00236EED">
            <w:pPr>
              <w:jc w:val="right"/>
              <w:rPr>
                <w:sz w:val="14"/>
                <w:szCs w:val="14"/>
                <w:lang w:val="en-US"/>
              </w:rPr>
            </w:pPr>
          </w:p>
        </w:tc>
        <w:tc>
          <w:tcPr>
            <w:tcW w:w="957" w:type="dxa"/>
            <w:tcBorders>
              <w:bottom w:val="single" w:sz="4" w:space="0" w:color="auto"/>
            </w:tcBorders>
          </w:tcPr>
          <w:p w14:paraId="74C1203B" w14:textId="77777777" w:rsidR="00811AD4" w:rsidRPr="006869E9" w:rsidRDefault="00811AD4" w:rsidP="00236EED">
            <w:pPr>
              <w:jc w:val="right"/>
              <w:rPr>
                <w:sz w:val="14"/>
                <w:szCs w:val="14"/>
                <w:lang w:val="en-US"/>
              </w:rPr>
            </w:pPr>
            <w:r w:rsidRPr="006869E9">
              <w:rPr>
                <w:sz w:val="14"/>
                <w:szCs w:val="14"/>
                <w:lang w:val="en-US"/>
              </w:rPr>
              <w:t>147'488.61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2FFE5CF6" w14:textId="77777777" w:rsidR="00811AD4" w:rsidRPr="006869E9" w:rsidRDefault="00811AD4" w:rsidP="00236EED">
            <w:pPr>
              <w:jc w:val="right"/>
              <w:rPr>
                <w:sz w:val="14"/>
                <w:szCs w:val="14"/>
                <w:lang w:val="en-US"/>
              </w:rPr>
            </w:pPr>
          </w:p>
        </w:tc>
      </w:tr>
    </w:tbl>
    <w:p w14:paraId="7AA871A5" w14:textId="77777777" w:rsidR="00811AD4" w:rsidRDefault="00811AD4" w:rsidP="00236EED">
      <w:pPr>
        <w:spacing w:line="20" w:lineRule="exact"/>
      </w:pPr>
    </w:p>
    <w:tbl>
      <w:tblPr>
        <w:tblW w:w="11128" w:type="dxa"/>
        <w:tblBorders>
          <w:left w:val="single" w:sz="4" w:space="0" w:color="808080"/>
          <w:bottom w:val="single" w:sz="4" w:space="0" w:color="auto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31"/>
        <w:gridCol w:w="531"/>
        <w:gridCol w:w="1031"/>
        <w:gridCol w:w="5386"/>
        <w:gridCol w:w="992"/>
        <w:gridCol w:w="850"/>
        <w:gridCol w:w="957"/>
        <w:gridCol w:w="850"/>
      </w:tblGrid>
      <w:tr w:rsidR="00811AD4" w:rsidRPr="00AD67C9" w14:paraId="5A23F7E4" w14:textId="77777777" w:rsidTr="00236EED">
        <w:tc>
          <w:tcPr>
            <w:tcW w:w="531" w:type="dxa"/>
            <w:tcBorders>
              <w:bottom w:val="single" w:sz="4" w:space="0" w:color="auto"/>
            </w:tcBorders>
          </w:tcPr>
          <w:p w14:paraId="2B1CCB7E" w14:textId="77777777" w:rsidR="00811AD4" w:rsidRPr="006869E9" w:rsidRDefault="00811AD4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531" w:type="dxa"/>
            <w:tcBorders>
              <w:bottom w:val="single" w:sz="4" w:space="0" w:color="auto"/>
            </w:tcBorders>
          </w:tcPr>
          <w:p w14:paraId="0AB760B1" w14:textId="77777777" w:rsidR="00811AD4" w:rsidRPr="006869E9" w:rsidRDefault="00811AD4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1031" w:type="dxa"/>
            <w:tcBorders>
              <w:bottom w:val="single" w:sz="4" w:space="0" w:color="auto"/>
            </w:tcBorders>
          </w:tcPr>
          <w:p w14:paraId="38051774" w14:textId="77777777" w:rsidR="00811AD4" w:rsidRPr="006869E9" w:rsidRDefault="00811AD4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5386" w:type="dxa"/>
            <w:tcBorders>
              <w:bottom w:val="single" w:sz="4" w:space="0" w:color="auto"/>
            </w:tcBorders>
            <w:vAlign w:val="center"/>
          </w:tcPr>
          <w:p w14:paraId="36619CFA" w14:textId="77777777" w:rsidR="00811AD4" w:rsidRPr="00236EED" w:rsidRDefault="00811AD4" w:rsidP="00236EED">
            <w:pPr>
              <w:rPr>
                <w:sz w:val="14"/>
                <w:szCs w:val="14"/>
              </w:rPr>
            </w:pPr>
            <w:r w:rsidRPr="00236EED">
              <w:rPr>
                <w:sz w:val="14"/>
                <w:szCs w:val="14"/>
              </w:rPr>
              <w:t xml:space="preserve">14.Итого объем работ для статистической отчетности подрядной организации                                                                                                                                   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59CFE282" w14:textId="77777777" w:rsidR="00811AD4" w:rsidRPr="00236EED" w:rsidRDefault="00811AD4" w:rsidP="00236EED">
            <w:pPr>
              <w:jc w:val="right"/>
              <w:rPr>
                <w:sz w:val="14"/>
                <w:szCs w:val="14"/>
              </w:rPr>
            </w:pPr>
            <w:r w:rsidRPr="00236EED">
              <w:rPr>
                <w:sz w:val="14"/>
                <w:szCs w:val="14"/>
              </w:rPr>
              <w:t xml:space="preserve">                    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17317E34" w14:textId="77777777" w:rsidR="00811AD4" w:rsidRPr="00236EED" w:rsidRDefault="00811AD4" w:rsidP="00236EED">
            <w:pPr>
              <w:jc w:val="right"/>
              <w:rPr>
                <w:sz w:val="14"/>
                <w:szCs w:val="14"/>
              </w:rPr>
            </w:pPr>
          </w:p>
        </w:tc>
        <w:tc>
          <w:tcPr>
            <w:tcW w:w="957" w:type="dxa"/>
            <w:tcBorders>
              <w:bottom w:val="single" w:sz="4" w:space="0" w:color="auto"/>
            </w:tcBorders>
          </w:tcPr>
          <w:p w14:paraId="60C356B9" w14:textId="77777777" w:rsidR="00811AD4" w:rsidRPr="006869E9" w:rsidRDefault="00811AD4" w:rsidP="00236EED">
            <w:pPr>
              <w:jc w:val="right"/>
              <w:rPr>
                <w:sz w:val="14"/>
                <w:szCs w:val="14"/>
                <w:lang w:val="en-US"/>
              </w:rPr>
            </w:pPr>
            <w:r w:rsidRPr="006869E9">
              <w:rPr>
                <w:sz w:val="14"/>
                <w:szCs w:val="14"/>
                <w:lang w:val="en-US"/>
              </w:rPr>
              <w:t>147'488.61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40E2DC23" w14:textId="77777777" w:rsidR="00811AD4" w:rsidRPr="006869E9" w:rsidRDefault="00811AD4" w:rsidP="00236EED">
            <w:pPr>
              <w:jc w:val="right"/>
              <w:rPr>
                <w:sz w:val="14"/>
                <w:szCs w:val="14"/>
                <w:lang w:val="en-US"/>
              </w:rPr>
            </w:pPr>
          </w:p>
        </w:tc>
      </w:tr>
    </w:tbl>
    <w:p w14:paraId="30E9C31D" w14:textId="77777777" w:rsidR="00811AD4" w:rsidRDefault="00811AD4" w:rsidP="00236EED">
      <w:pPr>
        <w:spacing w:line="20" w:lineRule="exact"/>
      </w:pPr>
    </w:p>
    <w:tbl>
      <w:tblPr>
        <w:tblW w:w="11128" w:type="dxa"/>
        <w:tblBorders>
          <w:left w:val="single" w:sz="4" w:space="0" w:color="808080"/>
          <w:bottom w:val="single" w:sz="4" w:space="0" w:color="auto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31"/>
        <w:gridCol w:w="531"/>
        <w:gridCol w:w="1031"/>
        <w:gridCol w:w="5386"/>
        <w:gridCol w:w="992"/>
        <w:gridCol w:w="850"/>
        <w:gridCol w:w="957"/>
        <w:gridCol w:w="850"/>
      </w:tblGrid>
      <w:tr w:rsidR="00811AD4" w:rsidRPr="00AD67C9" w14:paraId="76060684" w14:textId="77777777" w:rsidTr="00236EED">
        <w:tc>
          <w:tcPr>
            <w:tcW w:w="531" w:type="dxa"/>
            <w:tcBorders>
              <w:bottom w:val="single" w:sz="4" w:space="0" w:color="auto"/>
            </w:tcBorders>
          </w:tcPr>
          <w:p w14:paraId="12EF0ED9" w14:textId="77777777" w:rsidR="00811AD4" w:rsidRPr="006869E9" w:rsidRDefault="00811AD4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531" w:type="dxa"/>
            <w:tcBorders>
              <w:bottom w:val="single" w:sz="4" w:space="0" w:color="auto"/>
            </w:tcBorders>
          </w:tcPr>
          <w:p w14:paraId="7819501A" w14:textId="77777777" w:rsidR="00811AD4" w:rsidRPr="006869E9" w:rsidRDefault="00811AD4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1031" w:type="dxa"/>
            <w:tcBorders>
              <w:bottom w:val="single" w:sz="4" w:space="0" w:color="auto"/>
            </w:tcBorders>
          </w:tcPr>
          <w:p w14:paraId="7E22FB44" w14:textId="77777777" w:rsidR="00811AD4" w:rsidRPr="006869E9" w:rsidRDefault="00811AD4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5386" w:type="dxa"/>
            <w:tcBorders>
              <w:bottom w:val="single" w:sz="4" w:space="0" w:color="auto"/>
            </w:tcBorders>
            <w:vAlign w:val="center"/>
          </w:tcPr>
          <w:p w14:paraId="1F0E496E" w14:textId="77777777" w:rsidR="00811AD4" w:rsidRPr="00236EED" w:rsidRDefault="00811AD4" w:rsidP="00236EED">
            <w:pPr>
              <w:rPr>
                <w:sz w:val="14"/>
                <w:szCs w:val="14"/>
              </w:rPr>
            </w:pPr>
            <w:r w:rsidRPr="00236EED">
              <w:rPr>
                <w:sz w:val="14"/>
                <w:szCs w:val="14"/>
              </w:rPr>
              <w:t xml:space="preserve">15.Возврат стоимости материалов от стоимости временных (титульных) зданий и сооружений (-)                                                                                                                 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0223BFD4" w14:textId="77777777" w:rsidR="00811AD4" w:rsidRPr="006869E9" w:rsidRDefault="00811AD4" w:rsidP="00236EED">
            <w:pPr>
              <w:jc w:val="right"/>
              <w:rPr>
                <w:sz w:val="14"/>
                <w:szCs w:val="14"/>
                <w:lang w:val="en-US"/>
              </w:rPr>
            </w:pPr>
            <w:r w:rsidRPr="006869E9">
              <w:rPr>
                <w:sz w:val="14"/>
                <w:szCs w:val="14"/>
                <w:lang w:val="en-US"/>
              </w:rPr>
              <w:t xml:space="preserve">15%                 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3082EAB4" w14:textId="77777777" w:rsidR="00811AD4" w:rsidRPr="006869E9" w:rsidRDefault="00811AD4" w:rsidP="00236EED">
            <w:pPr>
              <w:jc w:val="right"/>
              <w:rPr>
                <w:sz w:val="14"/>
                <w:szCs w:val="14"/>
                <w:lang w:val="en-US"/>
              </w:rPr>
            </w:pPr>
          </w:p>
        </w:tc>
        <w:tc>
          <w:tcPr>
            <w:tcW w:w="957" w:type="dxa"/>
            <w:tcBorders>
              <w:bottom w:val="single" w:sz="4" w:space="0" w:color="auto"/>
            </w:tcBorders>
          </w:tcPr>
          <w:p w14:paraId="2972C832" w14:textId="77777777" w:rsidR="00811AD4" w:rsidRPr="006869E9" w:rsidRDefault="00811AD4" w:rsidP="00236EED">
            <w:pPr>
              <w:jc w:val="right"/>
              <w:rPr>
                <w:sz w:val="14"/>
                <w:szCs w:val="14"/>
                <w:lang w:val="en-US"/>
              </w:rPr>
            </w:pPr>
            <w:r w:rsidRPr="006869E9">
              <w:rPr>
                <w:sz w:val="14"/>
                <w:szCs w:val="14"/>
                <w:lang w:val="en-US"/>
              </w:rPr>
              <w:t>0.00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3376F79D" w14:textId="77777777" w:rsidR="00811AD4" w:rsidRPr="006869E9" w:rsidRDefault="00811AD4" w:rsidP="00236EED">
            <w:pPr>
              <w:jc w:val="right"/>
              <w:rPr>
                <w:sz w:val="14"/>
                <w:szCs w:val="14"/>
                <w:lang w:val="en-US"/>
              </w:rPr>
            </w:pPr>
          </w:p>
        </w:tc>
      </w:tr>
    </w:tbl>
    <w:p w14:paraId="6034F6E7" w14:textId="77777777" w:rsidR="00811AD4" w:rsidRDefault="00811AD4" w:rsidP="00236EED">
      <w:pPr>
        <w:spacing w:line="20" w:lineRule="exact"/>
      </w:pPr>
    </w:p>
    <w:tbl>
      <w:tblPr>
        <w:tblW w:w="11128" w:type="dxa"/>
        <w:tblBorders>
          <w:left w:val="single" w:sz="4" w:space="0" w:color="808080"/>
          <w:bottom w:val="single" w:sz="4" w:space="0" w:color="auto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31"/>
        <w:gridCol w:w="531"/>
        <w:gridCol w:w="1031"/>
        <w:gridCol w:w="5386"/>
        <w:gridCol w:w="992"/>
        <w:gridCol w:w="850"/>
        <w:gridCol w:w="957"/>
        <w:gridCol w:w="850"/>
      </w:tblGrid>
      <w:tr w:rsidR="00811AD4" w:rsidRPr="00AD67C9" w14:paraId="32D008B5" w14:textId="77777777" w:rsidTr="00236EED">
        <w:tc>
          <w:tcPr>
            <w:tcW w:w="531" w:type="dxa"/>
            <w:tcBorders>
              <w:bottom w:val="single" w:sz="4" w:space="0" w:color="auto"/>
            </w:tcBorders>
          </w:tcPr>
          <w:p w14:paraId="6AF0ECFC" w14:textId="77777777" w:rsidR="00811AD4" w:rsidRPr="006869E9" w:rsidRDefault="00811AD4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531" w:type="dxa"/>
            <w:tcBorders>
              <w:bottom w:val="single" w:sz="4" w:space="0" w:color="auto"/>
            </w:tcBorders>
          </w:tcPr>
          <w:p w14:paraId="37C05D0F" w14:textId="77777777" w:rsidR="00811AD4" w:rsidRPr="006869E9" w:rsidRDefault="00811AD4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1031" w:type="dxa"/>
            <w:tcBorders>
              <w:bottom w:val="single" w:sz="4" w:space="0" w:color="auto"/>
            </w:tcBorders>
          </w:tcPr>
          <w:p w14:paraId="69BED64C" w14:textId="77777777" w:rsidR="00811AD4" w:rsidRPr="006869E9" w:rsidRDefault="00811AD4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5386" w:type="dxa"/>
            <w:tcBorders>
              <w:bottom w:val="single" w:sz="4" w:space="0" w:color="auto"/>
            </w:tcBorders>
            <w:vAlign w:val="center"/>
          </w:tcPr>
          <w:p w14:paraId="5930173F" w14:textId="77777777" w:rsidR="00811AD4" w:rsidRPr="006869E9" w:rsidRDefault="00811AD4" w:rsidP="00236EED">
            <w:pPr>
              <w:rPr>
                <w:sz w:val="14"/>
                <w:szCs w:val="14"/>
                <w:lang w:val="en-US"/>
              </w:rPr>
            </w:pPr>
            <w:proofErr w:type="spellStart"/>
            <w:r w:rsidRPr="006869E9">
              <w:rPr>
                <w:sz w:val="14"/>
                <w:szCs w:val="14"/>
                <w:lang w:val="en-US"/>
              </w:rPr>
              <w:t>Материалы+</w:t>
            </w:r>
            <w:proofErr w:type="gramStart"/>
            <w:r w:rsidRPr="006869E9">
              <w:rPr>
                <w:sz w:val="14"/>
                <w:szCs w:val="14"/>
                <w:lang w:val="en-US"/>
              </w:rPr>
              <w:t>транспорт</w:t>
            </w:r>
            <w:proofErr w:type="spellEnd"/>
            <w:r w:rsidRPr="006869E9">
              <w:rPr>
                <w:sz w:val="14"/>
                <w:szCs w:val="14"/>
                <w:lang w:val="en-US"/>
              </w:rPr>
              <w:t xml:space="preserve">  </w:t>
            </w:r>
            <w:proofErr w:type="spellStart"/>
            <w:r w:rsidRPr="006869E9">
              <w:rPr>
                <w:sz w:val="14"/>
                <w:szCs w:val="14"/>
                <w:lang w:val="en-US"/>
              </w:rPr>
              <w:t>заказчика</w:t>
            </w:r>
            <w:proofErr w:type="spellEnd"/>
            <w:proofErr w:type="gramEnd"/>
            <w:r w:rsidRPr="006869E9">
              <w:rPr>
                <w:sz w:val="14"/>
                <w:szCs w:val="14"/>
                <w:lang w:val="en-US"/>
              </w:rPr>
              <w:t xml:space="preserve">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24F8AC79" w14:textId="77777777" w:rsidR="00811AD4" w:rsidRPr="006869E9" w:rsidRDefault="00811AD4" w:rsidP="00236EED">
            <w:pPr>
              <w:jc w:val="right"/>
              <w:rPr>
                <w:sz w:val="14"/>
                <w:szCs w:val="14"/>
                <w:lang w:val="en-US"/>
              </w:rPr>
            </w:pPr>
            <w:r w:rsidRPr="006869E9">
              <w:rPr>
                <w:sz w:val="14"/>
                <w:szCs w:val="14"/>
                <w:lang w:val="en-US"/>
              </w:rPr>
              <w:t xml:space="preserve">                    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72FD569A" w14:textId="77777777" w:rsidR="00811AD4" w:rsidRPr="006869E9" w:rsidRDefault="00811AD4" w:rsidP="00236EED">
            <w:pPr>
              <w:jc w:val="right"/>
              <w:rPr>
                <w:sz w:val="14"/>
                <w:szCs w:val="14"/>
                <w:lang w:val="en-US"/>
              </w:rPr>
            </w:pPr>
          </w:p>
        </w:tc>
        <w:tc>
          <w:tcPr>
            <w:tcW w:w="957" w:type="dxa"/>
            <w:tcBorders>
              <w:bottom w:val="single" w:sz="4" w:space="0" w:color="auto"/>
            </w:tcBorders>
          </w:tcPr>
          <w:p w14:paraId="7BF03812" w14:textId="77777777" w:rsidR="00811AD4" w:rsidRPr="006869E9" w:rsidRDefault="00811AD4" w:rsidP="00236EED">
            <w:pPr>
              <w:jc w:val="right"/>
              <w:rPr>
                <w:sz w:val="14"/>
                <w:szCs w:val="14"/>
                <w:lang w:val="en-US"/>
              </w:rPr>
            </w:pPr>
            <w:r w:rsidRPr="006869E9">
              <w:rPr>
                <w:sz w:val="14"/>
                <w:szCs w:val="14"/>
                <w:lang w:val="en-US"/>
              </w:rPr>
              <w:t>0.00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49A3FA8E" w14:textId="77777777" w:rsidR="00811AD4" w:rsidRPr="006869E9" w:rsidRDefault="00811AD4" w:rsidP="00236EED">
            <w:pPr>
              <w:jc w:val="right"/>
              <w:rPr>
                <w:sz w:val="14"/>
                <w:szCs w:val="14"/>
                <w:lang w:val="en-US"/>
              </w:rPr>
            </w:pPr>
          </w:p>
        </w:tc>
      </w:tr>
    </w:tbl>
    <w:p w14:paraId="71EAC98A" w14:textId="77777777" w:rsidR="00811AD4" w:rsidRDefault="00811AD4" w:rsidP="00236EED">
      <w:pPr>
        <w:spacing w:line="20" w:lineRule="exact"/>
      </w:pPr>
    </w:p>
    <w:tbl>
      <w:tblPr>
        <w:tblW w:w="11128" w:type="dxa"/>
        <w:tblBorders>
          <w:left w:val="single" w:sz="4" w:space="0" w:color="808080"/>
          <w:bottom w:val="single" w:sz="4" w:space="0" w:color="auto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31"/>
        <w:gridCol w:w="531"/>
        <w:gridCol w:w="1031"/>
        <w:gridCol w:w="5386"/>
        <w:gridCol w:w="992"/>
        <w:gridCol w:w="850"/>
        <w:gridCol w:w="957"/>
        <w:gridCol w:w="850"/>
      </w:tblGrid>
      <w:tr w:rsidR="00811AD4" w:rsidRPr="00AD67C9" w14:paraId="4BF095AC" w14:textId="77777777" w:rsidTr="00236EED">
        <w:tc>
          <w:tcPr>
            <w:tcW w:w="531" w:type="dxa"/>
            <w:tcBorders>
              <w:bottom w:val="single" w:sz="4" w:space="0" w:color="auto"/>
            </w:tcBorders>
          </w:tcPr>
          <w:p w14:paraId="57429F67" w14:textId="77777777" w:rsidR="00811AD4" w:rsidRPr="006869E9" w:rsidRDefault="00811AD4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531" w:type="dxa"/>
            <w:tcBorders>
              <w:bottom w:val="single" w:sz="4" w:space="0" w:color="auto"/>
            </w:tcBorders>
          </w:tcPr>
          <w:p w14:paraId="31EA1E64" w14:textId="77777777" w:rsidR="00811AD4" w:rsidRPr="006869E9" w:rsidRDefault="00811AD4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1031" w:type="dxa"/>
            <w:tcBorders>
              <w:bottom w:val="single" w:sz="4" w:space="0" w:color="auto"/>
            </w:tcBorders>
          </w:tcPr>
          <w:p w14:paraId="7D9CB259" w14:textId="77777777" w:rsidR="00811AD4" w:rsidRPr="006869E9" w:rsidRDefault="00811AD4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5386" w:type="dxa"/>
            <w:tcBorders>
              <w:bottom w:val="single" w:sz="4" w:space="0" w:color="auto"/>
            </w:tcBorders>
            <w:vAlign w:val="center"/>
          </w:tcPr>
          <w:p w14:paraId="7F73003B" w14:textId="77777777" w:rsidR="00811AD4" w:rsidRPr="00236EED" w:rsidRDefault="00811AD4" w:rsidP="00236EED">
            <w:pPr>
              <w:rPr>
                <w:sz w:val="14"/>
                <w:szCs w:val="14"/>
              </w:rPr>
            </w:pPr>
            <w:r w:rsidRPr="00236EED">
              <w:rPr>
                <w:sz w:val="14"/>
                <w:szCs w:val="14"/>
              </w:rPr>
              <w:t xml:space="preserve">16.Итого объем работ для налогообложения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79DCDA08" w14:textId="77777777" w:rsidR="00811AD4" w:rsidRPr="00236EED" w:rsidRDefault="00811AD4" w:rsidP="00236EED">
            <w:pPr>
              <w:jc w:val="right"/>
              <w:rPr>
                <w:sz w:val="14"/>
                <w:szCs w:val="14"/>
              </w:rPr>
            </w:pPr>
            <w:r w:rsidRPr="00236EED">
              <w:rPr>
                <w:sz w:val="14"/>
                <w:szCs w:val="14"/>
              </w:rPr>
              <w:t xml:space="preserve">                    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28A555D3" w14:textId="77777777" w:rsidR="00811AD4" w:rsidRPr="00236EED" w:rsidRDefault="00811AD4" w:rsidP="00236EED">
            <w:pPr>
              <w:jc w:val="right"/>
              <w:rPr>
                <w:sz w:val="14"/>
                <w:szCs w:val="14"/>
              </w:rPr>
            </w:pPr>
          </w:p>
        </w:tc>
        <w:tc>
          <w:tcPr>
            <w:tcW w:w="957" w:type="dxa"/>
            <w:tcBorders>
              <w:bottom w:val="single" w:sz="4" w:space="0" w:color="auto"/>
            </w:tcBorders>
          </w:tcPr>
          <w:p w14:paraId="69DA4F4D" w14:textId="77777777" w:rsidR="00811AD4" w:rsidRPr="006869E9" w:rsidRDefault="00811AD4" w:rsidP="00236EED">
            <w:pPr>
              <w:jc w:val="right"/>
              <w:rPr>
                <w:sz w:val="14"/>
                <w:szCs w:val="14"/>
                <w:lang w:val="en-US"/>
              </w:rPr>
            </w:pPr>
            <w:r w:rsidRPr="006869E9">
              <w:rPr>
                <w:sz w:val="14"/>
                <w:szCs w:val="14"/>
                <w:lang w:val="en-US"/>
              </w:rPr>
              <w:t>147'488.61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77211A08" w14:textId="77777777" w:rsidR="00811AD4" w:rsidRPr="006869E9" w:rsidRDefault="00811AD4" w:rsidP="00236EED">
            <w:pPr>
              <w:jc w:val="right"/>
              <w:rPr>
                <w:sz w:val="14"/>
                <w:szCs w:val="14"/>
                <w:lang w:val="en-US"/>
              </w:rPr>
            </w:pPr>
          </w:p>
        </w:tc>
      </w:tr>
    </w:tbl>
    <w:p w14:paraId="67AACF8F" w14:textId="77777777" w:rsidR="00811AD4" w:rsidRDefault="00811AD4" w:rsidP="00236EED">
      <w:pPr>
        <w:spacing w:line="20" w:lineRule="exact"/>
      </w:pPr>
    </w:p>
    <w:tbl>
      <w:tblPr>
        <w:tblW w:w="11128" w:type="dxa"/>
        <w:tblBorders>
          <w:left w:val="single" w:sz="4" w:space="0" w:color="808080"/>
          <w:bottom w:val="single" w:sz="4" w:space="0" w:color="auto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31"/>
        <w:gridCol w:w="531"/>
        <w:gridCol w:w="1031"/>
        <w:gridCol w:w="5386"/>
        <w:gridCol w:w="992"/>
        <w:gridCol w:w="850"/>
        <w:gridCol w:w="957"/>
        <w:gridCol w:w="850"/>
      </w:tblGrid>
      <w:tr w:rsidR="00811AD4" w:rsidRPr="00AD67C9" w14:paraId="1D3ADBCF" w14:textId="77777777" w:rsidTr="00236EED">
        <w:tc>
          <w:tcPr>
            <w:tcW w:w="531" w:type="dxa"/>
            <w:tcBorders>
              <w:bottom w:val="single" w:sz="4" w:space="0" w:color="auto"/>
            </w:tcBorders>
          </w:tcPr>
          <w:p w14:paraId="1EE98641" w14:textId="77777777" w:rsidR="00811AD4" w:rsidRPr="006869E9" w:rsidRDefault="00811AD4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531" w:type="dxa"/>
            <w:tcBorders>
              <w:bottom w:val="single" w:sz="4" w:space="0" w:color="auto"/>
            </w:tcBorders>
          </w:tcPr>
          <w:p w14:paraId="7FD03544" w14:textId="77777777" w:rsidR="00811AD4" w:rsidRPr="006869E9" w:rsidRDefault="00811AD4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1031" w:type="dxa"/>
            <w:tcBorders>
              <w:bottom w:val="single" w:sz="4" w:space="0" w:color="auto"/>
            </w:tcBorders>
          </w:tcPr>
          <w:p w14:paraId="719860BF" w14:textId="77777777" w:rsidR="00811AD4" w:rsidRPr="006869E9" w:rsidRDefault="00811AD4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5386" w:type="dxa"/>
            <w:tcBorders>
              <w:bottom w:val="single" w:sz="4" w:space="0" w:color="auto"/>
            </w:tcBorders>
            <w:vAlign w:val="center"/>
          </w:tcPr>
          <w:p w14:paraId="7DC460B7" w14:textId="77777777" w:rsidR="00811AD4" w:rsidRPr="00236EED" w:rsidRDefault="00811AD4" w:rsidP="00236EED">
            <w:pPr>
              <w:rPr>
                <w:sz w:val="14"/>
                <w:szCs w:val="14"/>
              </w:rPr>
            </w:pPr>
            <w:r w:rsidRPr="00236EED">
              <w:rPr>
                <w:sz w:val="14"/>
                <w:szCs w:val="14"/>
              </w:rPr>
              <w:t xml:space="preserve">Итого с налогами и отчислениями от выручки                                                                                                                                                              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71BF4AE2" w14:textId="77777777" w:rsidR="00811AD4" w:rsidRPr="00236EED" w:rsidRDefault="00811AD4" w:rsidP="00236EED">
            <w:pPr>
              <w:jc w:val="right"/>
              <w:rPr>
                <w:sz w:val="14"/>
                <w:szCs w:val="14"/>
              </w:rPr>
            </w:pPr>
            <w:r w:rsidRPr="00236EED">
              <w:rPr>
                <w:sz w:val="14"/>
                <w:szCs w:val="14"/>
              </w:rPr>
              <w:t xml:space="preserve">                    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52A8AA6D" w14:textId="77777777" w:rsidR="00811AD4" w:rsidRPr="00236EED" w:rsidRDefault="00811AD4" w:rsidP="00236EED">
            <w:pPr>
              <w:jc w:val="right"/>
              <w:rPr>
                <w:sz w:val="14"/>
                <w:szCs w:val="14"/>
              </w:rPr>
            </w:pPr>
          </w:p>
        </w:tc>
        <w:tc>
          <w:tcPr>
            <w:tcW w:w="957" w:type="dxa"/>
            <w:tcBorders>
              <w:bottom w:val="single" w:sz="4" w:space="0" w:color="auto"/>
            </w:tcBorders>
          </w:tcPr>
          <w:p w14:paraId="2B9EE7D9" w14:textId="77777777" w:rsidR="00811AD4" w:rsidRPr="006869E9" w:rsidRDefault="00811AD4" w:rsidP="00236EED">
            <w:pPr>
              <w:jc w:val="right"/>
              <w:rPr>
                <w:sz w:val="14"/>
                <w:szCs w:val="14"/>
                <w:lang w:val="en-US"/>
              </w:rPr>
            </w:pPr>
            <w:r w:rsidRPr="006869E9">
              <w:rPr>
                <w:sz w:val="14"/>
                <w:szCs w:val="14"/>
                <w:lang w:val="en-US"/>
              </w:rPr>
              <w:t>147'488.61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0A3137EB" w14:textId="77777777" w:rsidR="00811AD4" w:rsidRPr="006869E9" w:rsidRDefault="00811AD4" w:rsidP="00236EED">
            <w:pPr>
              <w:jc w:val="right"/>
              <w:rPr>
                <w:sz w:val="14"/>
                <w:szCs w:val="14"/>
                <w:lang w:val="en-US"/>
              </w:rPr>
            </w:pPr>
          </w:p>
        </w:tc>
      </w:tr>
    </w:tbl>
    <w:p w14:paraId="760F58D5" w14:textId="77777777" w:rsidR="00811AD4" w:rsidRDefault="00811AD4" w:rsidP="00236EED">
      <w:pPr>
        <w:spacing w:line="20" w:lineRule="exact"/>
      </w:pPr>
    </w:p>
    <w:tbl>
      <w:tblPr>
        <w:tblW w:w="11128" w:type="dxa"/>
        <w:tblBorders>
          <w:left w:val="single" w:sz="4" w:space="0" w:color="808080"/>
          <w:bottom w:val="single" w:sz="4" w:space="0" w:color="auto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31"/>
        <w:gridCol w:w="531"/>
        <w:gridCol w:w="1031"/>
        <w:gridCol w:w="5386"/>
        <w:gridCol w:w="992"/>
        <w:gridCol w:w="850"/>
        <w:gridCol w:w="957"/>
        <w:gridCol w:w="850"/>
      </w:tblGrid>
      <w:tr w:rsidR="00811AD4" w:rsidRPr="00AD67C9" w14:paraId="1FFFA1F1" w14:textId="77777777" w:rsidTr="00236EED">
        <w:tc>
          <w:tcPr>
            <w:tcW w:w="531" w:type="dxa"/>
            <w:tcBorders>
              <w:bottom w:val="single" w:sz="4" w:space="0" w:color="auto"/>
            </w:tcBorders>
          </w:tcPr>
          <w:p w14:paraId="45CFCBE7" w14:textId="77777777" w:rsidR="00811AD4" w:rsidRPr="006869E9" w:rsidRDefault="00811AD4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531" w:type="dxa"/>
            <w:tcBorders>
              <w:bottom w:val="single" w:sz="4" w:space="0" w:color="auto"/>
            </w:tcBorders>
          </w:tcPr>
          <w:p w14:paraId="4FCE45BE" w14:textId="77777777" w:rsidR="00811AD4" w:rsidRPr="006869E9" w:rsidRDefault="00811AD4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1031" w:type="dxa"/>
            <w:tcBorders>
              <w:bottom w:val="single" w:sz="4" w:space="0" w:color="auto"/>
            </w:tcBorders>
          </w:tcPr>
          <w:p w14:paraId="37566849" w14:textId="77777777" w:rsidR="00811AD4" w:rsidRPr="006869E9" w:rsidRDefault="00811AD4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5386" w:type="dxa"/>
            <w:tcBorders>
              <w:bottom w:val="single" w:sz="4" w:space="0" w:color="auto"/>
            </w:tcBorders>
            <w:vAlign w:val="center"/>
          </w:tcPr>
          <w:p w14:paraId="08EB7F55" w14:textId="77777777" w:rsidR="00811AD4" w:rsidRPr="006869E9" w:rsidRDefault="00811AD4" w:rsidP="00236EED">
            <w:pPr>
              <w:rPr>
                <w:sz w:val="14"/>
                <w:szCs w:val="14"/>
                <w:lang w:val="en-US"/>
              </w:rPr>
            </w:pPr>
            <w:r w:rsidRPr="006869E9">
              <w:rPr>
                <w:sz w:val="14"/>
                <w:szCs w:val="14"/>
                <w:lang w:val="en-US"/>
              </w:rPr>
              <w:t xml:space="preserve">18.Сумма НДС </w:t>
            </w:r>
            <w:proofErr w:type="spellStart"/>
            <w:r w:rsidRPr="006869E9">
              <w:rPr>
                <w:sz w:val="14"/>
                <w:szCs w:val="14"/>
                <w:lang w:val="en-US"/>
              </w:rPr>
              <w:t>по</w:t>
            </w:r>
            <w:proofErr w:type="spellEnd"/>
            <w:r w:rsidRPr="006869E9">
              <w:rPr>
                <w:sz w:val="14"/>
                <w:szCs w:val="14"/>
                <w:lang w:val="en-US"/>
              </w:rPr>
              <w:t xml:space="preserve"> </w:t>
            </w:r>
            <w:proofErr w:type="spellStart"/>
            <w:r w:rsidRPr="006869E9">
              <w:rPr>
                <w:sz w:val="14"/>
                <w:szCs w:val="14"/>
                <w:lang w:val="en-US"/>
              </w:rPr>
              <w:t>ставке</w:t>
            </w:r>
            <w:proofErr w:type="spellEnd"/>
            <w:r w:rsidRPr="006869E9">
              <w:rPr>
                <w:sz w:val="14"/>
                <w:szCs w:val="14"/>
                <w:lang w:val="en-US"/>
              </w:rPr>
              <w:t xml:space="preserve">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4D8085F1" w14:textId="77777777" w:rsidR="00811AD4" w:rsidRPr="006869E9" w:rsidRDefault="00811AD4" w:rsidP="00236EED">
            <w:pPr>
              <w:jc w:val="right"/>
              <w:rPr>
                <w:sz w:val="14"/>
                <w:szCs w:val="14"/>
                <w:lang w:val="en-US"/>
              </w:rPr>
            </w:pPr>
            <w:r w:rsidRPr="006869E9">
              <w:rPr>
                <w:sz w:val="14"/>
                <w:szCs w:val="14"/>
                <w:lang w:val="en-US"/>
              </w:rPr>
              <w:t xml:space="preserve">20%                 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569F52E1" w14:textId="77777777" w:rsidR="00811AD4" w:rsidRPr="006869E9" w:rsidRDefault="00811AD4" w:rsidP="00236EED">
            <w:pPr>
              <w:jc w:val="right"/>
              <w:rPr>
                <w:sz w:val="14"/>
                <w:szCs w:val="14"/>
                <w:lang w:val="en-US"/>
              </w:rPr>
            </w:pPr>
          </w:p>
        </w:tc>
        <w:tc>
          <w:tcPr>
            <w:tcW w:w="957" w:type="dxa"/>
            <w:tcBorders>
              <w:bottom w:val="single" w:sz="4" w:space="0" w:color="auto"/>
            </w:tcBorders>
          </w:tcPr>
          <w:p w14:paraId="393B63E5" w14:textId="77777777" w:rsidR="00811AD4" w:rsidRPr="006869E9" w:rsidRDefault="00811AD4" w:rsidP="00236EED">
            <w:pPr>
              <w:jc w:val="right"/>
              <w:rPr>
                <w:sz w:val="14"/>
                <w:szCs w:val="14"/>
                <w:lang w:val="en-US"/>
              </w:rPr>
            </w:pPr>
            <w:r w:rsidRPr="006869E9">
              <w:rPr>
                <w:sz w:val="14"/>
                <w:szCs w:val="14"/>
                <w:lang w:val="en-US"/>
              </w:rPr>
              <w:t>29'497.72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36742015" w14:textId="77777777" w:rsidR="00811AD4" w:rsidRPr="006869E9" w:rsidRDefault="00811AD4" w:rsidP="00236EED">
            <w:pPr>
              <w:jc w:val="right"/>
              <w:rPr>
                <w:sz w:val="14"/>
                <w:szCs w:val="14"/>
                <w:lang w:val="en-US"/>
              </w:rPr>
            </w:pPr>
          </w:p>
        </w:tc>
      </w:tr>
    </w:tbl>
    <w:p w14:paraId="2CF46C00" w14:textId="77777777" w:rsidR="00811AD4" w:rsidRDefault="00811AD4" w:rsidP="00236EED">
      <w:pPr>
        <w:spacing w:line="20" w:lineRule="exact"/>
      </w:pPr>
    </w:p>
    <w:tbl>
      <w:tblPr>
        <w:tblW w:w="11128" w:type="dxa"/>
        <w:tblBorders>
          <w:left w:val="single" w:sz="4" w:space="0" w:color="808080"/>
          <w:bottom w:val="single" w:sz="4" w:space="0" w:color="auto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31"/>
        <w:gridCol w:w="531"/>
        <w:gridCol w:w="1030"/>
        <w:gridCol w:w="5379"/>
        <w:gridCol w:w="991"/>
        <w:gridCol w:w="849"/>
        <w:gridCol w:w="956"/>
        <w:gridCol w:w="849"/>
        <w:gridCol w:w="12"/>
      </w:tblGrid>
      <w:tr w:rsidR="00811AD4" w:rsidRPr="00AD67C9" w14:paraId="25B91443" w14:textId="77777777" w:rsidTr="00236EED">
        <w:trPr>
          <w:gridAfter w:val="1"/>
          <w:wAfter w:w="12" w:type="dxa"/>
        </w:trPr>
        <w:tc>
          <w:tcPr>
            <w:tcW w:w="531" w:type="dxa"/>
            <w:tcBorders>
              <w:bottom w:val="single" w:sz="4" w:space="0" w:color="auto"/>
            </w:tcBorders>
          </w:tcPr>
          <w:p w14:paraId="37E0007C" w14:textId="77777777" w:rsidR="00811AD4" w:rsidRPr="006869E9" w:rsidRDefault="00811AD4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531" w:type="dxa"/>
            <w:tcBorders>
              <w:bottom w:val="single" w:sz="4" w:space="0" w:color="auto"/>
            </w:tcBorders>
          </w:tcPr>
          <w:p w14:paraId="277F6FA3" w14:textId="77777777" w:rsidR="00811AD4" w:rsidRPr="006869E9" w:rsidRDefault="00811AD4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1031" w:type="dxa"/>
            <w:tcBorders>
              <w:bottom w:val="single" w:sz="4" w:space="0" w:color="auto"/>
            </w:tcBorders>
          </w:tcPr>
          <w:p w14:paraId="5EEA8AD8" w14:textId="77777777" w:rsidR="00811AD4" w:rsidRPr="006869E9" w:rsidRDefault="00811AD4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5386" w:type="dxa"/>
            <w:tcBorders>
              <w:bottom w:val="single" w:sz="4" w:space="0" w:color="auto"/>
            </w:tcBorders>
            <w:vAlign w:val="center"/>
          </w:tcPr>
          <w:p w14:paraId="66DD5702" w14:textId="77777777" w:rsidR="00811AD4" w:rsidRPr="006869E9" w:rsidRDefault="00811AD4" w:rsidP="00236EED">
            <w:pPr>
              <w:rPr>
                <w:sz w:val="14"/>
                <w:szCs w:val="14"/>
                <w:lang w:val="en-US"/>
              </w:rPr>
            </w:pPr>
            <w:proofErr w:type="spellStart"/>
            <w:r w:rsidRPr="006869E9">
              <w:rPr>
                <w:sz w:val="14"/>
                <w:szCs w:val="14"/>
                <w:lang w:val="en-US"/>
              </w:rPr>
              <w:t>Итого</w:t>
            </w:r>
            <w:proofErr w:type="spellEnd"/>
            <w:r w:rsidRPr="006869E9">
              <w:rPr>
                <w:sz w:val="14"/>
                <w:szCs w:val="14"/>
                <w:lang w:val="en-US"/>
              </w:rPr>
              <w:t xml:space="preserve"> </w:t>
            </w:r>
            <w:proofErr w:type="spellStart"/>
            <w:r w:rsidRPr="006869E9">
              <w:rPr>
                <w:sz w:val="14"/>
                <w:szCs w:val="14"/>
                <w:lang w:val="en-US"/>
              </w:rPr>
              <w:t>стоимость</w:t>
            </w:r>
            <w:proofErr w:type="spellEnd"/>
            <w:r w:rsidRPr="006869E9">
              <w:rPr>
                <w:sz w:val="14"/>
                <w:szCs w:val="14"/>
                <w:lang w:val="en-US"/>
              </w:rPr>
              <w:t xml:space="preserve"> с НДС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545FE00F" w14:textId="77777777" w:rsidR="00811AD4" w:rsidRPr="006869E9" w:rsidRDefault="00811AD4" w:rsidP="00236EED">
            <w:pPr>
              <w:jc w:val="right"/>
              <w:rPr>
                <w:sz w:val="14"/>
                <w:szCs w:val="14"/>
                <w:lang w:val="en-US"/>
              </w:rPr>
            </w:pPr>
            <w:r w:rsidRPr="006869E9">
              <w:rPr>
                <w:sz w:val="14"/>
                <w:szCs w:val="14"/>
                <w:lang w:val="en-US"/>
              </w:rPr>
              <w:t xml:space="preserve">                    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7D2394B5" w14:textId="77777777" w:rsidR="00811AD4" w:rsidRPr="006869E9" w:rsidRDefault="00811AD4" w:rsidP="00236EED">
            <w:pPr>
              <w:jc w:val="right"/>
              <w:rPr>
                <w:sz w:val="14"/>
                <w:szCs w:val="14"/>
                <w:lang w:val="en-US"/>
              </w:rPr>
            </w:pPr>
          </w:p>
        </w:tc>
        <w:tc>
          <w:tcPr>
            <w:tcW w:w="957" w:type="dxa"/>
            <w:tcBorders>
              <w:bottom w:val="single" w:sz="4" w:space="0" w:color="auto"/>
            </w:tcBorders>
          </w:tcPr>
          <w:p w14:paraId="590CEE38" w14:textId="77777777" w:rsidR="00811AD4" w:rsidRPr="006869E9" w:rsidRDefault="00811AD4" w:rsidP="00236EED">
            <w:pPr>
              <w:jc w:val="right"/>
              <w:rPr>
                <w:sz w:val="14"/>
                <w:szCs w:val="14"/>
                <w:lang w:val="en-US"/>
              </w:rPr>
            </w:pPr>
            <w:r w:rsidRPr="006869E9">
              <w:rPr>
                <w:sz w:val="14"/>
                <w:szCs w:val="14"/>
                <w:lang w:val="en-US"/>
              </w:rPr>
              <w:t>176'986.33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601BCDF5" w14:textId="77777777" w:rsidR="00811AD4" w:rsidRPr="006869E9" w:rsidRDefault="00811AD4" w:rsidP="00236EED">
            <w:pPr>
              <w:jc w:val="right"/>
              <w:rPr>
                <w:sz w:val="14"/>
                <w:szCs w:val="14"/>
                <w:lang w:val="en-US"/>
              </w:rPr>
            </w:pPr>
          </w:p>
        </w:tc>
      </w:tr>
      <w:tr w:rsidR="00811AD4" w:rsidRPr="00AD67C9" w14:paraId="00C53E46" w14:textId="77777777" w:rsidTr="00236EED">
        <w:tblPrEx>
          <w:tblBorders>
            <w:bottom w:val="none" w:sz="0" w:space="0" w:color="auto"/>
            <w:insideH w:val="none" w:sz="0" w:space="0" w:color="auto"/>
            <w:insideV w:val="none" w:sz="0" w:space="0" w:color="auto"/>
          </w:tblBorders>
          <w:tblLook w:val="00A0" w:firstRow="1" w:lastRow="0" w:firstColumn="1" w:lastColumn="0" w:noHBand="0" w:noVBand="0"/>
        </w:tblPrEx>
        <w:tc>
          <w:tcPr>
            <w:tcW w:w="11140" w:type="dxa"/>
            <w:gridSpan w:val="9"/>
          </w:tcPr>
          <w:p w14:paraId="484B032A" w14:textId="77777777" w:rsidR="00811AD4" w:rsidRPr="00236EED" w:rsidRDefault="00811AD4" w:rsidP="00236EED">
            <w:pPr>
              <w:jc w:val="center"/>
              <w:rPr>
                <w:b/>
                <w:bCs/>
              </w:rPr>
            </w:pPr>
            <w:r>
              <w:t xml:space="preserve"> </w:t>
            </w:r>
            <w:r w:rsidRPr="00236EED">
              <w:rPr>
                <w:b/>
                <w:bCs/>
              </w:rPr>
              <w:t xml:space="preserve">Сто семьдесят шесть тысяч девятьсот восемьдесят шесть белорусских рублей 33 копейки </w:t>
            </w:r>
          </w:p>
        </w:tc>
      </w:tr>
    </w:tbl>
    <w:p w14:paraId="29F2B901" w14:textId="77777777" w:rsidR="00811AD4" w:rsidRPr="00236EED" w:rsidRDefault="00811AD4"/>
    <w:tbl>
      <w:tblPr>
        <w:tblW w:w="11128" w:type="dxa"/>
        <w:tblLook w:val="04A0" w:firstRow="1" w:lastRow="0" w:firstColumn="1" w:lastColumn="0" w:noHBand="0" w:noVBand="1"/>
      </w:tblPr>
      <w:tblGrid>
        <w:gridCol w:w="4957"/>
        <w:gridCol w:w="1275"/>
        <w:gridCol w:w="709"/>
        <w:gridCol w:w="1418"/>
        <w:gridCol w:w="1417"/>
        <w:gridCol w:w="1276"/>
        <w:gridCol w:w="76"/>
      </w:tblGrid>
      <w:tr w:rsidR="00236EED" w:rsidRPr="00236EED" w14:paraId="6FA8F9D9" w14:textId="77777777" w:rsidTr="002B51B7">
        <w:trPr>
          <w:gridAfter w:val="1"/>
          <w:wAfter w:w="76" w:type="dxa"/>
          <w:trHeight w:val="128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FB03055" w14:textId="77777777" w:rsidR="00236EED" w:rsidRPr="00236EED" w:rsidRDefault="00510337" w:rsidP="00236EED">
            <w:pPr>
              <w:rPr>
                <w:rFonts w:cs="Arial"/>
                <w:sz w:val="14"/>
                <w:szCs w:val="14"/>
              </w:rPr>
            </w:pPr>
            <w:r>
              <w:rPr>
                <w:rFonts w:cs="Arial"/>
                <w:sz w:val="14"/>
                <w:szCs w:val="14"/>
              </w:rPr>
              <w:t>с 11</w:t>
            </w:r>
            <w:r w:rsidR="00236EED" w:rsidRPr="00236EED">
              <w:rPr>
                <w:rFonts w:cs="Arial"/>
                <w:sz w:val="14"/>
                <w:szCs w:val="14"/>
              </w:rPr>
              <w:t xml:space="preserve"> по 31 августа 2026г.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53B1179" w14:textId="77777777" w:rsidR="00236EED" w:rsidRPr="00236EED" w:rsidRDefault="00236EED" w:rsidP="00236EED">
            <w:pPr>
              <w:jc w:val="right"/>
              <w:rPr>
                <w:rFonts w:cs="Arial"/>
                <w:sz w:val="14"/>
                <w:szCs w:val="14"/>
              </w:rPr>
            </w:pPr>
            <w:r w:rsidRPr="00236EED">
              <w:rPr>
                <w:rFonts w:cs="Arial"/>
                <w:sz w:val="14"/>
                <w:szCs w:val="14"/>
              </w:rPr>
              <w:t>51621,01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61A0FFF" w14:textId="77777777" w:rsidR="00236EED" w:rsidRPr="00236EED" w:rsidRDefault="00236EED" w:rsidP="00236EED">
            <w:pPr>
              <w:jc w:val="right"/>
              <w:rPr>
                <w:rFonts w:cs="Arial"/>
                <w:sz w:val="14"/>
                <w:szCs w:val="14"/>
              </w:rPr>
            </w:pPr>
            <w:r w:rsidRPr="00236EED">
              <w:rPr>
                <w:rFonts w:cs="Arial"/>
                <w:sz w:val="14"/>
                <w:szCs w:val="14"/>
              </w:rPr>
              <w:t>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0E47696" w14:textId="77777777" w:rsidR="00236EED" w:rsidRPr="00236EED" w:rsidRDefault="00236EED" w:rsidP="00236EED">
            <w:pPr>
              <w:jc w:val="right"/>
              <w:rPr>
                <w:rFonts w:cs="Arial"/>
                <w:sz w:val="14"/>
                <w:szCs w:val="14"/>
              </w:rPr>
            </w:pPr>
            <w:r w:rsidRPr="00236EED">
              <w:rPr>
                <w:rFonts w:cs="Arial"/>
                <w:sz w:val="14"/>
                <w:szCs w:val="14"/>
              </w:rPr>
              <w:t>51621,01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7A6473D" w14:textId="77777777" w:rsidR="00236EED" w:rsidRPr="00236EED" w:rsidRDefault="00236EED" w:rsidP="00236EED">
            <w:pPr>
              <w:jc w:val="right"/>
              <w:rPr>
                <w:rFonts w:cs="Arial"/>
                <w:sz w:val="14"/>
                <w:szCs w:val="14"/>
              </w:rPr>
            </w:pPr>
            <w:r w:rsidRPr="00236EED">
              <w:rPr>
                <w:rFonts w:cs="Arial"/>
                <w:sz w:val="14"/>
                <w:szCs w:val="14"/>
              </w:rPr>
              <w:t>10324,20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07B49F" w14:textId="77777777" w:rsidR="00236EED" w:rsidRPr="00236EED" w:rsidRDefault="00236EED" w:rsidP="00236EED">
            <w:pPr>
              <w:jc w:val="right"/>
              <w:rPr>
                <w:rFonts w:cs="Arial"/>
                <w:sz w:val="14"/>
                <w:szCs w:val="14"/>
              </w:rPr>
            </w:pPr>
            <w:r w:rsidRPr="00236EED">
              <w:rPr>
                <w:rFonts w:cs="Arial"/>
                <w:sz w:val="14"/>
                <w:szCs w:val="14"/>
              </w:rPr>
              <w:t>61945,21</w:t>
            </w:r>
          </w:p>
        </w:tc>
      </w:tr>
      <w:tr w:rsidR="00236EED" w:rsidRPr="00236EED" w14:paraId="7C40070F" w14:textId="77777777" w:rsidTr="002B51B7">
        <w:trPr>
          <w:gridAfter w:val="1"/>
          <w:wAfter w:w="76" w:type="dxa"/>
          <w:trHeight w:val="235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085DB9D" w14:textId="77777777" w:rsidR="00236EED" w:rsidRPr="00236EED" w:rsidRDefault="00236EED" w:rsidP="00236EED">
            <w:pPr>
              <w:rPr>
                <w:rFonts w:cs="Arial"/>
                <w:sz w:val="14"/>
                <w:szCs w:val="14"/>
              </w:rPr>
            </w:pPr>
            <w:r w:rsidRPr="00236EED">
              <w:rPr>
                <w:rFonts w:cs="Arial"/>
                <w:sz w:val="14"/>
                <w:szCs w:val="14"/>
              </w:rPr>
              <w:t>с 01 по 30 сентября 2026г.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A46F185" w14:textId="77777777" w:rsidR="00236EED" w:rsidRPr="00236EED" w:rsidRDefault="00236EED" w:rsidP="00236EED">
            <w:pPr>
              <w:jc w:val="right"/>
              <w:rPr>
                <w:rFonts w:cs="Arial"/>
                <w:sz w:val="14"/>
                <w:szCs w:val="14"/>
              </w:rPr>
            </w:pPr>
            <w:r w:rsidRPr="00236EED">
              <w:rPr>
                <w:rFonts w:cs="Arial"/>
                <w:sz w:val="14"/>
                <w:szCs w:val="14"/>
              </w:rPr>
              <w:t>58995,44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EAC7334" w14:textId="77777777" w:rsidR="00236EED" w:rsidRPr="00236EED" w:rsidRDefault="00236EED" w:rsidP="00236EED">
            <w:pPr>
              <w:jc w:val="right"/>
              <w:rPr>
                <w:rFonts w:cs="Arial"/>
                <w:sz w:val="14"/>
                <w:szCs w:val="14"/>
              </w:rPr>
            </w:pPr>
            <w:r w:rsidRPr="00236EED">
              <w:rPr>
                <w:rFonts w:cs="Arial"/>
                <w:sz w:val="14"/>
                <w:szCs w:val="14"/>
              </w:rPr>
              <w:t>1,009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8CC5D57" w14:textId="77777777" w:rsidR="00236EED" w:rsidRPr="00236EED" w:rsidRDefault="00236EED" w:rsidP="00236EED">
            <w:pPr>
              <w:jc w:val="right"/>
              <w:rPr>
                <w:rFonts w:cs="Arial"/>
                <w:sz w:val="14"/>
                <w:szCs w:val="14"/>
              </w:rPr>
            </w:pPr>
            <w:r w:rsidRPr="00236EED">
              <w:rPr>
                <w:rFonts w:cs="Arial"/>
                <w:sz w:val="14"/>
                <w:szCs w:val="14"/>
              </w:rPr>
              <w:t>59526,40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325CF6F" w14:textId="77777777" w:rsidR="00236EED" w:rsidRPr="00236EED" w:rsidRDefault="00236EED" w:rsidP="00236EED">
            <w:pPr>
              <w:jc w:val="right"/>
              <w:rPr>
                <w:rFonts w:cs="Arial"/>
                <w:sz w:val="14"/>
                <w:szCs w:val="14"/>
              </w:rPr>
            </w:pPr>
            <w:r w:rsidRPr="00236EED">
              <w:rPr>
                <w:rFonts w:cs="Arial"/>
                <w:sz w:val="14"/>
                <w:szCs w:val="14"/>
              </w:rPr>
              <w:t>11905,28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93C6D7" w14:textId="77777777" w:rsidR="00236EED" w:rsidRPr="00236EED" w:rsidRDefault="00236EED" w:rsidP="00236EED">
            <w:pPr>
              <w:jc w:val="right"/>
              <w:rPr>
                <w:rFonts w:cs="Arial"/>
                <w:sz w:val="14"/>
                <w:szCs w:val="14"/>
              </w:rPr>
            </w:pPr>
            <w:r w:rsidRPr="00236EED">
              <w:rPr>
                <w:rFonts w:cs="Arial"/>
                <w:sz w:val="14"/>
                <w:szCs w:val="14"/>
              </w:rPr>
              <w:t>71431,68</w:t>
            </w:r>
          </w:p>
        </w:tc>
      </w:tr>
      <w:tr w:rsidR="00236EED" w:rsidRPr="00236EED" w14:paraId="1F8CC92B" w14:textId="77777777" w:rsidTr="002B51B7">
        <w:trPr>
          <w:gridAfter w:val="1"/>
          <w:wAfter w:w="76" w:type="dxa"/>
          <w:trHeight w:val="212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F5BCC73" w14:textId="77777777" w:rsidR="00236EED" w:rsidRPr="00236EED" w:rsidRDefault="00510337" w:rsidP="00236EED">
            <w:pPr>
              <w:rPr>
                <w:rFonts w:cs="Arial"/>
                <w:sz w:val="14"/>
                <w:szCs w:val="14"/>
              </w:rPr>
            </w:pPr>
            <w:r>
              <w:rPr>
                <w:rFonts w:cs="Arial"/>
                <w:sz w:val="14"/>
                <w:szCs w:val="14"/>
              </w:rPr>
              <w:t>с 01 по 11</w:t>
            </w:r>
            <w:r w:rsidR="00236EED" w:rsidRPr="00236EED">
              <w:rPr>
                <w:rFonts w:cs="Arial"/>
                <w:sz w:val="14"/>
                <w:szCs w:val="14"/>
              </w:rPr>
              <w:t xml:space="preserve"> октября 2026г.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FBF3750" w14:textId="77777777" w:rsidR="00236EED" w:rsidRPr="00236EED" w:rsidRDefault="00236EED" w:rsidP="00236EED">
            <w:pPr>
              <w:jc w:val="right"/>
              <w:rPr>
                <w:rFonts w:cs="Arial"/>
                <w:sz w:val="14"/>
                <w:szCs w:val="14"/>
              </w:rPr>
            </w:pPr>
            <w:r w:rsidRPr="00236EED">
              <w:rPr>
                <w:rFonts w:cs="Arial"/>
                <w:sz w:val="14"/>
                <w:szCs w:val="14"/>
              </w:rPr>
              <w:t>36872,16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5B9C23E" w14:textId="77777777" w:rsidR="00236EED" w:rsidRPr="00236EED" w:rsidRDefault="00236EED" w:rsidP="00236EED">
            <w:pPr>
              <w:jc w:val="right"/>
              <w:rPr>
                <w:rFonts w:cs="Arial"/>
                <w:sz w:val="14"/>
                <w:szCs w:val="14"/>
              </w:rPr>
            </w:pPr>
            <w:r w:rsidRPr="00236EED">
              <w:rPr>
                <w:rFonts w:cs="Arial"/>
                <w:sz w:val="14"/>
                <w:szCs w:val="14"/>
              </w:rPr>
              <w:t>1,0181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25D979E" w14:textId="77777777" w:rsidR="00236EED" w:rsidRPr="00236EED" w:rsidRDefault="00236EED" w:rsidP="00236EED">
            <w:pPr>
              <w:jc w:val="right"/>
              <w:rPr>
                <w:rFonts w:cs="Arial"/>
                <w:sz w:val="14"/>
                <w:szCs w:val="14"/>
              </w:rPr>
            </w:pPr>
            <w:r w:rsidRPr="00236EED">
              <w:rPr>
                <w:rFonts w:cs="Arial"/>
                <w:sz w:val="14"/>
                <w:szCs w:val="14"/>
              </w:rPr>
              <w:t>37539,55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B8E7319" w14:textId="77777777" w:rsidR="00236EED" w:rsidRPr="00236EED" w:rsidRDefault="00236EED" w:rsidP="00236EED">
            <w:pPr>
              <w:jc w:val="right"/>
              <w:rPr>
                <w:rFonts w:cs="Arial"/>
                <w:sz w:val="14"/>
                <w:szCs w:val="14"/>
              </w:rPr>
            </w:pPr>
            <w:r w:rsidRPr="00236EED">
              <w:rPr>
                <w:rFonts w:cs="Arial"/>
                <w:sz w:val="14"/>
                <w:szCs w:val="14"/>
              </w:rPr>
              <w:t>7507,91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E252BB" w14:textId="77777777" w:rsidR="00236EED" w:rsidRPr="00236EED" w:rsidRDefault="00236EED" w:rsidP="00236EED">
            <w:pPr>
              <w:jc w:val="right"/>
              <w:rPr>
                <w:rFonts w:cs="Arial"/>
                <w:sz w:val="14"/>
                <w:szCs w:val="14"/>
              </w:rPr>
            </w:pPr>
            <w:r w:rsidRPr="00236EED">
              <w:rPr>
                <w:rFonts w:cs="Arial"/>
                <w:sz w:val="14"/>
                <w:szCs w:val="14"/>
              </w:rPr>
              <w:t>45047,46</w:t>
            </w:r>
          </w:p>
        </w:tc>
      </w:tr>
      <w:tr w:rsidR="00236EED" w:rsidRPr="00236EED" w14:paraId="7F7A1307" w14:textId="77777777" w:rsidTr="002B51B7">
        <w:trPr>
          <w:gridAfter w:val="1"/>
          <w:wAfter w:w="76" w:type="dxa"/>
          <w:trHeight w:val="60"/>
        </w:trPr>
        <w:tc>
          <w:tcPr>
            <w:tcW w:w="835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70E4C69" w14:textId="77777777" w:rsidR="00236EED" w:rsidRPr="00236EED" w:rsidRDefault="00236EED" w:rsidP="00236EED">
            <w:pPr>
              <w:rPr>
                <w:rFonts w:cs="Arial"/>
                <w:b/>
                <w:bCs/>
                <w:sz w:val="14"/>
                <w:szCs w:val="14"/>
              </w:rPr>
            </w:pPr>
            <w:r w:rsidRPr="00236EED">
              <w:rPr>
                <w:rFonts w:cs="Arial"/>
                <w:b/>
                <w:bCs/>
                <w:sz w:val="14"/>
                <w:szCs w:val="14"/>
              </w:rPr>
              <w:t>Итого по неизменной договорной (контрактной) цене, рублей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965785" w14:textId="77777777" w:rsidR="00236EED" w:rsidRPr="00236EED" w:rsidRDefault="00236EED" w:rsidP="00236EED">
            <w:pPr>
              <w:rPr>
                <w:rFonts w:cs="Arial"/>
                <w:sz w:val="14"/>
                <w:szCs w:val="14"/>
              </w:rPr>
            </w:pPr>
            <w:r w:rsidRPr="00236EED">
              <w:rPr>
                <w:rFonts w:cs="Arial"/>
                <w:sz w:val="14"/>
                <w:szCs w:val="14"/>
              </w:rPr>
              <w:t> 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4A8816C" w14:textId="77777777" w:rsidR="00236EED" w:rsidRPr="00236EED" w:rsidRDefault="00236EED" w:rsidP="00236EED">
            <w:pPr>
              <w:jc w:val="right"/>
              <w:rPr>
                <w:rFonts w:cs="Arial"/>
                <w:b/>
                <w:bCs/>
                <w:sz w:val="14"/>
                <w:szCs w:val="14"/>
              </w:rPr>
            </w:pPr>
            <w:r w:rsidRPr="00236EED">
              <w:rPr>
                <w:rFonts w:cs="Arial"/>
                <w:b/>
                <w:bCs/>
                <w:sz w:val="14"/>
                <w:szCs w:val="14"/>
              </w:rPr>
              <w:t>178424,35</w:t>
            </w:r>
          </w:p>
        </w:tc>
      </w:tr>
      <w:tr w:rsidR="00236EED" w:rsidRPr="00236EED" w14:paraId="31A836E3" w14:textId="77777777" w:rsidTr="002B51B7">
        <w:trPr>
          <w:gridAfter w:val="1"/>
          <w:wAfter w:w="76" w:type="dxa"/>
          <w:trHeight w:val="162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938EB0F" w14:textId="77777777" w:rsidR="00236EED" w:rsidRPr="00236EED" w:rsidRDefault="00236EED" w:rsidP="00236EED">
            <w:pPr>
              <w:rPr>
                <w:rFonts w:cs="Arial"/>
                <w:sz w:val="14"/>
                <w:szCs w:val="14"/>
              </w:rPr>
            </w:pPr>
            <w:r w:rsidRPr="00236EED">
              <w:rPr>
                <w:rFonts w:cs="Arial"/>
                <w:sz w:val="14"/>
                <w:szCs w:val="14"/>
              </w:rPr>
              <w:t>в т.ч. налоги, рублей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79E4722" w14:textId="77777777" w:rsidR="00236EED" w:rsidRPr="00236EED" w:rsidRDefault="00236EED" w:rsidP="00236EED">
            <w:pPr>
              <w:rPr>
                <w:rFonts w:cs="Arial"/>
                <w:sz w:val="14"/>
                <w:szCs w:val="14"/>
              </w:rPr>
            </w:pPr>
            <w:r w:rsidRPr="00236EED">
              <w:rPr>
                <w:rFonts w:cs="Arial"/>
                <w:sz w:val="14"/>
                <w:szCs w:val="1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E1BD565" w14:textId="77777777" w:rsidR="00236EED" w:rsidRPr="00236EED" w:rsidRDefault="00236EED" w:rsidP="00236EED">
            <w:pPr>
              <w:rPr>
                <w:rFonts w:cs="Arial"/>
                <w:sz w:val="14"/>
                <w:szCs w:val="14"/>
              </w:rPr>
            </w:pPr>
            <w:r w:rsidRPr="00236EED">
              <w:rPr>
                <w:rFonts w:cs="Arial"/>
                <w:sz w:val="14"/>
                <w:szCs w:val="14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CD648B3" w14:textId="77777777" w:rsidR="00236EED" w:rsidRPr="00236EED" w:rsidRDefault="00236EED" w:rsidP="00236EED">
            <w:pPr>
              <w:rPr>
                <w:rFonts w:cs="Arial"/>
                <w:sz w:val="14"/>
                <w:szCs w:val="14"/>
              </w:rPr>
            </w:pPr>
            <w:r w:rsidRPr="00236EED">
              <w:rPr>
                <w:rFonts w:cs="Arial"/>
                <w:sz w:val="14"/>
                <w:szCs w:val="1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3AFE008" w14:textId="77777777" w:rsidR="00236EED" w:rsidRPr="00236EED" w:rsidRDefault="00236EED" w:rsidP="00236EED">
            <w:pPr>
              <w:rPr>
                <w:rFonts w:cs="Arial"/>
                <w:sz w:val="14"/>
                <w:szCs w:val="14"/>
              </w:rPr>
            </w:pPr>
            <w:r w:rsidRPr="00236EED">
              <w:rPr>
                <w:rFonts w:cs="Arial"/>
                <w:sz w:val="14"/>
                <w:szCs w:val="14"/>
              </w:rPr>
              <w:t> 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32670E" w14:textId="77777777" w:rsidR="00236EED" w:rsidRPr="00236EED" w:rsidRDefault="00236EED" w:rsidP="00236EED">
            <w:pPr>
              <w:jc w:val="right"/>
              <w:rPr>
                <w:rFonts w:cs="Arial"/>
                <w:sz w:val="14"/>
                <w:szCs w:val="14"/>
              </w:rPr>
            </w:pPr>
            <w:r w:rsidRPr="00236EED">
              <w:rPr>
                <w:rFonts w:cs="Arial"/>
                <w:sz w:val="14"/>
                <w:szCs w:val="14"/>
              </w:rPr>
              <w:t>29737,39</w:t>
            </w:r>
          </w:p>
        </w:tc>
      </w:tr>
      <w:tr w:rsidR="002B51B7" w:rsidRPr="00AD67C9" w14:paraId="67E3C3EB" w14:textId="77777777" w:rsidTr="002B51B7">
        <w:tblPrEx>
          <w:tblBorders>
            <w:left w:val="single" w:sz="4" w:space="0" w:color="808080"/>
            <w:right w:val="single" w:sz="4" w:space="0" w:color="808080"/>
          </w:tblBorders>
          <w:tblLook w:val="00A0" w:firstRow="1" w:lastRow="0" w:firstColumn="1" w:lastColumn="0" w:noHBand="0" w:noVBand="0"/>
        </w:tblPrEx>
        <w:tc>
          <w:tcPr>
            <w:tcW w:w="11128" w:type="dxa"/>
            <w:gridSpan w:val="7"/>
          </w:tcPr>
          <w:p w14:paraId="1D4E8227" w14:textId="77777777" w:rsidR="002B51B7" w:rsidRPr="00236EED" w:rsidRDefault="002B51B7" w:rsidP="002B51B7">
            <w:pPr>
              <w:jc w:val="center"/>
              <w:rPr>
                <w:b/>
                <w:bCs/>
              </w:rPr>
            </w:pPr>
            <w:r w:rsidRPr="00236EED">
              <w:rPr>
                <w:b/>
                <w:bCs/>
              </w:rPr>
              <w:t xml:space="preserve">Сто семьдесят </w:t>
            </w:r>
            <w:r>
              <w:rPr>
                <w:b/>
                <w:bCs/>
              </w:rPr>
              <w:t>восемь</w:t>
            </w:r>
            <w:r w:rsidRPr="00236EED">
              <w:rPr>
                <w:b/>
                <w:bCs/>
              </w:rPr>
              <w:t xml:space="preserve"> тысяч </w:t>
            </w:r>
            <w:r>
              <w:rPr>
                <w:b/>
                <w:bCs/>
              </w:rPr>
              <w:t>четыреста</w:t>
            </w:r>
            <w:r w:rsidRPr="00236EED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двадцать</w:t>
            </w:r>
            <w:r w:rsidRPr="00236EED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четыре белорусских рубля 35 копеек</w:t>
            </w:r>
          </w:p>
        </w:tc>
      </w:tr>
    </w:tbl>
    <w:p w14:paraId="27DFFF97" w14:textId="77777777" w:rsidR="002B51B7" w:rsidRDefault="002B51B7" w:rsidP="002B51B7">
      <w:pPr>
        <w:jc w:val="both"/>
      </w:pPr>
    </w:p>
    <w:p w14:paraId="575D08F0" w14:textId="77777777" w:rsidR="002B51B7" w:rsidRDefault="002B51B7" w:rsidP="002B51B7">
      <w:pPr>
        <w:jc w:val="both"/>
      </w:pPr>
      <w:r>
        <w:t>Цена предложения подрядчика определена путем составления сметы на дату начала выполнения подрядных работ, установленную заказчиком в дефектном акте, с учетом обязательных страховых взносов, уплачиваемых подрядчиком согласно законодательству, конкурсного коэффициента = 0,943, прогнозных индексов, действующих в каждом месяце периода продолжительности выполнения подрядных работ, налогов, уплачиваемых подрядчиком из выручки согласно законодательству.</w:t>
      </w:r>
    </w:p>
    <w:p w14:paraId="272CCB29" w14:textId="77777777" w:rsidR="00811AD4" w:rsidRPr="002B51B7" w:rsidRDefault="00811AD4"/>
    <w:p w14:paraId="7C7AB3EA" w14:textId="77777777" w:rsidR="00811AD4" w:rsidRPr="0078528B" w:rsidRDefault="00811AD4">
      <w:pPr>
        <w:pStyle w:val="3"/>
        <w:rPr>
          <w:rFonts w:ascii="Arial" w:hAnsi="Arial" w:cs="Arial"/>
          <w:b/>
          <w:bCs/>
          <w:i w:val="0"/>
          <w:iCs w:val="0"/>
          <w:sz w:val="24"/>
          <w:szCs w:val="24"/>
          <w:lang w:val="en-US"/>
        </w:rPr>
      </w:pPr>
      <w:r w:rsidRPr="0078528B">
        <w:rPr>
          <w:rFonts w:ascii="Arial" w:hAnsi="Arial" w:cs="Arial"/>
          <w:b/>
          <w:bCs/>
          <w:i w:val="0"/>
          <w:iCs w:val="0"/>
          <w:sz w:val="24"/>
          <w:szCs w:val="24"/>
        </w:rPr>
        <w:t>РАСЧЕТ СТОИМОСТИ МАТЕРИАЛОВ</w:t>
      </w:r>
      <w:r w:rsidRPr="0078528B">
        <w:rPr>
          <w:rFonts w:ascii="Arial" w:hAnsi="Arial" w:cs="Arial"/>
          <w:b/>
          <w:bCs/>
          <w:i w:val="0"/>
          <w:iCs w:val="0"/>
          <w:sz w:val="24"/>
          <w:szCs w:val="24"/>
          <w:lang w:val="en-US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3700"/>
        <w:gridCol w:w="992"/>
        <w:gridCol w:w="992"/>
        <w:gridCol w:w="1133"/>
        <w:gridCol w:w="1134"/>
        <w:gridCol w:w="1418"/>
        <w:gridCol w:w="839"/>
      </w:tblGrid>
      <w:tr w:rsidR="00811AD4" w:rsidRPr="00377C78" w14:paraId="76C33D47" w14:textId="77777777" w:rsidTr="00236EED">
        <w:trPr>
          <w:trHeight w:val="806"/>
        </w:trPr>
        <w:tc>
          <w:tcPr>
            <w:tcW w:w="562" w:type="dxa"/>
            <w:vAlign w:val="center"/>
          </w:tcPr>
          <w:p w14:paraId="0A5517EA" w14:textId="77777777" w:rsidR="00811AD4" w:rsidRPr="00377C78" w:rsidRDefault="00811AD4" w:rsidP="00236EED">
            <w:pPr>
              <w:jc w:val="center"/>
              <w:rPr>
                <w:rFonts w:cs="Arial"/>
                <w:lang w:val="en-US"/>
              </w:rPr>
            </w:pPr>
            <w:r w:rsidRPr="00377C78">
              <w:rPr>
                <w:rFonts w:cs="Arial"/>
                <w:b/>
                <w:bCs/>
              </w:rPr>
              <w:t>№ п/п</w:t>
            </w:r>
          </w:p>
        </w:tc>
        <w:tc>
          <w:tcPr>
            <w:tcW w:w="3700" w:type="dxa"/>
            <w:vAlign w:val="center"/>
          </w:tcPr>
          <w:p w14:paraId="7D8321E1" w14:textId="77777777" w:rsidR="00811AD4" w:rsidRPr="00377C78" w:rsidRDefault="00811AD4" w:rsidP="00236EED">
            <w:pPr>
              <w:jc w:val="center"/>
              <w:rPr>
                <w:rFonts w:cs="Arial"/>
                <w:lang w:val="en-US"/>
              </w:rPr>
            </w:pPr>
            <w:proofErr w:type="spellStart"/>
            <w:r w:rsidRPr="00377C78">
              <w:rPr>
                <w:rFonts w:cs="Arial"/>
                <w:b/>
                <w:bCs/>
                <w:lang w:val="en-US"/>
              </w:rPr>
              <w:t>Наименование</w:t>
            </w:r>
            <w:proofErr w:type="spellEnd"/>
          </w:p>
        </w:tc>
        <w:tc>
          <w:tcPr>
            <w:tcW w:w="992" w:type="dxa"/>
            <w:vAlign w:val="center"/>
          </w:tcPr>
          <w:p w14:paraId="2AB7A595" w14:textId="77777777" w:rsidR="00811AD4" w:rsidRPr="00377C78" w:rsidRDefault="00811AD4" w:rsidP="00236EED">
            <w:pPr>
              <w:jc w:val="center"/>
              <w:rPr>
                <w:rFonts w:cs="Arial"/>
                <w:lang w:val="en-US"/>
              </w:rPr>
            </w:pPr>
            <w:proofErr w:type="spellStart"/>
            <w:r w:rsidRPr="00377C78">
              <w:rPr>
                <w:rFonts w:cs="Arial"/>
                <w:b/>
                <w:bCs/>
                <w:lang w:val="en-US"/>
              </w:rPr>
              <w:t>Един</w:t>
            </w:r>
            <w:r w:rsidRPr="00377C78">
              <w:rPr>
                <w:rFonts w:cs="Arial"/>
                <w:b/>
                <w:bCs/>
              </w:rPr>
              <w:t>ица</w:t>
            </w:r>
            <w:proofErr w:type="spellEnd"/>
            <w:r w:rsidRPr="00377C78">
              <w:rPr>
                <w:rFonts w:cs="Arial"/>
                <w:b/>
                <w:bCs/>
                <w:lang w:val="en-US"/>
              </w:rPr>
              <w:t xml:space="preserve"> </w:t>
            </w:r>
            <w:proofErr w:type="spellStart"/>
            <w:r w:rsidRPr="00377C78">
              <w:rPr>
                <w:rFonts w:cs="Arial"/>
                <w:b/>
                <w:bCs/>
                <w:lang w:val="en-US"/>
              </w:rPr>
              <w:t>измере</w:t>
            </w:r>
            <w:proofErr w:type="spellEnd"/>
            <w:r w:rsidRPr="00377C78">
              <w:rPr>
                <w:rFonts w:cs="Arial"/>
                <w:b/>
                <w:bCs/>
              </w:rPr>
              <w:t>-</w:t>
            </w:r>
            <w:proofErr w:type="spellStart"/>
            <w:r w:rsidRPr="00377C78">
              <w:rPr>
                <w:rFonts w:cs="Arial"/>
                <w:b/>
                <w:bCs/>
                <w:lang w:val="en-US"/>
              </w:rPr>
              <w:t>ния</w:t>
            </w:r>
            <w:proofErr w:type="spellEnd"/>
          </w:p>
        </w:tc>
        <w:tc>
          <w:tcPr>
            <w:tcW w:w="992" w:type="dxa"/>
            <w:vAlign w:val="center"/>
          </w:tcPr>
          <w:p w14:paraId="62580DE2" w14:textId="77777777" w:rsidR="00811AD4" w:rsidRPr="00377C78" w:rsidRDefault="00811AD4" w:rsidP="00236EED">
            <w:pPr>
              <w:jc w:val="center"/>
              <w:rPr>
                <w:rFonts w:cs="Arial"/>
                <w:lang w:val="en-US"/>
              </w:rPr>
            </w:pPr>
            <w:proofErr w:type="spellStart"/>
            <w:r w:rsidRPr="00377C78">
              <w:rPr>
                <w:rFonts w:cs="Arial"/>
                <w:b/>
                <w:bCs/>
                <w:lang w:val="en-US"/>
              </w:rPr>
              <w:t>Коли</w:t>
            </w:r>
            <w:proofErr w:type="spellEnd"/>
            <w:r w:rsidRPr="00377C78">
              <w:rPr>
                <w:rFonts w:cs="Arial"/>
                <w:b/>
                <w:bCs/>
              </w:rPr>
              <w:t>-</w:t>
            </w:r>
            <w:proofErr w:type="spellStart"/>
            <w:r w:rsidRPr="00377C78">
              <w:rPr>
                <w:rFonts w:cs="Arial"/>
                <w:b/>
                <w:bCs/>
                <w:lang w:val="en-US"/>
              </w:rPr>
              <w:t>чество</w:t>
            </w:r>
            <w:proofErr w:type="spellEnd"/>
          </w:p>
        </w:tc>
        <w:tc>
          <w:tcPr>
            <w:tcW w:w="1133" w:type="dxa"/>
            <w:vAlign w:val="center"/>
          </w:tcPr>
          <w:p w14:paraId="67197F40" w14:textId="77777777" w:rsidR="00811AD4" w:rsidRPr="00377C78" w:rsidRDefault="00811AD4" w:rsidP="00236EED">
            <w:pPr>
              <w:jc w:val="center"/>
              <w:rPr>
                <w:rFonts w:cs="Arial"/>
                <w:lang w:val="en-US"/>
              </w:rPr>
            </w:pPr>
            <w:r w:rsidRPr="00377C78">
              <w:rPr>
                <w:rFonts w:cs="Arial"/>
                <w:b/>
                <w:bCs/>
                <w:lang w:val="en-US"/>
              </w:rPr>
              <w:t xml:space="preserve">СРВЗ </w:t>
            </w:r>
            <w:proofErr w:type="spellStart"/>
            <w:r w:rsidRPr="00377C78">
              <w:rPr>
                <w:rFonts w:cs="Arial"/>
                <w:b/>
                <w:bCs/>
                <w:lang w:val="en-US"/>
              </w:rPr>
              <w:t>цена</w:t>
            </w:r>
            <w:proofErr w:type="spellEnd"/>
          </w:p>
        </w:tc>
        <w:tc>
          <w:tcPr>
            <w:tcW w:w="1134" w:type="dxa"/>
            <w:vAlign w:val="center"/>
          </w:tcPr>
          <w:p w14:paraId="5833A685" w14:textId="77777777" w:rsidR="00811AD4" w:rsidRPr="00377C78" w:rsidRDefault="00811AD4" w:rsidP="00236EED">
            <w:pPr>
              <w:jc w:val="center"/>
              <w:rPr>
                <w:rFonts w:cs="Arial"/>
                <w:lang w:val="en-US"/>
              </w:rPr>
            </w:pPr>
            <w:proofErr w:type="gramStart"/>
            <w:r w:rsidRPr="00377C78">
              <w:rPr>
                <w:rFonts w:cs="Arial"/>
                <w:b/>
                <w:bCs/>
              </w:rPr>
              <w:t>Договор- ная</w:t>
            </w:r>
            <w:proofErr w:type="gramEnd"/>
            <w:r w:rsidRPr="00377C78">
              <w:rPr>
                <w:rFonts w:cs="Arial"/>
                <w:b/>
                <w:bCs/>
              </w:rPr>
              <w:t xml:space="preserve"> цена</w:t>
            </w:r>
          </w:p>
        </w:tc>
        <w:tc>
          <w:tcPr>
            <w:tcW w:w="1418" w:type="dxa"/>
            <w:vAlign w:val="center"/>
          </w:tcPr>
          <w:p w14:paraId="50882836" w14:textId="77777777" w:rsidR="00811AD4" w:rsidRPr="00377C78" w:rsidRDefault="00811AD4" w:rsidP="00236EED">
            <w:pPr>
              <w:jc w:val="center"/>
              <w:rPr>
                <w:rFonts w:cs="Arial"/>
                <w:b/>
                <w:bCs/>
                <w:u w:val="single"/>
                <w:lang w:val="en-US"/>
              </w:rPr>
            </w:pPr>
            <w:r w:rsidRPr="00377C78">
              <w:rPr>
                <w:rFonts w:cs="Arial"/>
                <w:b/>
                <w:bCs/>
              </w:rPr>
              <w:t xml:space="preserve">Общая </w:t>
            </w:r>
            <w:r w:rsidRPr="00377C78">
              <w:rPr>
                <w:rFonts w:cs="Arial"/>
                <w:b/>
                <w:bCs/>
                <w:u w:val="single"/>
              </w:rPr>
              <w:t xml:space="preserve">стоимость </w:t>
            </w:r>
          </w:p>
          <w:p w14:paraId="127B8F0A" w14:textId="77777777" w:rsidR="00811AD4" w:rsidRPr="00377C78" w:rsidRDefault="00811AD4" w:rsidP="00236EED">
            <w:pPr>
              <w:jc w:val="center"/>
              <w:rPr>
                <w:rFonts w:cs="Arial"/>
                <w:lang w:val="en-US"/>
              </w:rPr>
            </w:pPr>
          </w:p>
        </w:tc>
        <w:tc>
          <w:tcPr>
            <w:tcW w:w="839" w:type="dxa"/>
            <w:vAlign w:val="center"/>
          </w:tcPr>
          <w:p w14:paraId="292B29EE" w14:textId="77777777" w:rsidR="00811AD4" w:rsidRPr="00377C78" w:rsidRDefault="00811AD4" w:rsidP="00236EED">
            <w:pPr>
              <w:jc w:val="center"/>
              <w:rPr>
                <w:rFonts w:cs="Arial"/>
                <w:b/>
                <w:bCs/>
              </w:rPr>
            </w:pPr>
            <w:proofErr w:type="spellStart"/>
            <w:r w:rsidRPr="00377C78">
              <w:rPr>
                <w:rFonts w:cs="Arial"/>
                <w:b/>
                <w:bCs/>
                <w:lang w:val="en-US"/>
              </w:rPr>
              <w:t>Транс-порт</w:t>
            </w:r>
            <w:proofErr w:type="spellEnd"/>
          </w:p>
          <w:p w14:paraId="77F46B3F" w14:textId="77777777" w:rsidR="00811AD4" w:rsidRPr="00377C78" w:rsidRDefault="00811AD4" w:rsidP="00236EED">
            <w:pPr>
              <w:jc w:val="center"/>
              <w:rPr>
                <w:rFonts w:cs="Arial"/>
                <w:lang w:val="en-US"/>
              </w:rPr>
            </w:pPr>
            <w:r w:rsidRPr="00377C78">
              <w:rPr>
                <w:rFonts w:cs="Arial"/>
                <w:b/>
                <w:bCs/>
                <w:lang w:val="en-US"/>
              </w:rPr>
              <w:t>ВСЕГО</w:t>
            </w:r>
          </w:p>
        </w:tc>
      </w:tr>
    </w:tbl>
    <w:p w14:paraId="3B12D47D" w14:textId="77777777" w:rsidR="00811AD4" w:rsidRPr="00377C78" w:rsidRDefault="00811AD4" w:rsidP="00236EED">
      <w:pPr>
        <w:spacing w:line="20" w:lineRule="exact"/>
        <w:ind w:hanging="142"/>
        <w:rPr>
          <w:sz w:val="2"/>
          <w:szCs w:val="2"/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1"/>
        <w:gridCol w:w="3700"/>
        <w:gridCol w:w="992"/>
        <w:gridCol w:w="992"/>
        <w:gridCol w:w="1133"/>
        <w:gridCol w:w="1134"/>
        <w:gridCol w:w="1418"/>
        <w:gridCol w:w="843"/>
      </w:tblGrid>
      <w:tr w:rsidR="00811AD4" w:rsidRPr="00377C78" w14:paraId="1F719A87" w14:textId="77777777" w:rsidTr="00236EED">
        <w:trPr>
          <w:tblHeader/>
        </w:trPr>
        <w:tc>
          <w:tcPr>
            <w:tcW w:w="561" w:type="dxa"/>
            <w:vAlign w:val="center"/>
          </w:tcPr>
          <w:p w14:paraId="5C6E9773" w14:textId="77777777" w:rsidR="00811AD4" w:rsidRPr="00377C78" w:rsidRDefault="00811AD4" w:rsidP="00236EED">
            <w:pPr>
              <w:spacing w:line="60" w:lineRule="atLeast"/>
              <w:jc w:val="center"/>
              <w:rPr>
                <w:b/>
                <w:bCs/>
                <w:lang w:val="en-US"/>
              </w:rPr>
            </w:pPr>
            <w:r w:rsidRPr="00377C78">
              <w:rPr>
                <w:b/>
                <w:bCs/>
                <w:lang w:val="en-US"/>
              </w:rPr>
              <w:t>1</w:t>
            </w:r>
          </w:p>
        </w:tc>
        <w:tc>
          <w:tcPr>
            <w:tcW w:w="3700" w:type="dxa"/>
            <w:vAlign w:val="center"/>
          </w:tcPr>
          <w:p w14:paraId="19B50107" w14:textId="77777777" w:rsidR="00811AD4" w:rsidRPr="00377C78" w:rsidRDefault="00811AD4" w:rsidP="00236EED">
            <w:pPr>
              <w:spacing w:line="60" w:lineRule="atLeast"/>
              <w:jc w:val="center"/>
              <w:rPr>
                <w:b/>
                <w:bCs/>
                <w:lang w:val="en-US"/>
              </w:rPr>
            </w:pPr>
            <w:r w:rsidRPr="00377C78">
              <w:rPr>
                <w:b/>
                <w:bCs/>
                <w:lang w:val="en-US"/>
              </w:rPr>
              <w:t>2</w:t>
            </w:r>
          </w:p>
        </w:tc>
        <w:tc>
          <w:tcPr>
            <w:tcW w:w="992" w:type="dxa"/>
            <w:vAlign w:val="center"/>
          </w:tcPr>
          <w:p w14:paraId="4FF532BF" w14:textId="77777777" w:rsidR="00811AD4" w:rsidRPr="00377C78" w:rsidRDefault="00811AD4" w:rsidP="00236EED">
            <w:pPr>
              <w:spacing w:line="60" w:lineRule="atLeast"/>
              <w:jc w:val="center"/>
              <w:rPr>
                <w:b/>
                <w:bCs/>
                <w:lang w:val="en-US"/>
              </w:rPr>
            </w:pPr>
            <w:r w:rsidRPr="00377C78">
              <w:rPr>
                <w:b/>
                <w:bCs/>
                <w:lang w:val="en-US"/>
              </w:rPr>
              <w:t>3</w:t>
            </w:r>
          </w:p>
        </w:tc>
        <w:tc>
          <w:tcPr>
            <w:tcW w:w="992" w:type="dxa"/>
            <w:vAlign w:val="center"/>
          </w:tcPr>
          <w:p w14:paraId="0CA8B4FD" w14:textId="77777777" w:rsidR="00811AD4" w:rsidRPr="00377C78" w:rsidRDefault="00811AD4" w:rsidP="00236EED">
            <w:pPr>
              <w:spacing w:line="60" w:lineRule="atLeast"/>
              <w:jc w:val="center"/>
              <w:rPr>
                <w:b/>
                <w:bCs/>
                <w:lang w:val="en-US"/>
              </w:rPr>
            </w:pPr>
            <w:r w:rsidRPr="00377C78">
              <w:rPr>
                <w:b/>
                <w:bCs/>
                <w:lang w:val="en-US"/>
              </w:rPr>
              <w:t>4</w:t>
            </w:r>
          </w:p>
        </w:tc>
        <w:tc>
          <w:tcPr>
            <w:tcW w:w="1133" w:type="dxa"/>
            <w:vAlign w:val="center"/>
          </w:tcPr>
          <w:p w14:paraId="3F33FB18" w14:textId="77777777" w:rsidR="00811AD4" w:rsidRPr="00377C78" w:rsidRDefault="00811AD4" w:rsidP="00236EED">
            <w:pPr>
              <w:spacing w:line="60" w:lineRule="atLeast"/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5</w:t>
            </w:r>
          </w:p>
        </w:tc>
        <w:tc>
          <w:tcPr>
            <w:tcW w:w="1134" w:type="dxa"/>
            <w:vAlign w:val="center"/>
          </w:tcPr>
          <w:p w14:paraId="48348F80" w14:textId="77777777" w:rsidR="00811AD4" w:rsidRPr="00377C78" w:rsidRDefault="00811AD4" w:rsidP="00236EED">
            <w:pPr>
              <w:spacing w:line="60" w:lineRule="atLeast"/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6</w:t>
            </w:r>
          </w:p>
        </w:tc>
        <w:tc>
          <w:tcPr>
            <w:tcW w:w="1418" w:type="dxa"/>
            <w:vAlign w:val="center"/>
          </w:tcPr>
          <w:p w14:paraId="2371FBCA" w14:textId="77777777" w:rsidR="00811AD4" w:rsidRPr="00377C78" w:rsidRDefault="00811AD4" w:rsidP="00236EED">
            <w:pPr>
              <w:spacing w:line="60" w:lineRule="atLeast"/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7</w:t>
            </w:r>
          </w:p>
        </w:tc>
        <w:tc>
          <w:tcPr>
            <w:tcW w:w="840" w:type="dxa"/>
            <w:vAlign w:val="center"/>
          </w:tcPr>
          <w:p w14:paraId="66D54980" w14:textId="77777777" w:rsidR="00811AD4" w:rsidRPr="00377C78" w:rsidRDefault="00811AD4" w:rsidP="00236EED">
            <w:pPr>
              <w:spacing w:line="60" w:lineRule="atLeast"/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8</w:t>
            </w:r>
          </w:p>
        </w:tc>
      </w:tr>
      <w:tr w:rsidR="00811AD4" w:rsidRPr="00377C78" w14:paraId="7FFADFE5" w14:textId="77777777" w:rsidTr="00236EED">
        <w:trPr>
          <w:trHeight w:val="70"/>
        </w:trPr>
        <w:tc>
          <w:tcPr>
            <w:tcW w:w="561" w:type="dxa"/>
            <w:tcBorders>
              <w:left w:val="single" w:sz="4" w:space="0" w:color="808080"/>
              <w:bottom w:val="single" w:sz="4" w:space="0" w:color="808080"/>
              <w:right w:val="nil"/>
            </w:tcBorders>
          </w:tcPr>
          <w:p w14:paraId="6441FD84" w14:textId="77777777" w:rsidR="00811AD4" w:rsidRPr="00377C78" w:rsidRDefault="00811AD4" w:rsidP="00236EED">
            <w:pPr>
              <w:spacing w:line="60" w:lineRule="atLeast"/>
              <w:rPr>
                <w:sz w:val="2"/>
                <w:szCs w:val="2"/>
                <w:lang w:val="en-US"/>
              </w:rPr>
            </w:pPr>
          </w:p>
        </w:tc>
        <w:tc>
          <w:tcPr>
            <w:tcW w:w="3700" w:type="dxa"/>
            <w:tcBorders>
              <w:left w:val="nil"/>
              <w:bottom w:val="single" w:sz="4" w:space="0" w:color="808080"/>
              <w:right w:val="nil"/>
            </w:tcBorders>
          </w:tcPr>
          <w:p w14:paraId="52A78DF0" w14:textId="77777777" w:rsidR="00811AD4" w:rsidRPr="00377C78" w:rsidRDefault="00811AD4" w:rsidP="00236EED">
            <w:pPr>
              <w:spacing w:line="60" w:lineRule="atLeast"/>
              <w:rPr>
                <w:sz w:val="2"/>
                <w:szCs w:val="2"/>
                <w:lang w:val="en-US"/>
              </w:rPr>
            </w:pPr>
          </w:p>
        </w:tc>
        <w:tc>
          <w:tcPr>
            <w:tcW w:w="992" w:type="dxa"/>
            <w:tcBorders>
              <w:left w:val="nil"/>
              <w:bottom w:val="single" w:sz="4" w:space="0" w:color="808080"/>
              <w:right w:val="nil"/>
            </w:tcBorders>
          </w:tcPr>
          <w:p w14:paraId="00FD19FE" w14:textId="77777777" w:rsidR="00811AD4" w:rsidRPr="00377C78" w:rsidRDefault="00811AD4" w:rsidP="00236EED">
            <w:pPr>
              <w:spacing w:line="60" w:lineRule="atLeast"/>
              <w:rPr>
                <w:sz w:val="2"/>
                <w:szCs w:val="2"/>
                <w:lang w:val="en-US"/>
              </w:rPr>
            </w:pPr>
          </w:p>
        </w:tc>
        <w:tc>
          <w:tcPr>
            <w:tcW w:w="992" w:type="dxa"/>
            <w:tcBorders>
              <w:left w:val="nil"/>
              <w:bottom w:val="single" w:sz="4" w:space="0" w:color="808080"/>
              <w:right w:val="nil"/>
            </w:tcBorders>
          </w:tcPr>
          <w:p w14:paraId="08DAC4AC" w14:textId="77777777" w:rsidR="00811AD4" w:rsidRPr="00377C78" w:rsidRDefault="00811AD4" w:rsidP="00236EED">
            <w:pPr>
              <w:spacing w:line="60" w:lineRule="atLeast"/>
              <w:rPr>
                <w:sz w:val="2"/>
                <w:szCs w:val="2"/>
                <w:lang w:val="en-US"/>
              </w:rPr>
            </w:pPr>
          </w:p>
        </w:tc>
        <w:tc>
          <w:tcPr>
            <w:tcW w:w="1133" w:type="dxa"/>
            <w:tcBorders>
              <w:left w:val="nil"/>
              <w:bottom w:val="single" w:sz="4" w:space="0" w:color="808080"/>
              <w:right w:val="nil"/>
            </w:tcBorders>
          </w:tcPr>
          <w:p w14:paraId="4BB7B215" w14:textId="77777777" w:rsidR="00811AD4" w:rsidRPr="00377C78" w:rsidRDefault="00811AD4" w:rsidP="00236EED">
            <w:pPr>
              <w:spacing w:line="60" w:lineRule="atLeast"/>
              <w:jc w:val="right"/>
              <w:rPr>
                <w:sz w:val="2"/>
                <w:szCs w:val="2"/>
                <w:lang w:val="en-US"/>
              </w:rPr>
            </w:pPr>
          </w:p>
        </w:tc>
        <w:tc>
          <w:tcPr>
            <w:tcW w:w="1134" w:type="dxa"/>
            <w:tcBorders>
              <w:left w:val="nil"/>
              <w:bottom w:val="single" w:sz="4" w:space="0" w:color="808080"/>
              <w:right w:val="nil"/>
            </w:tcBorders>
          </w:tcPr>
          <w:p w14:paraId="6137AC6D" w14:textId="77777777" w:rsidR="00811AD4" w:rsidRPr="00377C78" w:rsidRDefault="00811AD4" w:rsidP="00236EED">
            <w:pPr>
              <w:spacing w:line="60" w:lineRule="atLeast"/>
              <w:jc w:val="right"/>
              <w:rPr>
                <w:sz w:val="2"/>
                <w:szCs w:val="2"/>
                <w:lang w:val="en-US"/>
              </w:rPr>
            </w:pPr>
          </w:p>
        </w:tc>
        <w:tc>
          <w:tcPr>
            <w:tcW w:w="1418" w:type="dxa"/>
            <w:tcBorders>
              <w:left w:val="nil"/>
              <w:bottom w:val="single" w:sz="4" w:space="0" w:color="808080"/>
              <w:right w:val="nil"/>
            </w:tcBorders>
          </w:tcPr>
          <w:p w14:paraId="2FDEBD32" w14:textId="77777777" w:rsidR="00811AD4" w:rsidRPr="00377C78" w:rsidRDefault="00811AD4" w:rsidP="00236EED">
            <w:pPr>
              <w:spacing w:line="60" w:lineRule="atLeast"/>
              <w:jc w:val="right"/>
              <w:rPr>
                <w:sz w:val="2"/>
                <w:szCs w:val="2"/>
                <w:lang w:val="en-US"/>
              </w:rPr>
            </w:pPr>
          </w:p>
        </w:tc>
        <w:tc>
          <w:tcPr>
            <w:tcW w:w="840" w:type="dxa"/>
            <w:tcBorders>
              <w:left w:val="nil"/>
              <w:bottom w:val="single" w:sz="4" w:space="0" w:color="808080"/>
              <w:right w:val="single" w:sz="4" w:space="0" w:color="808080"/>
            </w:tcBorders>
          </w:tcPr>
          <w:p w14:paraId="0F0CFAB6" w14:textId="77777777" w:rsidR="00811AD4" w:rsidRPr="00377C78" w:rsidRDefault="00811AD4" w:rsidP="00236EED">
            <w:pPr>
              <w:spacing w:line="60" w:lineRule="atLeast"/>
              <w:jc w:val="right"/>
              <w:rPr>
                <w:sz w:val="2"/>
                <w:szCs w:val="2"/>
                <w:lang w:val="en-US"/>
              </w:rPr>
            </w:pPr>
          </w:p>
        </w:tc>
      </w:tr>
      <w:tr w:rsidR="00811AD4" w:rsidRPr="00377C78" w14:paraId="14FFB7AA" w14:textId="77777777" w:rsidTr="00236EED">
        <w:tblPrEx>
          <w:tblBorders>
            <w:top w:val="none" w:sz="0" w:space="0" w:color="auto"/>
            <w:left w:val="single" w:sz="4" w:space="0" w:color="808080"/>
            <w:bottom w:val="none" w:sz="0" w:space="0" w:color="auto"/>
            <w:right w:val="single" w:sz="4" w:space="0" w:color="808080"/>
            <w:insideH w:val="none" w:sz="0" w:space="0" w:color="auto"/>
            <w:insideV w:val="none" w:sz="0" w:space="0" w:color="auto"/>
          </w:tblBorders>
        </w:tblPrEx>
        <w:trPr>
          <w:trHeight w:val="252"/>
        </w:trPr>
        <w:tc>
          <w:tcPr>
            <w:tcW w:w="10773" w:type="dxa"/>
            <w:gridSpan w:val="8"/>
            <w:vAlign w:val="center"/>
          </w:tcPr>
          <w:p w14:paraId="566C54D8" w14:textId="77777777" w:rsidR="00811AD4" w:rsidRPr="00236EED" w:rsidRDefault="00811AD4" w:rsidP="00236EED">
            <w:pPr>
              <w:spacing w:line="60" w:lineRule="atLeast"/>
              <w:jc w:val="center"/>
              <w:rPr>
                <w:b/>
                <w:bCs/>
              </w:rPr>
            </w:pPr>
            <w:r>
              <w:t xml:space="preserve"> </w:t>
            </w:r>
            <w:r w:rsidRPr="00236EED">
              <w:rPr>
                <w:rFonts w:cs="Arial"/>
                <w:b/>
                <w:bCs/>
              </w:rPr>
              <w:t xml:space="preserve">М А Т Е Р И А Л Ы   П О Д Р Я Д Ч И К А </w:t>
            </w:r>
          </w:p>
        </w:tc>
      </w:tr>
      <w:tr w:rsidR="00811AD4" w:rsidRPr="00377C78" w14:paraId="12022F97" w14:textId="77777777" w:rsidTr="00236EED">
        <w:tc>
          <w:tcPr>
            <w:tcW w:w="56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135BC64" w14:textId="77777777" w:rsidR="00811AD4" w:rsidRPr="00377C78" w:rsidRDefault="00811AD4">
            <w:pPr>
              <w:rPr>
                <w:lang w:val="en-US"/>
              </w:rPr>
            </w:pPr>
            <w:r w:rsidRPr="00236EED">
              <w:t xml:space="preserve">  </w:t>
            </w:r>
            <w:r w:rsidRPr="00377C78">
              <w:rPr>
                <w:lang w:val="en-US"/>
              </w:rPr>
              <w:t>1</w:t>
            </w:r>
          </w:p>
        </w:tc>
        <w:tc>
          <w:tcPr>
            <w:tcW w:w="37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58914AD" w14:textId="77777777" w:rsidR="00811AD4" w:rsidRPr="00236EED" w:rsidRDefault="00811AD4">
            <w:r w:rsidRPr="00236EED">
              <w:t xml:space="preserve">1/10-110-100-5/25                                                                                                                                     БРУСКИ ОБРЕЗНЫЕ ИЗ МЯГКОЛИСТВЕННЫХ ПОРОД И БЕРЕЗЫ ДЛИНОЙ 2-3,75 М, ТОЛЩИНОЙ 32-70 ММ, 2 СОРТА                                                                                                                                    </w:t>
            </w:r>
          </w:p>
        </w:tc>
        <w:tc>
          <w:tcPr>
            <w:tcW w:w="99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6EB3493" w14:textId="77777777" w:rsidR="00811AD4" w:rsidRPr="00377C78" w:rsidRDefault="00811AD4">
            <w:pPr>
              <w:rPr>
                <w:lang w:val="en-US"/>
              </w:rPr>
            </w:pPr>
            <w:r w:rsidRPr="00377C78">
              <w:rPr>
                <w:lang w:val="en-US"/>
              </w:rPr>
              <w:t xml:space="preserve">М3      </w:t>
            </w:r>
          </w:p>
        </w:tc>
        <w:tc>
          <w:tcPr>
            <w:tcW w:w="99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84CAB78" w14:textId="77777777" w:rsidR="00811AD4" w:rsidRPr="00377C78" w:rsidRDefault="00811AD4" w:rsidP="00236EED">
            <w:pPr>
              <w:spacing w:line="60" w:lineRule="atLeast"/>
              <w:jc w:val="center"/>
              <w:rPr>
                <w:lang w:val="en-US"/>
              </w:rPr>
            </w:pPr>
            <w:r w:rsidRPr="00377C78">
              <w:rPr>
                <w:lang w:val="en-US"/>
              </w:rPr>
              <w:t>0.00727</w:t>
            </w:r>
          </w:p>
        </w:tc>
        <w:tc>
          <w:tcPr>
            <w:tcW w:w="113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05AD9B0" w14:textId="77777777" w:rsidR="00811AD4" w:rsidRPr="00377C78" w:rsidRDefault="00811AD4" w:rsidP="00236EED">
            <w:pPr>
              <w:spacing w:line="60" w:lineRule="atLeast"/>
              <w:jc w:val="right"/>
              <w:rPr>
                <w:lang w:val="en-US"/>
              </w:rPr>
            </w:pPr>
            <w:r w:rsidRPr="00377C78">
              <w:rPr>
                <w:lang w:val="en-US"/>
              </w:rPr>
              <w:t>329</w:t>
            </w:r>
          </w:p>
        </w:tc>
        <w:tc>
          <w:tcPr>
            <w:tcW w:w="113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85DE62A" w14:textId="77777777" w:rsidR="00811AD4" w:rsidRPr="00377C78" w:rsidRDefault="00811AD4" w:rsidP="00236EED">
            <w:pPr>
              <w:spacing w:line="60" w:lineRule="atLeast"/>
              <w:jc w:val="right"/>
              <w:rPr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553C010" w14:textId="77777777" w:rsidR="00811AD4" w:rsidRPr="00377C78" w:rsidRDefault="00811AD4" w:rsidP="00236EED">
            <w:pPr>
              <w:spacing w:line="60" w:lineRule="atLeast"/>
              <w:jc w:val="right"/>
              <w:rPr>
                <w:lang w:val="en-US"/>
              </w:rPr>
            </w:pPr>
            <w:r w:rsidRPr="00377C78">
              <w:rPr>
                <w:lang w:val="en-US"/>
              </w:rPr>
              <w:t>2.39</w:t>
            </w:r>
          </w:p>
        </w:tc>
        <w:tc>
          <w:tcPr>
            <w:tcW w:w="84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8FBE162" w14:textId="77777777" w:rsidR="00811AD4" w:rsidRPr="00377C78" w:rsidRDefault="00811AD4" w:rsidP="00236EED">
            <w:pPr>
              <w:spacing w:line="60" w:lineRule="atLeast"/>
              <w:jc w:val="right"/>
              <w:rPr>
                <w:lang w:val="en-US"/>
              </w:rPr>
            </w:pPr>
            <w:r w:rsidRPr="00377C78">
              <w:rPr>
                <w:lang w:val="en-US"/>
              </w:rPr>
              <w:t>14.14%                                                                                                    46.52                                                                                                    0.34</w:t>
            </w:r>
          </w:p>
        </w:tc>
      </w:tr>
      <w:tr w:rsidR="00811AD4" w:rsidRPr="00377C78" w14:paraId="22168522" w14:textId="77777777" w:rsidTr="00236EED">
        <w:tc>
          <w:tcPr>
            <w:tcW w:w="56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8E8762A" w14:textId="77777777" w:rsidR="00811AD4" w:rsidRPr="00377C78" w:rsidRDefault="00811AD4">
            <w:pPr>
              <w:rPr>
                <w:lang w:val="en-US"/>
              </w:rPr>
            </w:pPr>
            <w:r w:rsidRPr="00377C78">
              <w:rPr>
                <w:lang w:val="en-US"/>
              </w:rPr>
              <w:t xml:space="preserve">  2</w:t>
            </w:r>
          </w:p>
        </w:tc>
        <w:tc>
          <w:tcPr>
            <w:tcW w:w="37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90A1FF3" w14:textId="77777777" w:rsidR="00811AD4" w:rsidRPr="00236EED" w:rsidRDefault="00811AD4">
            <w:r w:rsidRPr="00236EED">
              <w:t xml:space="preserve">1/10-170-10/165                                                                                                                                       СВЕРЛА С </w:t>
            </w:r>
            <w:r w:rsidRPr="00377C78">
              <w:rPr>
                <w:lang w:val="en-US"/>
              </w:rPr>
              <w:t>SDS</w:t>
            </w:r>
            <w:r w:rsidRPr="00236EED">
              <w:t xml:space="preserve"> </w:t>
            </w:r>
            <w:r w:rsidRPr="00377C78">
              <w:rPr>
                <w:lang w:val="en-US"/>
              </w:rPr>
              <w:t>PLUS</w:t>
            </w:r>
            <w:r w:rsidRPr="00236EED">
              <w:t xml:space="preserve"> ХВОСТОВИКОМ (НАКОНЕЧНИК ИЗ ТВЕРДОСПЛАВНОЙ СТАЛИ) (ПО БЕТОНУ), ДИАМЕТРОМ 10-12 ММ, ДЛИНОЙ 110-165 ММ                                                                                                            </w:t>
            </w:r>
          </w:p>
        </w:tc>
        <w:tc>
          <w:tcPr>
            <w:tcW w:w="99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47855F6" w14:textId="77777777" w:rsidR="00811AD4" w:rsidRPr="00377C78" w:rsidRDefault="00811AD4">
            <w:pPr>
              <w:rPr>
                <w:lang w:val="en-US"/>
              </w:rPr>
            </w:pPr>
            <w:r w:rsidRPr="00377C78">
              <w:rPr>
                <w:lang w:val="en-US"/>
              </w:rPr>
              <w:t xml:space="preserve">ШТ      </w:t>
            </w:r>
          </w:p>
        </w:tc>
        <w:tc>
          <w:tcPr>
            <w:tcW w:w="99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786B068" w14:textId="77777777" w:rsidR="00811AD4" w:rsidRPr="00377C78" w:rsidRDefault="00811AD4" w:rsidP="00236EED">
            <w:pPr>
              <w:spacing w:line="60" w:lineRule="atLeast"/>
              <w:jc w:val="center"/>
              <w:rPr>
                <w:lang w:val="en-US"/>
              </w:rPr>
            </w:pPr>
            <w:r w:rsidRPr="00377C78">
              <w:rPr>
                <w:lang w:val="en-US"/>
              </w:rPr>
              <w:t>3.77748</w:t>
            </w:r>
          </w:p>
        </w:tc>
        <w:tc>
          <w:tcPr>
            <w:tcW w:w="113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52A7128" w14:textId="77777777" w:rsidR="00811AD4" w:rsidRPr="00377C78" w:rsidRDefault="00811AD4" w:rsidP="00236EED">
            <w:pPr>
              <w:spacing w:line="60" w:lineRule="atLeast"/>
              <w:jc w:val="right"/>
              <w:rPr>
                <w:lang w:val="en-US"/>
              </w:rPr>
            </w:pPr>
            <w:r w:rsidRPr="00377C78">
              <w:rPr>
                <w:lang w:val="en-US"/>
              </w:rPr>
              <w:t>3.23</w:t>
            </w:r>
          </w:p>
        </w:tc>
        <w:tc>
          <w:tcPr>
            <w:tcW w:w="113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843CA3F" w14:textId="77777777" w:rsidR="00811AD4" w:rsidRPr="00377C78" w:rsidRDefault="00811AD4" w:rsidP="00236EED">
            <w:pPr>
              <w:spacing w:line="60" w:lineRule="atLeast"/>
              <w:jc w:val="right"/>
              <w:rPr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BB2ADFF" w14:textId="77777777" w:rsidR="00811AD4" w:rsidRPr="00377C78" w:rsidRDefault="00811AD4" w:rsidP="00236EED">
            <w:pPr>
              <w:spacing w:line="60" w:lineRule="atLeast"/>
              <w:jc w:val="right"/>
              <w:rPr>
                <w:lang w:val="en-US"/>
              </w:rPr>
            </w:pPr>
            <w:r w:rsidRPr="00377C78">
              <w:rPr>
                <w:lang w:val="en-US"/>
              </w:rPr>
              <w:t>12.20</w:t>
            </w:r>
          </w:p>
        </w:tc>
        <w:tc>
          <w:tcPr>
            <w:tcW w:w="84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0CA0B0B" w14:textId="77777777" w:rsidR="00811AD4" w:rsidRPr="00377C78" w:rsidRDefault="00811AD4" w:rsidP="00236EED">
            <w:pPr>
              <w:spacing w:line="60" w:lineRule="atLeast"/>
              <w:jc w:val="right"/>
              <w:rPr>
                <w:lang w:val="en-US"/>
              </w:rPr>
            </w:pPr>
            <w:r w:rsidRPr="00377C78">
              <w:rPr>
                <w:lang w:val="en-US"/>
              </w:rPr>
              <w:t>14.14%                                                                                                    0.46                                                                                                    1.74</w:t>
            </w:r>
          </w:p>
        </w:tc>
      </w:tr>
      <w:tr w:rsidR="00811AD4" w:rsidRPr="00377C78" w14:paraId="2C3A6B1B" w14:textId="77777777" w:rsidTr="00236EED">
        <w:tc>
          <w:tcPr>
            <w:tcW w:w="56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4FE1E8D" w14:textId="77777777" w:rsidR="00811AD4" w:rsidRPr="00377C78" w:rsidRDefault="00811AD4">
            <w:pPr>
              <w:rPr>
                <w:lang w:val="en-US"/>
              </w:rPr>
            </w:pPr>
            <w:r w:rsidRPr="00377C78">
              <w:rPr>
                <w:lang w:val="en-US"/>
              </w:rPr>
              <w:t xml:space="preserve">  3</w:t>
            </w:r>
          </w:p>
        </w:tc>
        <w:tc>
          <w:tcPr>
            <w:tcW w:w="37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3E6DFB7" w14:textId="77777777" w:rsidR="00811AD4" w:rsidRPr="00377C78" w:rsidRDefault="00811AD4">
            <w:pPr>
              <w:rPr>
                <w:lang w:val="en-US"/>
              </w:rPr>
            </w:pPr>
            <w:r w:rsidRPr="00377C78">
              <w:rPr>
                <w:lang w:val="en-US"/>
              </w:rPr>
              <w:t xml:space="preserve">1/10-240-30-45/13                                                                                                                                     ДЮБЕЛЬ МЕТАЛЛИЧЕСКИЙ РАМНЫЙ 10Х152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99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B2136D0" w14:textId="77777777" w:rsidR="00811AD4" w:rsidRPr="00377C78" w:rsidRDefault="00811AD4">
            <w:pPr>
              <w:rPr>
                <w:lang w:val="en-US"/>
              </w:rPr>
            </w:pPr>
            <w:r w:rsidRPr="00377C78">
              <w:rPr>
                <w:lang w:val="en-US"/>
              </w:rPr>
              <w:t>1000 ШТ.</w:t>
            </w:r>
          </w:p>
        </w:tc>
        <w:tc>
          <w:tcPr>
            <w:tcW w:w="99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440A069" w14:textId="77777777" w:rsidR="00811AD4" w:rsidRPr="00377C78" w:rsidRDefault="00811AD4" w:rsidP="00236EED">
            <w:pPr>
              <w:spacing w:line="60" w:lineRule="atLeast"/>
              <w:jc w:val="center"/>
              <w:rPr>
                <w:lang w:val="en-US"/>
              </w:rPr>
            </w:pPr>
            <w:r w:rsidRPr="00377C78">
              <w:rPr>
                <w:lang w:val="en-US"/>
              </w:rPr>
              <w:t>0.320638</w:t>
            </w:r>
          </w:p>
        </w:tc>
        <w:tc>
          <w:tcPr>
            <w:tcW w:w="113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E567D43" w14:textId="77777777" w:rsidR="00811AD4" w:rsidRPr="00377C78" w:rsidRDefault="00811AD4" w:rsidP="00236EED">
            <w:pPr>
              <w:spacing w:line="60" w:lineRule="atLeast"/>
              <w:jc w:val="right"/>
              <w:rPr>
                <w:lang w:val="en-US"/>
              </w:rPr>
            </w:pPr>
            <w:r w:rsidRPr="00377C78">
              <w:rPr>
                <w:lang w:val="en-US"/>
              </w:rPr>
              <w:t>379</w:t>
            </w:r>
          </w:p>
        </w:tc>
        <w:tc>
          <w:tcPr>
            <w:tcW w:w="113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710581F" w14:textId="77777777" w:rsidR="00811AD4" w:rsidRPr="00377C78" w:rsidRDefault="00811AD4" w:rsidP="00236EED">
            <w:pPr>
              <w:spacing w:line="60" w:lineRule="atLeast"/>
              <w:jc w:val="right"/>
              <w:rPr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9115C80" w14:textId="77777777" w:rsidR="00811AD4" w:rsidRPr="00377C78" w:rsidRDefault="00811AD4" w:rsidP="00236EED">
            <w:pPr>
              <w:spacing w:line="60" w:lineRule="atLeast"/>
              <w:jc w:val="right"/>
              <w:rPr>
                <w:lang w:val="en-US"/>
              </w:rPr>
            </w:pPr>
            <w:r w:rsidRPr="00377C78">
              <w:rPr>
                <w:lang w:val="en-US"/>
              </w:rPr>
              <w:t>121.52</w:t>
            </w:r>
          </w:p>
        </w:tc>
        <w:tc>
          <w:tcPr>
            <w:tcW w:w="84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A168007" w14:textId="77777777" w:rsidR="00811AD4" w:rsidRPr="00377C78" w:rsidRDefault="00811AD4" w:rsidP="00236EED">
            <w:pPr>
              <w:spacing w:line="60" w:lineRule="atLeast"/>
              <w:jc w:val="right"/>
              <w:rPr>
                <w:lang w:val="en-US"/>
              </w:rPr>
            </w:pPr>
            <w:r w:rsidRPr="00377C78">
              <w:rPr>
                <w:lang w:val="en-US"/>
              </w:rPr>
              <w:t>14.14%                                                                                                    53.59                                                                                                    17.18</w:t>
            </w:r>
          </w:p>
        </w:tc>
      </w:tr>
      <w:tr w:rsidR="00811AD4" w:rsidRPr="00377C78" w14:paraId="4839D47A" w14:textId="77777777" w:rsidTr="00236EED">
        <w:tc>
          <w:tcPr>
            <w:tcW w:w="56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82BA720" w14:textId="77777777" w:rsidR="00811AD4" w:rsidRPr="00377C78" w:rsidRDefault="00811AD4">
            <w:pPr>
              <w:rPr>
                <w:lang w:val="en-US"/>
              </w:rPr>
            </w:pPr>
            <w:r w:rsidRPr="00377C78">
              <w:rPr>
                <w:lang w:val="en-US"/>
              </w:rPr>
              <w:t xml:space="preserve">  4</w:t>
            </w:r>
          </w:p>
        </w:tc>
        <w:tc>
          <w:tcPr>
            <w:tcW w:w="37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DB758EF" w14:textId="77777777" w:rsidR="00811AD4" w:rsidRPr="00236EED" w:rsidRDefault="00811AD4">
            <w:r w:rsidRPr="00236EED">
              <w:t xml:space="preserve">2/20-20-15-18-999/370                                                                                                                                 ДВЕРИ ПРОТИВОПОЖАРНЫЕ ДЫМОНЕПРОНИЦАЕМЫЕ СТАЛЬНЫЕ ГЛУХИЕ (СРЕДНЯЯ ЦЕНА ПО </w:t>
            </w:r>
            <w:proofErr w:type="gramStart"/>
            <w:r w:rsidRPr="00236EED">
              <w:t xml:space="preserve">ГРУППЕ)   </w:t>
            </w:r>
            <w:proofErr w:type="gramEnd"/>
            <w:r w:rsidRPr="00236EED">
              <w:t xml:space="preserve">                                                                                                                                              </w:t>
            </w:r>
          </w:p>
        </w:tc>
        <w:tc>
          <w:tcPr>
            <w:tcW w:w="99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DDB884A" w14:textId="77777777" w:rsidR="00811AD4" w:rsidRPr="00377C78" w:rsidRDefault="00811AD4">
            <w:pPr>
              <w:rPr>
                <w:lang w:val="en-US"/>
              </w:rPr>
            </w:pPr>
            <w:r w:rsidRPr="00377C78">
              <w:rPr>
                <w:lang w:val="en-US"/>
              </w:rPr>
              <w:t xml:space="preserve">ШТ      </w:t>
            </w:r>
          </w:p>
        </w:tc>
        <w:tc>
          <w:tcPr>
            <w:tcW w:w="99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A0852F5" w14:textId="77777777" w:rsidR="00811AD4" w:rsidRPr="00377C78" w:rsidRDefault="00811AD4" w:rsidP="00236EED">
            <w:pPr>
              <w:spacing w:line="60" w:lineRule="atLeast"/>
              <w:jc w:val="center"/>
              <w:rPr>
                <w:lang w:val="en-US"/>
              </w:rPr>
            </w:pPr>
            <w:r w:rsidRPr="00377C78">
              <w:rPr>
                <w:lang w:val="en-US"/>
              </w:rPr>
              <w:t>11</w:t>
            </w:r>
          </w:p>
        </w:tc>
        <w:tc>
          <w:tcPr>
            <w:tcW w:w="113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C632CD5" w14:textId="77777777" w:rsidR="00811AD4" w:rsidRPr="00377C78" w:rsidRDefault="00811AD4" w:rsidP="00236EED">
            <w:pPr>
              <w:spacing w:line="60" w:lineRule="atLeast"/>
              <w:jc w:val="right"/>
              <w:rPr>
                <w:lang w:val="en-US"/>
              </w:rPr>
            </w:pPr>
            <w:r w:rsidRPr="00377C78">
              <w:rPr>
                <w:lang w:val="en-US"/>
              </w:rPr>
              <w:t>1083.33</w:t>
            </w:r>
          </w:p>
        </w:tc>
        <w:tc>
          <w:tcPr>
            <w:tcW w:w="113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3BBF18D" w14:textId="77777777" w:rsidR="00811AD4" w:rsidRPr="00377C78" w:rsidRDefault="00811AD4" w:rsidP="00236EED">
            <w:pPr>
              <w:spacing w:line="60" w:lineRule="atLeast"/>
              <w:jc w:val="right"/>
              <w:rPr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C2E5F99" w14:textId="77777777" w:rsidR="00811AD4" w:rsidRPr="00377C78" w:rsidRDefault="00811AD4" w:rsidP="00236EED">
            <w:pPr>
              <w:spacing w:line="60" w:lineRule="atLeast"/>
              <w:jc w:val="right"/>
              <w:rPr>
                <w:lang w:val="en-US"/>
              </w:rPr>
            </w:pPr>
            <w:r w:rsidRPr="00377C78">
              <w:rPr>
                <w:lang w:val="en-US"/>
              </w:rPr>
              <w:t>11916.63</w:t>
            </w:r>
          </w:p>
        </w:tc>
        <w:tc>
          <w:tcPr>
            <w:tcW w:w="84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A166551" w14:textId="77777777" w:rsidR="00811AD4" w:rsidRPr="00377C78" w:rsidRDefault="00811AD4" w:rsidP="00236EED">
            <w:pPr>
              <w:spacing w:line="60" w:lineRule="atLeast"/>
              <w:jc w:val="right"/>
              <w:rPr>
                <w:lang w:val="en-US"/>
              </w:rPr>
            </w:pPr>
            <w:r w:rsidRPr="00377C78">
              <w:rPr>
                <w:lang w:val="en-US"/>
              </w:rPr>
              <w:t>6.07%                                                                                                    65.76                                                                                                    723.36</w:t>
            </w:r>
          </w:p>
        </w:tc>
      </w:tr>
      <w:tr w:rsidR="00811AD4" w:rsidRPr="00377C78" w14:paraId="0DEB0C24" w14:textId="77777777" w:rsidTr="00236EED">
        <w:tc>
          <w:tcPr>
            <w:tcW w:w="56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D99367E" w14:textId="77777777" w:rsidR="00811AD4" w:rsidRPr="00377C78" w:rsidRDefault="00811AD4">
            <w:pPr>
              <w:rPr>
                <w:lang w:val="en-US"/>
              </w:rPr>
            </w:pPr>
            <w:r w:rsidRPr="00377C78">
              <w:rPr>
                <w:lang w:val="en-US"/>
              </w:rPr>
              <w:t xml:space="preserve">  5</w:t>
            </w:r>
          </w:p>
        </w:tc>
        <w:tc>
          <w:tcPr>
            <w:tcW w:w="37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9CC6860" w14:textId="77777777" w:rsidR="00811AD4" w:rsidRPr="00236EED" w:rsidRDefault="00811AD4">
            <w:r w:rsidRPr="00236EED">
              <w:t xml:space="preserve">2/20-20-15-18-999/370                                                                                                                                 ДВЕРИ ПРОТИВОПОЖАРНЫЕ ДЫМОНЕПРОНИЦАЕМЫЕ СТАЛЬНЫЕ ГЛУХИЕ (СРЕДНЯЯ ЦЕНА ПО </w:t>
            </w:r>
            <w:proofErr w:type="gramStart"/>
            <w:r w:rsidRPr="00236EED">
              <w:t xml:space="preserve">ГРУППЕ)   </w:t>
            </w:r>
            <w:proofErr w:type="gramEnd"/>
            <w:r w:rsidRPr="00236EED">
              <w:t xml:space="preserve">                                                                                                                                              </w:t>
            </w:r>
          </w:p>
        </w:tc>
        <w:tc>
          <w:tcPr>
            <w:tcW w:w="99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1CCF43B" w14:textId="77777777" w:rsidR="00811AD4" w:rsidRPr="00377C78" w:rsidRDefault="00811AD4">
            <w:pPr>
              <w:rPr>
                <w:lang w:val="en-US"/>
              </w:rPr>
            </w:pPr>
            <w:r w:rsidRPr="00377C78">
              <w:rPr>
                <w:lang w:val="en-US"/>
              </w:rPr>
              <w:t xml:space="preserve">ШТ      </w:t>
            </w:r>
          </w:p>
        </w:tc>
        <w:tc>
          <w:tcPr>
            <w:tcW w:w="99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EC24E9A" w14:textId="77777777" w:rsidR="00811AD4" w:rsidRPr="00377C78" w:rsidRDefault="00811AD4" w:rsidP="00236EED">
            <w:pPr>
              <w:spacing w:line="60" w:lineRule="atLeast"/>
              <w:jc w:val="center"/>
              <w:rPr>
                <w:lang w:val="en-US"/>
              </w:rPr>
            </w:pPr>
            <w:r w:rsidRPr="00377C78">
              <w:rPr>
                <w:lang w:val="en-US"/>
              </w:rPr>
              <w:t>1</w:t>
            </w:r>
          </w:p>
        </w:tc>
        <w:tc>
          <w:tcPr>
            <w:tcW w:w="113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F4E5B9D" w14:textId="77777777" w:rsidR="00811AD4" w:rsidRPr="00377C78" w:rsidRDefault="00811AD4" w:rsidP="00236EED">
            <w:pPr>
              <w:spacing w:line="60" w:lineRule="atLeast"/>
              <w:jc w:val="right"/>
              <w:rPr>
                <w:lang w:val="en-US"/>
              </w:rPr>
            </w:pPr>
            <w:r w:rsidRPr="00377C78">
              <w:rPr>
                <w:lang w:val="en-US"/>
              </w:rPr>
              <w:t>2083.33</w:t>
            </w:r>
          </w:p>
        </w:tc>
        <w:tc>
          <w:tcPr>
            <w:tcW w:w="113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C1D5E91" w14:textId="77777777" w:rsidR="00811AD4" w:rsidRPr="00377C78" w:rsidRDefault="00811AD4" w:rsidP="00236EED">
            <w:pPr>
              <w:spacing w:line="60" w:lineRule="atLeast"/>
              <w:jc w:val="right"/>
              <w:rPr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DC1B3EC" w14:textId="77777777" w:rsidR="00811AD4" w:rsidRPr="00377C78" w:rsidRDefault="00811AD4" w:rsidP="00236EED">
            <w:pPr>
              <w:spacing w:line="60" w:lineRule="atLeast"/>
              <w:jc w:val="right"/>
              <w:rPr>
                <w:lang w:val="en-US"/>
              </w:rPr>
            </w:pPr>
            <w:r w:rsidRPr="00377C78">
              <w:rPr>
                <w:lang w:val="en-US"/>
              </w:rPr>
              <w:t>2083.33</w:t>
            </w:r>
          </w:p>
        </w:tc>
        <w:tc>
          <w:tcPr>
            <w:tcW w:w="84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B203702" w14:textId="77777777" w:rsidR="00811AD4" w:rsidRPr="00377C78" w:rsidRDefault="00811AD4" w:rsidP="00236EED">
            <w:pPr>
              <w:spacing w:line="60" w:lineRule="atLeast"/>
              <w:jc w:val="right"/>
              <w:rPr>
                <w:lang w:val="en-US"/>
              </w:rPr>
            </w:pPr>
            <w:r w:rsidRPr="00377C78">
              <w:rPr>
                <w:lang w:val="en-US"/>
              </w:rPr>
              <w:t>6.07%                                                                                                    126.46                                                                                                    126.46</w:t>
            </w:r>
          </w:p>
        </w:tc>
      </w:tr>
      <w:tr w:rsidR="00811AD4" w:rsidRPr="00377C78" w14:paraId="6D486082" w14:textId="77777777" w:rsidTr="00236EED">
        <w:tc>
          <w:tcPr>
            <w:tcW w:w="56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D3D6E57" w14:textId="77777777" w:rsidR="00811AD4" w:rsidRPr="00377C78" w:rsidRDefault="00811AD4">
            <w:pPr>
              <w:rPr>
                <w:lang w:val="en-US"/>
              </w:rPr>
            </w:pPr>
            <w:r w:rsidRPr="00377C78">
              <w:rPr>
                <w:lang w:val="en-US"/>
              </w:rPr>
              <w:t xml:space="preserve">  6</w:t>
            </w:r>
          </w:p>
        </w:tc>
        <w:tc>
          <w:tcPr>
            <w:tcW w:w="37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8BEA7FF" w14:textId="77777777" w:rsidR="00811AD4" w:rsidRPr="00236EED" w:rsidRDefault="00811AD4">
            <w:r w:rsidRPr="00236EED">
              <w:t xml:space="preserve">1/10-135-30/70                                                                                                                                        ПЕНА ПОЛИУРЕТАНОВАЯ МОНТАЖНАЯ ПРОИЗВОДСТВЕННАЯ В АЭРОЗОЛЬНОЙ УПАКОВКЕ                                                                                                                                                            </w:t>
            </w:r>
          </w:p>
        </w:tc>
        <w:tc>
          <w:tcPr>
            <w:tcW w:w="99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53F9172" w14:textId="77777777" w:rsidR="00811AD4" w:rsidRPr="00377C78" w:rsidRDefault="00811AD4">
            <w:pPr>
              <w:rPr>
                <w:lang w:val="en-US"/>
              </w:rPr>
            </w:pPr>
            <w:r w:rsidRPr="00377C78">
              <w:rPr>
                <w:lang w:val="en-US"/>
              </w:rPr>
              <w:t xml:space="preserve">Л       </w:t>
            </w:r>
          </w:p>
        </w:tc>
        <w:tc>
          <w:tcPr>
            <w:tcW w:w="99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2BB718B" w14:textId="77777777" w:rsidR="00811AD4" w:rsidRPr="00377C78" w:rsidRDefault="00811AD4" w:rsidP="00236EED">
            <w:pPr>
              <w:spacing w:line="60" w:lineRule="atLeast"/>
              <w:jc w:val="center"/>
              <w:rPr>
                <w:lang w:val="en-US"/>
              </w:rPr>
            </w:pPr>
            <w:r w:rsidRPr="00377C78">
              <w:rPr>
                <w:lang w:val="en-US"/>
              </w:rPr>
              <w:t>20.68458</w:t>
            </w:r>
          </w:p>
        </w:tc>
        <w:tc>
          <w:tcPr>
            <w:tcW w:w="113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BFFC501" w14:textId="77777777" w:rsidR="00811AD4" w:rsidRPr="00377C78" w:rsidRDefault="00811AD4" w:rsidP="00236EED">
            <w:pPr>
              <w:spacing w:line="60" w:lineRule="atLeast"/>
              <w:jc w:val="right"/>
              <w:rPr>
                <w:lang w:val="en-US"/>
              </w:rPr>
            </w:pPr>
            <w:r w:rsidRPr="00377C78">
              <w:rPr>
                <w:lang w:val="en-US"/>
              </w:rPr>
              <w:t>14.54</w:t>
            </w:r>
          </w:p>
        </w:tc>
        <w:tc>
          <w:tcPr>
            <w:tcW w:w="113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E35733C" w14:textId="77777777" w:rsidR="00811AD4" w:rsidRPr="00377C78" w:rsidRDefault="00811AD4" w:rsidP="00236EED">
            <w:pPr>
              <w:spacing w:line="60" w:lineRule="atLeast"/>
              <w:jc w:val="right"/>
              <w:rPr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3927D4B" w14:textId="77777777" w:rsidR="00811AD4" w:rsidRPr="00377C78" w:rsidRDefault="00811AD4" w:rsidP="00236EED">
            <w:pPr>
              <w:spacing w:line="60" w:lineRule="atLeast"/>
              <w:jc w:val="right"/>
              <w:rPr>
                <w:lang w:val="en-US"/>
              </w:rPr>
            </w:pPr>
            <w:r w:rsidRPr="00377C78">
              <w:rPr>
                <w:lang w:val="en-US"/>
              </w:rPr>
              <w:t>300.75</w:t>
            </w:r>
          </w:p>
        </w:tc>
        <w:tc>
          <w:tcPr>
            <w:tcW w:w="84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5DD7E71" w14:textId="77777777" w:rsidR="00811AD4" w:rsidRPr="00377C78" w:rsidRDefault="00811AD4" w:rsidP="00236EED">
            <w:pPr>
              <w:spacing w:line="60" w:lineRule="atLeast"/>
              <w:jc w:val="right"/>
              <w:rPr>
                <w:lang w:val="en-US"/>
              </w:rPr>
            </w:pPr>
            <w:r w:rsidRPr="00377C78">
              <w:rPr>
                <w:lang w:val="en-US"/>
              </w:rPr>
              <w:t>14.14%                                                                                                    2.06                                                                                                    42.61</w:t>
            </w:r>
          </w:p>
        </w:tc>
      </w:tr>
      <w:tr w:rsidR="00811AD4" w:rsidRPr="00377C78" w14:paraId="48C7BCB9" w14:textId="77777777" w:rsidTr="00236EED">
        <w:tc>
          <w:tcPr>
            <w:tcW w:w="56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CAB428E" w14:textId="77777777" w:rsidR="00811AD4" w:rsidRPr="00377C78" w:rsidRDefault="00811AD4">
            <w:pPr>
              <w:rPr>
                <w:lang w:val="en-US"/>
              </w:rPr>
            </w:pPr>
            <w:r w:rsidRPr="00377C78">
              <w:rPr>
                <w:lang w:val="en-US"/>
              </w:rPr>
              <w:t xml:space="preserve">  7</w:t>
            </w:r>
          </w:p>
        </w:tc>
        <w:tc>
          <w:tcPr>
            <w:tcW w:w="37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12507A5" w14:textId="77777777" w:rsidR="00811AD4" w:rsidRPr="00377C78" w:rsidRDefault="00811AD4">
            <w:pPr>
              <w:rPr>
                <w:lang w:val="en-US"/>
              </w:rPr>
            </w:pPr>
            <w:r w:rsidRPr="00377C78">
              <w:rPr>
                <w:lang w:val="en-US"/>
              </w:rPr>
              <w:t xml:space="preserve">1/10-240-30-35/20                                                                                                                                     ДЮБЕЛЬ ПОЛИПРОПИЛЕНОВЫЙ 10Х50, 10Х80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99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4A3186A" w14:textId="77777777" w:rsidR="00811AD4" w:rsidRPr="00377C78" w:rsidRDefault="00811AD4">
            <w:pPr>
              <w:rPr>
                <w:lang w:val="en-US"/>
              </w:rPr>
            </w:pPr>
            <w:r w:rsidRPr="00377C78">
              <w:rPr>
                <w:lang w:val="en-US"/>
              </w:rPr>
              <w:t>1000 ШТ.</w:t>
            </w:r>
          </w:p>
        </w:tc>
        <w:tc>
          <w:tcPr>
            <w:tcW w:w="99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FEC5B53" w14:textId="77777777" w:rsidR="00811AD4" w:rsidRPr="00377C78" w:rsidRDefault="00811AD4" w:rsidP="00236EED">
            <w:pPr>
              <w:spacing w:line="60" w:lineRule="atLeast"/>
              <w:jc w:val="center"/>
              <w:rPr>
                <w:lang w:val="en-US"/>
              </w:rPr>
            </w:pPr>
            <w:r w:rsidRPr="00377C78">
              <w:rPr>
                <w:lang w:val="en-US"/>
              </w:rPr>
              <w:t>0.150696</w:t>
            </w:r>
          </w:p>
        </w:tc>
        <w:tc>
          <w:tcPr>
            <w:tcW w:w="113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9783733" w14:textId="77777777" w:rsidR="00811AD4" w:rsidRPr="00377C78" w:rsidRDefault="00811AD4" w:rsidP="00236EED">
            <w:pPr>
              <w:spacing w:line="60" w:lineRule="atLeast"/>
              <w:jc w:val="right"/>
              <w:rPr>
                <w:lang w:val="en-US"/>
              </w:rPr>
            </w:pPr>
            <w:r w:rsidRPr="00377C78">
              <w:rPr>
                <w:lang w:val="en-US"/>
              </w:rPr>
              <w:t>10.53</w:t>
            </w:r>
          </w:p>
        </w:tc>
        <w:tc>
          <w:tcPr>
            <w:tcW w:w="113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3EA7446" w14:textId="77777777" w:rsidR="00811AD4" w:rsidRPr="00377C78" w:rsidRDefault="00811AD4" w:rsidP="00236EED">
            <w:pPr>
              <w:spacing w:line="60" w:lineRule="atLeast"/>
              <w:jc w:val="right"/>
              <w:rPr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47B659D" w14:textId="77777777" w:rsidR="00811AD4" w:rsidRPr="00377C78" w:rsidRDefault="00811AD4" w:rsidP="00236EED">
            <w:pPr>
              <w:spacing w:line="60" w:lineRule="atLeast"/>
              <w:jc w:val="right"/>
              <w:rPr>
                <w:lang w:val="en-US"/>
              </w:rPr>
            </w:pPr>
            <w:r w:rsidRPr="00377C78">
              <w:rPr>
                <w:lang w:val="en-US"/>
              </w:rPr>
              <w:t>1.59</w:t>
            </w:r>
          </w:p>
        </w:tc>
        <w:tc>
          <w:tcPr>
            <w:tcW w:w="84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CF61D1D" w14:textId="77777777" w:rsidR="00811AD4" w:rsidRPr="00377C78" w:rsidRDefault="00811AD4" w:rsidP="00236EED">
            <w:pPr>
              <w:spacing w:line="60" w:lineRule="atLeast"/>
              <w:jc w:val="right"/>
              <w:rPr>
                <w:lang w:val="en-US"/>
              </w:rPr>
            </w:pPr>
            <w:r w:rsidRPr="00377C78">
              <w:rPr>
                <w:lang w:val="en-US"/>
              </w:rPr>
              <w:t>14.14%                                                                                                    1.49                                                                                                    0.22</w:t>
            </w:r>
          </w:p>
        </w:tc>
      </w:tr>
      <w:tr w:rsidR="00811AD4" w:rsidRPr="00377C78" w14:paraId="53675AAE" w14:textId="77777777" w:rsidTr="00236EED">
        <w:tc>
          <w:tcPr>
            <w:tcW w:w="56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19FE138" w14:textId="77777777" w:rsidR="00811AD4" w:rsidRPr="00377C78" w:rsidRDefault="00811AD4">
            <w:pPr>
              <w:rPr>
                <w:lang w:val="en-US"/>
              </w:rPr>
            </w:pPr>
            <w:r w:rsidRPr="00377C78">
              <w:rPr>
                <w:lang w:val="en-US"/>
              </w:rPr>
              <w:t xml:space="preserve">  8</w:t>
            </w:r>
          </w:p>
        </w:tc>
        <w:tc>
          <w:tcPr>
            <w:tcW w:w="37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D8FFD47" w14:textId="77777777" w:rsidR="00811AD4" w:rsidRPr="00236EED" w:rsidRDefault="00811AD4">
            <w:r w:rsidRPr="00236EED">
              <w:t xml:space="preserve">1/10-240-55-10/30                                                                                                                                     ШУРУПЫ С ПОЛУКРУГЛОЙ ГОЛОВКОЙ 3,5Х35 ММ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99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7F4881F" w14:textId="77777777" w:rsidR="00811AD4" w:rsidRPr="00377C78" w:rsidRDefault="00811AD4">
            <w:pPr>
              <w:rPr>
                <w:lang w:val="en-US"/>
              </w:rPr>
            </w:pPr>
            <w:r w:rsidRPr="00377C78">
              <w:rPr>
                <w:lang w:val="en-US"/>
              </w:rPr>
              <w:t xml:space="preserve">Т       </w:t>
            </w:r>
          </w:p>
        </w:tc>
        <w:tc>
          <w:tcPr>
            <w:tcW w:w="99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B170CB6" w14:textId="77777777" w:rsidR="00811AD4" w:rsidRPr="00377C78" w:rsidRDefault="00811AD4" w:rsidP="00236EED">
            <w:pPr>
              <w:spacing w:line="60" w:lineRule="atLeast"/>
              <w:jc w:val="center"/>
              <w:rPr>
                <w:lang w:val="en-US"/>
              </w:rPr>
            </w:pPr>
            <w:r w:rsidRPr="00377C78">
              <w:rPr>
                <w:lang w:val="en-US"/>
              </w:rPr>
              <w:t>0.000176</w:t>
            </w:r>
          </w:p>
        </w:tc>
        <w:tc>
          <w:tcPr>
            <w:tcW w:w="113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E4FA145" w14:textId="77777777" w:rsidR="00811AD4" w:rsidRPr="00377C78" w:rsidRDefault="00811AD4" w:rsidP="00236EED">
            <w:pPr>
              <w:spacing w:line="60" w:lineRule="atLeast"/>
              <w:jc w:val="right"/>
              <w:rPr>
                <w:lang w:val="en-US"/>
              </w:rPr>
            </w:pPr>
            <w:r w:rsidRPr="00377C78">
              <w:rPr>
                <w:lang w:val="en-US"/>
              </w:rPr>
              <w:t>4730</w:t>
            </w:r>
          </w:p>
        </w:tc>
        <w:tc>
          <w:tcPr>
            <w:tcW w:w="113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FEAB75A" w14:textId="77777777" w:rsidR="00811AD4" w:rsidRPr="00377C78" w:rsidRDefault="00811AD4" w:rsidP="00236EED">
            <w:pPr>
              <w:spacing w:line="60" w:lineRule="atLeast"/>
              <w:jc w:val="right"/>
              <w:rPr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A889EA9" w14:textId="77777777" w:rsidR="00811AD4" w:rsidRPr="00377C78" w:rsidRDefault="00811AD4" w:rsidP="00236EED">
            <w:pPr>
              <w:spacing w:line="60" w:lineRule="atLeast"/>
              <w:jc w:val="right"/>
              <w:rPr>
                <w:lang w:val="en-US"/>
              </w:rPr>
            </w:pPr>
            <w:r w:rsidRPr="00377C78">
              <w:rPr>
                <w:lang w:val="en-US"/>
              </w:rPr>
              <w:t>0.83</w:t>
            </w:r>
          </w:p>
        </w:tc>
        <w:tc>
          <w:tcPr>
            <w:tcW w:w="84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63B7E41" w14:textId="77777777" w:rsidR="00811AD4" w:rsidRPr="00377C78" w:rsidRDefault="00811AD4" w:rsidP="00236EED">
            <w:pPr>
              <w:spacing w:line="60" w:lineRule="atLeast"/>
              <w:jc w:val="right"/>
              <w:rPr>
                <w:lang w:val="en-US"/>
              </w:rPr>
            </w:pPr>
            <w:r w:rsidRPr="00377C78">
              <w:rPr>
                <w:lang w:val="en-US"/>
              </w:rPr>
              <w:t>14.14%                                                                                                    668.82                                                                                                    0.12</w:t>
            </w:r>
          </w:p>
        </w:tc>
      </w:tr>
      <w:tr w:rsidR="00811AD4" w:rsidRPr="00377C78" w14:paraId="074B571B" w14:textId="77777777" w:rsidTr="00236EED">
        <w:tc>
          <w:tcPr>
            <w:tcW w:w="56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F0EA199" w14:textId="77777777" w:rsidR="00811AD4" w:rsidRPr="00377C78" w:rsidRDefault="00811AD4">
            <w:pPr>
              <w:rPr>
                <w:lang w:val="en-US"/>
              </w:rPr>
            </w:pPr>
            <w:r w:rsidRPr="00377C78">
              <w:rPr>
                <w:lang w:val="en-US"/>
              </w:rPr>
              <w:t xml:space="preserve">  9</w:t>
            </w:r>
          </w:p>
        </w:tc>
        <w:tc>
          <w:tcPr>
            <w:tcW w:w="37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F5A4300" w14:textId="77777777" w:rsidR="00811AD4" w:rsidRPr="00236EED" w:rsidRDefault="00811AD4">
            <w:r w:rsidRPr="00236EED">
              <w:t xml:space="preserve">1/10-240-55-10/45                                                                                                                                     ШУРУПЫ С ПОЛУКРУГЛОЙ ГОЛОВКОЙ 5Х70 ММ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99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4C9175D" w14:textId="77777777" w:rsidR="00811AD4" w:rsidRPr="00377C78" w:rsidRDefault="00811AD4">
            <w:pPr>
              <w:rPr>
                <w:lang w:val="en-US"/>
              </w:rPr>
            </w:pPr>
            <w:r w:rsidRPr="00377C78">
              <w:rPr>
                <w:lang w:val="en-US"/>
              </w:rPr>
              <w:t xml:space="preserve">Т       </w:t>
            </w:r>
          </w:p>
        </w:tc>
        <w:tc>
          <w:tcPr>
            <w:tcW w:w="99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19225C0" w14:textId="77777777" w:rsidR="00811AD4" w:rsidRPr="00377C78" w:rsidRDefault="00811AD4" w:rsidP="00236EED">
            <w:pPr>
              <w:spacing w:line="60" w:lineRule="atLeast"/>
              <w:jc w:val="center"/>
              <w:rPr>
                <w:lang w:val="en-US"/>
              </w:rPr>
            </w:pPr>
            <w:r w:rsidRPr="00377C78">
              <w:rPr>
                <w:lang w:val="en-US"/>
              </w:rPr>
              <w:t>0.0014</w:t>
            </w:r>
          </w:p>
        </w:tc>
        <w:tc>
          <w:tcPr>
            <w:tcW w:w="113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EBEFDDA" w14:textId="77777777" w:rsidR="00811AD4" w:rsidRPr="00377C78" w:rsidRDefault="00811AD4" w:rsidP="00236EED">
            <w:pPr>
              <w:spacing w:line="60" w:lineRule="atLeast"/>
              <w:jc w:val="right"/>
              <w:rPr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01DA2DD" w14:textId="77777777" w:rsidR="00811AD4" w:rsidRPr="00377C78" w:rsidRDefault="00811AD4" w:rsidP="00236EED">
            <w:pPr>
              <w:spacing w:line="60" w:lineRule="atLeast"/>
              <w:jc w:val="right"/>
              <w:rPr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BFDA5C5" w14:textId="77777777" w:rsidR="00811AD4" w:rsidRPr="00377C78" w:rsidRDefault="00811AD4" w:rsidP="00236EED">
            <w:pPr>
              <w:spacing w:line="60" w:lineRule="atLeast"/>
              <w:jc w:val="right"/>
              <w:rPr>
                <w:lang w:val="en-US"/>
              </w:rPr>
            </w:pPr>
            <w:r w:rsidRPr="00377C78">
              <w:rPr>
                <w:lang w:val="en-US"/>
              </w:rPr>
              <w:t>0.00</w:t>
            </w:r>
          </w:p>
        </w:tc>
        <w:tc>
          <w:tcPr>
            <w:tcW w:w="84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CCD33DD" w14:textId="77777777" w:rsidR="00811AD4" w:rsidRPr="00377C78" w:rsidRDefault="00811AD4" w:rsidP="00236EED">
            <w:pPr>
              <w:spacing w:line="60" w:lineRule="atLeast"/>
              <w:jc w:val="right"/>
              <w:rPr>
                <w:lang w:val="en-US"/>
              </w:rPr>
            </w:pPr>
            <w:r w:rsidRPr="00377C78">
              <w:rPr>
                <w:lang w:val="en-US"/>
              </w:rPr>
              <w:t xml:space="preserve">                                                                                                                                                                                                        0.00</w:t>
            </w:r>
          </w:p>
        </w:tc>
      </w:tr>
      <w:tr w:rsidR="00811AD4" w:rsidRPr="00377C78" w14:paraId="212DA0CA" w14:textId="77777777" w:rsidTr="00236EED">
        <w:tc>
          <w:tcPr>
            <w:tcW w:w="56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0596961" w14:textId="77777777" w:rsidR="00811AD4" w:rsidRPr="00377C78" w:rsidRDefault="00811AD4">
            <w:pPr>
              <w:rPr>
                <w:lang w:val="en-US"/>
              </w:rPr>
            </w:pPr>
            <w:r w:rsidRPr="00377C78">
              <w:rPr>
                <w:lang w:val="en-US"/>
              </w:rPr>
              <w:t xml:space="preserve"> 10</w:t>
            </w:r>
          </w:p>
        </w:tc>
        <w:tc>
          <w:tcPr>
            <w:tcW w:w="37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12CAA22" w14:textId="77777777" w:rsidR="00811AD4" w:rsidRPr="00236EED" w:rsidRDefault="00811AD4">
            <w:r w:rsidRPr="00236EED">
              <w:t xml:space="preserve">1/10-240-5-5/5                                                                                                                                        АНКЕРНЫЙ БОЛТ С ГАЙКОЙ М6Х8Х40 ММ, ОЦИНКОВАННЫЙ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99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987AE33" w14:textId="77777777" w:rsidR="00811AD4" w:rsidRPr="00377C78" w:rsidRDefault="00811AD4">
            <w:pPr>
              <w:rPr>
                <w:lang w:val="en-US"/>
              </w:rPr>
            </w:pPr>
            <w:r w:rsidRPr="00377C78">
              <w:rPr>
                <w:lang w:val="en-US"/>
              </w:rPr>
              <w:t>1000 ШТ.</w:t>
            </w:r>
          </w:p>
        </w:tc>
        <w:tc>
          <w:tcPr>
            <w:tcW w:w="99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53297D3" w14:textId="77777777" w:rsidR="00811AD4" w:rsidRPr="00377C78" w:rsidRDefault="00811AD4" w:rsidP="00236EED">
            <w:pPr>
              <w:spacing w:line="60" w:lineRule="atLeast"/>
              <w:jc w:val="center"/>
              <w:rPr>
                <w:lang w:val="en-US"/>
              </w:rPr>
            </w:pPr>
            <w:r w:rsidRPr="00377C78">
              <w:rPr>
                <w:lang w:val="en-US"/>
              </w:rPr>
              <w:t>0.075348</w:t>
            </w:r>
          </w:p>
        </w:tc>
        <w:tc>
          <w:tcPr>
            <w:tcW w:w="113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0F71D19" w14:textId="77777777" w:rsidR="00811AD4" w:rsidRPr="00377C78" w:rsidRDefault="00811AD4" w:rsidP="00236EED">
            <w:pPr>
              <w:spacing w:line="60" w:lineRule="atLeast"/>
              <w:jc w:val="right"/>
              <w:rPr>
                <w:lang w:val="en-US"/>
              </w:rPr>
            </w:pPr>
            <w:r w:rsidRPr="00377C78">
              <w:rPr>
                <w:lang w:val="en-US"/>
              </w:rPr>
              <w:t>122.47</w:t>
            </w:r>
          </w:p>
        </w:tc>
        <w:tc>
          <w:tcPr>
            <w:tcW w:w="113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323F857" w14:textId="77777777" w:rsidR="00811AD4" w:rsidRPr="00377C78" w:rsidRDefault="00811AD4" w:rsidP="00236EED">
            <w:pPr>
              <w:spacing w:line="60" w:lineRule="atLeast"/>
              <w:jc w:val="right"/>
              <w:rPr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5FAD42F" w14:textId="77777777" w:rsidR="00811AD4" w:rsidRPr="00377C78" w:rsidRDefault="00811AD4" w:rsidP="00236EED">
            <w:pPr>
              <w:spacing w:line="60" w:lineRule="atLeast"/>
              <w:jc w:val="right"/>
              <w:rPr>
                <w:lang w:val="en-US"/>
              </w:rPr>
            </w:pPr>
            <w:r w:rsidRPr="00377C78">
              <w:rPr>
                <w:lang w:val="en-US"/>
              </w:rPr>
              <w:t>9.23</w:t>
            </w:r>
          </w:p>
        </w:tc>
        <w:tc>
          <w:tcPr>
            <w:tcW w:w="84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2AAE55A" w14:textId="77777777" w:rsidR="00811AD4" w:rsidRPr="00377C78" w:rsidRDefault="00811AD4" w:rsidP="00236EED">
            <w:pPr>
              <w:spacing w:line="60" w:lineRule="atLeast"/>
              <w:jc w:val="right"/>
              <w:rPr>
                <w:lang w:val="en-US"/>
              </w:rPr>
            </w:pPr>
            <w:r w:rsidRPr="00377C78">
              <w:rPr>
                <w:lang w:val="en-US"/>
              </w:rPr>
              <w:t>14.14%                                                                                                    17.32                                                                                                    1.31</w:t>
            </w:r>
          </w:p>
        </w:tc>
      </w:tr>
      <w:tr w:rsidR="00811AD4" w:rsidRPr="00377C78" w14:paraId="575DC9FF" w14:textId="77777777" w:rsidTr="00236EED">
        <w:tc>
          <w:tcPr>
            <w:tcW w:w="56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E7E18DB" w14:textId="77777777" w:rsidR="00811AD4" w:rsidRPr="00377C78" w:rsidRDefault="00811AD4">
            <w:pPr>
              <w:rPr>
                <w:lang w:val="en-US"/>
              </w:rPr>
            </w:pPr>
            <w:r w:rsidRPr="00377C78">
              <w:rPr>
                <w:lang w:val="en-US"/>
              </w:rPr>
              <w:t xml:space="preserve"> 11</w:t>
            </w:r>
          </w:p>
        </w:tc>
        <w:tc>
          <w:tcPr>
            <w:tcW w:w="37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68C8197" w14:textId="77777777" w:rsidR="00811AD4" w:rsidRPr="00236EED" w:rsidRDefault="00811AD4">
            <w:r w:rsidRPr="00236EED">
              <w:t xml:space="preserve">2/40-10-999/130                                                                                                                                       БЛОКИ ОКОННЫЕ ИЗ ПОЛИВИНИЛХЛОРИДНОГО ПРОФИЛЯ ДЛЯ ЗДАНИЙ И СООРУЖЕНИЙ (СРЕДНЯЯ ЦЕНА ПО </w:t>
            </w:r>
            <w:proofErr w:type="gramStart"/>
            <w:r w:rsidRPr="00236EED">
              <w:t xml:space="preserve">ГРУППЕ)   </w:t>
            </w:r>
            <w:proofErr w:type="gramEnd"/>
            <w:r w:rsidRPr="00236EED">
              <w:t xml:space="preserve">                                                                                                                                 </w:t>
            </w:r>
          </w:p>
        </w:tc>
        <w:tc>
          <w:tcPr>
            <w:tcW w:w="99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7547DC3" w14:textId="77777777" w:rsidR="00811AD4" w:rsidRPr="00377C78" w:rsidRDefault="00811AD4">
            <w:pPr>
              <w:rPr>
                <w:lang w:val="en-US"/>
              </w:rPr>
            </w:pPr>
            <w:r w:rsidRPr="00377C78">
              <w:rPr>
                <w:lang w:val="en-US"/>
              </w:rPr>
              <w:t xml:space="preserve">М2      </w:t>
            </w:r>
          </w:p>
        </w:tc>
        <w:tc>
          <w:tcPr>
            <w:tcW w:w="99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F6957B6" w14:textId="77777777" w:rsidR="00811AD4" w:rsidRPr="00377C78" w:rsidRDefault="00811AD4" w:rsidP="00236EED">
            <w:pPr>
              <w:spacing w:line="60" w:lineRule="atLeast"/>
              <w:jc w:val="center"/>
              <w:rPr>
                <w:lang w:val="en-US"/>
              </w:rPr>
            </w:pPr>
            <w:r w:rsidRPr="00377C78">
              <w:rPr>
                <w:lang w:val="en-US"/>
              </w:rPr>
              <w:t>62.79</w:t>
            </w:r>
          </w:p>
        </w:tc>
        <w:tc>
          <w:tcPr>
            <w:tcW w:w="113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756D1F6" w14:textId="77777777" w:rsidR="00811AD4" w:rsidRPr="00377C78" w:rsidRDefault="00811AD4" w:rsidP="00236EED">
            <w:pPr>
              <w:spacing w:line="60" w:lineRule="atLeast"/>
              <w:jc w:val="right"/>
              <w:rPr>
                <w:lang w:val="en-US"/>
              </w:rPr>
            </w:pPr>
            <w:r w:rsidRPr="00377C78">
              <w:rPr>
                <w:lang w:val="en-US"/>
              </w:rPr>
              <w:t>458.33</w:t>
            </w:r>
          </w:p>
        </w:tc>
        <w:tc>
          <w:tcPr>
            <w:tcW w:w="113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8C192F8" w14:textId="77777777" w:rsidR="00811AD4" w:rsidRPr="00377C78" w:rsidRDefault="00811AD4" w:rsidP="00236EED">
            <w:pPr>
              <w:spacing w:line="60" w:lineRule="atLeast"/>
              <w:jc w:val="right"/>
              <w:rPr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53034AC" w14:textId="77777777" w:rsidR="00811AD4" w:rsidRPr="00377C78" w:rsidRDefault="00811AD4" w:rsidP="00236EED">
            <w:pPr>
              <w:spacing w:line="60" w:lineRule="atLeast"/>
              <w:jc w:val="right"/>
              <w:rPr>
                <w:lang w:val="en-US"/>
              </w:rPr>
            </w:pPr>
            <w:r w:rsidRPr="00377C78">
              <w:rPr>
                <w:lang w:val="en-US"/>
              </w:rPr>
              <w:t>28778.54</w:t>
            </w:r>
          </w:p>
        </w:tc>
        <w:tc>
          <w:tcPr>
            <w:tcW w:w="84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56178A3" w14:textId="77777777" w:rsidR="00811AD4" w:rsidRPr="00377C78" w:rsidRDefault="00811AD4" w:rsidP="00236EED">
            <w:pPr>
              <w:spacing w:line="60" w:lineRule="atLeast"/>
              <w:jc w:val="right"/>
              <w:rPr>
                <w:lang w:val="en-US"/>
              </w:rPr>
            </w:pPr>
            <w:r w:rsidRPr="00377C78">
              <w:rPr>
                <w:lang w:val="en-US"/>
              </w:rPr>
              <w:t>14.14%                                                                                                    64.81                                                                                                    4069.42</w:t>
            </w:r>
          </w:p>
        </w:tc>
      </w:tr>
      <w:tr w:rsidR="00811AD4" w:rsidRPr="00377C78" w14:paraId="353B1CEC" w14:textId="77777777" w:rsidTr="00236EED">
        <w:tc>
          <w:tcPr>
            <w:tcW w:w="56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41B3219" w14:textId="77777777" w:rsidR="00811AD4" w:rsidRPr="00377C78" w:rsidRDefault="00811AD4">
            <w:pPr>
              <w:rPr>
                <w:lang w:val="en-US"/>
              </w:rPr>
            </w:pPr>
            <w:r w:rsidRPr="00377C78">
              <w:rPr>
                <w:lang w:val="en-US"/>
              </w:rPr>
              <w:t xml:space="preserve"> 12</w:t>
            </w:r>
          </w:p>
        </w:tc>
        <w:tc>
          <w:tcPr>
            <w:tcW w:w="37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25DC997" w14:textId="77777777" w:rsidR="00811AD4" w:rsidRPr="00377C78" w:rsidRDefault="00811AD4">
            <w:pPr>
              <w:rPr>
                <w:lang w:val="en-US"/>
              </w:rPr>
            </w:pPr>
            <w:r w:rsidRPr="00377C78">
              <w:rPr>
                <w:lang w:val="en-US"/>
              </w:rPr>
              <w:t xml:space="preserve">1/10-130-15/107                                                                                                                                       ГЕРМЕТИК СИЛИКОНОВЫЙ 280 МЛ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99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30B7DE5" w14:textId="77777777" w:rsidR="00811AD4" w:rsidRPr="00377C78" w:rsidRDefault="00811AD4">
            <w:pPr>
              <w:rPr>
                <w:lang w:val="en-US"/>
              </w:rPr>
            </w:pPr>
            <w:r w:rsidRPr="00377C78">
              <w:rPr>
                <w:lang w:val="en-US"/>
              </w:rPr>
              <w:t xml:space="preserve">ШТ      </w:t>
            </w:r>
          </w:p>
        </w:tc>
        <w:tc>
          <w:tcPr>
            <w:tcW w:w="99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AE9A471" w14:textId="77777777" w:rsidR="00811AD4" w:rsidRPr="00377C78" w:rsidRDefault="00811AD4" w:rsidP="00236EED">
            <w:pPr>
              <w:spacing w:line="60" w:lineRule="atLeast"/>
              <w:jc w:val="center"/>
              <w:rPr>
                <w:lang w:val="en-US"/>
              </w:rPr>
            </w:pPr>
            <w:r w:rsidRPr="00377C78">
              <w:rPr>
                <w:lang w:val="en-US"/>
              </w:rPr>
              <w:t>30.821</w:t>
            </w:r>
          </w:p>
        </w:tc>
        <w:tc>
          <w:tcPr>
            <w:tcW w:w="113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0564C41" w14:textId="77777777" w:rsidR="00811AD4" w:rsidRPr="00377C78" w:rsidRDefault="00811AD4" w:rsidP="00236EED">
            <w:pPr>
              <w:spacing w:line="60" w:lineRule="atLeast"/>
              <w:jc w:val="right"/>
              <w:rPr>
                <w:lang w:val="en-US"/>
              </w:rPr>
            </w:pPr>
            <w:r w:rsidRPr="00377C78">
              <w:rPr>
                <w:lang w:val="en-US"/>
              </w:rPr>
              <w:t>5.35</w:t>
            </w:r>
          </w:p>
        </w:tc>
        <w:tc>
          <w:tcPr>
            <w:tcW w:w="113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9B84535" w14:textId="77777777" w:rsidR="00811AD4" w:rsidRPr="00377C78" w:rsidRDefault="00811AD4" w:rsidP="00236EED">
            <w:pPr>
              <w:spacing w:line="60" w:lineRule="atLeast"/>
              <w:jc w:val="right"/>
              <w:rPr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D43FC29" w14:textId="77777777" w:rsidR="00811AD4" w:rsidRPr="00377C78" w:rsidRDefault="00811AD4" w:rsidP="00236EED">
            <w:pPr>
              <w:spacing w:line="60" w:lineRule="atLeast"/>
              <w:jc w:val="right"/>
              <w:rPr>
                <w:lang w:val="en-US"/>
              </w:rPr>
            </w:pPr>
            <w:r w:rsidRPr="00377C78">
              <w:rPr>
                <w:lang w:val="en-US"/>
              </w:rPr>
              <w:t>164.89</w:t>
            </w:r>
          </w:p>
        </w:tc>
        <w:tc>
          <w:tcPr>
            <w:tcW w:w="84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42D9F0B" w14:textId="77777777" w:rsidR="00811AD4" w:rsidRPr="00377C78" w:rsidRDefault="00811AD4" w:rsidP="00236EED">
            <w:pPr>
              <w:spacing w:line="60" w:lineRule="atLeast"/>
              <w:jc w:val="right"/>
              <w:rPr>
                <w:lang w:val="en-US"/>
              </w:rPr>
            </w:pPr>
            <w:r w:rsidRPr="00377C78">
              <w:rPr>
                <w:lang w:val="en-US"/>
              </w:rPr>
              <w:t>14.14%                                                                                                    0.76                                                                                                    23.42</w:t>
            </w:r>
          </w:p>
        </w:tc>
      </w:tr>
      <w:tr w:rsidR="00811AD4" w:rsidRPr="00377C78" w14:paraId="31C9646D" w14:textId="77777777" w:rsidTr="00236EED">
        <w:tc>
          <w:tcPr>
            <w:tcW w:w="56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7D15EDB" w14:textId="77777777" w:rsidR="00811AD4" w:rsidRPr="00377C78" w:rsidRDefault="00811AD4">
            <w:pPr>
              <w:rPr>
                <w:lang w:val="en-US"/>
              </w:rPr>
            </w:pPr>
            <w:r w:rsidRPr="00377C78">
              <w:rPr>
                <w:lang w:val="en-US"/>
              </w:rPr>
              <w:lastRenderedPageBreak/>
              <w:t xml:space="preserve"> 13</w:t>
            </w:r>
          </w:p>
        </w:tc>
        <w:tc>
          <w:tcPr>
            <w:tcW w:w="37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630B838" w14:textId="77777777" w:rsidR="00811AD4" w:rsidRPr="00236EED" w:rsidRDefault="00811AD4">
            <w:r w:rsidRPr="00236EED">
              <w:t xml:space="preserve">1/10-235-20/100                                                                                                                                       ЛЕНТА ПАРОПРОНИЦАЕМАЯ САМОРАСШИРЯЮЩАЯСЯ УПЛОТНИТЕЛЬНАЯ (ПСУЛ) ШИРИНОЙ 12 ММ С МАКСИМАЛЬНЫМ РАСШИРЕНИЕМ ЛЕНТЫ 30 ММ                                                                                                               </w:t>
            </w:r>
          </w:p>
        </w:tc>
        <w:tc>
          <w:tcPr>
            <w:tcW w:w="99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618332E" w14:textId="77777777" w:rsidR="00811AD4" w:rsidRPr="00377C78" w:rsidRDefault="00811AD4">
            <w:pPr>
              <w:rPr>
                <w:lang w:val="en-US"/>
              </w:rPr>
            </w:pPr>
            <w:r w:rsidRPr="00377C78">
              <w:rPr>
                <w:lang w:val="en-US"/>
              </w:rPr>
              <w:t xml:space="preserve">М       </w:t>
            </w:r>
          </w:p>
        </w:tc>
        <w:tc>
          <w:tcPr>
            <w:tcW w:w="99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97048D9" w14:textId="77777777" w:rsidR="00811AD4" w:rsidRPr="00377C78" w:rsidRDefault="00811AD4" w:rsidP="00236EED">
            <w:pPr>
              <w:spacing w:line="60" w:lineRule="atLeast"/>
              <w:jc w:val="center"/>
              <w:rPr>
                <w:lang w:val="en-US"/>
              </w:rPr>
            </w:pPr>
            <w:r w:rsidRPr="00377C78">
              <w:rPr>
                <w:lang w:val="en-US"/>
              </w:rPr>
              <w:t>174.93</w:t>
            </w:r>
          </w:p>
        </w:tc>
        <w:tc>
          <w:tcPr>
            <w:tcW w:w="113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3A77E34" w14:textId="77777777" w:rsidR="00811AD4" w:rsidRPr="00377C78" w:rsidRDefault="00811AD4" w:rsidP="00236EED">
            <w:pPr>
              <w:spacing w:line="60" w:lineRule="atLeast"/>
              <w:jc w:val="right"/>
              <w:rPr>
                <w:lang w:val="en-US"/>
              </w:rPr>
            </w:pPr>
            <w:r w:rsidRPr="00377C78">
              <w:rPr>
                <w:lang w:val="en-US"/>
              </w:rPr>
              <w:t>0.67</w:t>
            </w:r>
          </w:p>
        </w:tc>
        <w:tc>
          <w:tcPr>
            <w:tcW w:w="113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BA174C5" w14:textId="77777777" w:rsidR="00811AD4" w:rsidRPr="00377C78" w:rsidRDefault="00811AD4" w:rsidP="00236EED">
            <w:pPr>
              <w:spacing w:line="60" w:lineRule="atLeast"/>
              <w:jc w:val="right"/>
              <w:rPr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C098846" w14:textId="77777777" w:rsidR="00811AD4" w:rsidRPr="00377C78" w:rsidRDefault="00811AD4" w:rsidP="00236EED">
            <w:pPr>
              <w:spacing w:line="60" w:lineRule="atLeast"/>
              <w:jc w:val="right"/>
              <w:rPr>
                <w:lang w:val="en-US"/>
              </w:rPr>
            </w:pPr>
            <w:r w:rsidRPr="00377C78">
              <w:rPr>
                <w:lang w:val="en-US"/>
              </w:rPr>
              <w:t>117.20</w:t>
            </w:r>
          </w:p>
        </w:tc>
        <w:tc>
          <w:tcPr>
            <w:tcW w:w="84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4BDD60B" w14:textId="77777777" w:rsidR="00811AD4" w:rsidRPr="00377C78" w:rsidRDefault="00811AD4" w:rsidP="00236EED">
            <w:pPr>
              <w:spacing w:line="60" w:lineRule="atLeast"/>
              <w:jc w:val="right"/>
              <w:rPr>
                <w:lang w:val="en-US"/>
              </w:rPr>
            </w:pPr>
            <w:r w:rsidRPr="00377C78">
              <w:rPr>
                <w:lang w:val="en-US"/>
              </w:rPr>
              <w:t>14.14%                                                                                                    0.09                                                                                                    15.74</w:t>
            </w:r>
          </w:p>
        </w:tc>
      </w:tr>
      <w:tr w:rsidR="00811AD4" w:rsidRPr="00377C78" w14:paraId="7CB0BA99" w14:textId="77777777" w:rsidTr="00236EED">
        <w:tc>
          <w:tcPr>
            <w:tcW w:w="56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61E69F7" w14:textId="77777777" w:rsidR="00811AD4" w:rsidRPr="00377C78" w:rsidRDefault="00811AD4">
            <w:pPr>
              <w:rPr>
                <w:lang w:val="en-US"/>
              </w:rPr>
            </w:pPr>
            <w:r w:rsidRPr="00377C78">
              <w:rPr>
                <w:lang w:val="en-US"/>
              </w:rPr>
              <w:t xml:space="preserve"> 14</w:t>
            </w:r>
          </w:p>
        </w:tc>
        <w:tc>
          <w:tcPr>
            <w:tcW w:w="37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7D3DD55" w14:textId="77777777" w:rsidR="00811AD4" w:rsidRPr="00236EED" w:rsidRDefault="00811AD4">
            <w:r w:rsidRPr="00236EED">
              <w:t xml:space="preserve">1/10-235-20/190                                                                                                                                       ЛЕНТА САМОКЛЕЯЩАЯСЯ ГИДРО-ПАРОИЗОЛЯЦИОННАЯ ТЕПЛООТРАЖАЮЩАЯ БУТИЛКАУЧУКОВАЯ, МАРКИ ЛИПЛЕНТ-МП, ШИРИНОЙ 100 ММ, ТОЛЩИНОЙ 1,5 ММ                                                                                                    </w:t>
            </w:r>
          </w:p>
        </w:tc>
        <w:tc>
          <w:tcPr>
            <w:tcW w:w="99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5DECCFD" w14:textId="77777777" w:rsidR="00811AD4" w:rsidRPr="00377C78" w:rsidRDefault="00811AD4">
            <w:pPr>
              <w:rPr>
                <w:lang w:val="en-US"/>
              </w:rPr>
            </w:pPr>
            <w:r w:rsidRPr="00377C78">
              <w:rPr>
                <w:lang w:val="en-US"/>
              </w:rPr>
              <w:t xml:space="preserve">М       </w:t>
            </w:r>
          </w:p>
        </w:tc>
        <w:tc>
          <w:tcPr>
            <w:tcW w:w="99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F6AC7D9" w14:textId="77777777" w:rsidR="00811AD4" w:rsidRPr="00377C78" w:rsidRDefault="00811AD4" w:rsidP="00236EED">
            <w:pPr>
              <w:spacing w:line="60" w:lineRule="atLeast"/>
              <w:jc w:val="center"/>
              <w:rPr>
                <w:lang w:val="en-US"/>
              </w:rPr>
            </w:pPr>
            <w:r w:rsidRPr="00377C78">
              <w:rPr>
                <w:lang w:val="en-US"/>
              </w:rPr>
              <w:t>174.93</w:t>
            </w:r>
          </w:p>
        </w:tc>
        <w:tc>
          <w:tcPr>
            <w:tcW w:w="113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E81A3AD" w14:textId="77777777" w:rsidR="00811AD4" w:rsidRPr="00377C78" w:rsidRDefault="00811AD4" w:rsidP="00236EED">
            <w:pPr>
              <w:spacing w:line="60" w:lineRule="atLeast"/>
              <w:jc w:val="right"/>
              <w:rPr>
                <w:lang w:val="en-US"/>
              </w:rPr>
            </w:pPr>
            <w:r w:rsidRPr="00377C78">
              <w:rPr>
                <w:lang w:val="en-US"/>
              </w:rPr>
              <w:t>1.50</w:t>
            </w:r>
          </w:p>
        </w:tc>
        <w:tc>
          <w:tcPr>
            <w:tcW w:w="113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E710780" w14:textId="77777777" w:rsidR="00811AD4" w:rsidRPr="00377C78" w:rsidRDefault="00811AD4" w:rsidP="00236EED">
            <w:pPr>
              <w:spacing w:line="60" w:lineRule="atLeast"/>
              <w:jc w:val="right"/>
              <w:rPr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139A9AB" w14:textId="77777777" w:rsidR="00811AD4" w:rsidRPr="00377C78" w:rsidRDefault="00811AD4" w:rsidP="00236EED">
            <w:pPr>
              <w:spacing w:line="60" w:lineRule="atLeast"/>
              <w:jc w:val="right"/>
              <w:rPr>
                <w:lang w:val="en-US"/>
              </w:rPr>
            </w:pPr>
            <w:r w:rsidRPr="00377C78">
              <w:rPr>
                <w:lang w:val="en-US"/>
              </w:rPr>
              <w:t>262.40</w:t>
            </w:r>
          </w:p>
        </w:tc>
        <w:tc>
          <w:tcPr>
            <w:tcW w:w="84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C2EDBBE" w14:textId="77777777" w:rsidR="00811AD4" w:rsidRPr="00377C78" w:rsidRDefault="00811AD4" w:rsidP="00236EED">
            <w:pPr>
              <w:spacing w:line="60" w:lineRule="atLeast"/>
              <w:jc w:val="right"/>
              <w:rPr>
                <w:lang w:val="en-US"/>
              </w:rPr>
            </w:pPr>
            <w:r w:rsidRPr="00377C78">
              <w:rPr>
                <w:lang w:val="en-US"/>
              </w:rPr>
              <w:t>14.14%                                                                                                    0.21                                                                                                    36.74</w:t>
            </w:r>
          </w:p>
        </w:tc>
      </w:tr>
      <w:tr w:rsidR="00811AD4" w:rsidRPr="00377C78" w14:paraId="26DC2C35" w14:textId="77777777" w:rsidTr="00236EED">
        <w:tc>
          <w:tcPr>
            <w:tcW w:w="56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2F370BA" w14:textId="77777777" w:rsidR="00811AD4" w:rsidRPr="00377C78" w:rsidRDefault="00811AD4">
            <w:pPr>
              <w:rPr>
                <w:lang w:val="en-US"/>
              </w:rPr>
            </w:pPr>
            <w:r w:rsidRPr="00377C78">
              <w:rPr>
                <w:lang w:val="en-US"/>
              </w:rPr>
              <w:t xml:space="preserve"> 15</w:t>
            </w:r>
          </w:p>
        </w:tc>
        <w:tc>
          <w:tcPr>
            <w:tcW w:w="37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0384DD5" w14:textId="77777777" w:rsidR="00811AD4" w:rsidRPr="00377C78" w:rsidRDefault="00811AD4">
            <w:pPr>
              <w:rPr>
                <w:lang w:val="en-US"/>
              </w:rPr>
            </w:pPr>
            <w:r w:rsidRPr="00377C78">
              <w:rPr>
                <w:lang w:val="en-US"/>
              </w:rPr>
              <w:t xml:space="preserve">1/10-240-25-41/15                                                                                                                                     ГВОЗДИ СТРОИТЕЛЬНЫЕ ОЦИНКОВАННЫЕ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99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B0EE269" w14:textId="77777777" w:rsidR="00811AD4" w:rsidRPr="00377C78" w:rsidRDefault="00811AD4">
            <w:pPr>
              <w:rPr>
                <w:lang w:val="en-US"/>
              </w:rPr>
            </w:pPr>
            <w:r w:rsidRPr="00377C78">
              <w:rPr>
                <w:lang w:val="en-US"/>
              </w:rPr>
              <w:t xml:space="preserve">КГ      </w:t>
            </w:r>
          </w:p>
        </w:tc>
        <w:tc>
          <w:tcPr>
            <w:tcW w:w="99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5109DB3" w14:textId="77777777" w:rsidR="00811AD4" w:rsidRPr="00377C78" w:rsidRDefault="00811AD4" w:rsidP="00236EED">
            <w:pPr>
              <w:spacing w:line="60" w:lineRule="atLeast"/>
              <w:jc w:val="center"/>
              <w:rPr>
                <w:lang w:val="en-US"/>
              </w:rPr>
            </w:pPr>
            <w:r w:rsidRPr="00377C78">
              <w:rPr>
                <w:lang w:val="en-US"/>
              </w:rPr>
              <w:t>0.68</w:t>
            </w:r>
          </w:p>
        </w:tc>
        <w:tc>
          <w:tcPr>
            <w:tcW w:w="113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97EC7C7" w14:textId="77777777" w:rsidR="00811AD4" w:rsidRPr="00377C78" w:rsidRDefault="00811AD4" w:rsidP="00236EED">
            <w:pPr>
              <w:spacing w:line="60" w:lineRule="atLeast"/>
              <w:jc w:val="right"/>
              <w:rPr>
                <w:lang w:val="en-US"/>
              </w:rPr>
            </w:pPr>
            <w:r w:rsidRPr="00377C78">
              <w:rPr>
                <w:lang w:val="en-US"/>
              </w:rPr>
              <w:t>4.07</w:t>
            </w:r>
          </w:p>
        </w:tc>
        <w:tc>
          <w:tcPr>
            <w:tcW w:w="113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FC2D868" w14:textId="77777777" w:rsidR="00811AD4" w:rsidRPr="00377C78" w:rsidRDefault="00811AD4" w:rsidP="00236EED">
            <w:pPr>
              <w:spacing w:line="60" w:lineRule="atLeast"/>
              <w:jc w:val="right"/>
              <w:rPr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0F51A0B" w14:textId="77777777" w:rsidR="00811AD4" w:rsidRPr="00377C78" w:rsidRDefault="00811AD4" w:rsidP="00236EED">
            <w:pPr>
              <w:spacing w:line="60" w:lineRule="atLeast"/>
              <w:jc w:val="right"/>
              <w:rPr>
                <w:lang w:val="en-US"/>
              </w:rPr>
            </w:pPr>
            <w:r w:rsidRPr="00377C78">
              <w:rPr>
                <w:lang w:val="en-US"/>
              </w:rPr>
              <w:t>2.77</w:t>
            </w:r>
          </w:p>
        </w:tc>
        <w:tc>
          <w:tcPr>
            <w:tcW w:w="84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5F51967" w14:textId="77777777" w:rsidR="00811AD4" w:rsidRPr="00377C78" w:rsidRDefault="00811AD4" w:rsidP="00236EED">
            <w:pPr>
              <w:spacing w:line="60" w:lineRule="atLeast"/>
              <w:jc w:val="right"/>
              <w:rPr>
                <w:lang w:val="en-US"/>
              </w:rPr>
            </w:pPr>
            <w:r w:rsidRPr="00377C78">
              <w:rPr>
                <w:lang w:val="en-US"/>
              </w:rPr>
              <w:t>14.14%                                                                                                    0.58                                                                                                    0.39</w:t>
            </w:r>
          </w:p>
        </w:tc>
      </w:tr>
      <w:tr w:rsidR="00811AD4" w:rsidRPr="00377C78" w14:paraId="651CD4B2" w14:textId="77777777" w:rsidTr="00236EED">
        <w:tc>
          <w:tcPr>
            <w:tcW w:w="56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798B209" w14:textId="77777777" w:rsidR="00811AD4" w:rsidRPr="00377C78" w:rsidRDefault="00811AD4">
            <w:pPr>
              <w:rPr>
                <w:lang w:val="en-US"/>
              </w:rPr>
            </w:pPr>
            <w:r w:rsidRPr="00377C78">
              <w:rPr>
                <w:lang w:val="en-US"/>
              </w:rPr>
              <w:t xml:space="preserve"> 16</w:t>
            </w:r>
          </w:p>
        </w:tc>
        <w:tc>
          <w:tcPr>
            <w:tcW w:w="37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7F2F9BB" w14:textId="77777777" w:rsidR="00811AD4" w:rsidRPr="00236EED" w:rsidRDefault="00811AD4">
            <w:r w:rsidRPr="00236EED">
              <w:t xml:space="preserve">1/10-260-210-1/35                                                                                                                                     ПРОВОЛОКА СТАЛЬНАЯ НИЗКОУГЛЕРОДИСТАЯ ОБЩЕГО НАЗНАЧЕНИЯ ТЕРМИЧЕСКИ ОБРАБОТАННАЯ, ОЦИНКОВАННАЯ, ДИАМЕТРОМ 3 ММ                                                                                                                     </w:t>
            </w:r>
          </w:p>
        </w:tc>
        <w:tc>
          <w:tcPr>
            <w:tcW w:w="99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F635B70" w14:textId="77777777" w:rsidR="00811AD4" w:rsidRPr="00377C78" w:rsidRDefault="00811AD4">
            <w:pPr>
              <w:rPr>
                <w:lang w:val="en-US"/>
              </w:rPr>
            </w:pPr>
            <w:r w:rsidRPr="00377C78">
              <w:rPr>
                <w:lang w:val="en-US"/>
              </w:rPr>
              <w:t xml:space="preserve">Т       </w:t>
            </w:r>
          </w:p>
        </w:tc>
        <w:tc>
          <w:tcPr>
            <w:tcW w:w="99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1B7D617" w14:textId="77777777" w:rsidR="00811AD4" w:rsidRPr="00377C78" w:rsidRDefault="00811AD4" w:rsidP="00236EED">
            <w:pPr>
              <w:spacing w:line="60" w:lineRule="atLeast"/>
              <w:jc w:val="center"/>
              <w:rPr>
                <w:lang w:val="en-US"/>
              </w:rPr>
            </w:pPr>
            <w:r w:rsidRPr="00377C78">
              <w:rPr>
                <w:lang w:val="en-US"/>
              </w:rPr>
              <w:t>0.00034</w:t>
            </w:r>
          </w:p>
        </w:tc>
        <w:tc>
          <w:tcPr>
            <w:tcW w:w="113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49D1AAF" w14:textId="77777777" w:rsidR="00811AD4" w:rsidRPr="00377C78" w:rsidRDefault="00811AD4" w:rsidP="00236EED">
            <w:pPr>
              <w:spacing w:line="60" w:lineRule="atLeast"/>
              <w:jc w:val="right"/>
              <w:rPr>
                <w:lang w:val="en-US"/>
              </w:rPr>
            </w:pPr>
            <w:r w:rsidRPr="00377C78">
              <w:rPr>
                <w:lang w:val="en-US"/>
              </w:rPr>
              <w:t>3788.10</w:t>
            </w:r>
          </w:p>
        </w:tc>
        <w:tc>
          <w:tcPr>
            <w:tcW w:w="113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A155562" w14:textId="77777777" w:rsidR="00811AD4" w:rsidRPr="00377C78" w:rsidRDefault="00811AD4" w:rsidP="00236EED">
            <w:pPr>
              <w:spacing w:line="60" w:lineRule="atLeast"/>
              <w:jc w:val="right"/>
              <w:rPr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F797814" w14:textId="77777777" w:rsidR="00811AD4" w:rsidRPr="00377C78" w:rsidRDefault="00811AD4" w:rsidP="00236EED">
            <w:pPr>
              <w:spacing w:line="60" w:lineRule="atLeast"/>
              <w:jc w:val="right"/>
              <w:rPr>
                <w:lang w:val="en-US"/>
              </w:rPr>
            </w:pPr>
            <w:r w:rsidRPr="00377C78">
              <w:rPr>
                <w:lang w:val="en-US"/>
              </w:rPr>
              <w:t>1.29</w:t>
            </w:r>
          </w:p>
        </w:tc>
        <w:tc>
          <w:tcPr>
            <w:tcW w:w="84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2006B30" w14:textId="77777777" w:rsidR="00811AD4" w:rsidRPr="00377C78" w:rsidRDefault="00811AD4" w:rsidP="00236EED">
            <w:pPr>
              <w:spacing w:line="60" w:lineRule="atLeast"/>
              <w:jc w:val="right"/>
              <w:rPr>
                <w:lang w:val="en-US"/>
              </w:rPr>
            </w:pPr>
            <w:r w:rsidRPr="00377C78">
              <w:rPr>
                <w:lang w:val="en-US"/>
              </w:rPr>
              <w:t>6.07%                                                                                                    229.94                                                                                                    0.08</w:t>
            </w:r>
          </w:p>
        </w:tc>
      </w:tr>
      <w:tr w:rsidR="00811AD4" w:rsidRPr="00377C78" w14:paraId="7A2A37F7" w14:textId="77777777" w:rsidTr="00236EED">
        <w:tc>
          <w:tcPr>
            <w:tcW w:w="56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E189CB7" w14:textId="77777777" w:rsidR="00811AD4" w:rsidRPr="00377C78" w:rsidRDefault="00811AD4">
            <w:pPr>
              <w:rPr>
                <w:lang w:val="en-US"/>
              </w:rPr>
            </w:pPr>
            <w:r w:rsidRPr="00377C78">
              <w:rPr>
                <w:lang w:val="en-US"/>
              </w:rPr>
              <w:t xml:space="preserve"> 17</w:t>
            </w:r>
          </w:p>
        </w:tc>
        <w:tc>
          <w:tcPr>
            <w:tcW w:w="37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140E01D" w14:textId="77777777" w:rsidR="00811AD4" w:rsidRPr="00236EED" w:rsidRDefault="00811AD4">
            <w:r w:rsidRPr="00236EED">
              <w:t xml:space="preserve">1/10-260-50-5/1                                                                                                                                       СТАЛЬ ТОНКОЛИСТОВАЯ ОЦИНКОВАННАЯ УГЛЕРОДИСТАЯ ТОЛЩИНОЙ 0,5 ММ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99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0E284E4" w14:textId="77777777" w:rsidR="00811AD4" w:rsidRPr="00377C78" w:rsidRDefault="00811AD4">
            <w:pPr>
              <w:rPr>
                <w:lang w:val="en-US"/>
              </w:rPr>
            </w:pPr>
            <w:r w:rsidRPr="00377C78">
              <w:rPr>
                <w:lang w:val="en-US"/>
              </w:rPr>
              <w:t xml:space="preserve">Т       </w:t>
            </w:r>
          </w:p>
        </w:tc>
        <w:tc>
          <w:tcPr>
            <w:tcW w:w="99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D10D5D4" w14:textId="77777777" w:rsidR="00811AD4" w:rsidRPr="00377C78" w:rsidRDefault="00811AD4" w:rsidP="00236EED">
            <w:pPr>
              <w:spacing w:line="60" w:lineRule="atLeast"/>
              <w:jc w:val="center"/>
              <w:rPr>
                <w:lang w:val="en-US"/>
              </w:rPr>
            </w:pPr>
            <w:r w:rsidRPr="00377C78">
              <w:rPr>
                <w:lang w:val="en-US"/>
              </w:rPr>
              <w:t>0.07174</w:t>
            </w:r>
          </w:p>
        </w:tc>
        <w:tc>
          <w:tcPr>
            <w:tcW w:w="113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9E7E5ED" w14:textId="77777777" w:rsidR="00811AD4" w:rsidRPr="00377C78" w:rsidRDefault="00811AD4" w:rsidP="00236EED">
            <w:pPr>
              <w:spacing w:line="60" w:lineRule="atLeast"/>
              <w:jc w:val="right"/>
              <w:rPr>
                <w:lang w:val="en-US"/>
              </w:rPr>
            </w:pPr>
            <w:r w:rsidRPr="00377C78">
              <w:rPr>
                <w:lang w:val="en-US"/>
              </w:rPr>
              <w:t>3269.92</w:t>
            </w:r>
          </w:p>
        </w:tc>
        <w:tc>
          <w:tcPr>
            <w:tcW w:w="113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06CB2FA" w14:textId="77777777" w:rsidR="00811AD4" w:rsidRPr="00377C78" w:rsidRDefault="00811AD4" w:rsidP="00236EED">
            <w:pPr>
              <w:spacing w:line="60" w:lineRule="atLeast"/>
              <w:jc w:val="right"/>
              <w:rPr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51B00A7" w14:textId="77777777" w:rsidR="00811AD4" w:rsidRPr="00377C78" w:rsidRDefault="00811AD4" w:rsidP="00236EED">
            <w:pPr>
              <w:spacing w:line="60" w:lineRule="atLeast"/>
              <w:jc w:val="right"/>
              <w:rPr>
                <w:lang w:val="en-US"/>
              </w:rPr>
            </w:pPr>
            <w:r w:rsidRPr="00377C78">
              <w:rPr>
                <w:lang w:val="en-US"/>
              </w:rPr>
              <w:t>234.58</w:t>
            </w:r>
          </w:p>
        </w:tc>
        <w:tc>
          <w:tcPr>
            <w:tcW w:w="84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7F4ECB9" w14:textId="77777777" w:rsidR="00811AD4" w:rsidRPr="00377C78" w:rsidRDefault="00811AD4" w:rsidP="00236EED">
            <w:pPr>
              <w:spacing w:line="60" w:lineRule="atLeast"/>
              <w:jc w:val="right"/>
              <w:rPr>
                <w:lang w:val="en-US"/>
              </w:rPr>
            </w:pPr>
            <w:r w:rsidRPr="00377C78">
              <w:rPr>
                <w:lang w:val="en-US"/>
              </w:rPr>
              <w:t>6.07%                                                                                                    198.48                                                                                                    14.24</w:t>
            </w:r>
          </w:p>
        </w:tc>
      </w:tr>
      <w:tr w:rsidR="00811AD4" w:rsidRPr="00377C78" w14:paraId="3FE764F5" w14:textId="77777777" w:rsidTr="00236EED">
        <w:tc>
          <w:tcPr>
            <w:tcW w:w="56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0B1F8DD" w14:textId="77777777" w:rsidR="00811AD4" w:rsidRPr="00377C78" w:rsidRDefault="00811AD4">
            <w:pPr>
              <w:rPr>
                <w:lang w:val="en-US"/>
              </w:rPr>
            </w:pPr>
            <w:r w:rsidRPr="00377C78">
              <w:rPr>
                <w:lang w:val="en-US"/>
              </w:rPr>
              <w:t xml:space="preserve"> 18</w:t>
            </w:r>
          </w:p>
        </w:tc>
        <w:tc>
          <w:tcPr>
            <w:tcW w:w="37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6A51320" w14:textId="77777777" w:rsidR="00811AD4" w:rsidRPr="00377C78" w:rsidRDefault="00811AD4">
            <w:pPr>
              <w:rPr>
                <w:lang w:val="en-US"/>
              </w:rPr>
            </w:pPr>
            <w:r w:rsidRPr="00377C78">
              <w:rPr>
                <w:lang w:val="en-US"/>
              </w:rPr>
              <w:t xml:space="preserve">1/10-280-20/40                                                                                                                                        ВОДА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99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5DB6821" w14:textId="77777777" w:rsidR="00811AD4" w:rsidRPr="00377C78" w:rsidRDefault="00811AD4">
            <w:pPr>
              <w:rPr>
                <w:lang w:val="en-US"/>
              </w:rPr>
            </w:pPr>
            <w:r w:rsidRPr="00377C78">
              <w:rPr>
                <w:lang w:val="en-US"/>
              </w:rPr>
              <w:t xml:space="preserve">М3      </w:t>
            </w:r>
          </w:p>
        </w:tc>
        <w:tc>
          <w:tcPr>
            <w:tcW w:w="99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D3661A0" w14:textId="77777777" w:rsidR="00811AD4" w:rsidRPr="00377C78" w:rsidRDefault="00811AD4" w:rsidP="00236EED">
            <w:pPr>
              <w:spacing w:line="60" w:lineRule="atLeast"/>
              <w:jc w:val="center"/>
              <w:rPr>
                <w:lang w:val="en-US"/>
              </w:rPr>
            </w:pPr>
            <w:r w:rsidRPr="00377C78">
              <w:rPr>
                <w:lang w:val="en-US"/>
              </w:rPr>
              <w:t>2.25948</w:t>
            </w:r>
          </w:p>
        </w:tc>
        <w:tc>
          <w:tcPr>
            <w:tcW w:w="113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A4C1456" w14:textId="77777777" w:rsidR="00811AD4" w:rsidRPr="00377C78" w:rsidRDefault="00811AD4" w:rsidP="00236EED">
            <w:pPr>
              <w:spacing w:line="60" w:lineRule="atLeast"/>
              <w:jc w:val="right"/>
              <w:rPr>
                <w:lang w:val="en-US"/>
              </w:rPr>
            </w:pPr>
            <w:r w:rsidRPr="00377C78">
              <w:rPr>
                <w:lang w:val="en-US"/>
              </w:rPr>
              <w:t>2.98</w:t>
            </w:r>
          </w:p>
        </w:tc>
        <w:tc>
          <w:tcPr>
            <w:tcW w:w="113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3B4FF96" w14:textId="77777777" w:rsidR="00811AD4" w:rsidRPr="00377C78" w:rsidRDefault="00811AD4" w:rsidP="00236EED">
            <w:pPr>
              <w:spacing w:line="60" w:lineRule="atLeast"/>
              <w:jc w:val="right"/>
              <w:rPr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1BDD6E4" w14:textId="77777777" w:rsidR="00811AD4" w:rsidRPr="00377C78" w:rsidRDefault="00811AD4" w:rsidP="00236EED">
            <w:pPr>
              <w:spacing w:line="60" w:lineRule="atLeast"/>
              <w:jc w:val="right"/>
              <w:rPr>
                <w:lang w:val="en-US"/>
              </w:rPr>
            </w:pPr>
            <w:r w:rsidRPr="00377C78">
              <w:rPr>
                <w:lang w:val="en-US"/>
              </w:rPr>
              <w:t>6.73</w:t>
            </w:r>
          </w:p>
        </w:tc>
        <w:tc>
          <w:tcPr>
            <w:tcW w:w="84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AE9A18D" w14:textId="77777777" w:rsidR="00811AD4" w:rsidRPr="00377C78" w:rsidRDefault="00811AD4" w:rsidP="00236EED">
            <w:pPr>
              <w:spacing w:line="60" w:lineRule="atLeast"/>
              <w:jc w:val="right"/>
              <w:rPr>
                <w:lang w:val="en-US"/>
              </w:rPr>
            </w:pPr>
            <w:r w:rsidRPr="00377C78">
              <w:rPr>
                <w:lang w:val="en-US"/>
              </w:rPr>
              <w:t xml:space="preserve">                                                                                                                                                                                                        0.00</w:t>
            </w:r>
          </w:p>
        </w:tc>
      </w:tr>
      <w:tr w:rsidR="00811AD4" w:rsidRPr="00377C78" w14:paraId="2698C9E9" w14:textId="77777777" w:rsidTr="00236EED">
        <w:tc>
          <w:tcPr>
            <w:tcW w:w="56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B18D077" w14:textId="77777777" w:rsidR="00811AD4" w:rsidRPr="00377C78" w:rsidRDefault="00811AD4">
            <w:pPr>
              <w:rPr>
                <w:lang w:val="en-US"/>
              </w:rPr>
            </w:pPr>
            <w:r w:rsidRPr="00377C78">
              <w:rPr>
                <w:lang w:val="en-US"/>
              </w:rPr>
              <w:t xml:space="preserve"> 19</w:t>
            </w:r>
          </w:p>
        </w:tc>
        <w:tc>
          <w:tcPr>
            <w:tcW w:w="37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2022751" w14:textId="77777777" w:rsidR="00811AD4" w:rsidRPr="00236EED" w:rsidRDefault="00811AD4">
            <w:r w:rsidRPr="00236EED">
              <w:t xml:space="preserve">8/2/1                                                                                                                                                 СТРОИТЕЛЬНЫЕ ОТХОДЫ И (ИЛИ) СТРОИТЕЛЬНЫЙ МУСОР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99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7AB3035" w14:textId="77777777" w:rsidR="00811AD4" w:rsidRPr="00377C78" w:rsidRDefault="00811AD4">
            <w:pPr>
              <w:rPr>
                <w:lang w:val="en-US"/>
              </w:rPr>
            </w:pPr>
            <w:r w:rsidRPr="00377C78">
              <w:rPr>
                <w:lang w:val="en-US"/>
              </w:rPr>
              <w:t xml:space="preserve">Т       </w:t>
            </w:r>
          </w:p>
        </w:tc>
        <w:tc>
          <w:tcPr>
            <w:tcW w:w="99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D653CBD" w14:textId="77777777" w:rsidR="00811AD4" w:rsidRPr="00377C78" w:rsidRDefault="00811AD4" w:rsidP="00236EED">
            <w:pPr>
              <w:spacing w:line="60" w:lineRule="atLeast"/>
              <w:jc w:val="center"/>
              <w:rPr>
                <w:lang w:val="en-US"/>
              </w:rPr>
            </w:pPr>
            <w:r w:rsidRPr="00377C78">
              <w:rPr>
                <w:lang w:val="en-US"/>
              </w:rPr>
              <w:t>15.31058</w:t>
            </w:r>
          </w:p>
        </w:tc>
        <w:tc>
          <w:tcPr>
            <w:tcW w:w="113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FD8168C" w14:textId="77777777" w:rsidR="00811AD4" w:rsidRPr="00377C78" w:rsidRDefault="00811AD4" w:rsidP="00236EED">
            <w:pPr>
              <w:spacing w:line="60" w:lineRule="atLeast"/>
              <w:jc w:val="right"/>
              <w:rPr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FE5C44F" w14:textId="77777777" w:rsidR="00811AD4" w:rsidRPr="00377C78" w:rsidRDefault="00811AD4" w:rsidP="00236EED">
            <w:pPr>
              <w:spacing w:line="60" w:lineRule="atLeast"/>
              <w:jc w:val="right"/>
              <w:rPr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CA90787" w14:textId="77777777" w:rsidR="00811AD4" w:rsidRPr="00377C78" w:rsidRDefault="00811AD4" w:rsidP="00236EED">
            <w:pPr>
              <w:spacing w:line="60" w:lineRule="atLeast"/>
              <w:jc w:val="right"/>
              <w:rPr>
                <w:lang w:val="en-US"/>
              </w:rPr>
            </w:pPr>
            <w:r w:rsidRPr="00377C78">
              <w:rPr>
                <w:lang w:val="en-US"/>
              </w:rPr>
              <w:t>0.00</w:t>
            </w:r>
          </w:p>
        </w:tc>
        <w:tc>
          <w:tcPr>
            <w:tcW w:w="84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B92B78F" w14:textId="77777777" w:rsidR="00811AD4" w:rsidRPr="00377C78" w:rsidRDefault="00811AD4" w:rsidP="00236EED">
            <w:pPr>
              <w:spacing w:line="60" w:lineRule="atLeast"/>
              <w:jc w:val="right"/>
              <w:rPr>
                <w:lang w:val="en-US"/>
              </w:rPr>
            </w:pPr>
            <w:r w:rsidRPr="00377C78">
              <w:rPr>
                <w:lang w:val="en-US"/>
              </w:rPr>
              <w:t xml:space="preserve">                                                                                                                                                                                                        0.00</w:t>
            </w:r>
          </w:p>
        </w:tc>
      </w:tr>
      <w:tr w:rsidR="00811AD4" w:rsidRPr="00377C78" w14:paraId="791C4278" w14:textId="77777777" w:rsidTr="00236EED">
        <w:tc>
          <w:tcPr>
            <w:tcW w:w="56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E86A4C5" w14:textId="77777777" w:rsidR="00811AD4" w:rsidRPr="00377C78" w:rsidRDefault="00811AD4">
            <w:pPr>
              <w:rPr>
                <w:lang w:val="en-US"/>
              </w:rPr>
            </w:pPr>
            <w:r w:rsidRPr="00377C78">
              <w:rPr>
                <w:lang w:val="en-US"/>
              </w:rPr>
              <w:t xml:space="preserve"> 20</w:t>
            </w:r>
          </w:p>
        </w:tc>
        <w:tc>
          <w:tcPr>
            <w:tcW w:w="37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E6BEB17" w14:textId="77777777" w:rsidR="00811AD4" w:rsidRPr="00236EED" w:rsidRDefault="00811AD4">
            <w:r w:rsidRPr="00236EED">
              <w:t xml:space="preserve">4/1-4-20-10-40-30/10                                                                                                                                  РАСТВОРНАЯ СМЕСЬ ПРЕДВАРИТЕЛЬНОГО ИЗГОТОВЛЕНИЯ ШТУКАТУРНАЯ, ИЗВЕСТКОВАЯ, М4                                                                                                                                                      </w:t>
            </w:r>
          </w:p>
        </w:tc>
        <w:tc>
          <w:tcPr>
            <w:tcW w:w="99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D269CCF" w14:textId="77777777" w:rsidR="00811AD4" w:rsidRPr="00377C78" w:rsidRDefault="00811AD4">
            <w:pPr>
              <w:rPr>
                <w:lang w:val="en-US"/>
              </w:rPr>
            </w:pPr>
            <w:r w:rsidRPr="00377C78">
              <w:rPr>
                <w:lang w:val="en-US"/>
              </w:rPr>
              <w:t xml:space="preserve">М3      </w:t>
            </w:r>
          </w:p>
        </w:tc>
        <w:tc>
          <w:tcPr>
            <w:tcW w:w="99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D5A87AB" w14:textId="77777777" w:rsidR="00811AD4" w:rsidRPr="00377C78" w:rsidRDefault="00811AD4" w:rsidP="00236EED">
            <w:pPr>
              <w:spacing w:line="60" w:lineRule="atLeast"/>
              <w:jc w:val="center"/>
              <w:rPr>
                <w:lang w:val="en-US"/>
              </w:rPr>
            </w:pPr>
            <w:r w:rsidRPr="00377C78">
              <w:rPr>
                <w:lang w:val="en-US"/>
              </w:rPr>
              <w:t>1.4014</w:t>
            </w:r>
          </w:p>
        </w:tc>
        <w:tc>
          <w:tcPr>
            <w:tcW w:w="113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5137620" w14:textId="77777777" w:rsidR="00811AD4" w:rsidRPr="00377C78" w:rsidRDefault="00811AD4" w:rsidP="00236EED">
            <w:pPr>
              <w:spacing w:line="60" w:lineRule="atLeast"/>
              <w:jc w:val="right"/>
              <w:rPr>
                <w:lang w:val="en-US"/>
              </w:rPr>
            </w:pPr>
            <w:r w:rsidRPr="00377C78">
              <w:rPr>
                <w:lang w:val="en-US"/>
              </w:rPr>
              <w:t>134.73</w:t>
            </w:r>
          </w:p>
        </w:tc>
        <w:tc>
          <w:tcPr>
            <w:tcW w:w="113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6A77CA5" w14:textId="77777777" w:rsidR="00811AD4" w:rsidRPr="00377C78" w:rsidRDefault="00811AD4" w:rsidP="00236EED">
            <w:pPr>
              <w:spacing w:line="60" w:lineRule="atLeast"/>
              <w:jc w:val="right"/>
              <w:rPr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265A9AC" w14:textId="77777777" w:rsidR="00811AD4" w:rsidRPr="00377C78" w:rsidRDefault="00811AD4" w:rsidP="00236EED">
            <w:pPr>
              <w:spacing w:line="60" w:lineRule="atLeast"/>
              <w:jc w:val="right"/>
              <w:rPr>
                <w:lang w:val="en-US"/>
              </w:rPr>
            </w:pPr>
            <w:r w:rsidRPr="00377C78">
              <w:rPr>
                <w:lang w:val="en-US"/>
              </w:rPr>
              <w:t>188.81</w:t>
            </w:r>
          </w:p>
        </w:tc>
        <w:tc>
          <w:tcPr>
            <w:tcW w:w="84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12AFC42" w14:textId="77777777" w:rsidR="00811AD4" w:rsidRPr="00377C78" w:rsidRDefault="00811AD4" w:rsidP="00236EED">
            <w:pPr>
              <w:spacing w:line="60" w:lineRule="atLeast"/>
              <w:jc w:val="right"/>
              <w:rPr>
                <w:lang w:val="en-US"/>
              </w:rPr>
            </w:pPr>
            <w:r w:rsidRPr="00377C78">
              <w:rPr>
                <w:lang w:val="en-US"/>
              </w:rPr>
              <w:t>16.09%                                                                                                    21.68                                                                                                    30.38</w:t>
            </w:r>
          </w:p>
        </w:tc>
      </w:tr>
      <w:tr w:rsidR="00811AD4" w:rsidRPr="00377C78" w14:paraId="74593122" w14:textId="77777777" w:rsidTr="00236EED">
        <w:tc>
          <w:tcPr>
            <w:tcW w:w="56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C2EF545" w14:textId="77777777" w:rsidR="00811AD4" w:rsidRPr="00377C78" w:rsidRDefault="00811AD4">
            <w:pPr>
              <w:rPr>
                <w:lang w:val="en-US"/>
              </w:rPr>
            </w:pPr>
            <w:r w:rsidRPr="00377C78">
              <w:rPr>
                <w:lang w:val="en-US"/>
              </w:rPr>
              <w:t xml:space="preserve"> 21</w:t>
            </w:r>
          </w:p>
        </w:tc>
        <w:tc>
          <w:tcPr>
            <w:tcW w:w="37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08445B0" w14:textId="77777777" w:rsidR="00811AD4" w:rsidRPr="00236EED" w:rsidRDefault="00811AD4">
            <w:r w:rsidRPr="00236EED">
              <w:t xml:space="preserve">1/10-180-20/113                                                                                                                                       ШКУРКА ШЛИФОВАЛЬНАЯ НА БУМАЖНОЙ ОСНОВЕ ВОДОСТОЙКАЯ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99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D7240D0" w14:textId="77777777" w:rsidR="00811AD4" w:rsidRPr="00377C78" w:rsidRDefault="00811AD4">
            <w:pPr>
              <w:rPr>
                <w:lang w:val="en-US"/>
              </w:rPr>
            </w:pPr>
            <w:r w:rsidRPr="00377C78">
              <w:rPr>
                <w:lang w:val="en-US"/>
              </w:rPr>
              <w:t xml:space="preserve">М2      </w:t>
            </w:r>
          </w:p>
        </w:tc>
        <w:tc>
          <w:tcPr>
            <w:tcW w:w="99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32D372B" w14:textId="77777777" w:rsidR="00811AD4" w:rsidRPr="00377C78" w:rsidRDefault="00811AD4" w:rsidP="00236EED">
            <w:pPr>
              <w:spacing w:line="60" w:lineRule="atLeast"/>
              <w:jc w:val="center"/>
              <w:rPr>
                <w:lang w:val="en-US"/>
              </w:rPr>
            </w:pPr>
            <w:r w:rsidRPr="00377C78">
              <w:rPr>
                <w:lang w:val="en-US"/>
              </w:rPr>
              <w:t>87.194</w:t>
            </w:r>
          </w:p>
        </w:tc>
        <w:tc>
          <w:tcPr>
            <w:tcW w:w="113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8AA2AA9" w14:textId="77777777" w:rsidR="00811AD4" w:rsidRPr="00377C78" w:rsidRDefault="00811AD4" w:rsidP="00236EED">
            <w:pPr>
              <w:spacing w:line="60" w:lineRule="atLeast"/>
              <w:jc w:val="right"/>
              <w:rPr>
                <w:lang w:val="en-US"/>
              </w:rPr>
            </w:pPr>
            <w:r w:rsidRPr="00377C78">
              <w:rPr>
                <w:lang w:val="en-US"/>
              </w:rPr>
              <w:t>4.96</w:t>
            </w:r>
          </w:p>
        </w:tc>
        <w:tc>
          <w:tcPr>
            <w:tcW w:w="113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3337E85" w14:textId="77777777" w:rsidR="00811AD4" w:rsidRPr="00377C78" w:rsidRDefault="00811AD4" w:rsidP="00236EED">
            <w:pPr>
              <w:spacing w:line="60" w:lineRule="atLeast"/>
              <w:jc w:val="right"/>
              <w:rPr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9898817" w14:textId="77777777" w:rsidR="00811AD4" w:rsidRPr="00377C78" w:rsidRDefault="00811AD4" w:rsidP="00236EED">
            <w:pPr>
              <w:spacing w:line="60" w:lineRule="atLeast"/>
              <w:jc w:val="right"/>
              <w:rPr>
                <w:lang w:val="en-US"/>
              </w:rPr>
            </w:pPr>
            <w:r w:rsidRPr="00377C78">
              <w:rPr>
                <w:lang w:val="en-US"/>
              </w:rPr>
              <w:t>432.48</w:t>
            </w:r>
          </w:p>
        </w:tc>
        <w:tc>
          <w:tcPr>
            <w:tcW w:w="84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C3690AE" w14:textId="77777777" w:rsidR="00811AD4" w:rsidRPr="00377C78" w:rsidRDefault="00811AD4" w:rsidP="00236EED">
            <w:pPr>
              <w:spacing w:line="60" w:lineRule="atLeast"/>
              <w:jc w:val="right"/>
              <w:rPr>
                <w:lang w:val="en-US"/>
              </w:rPr>
            </w:pPr>
            <w:r w:rsidRPr="00377C78">
              <w:rPr>
                <w:lang w:val="en-US"/>
              </w:rPr>
              <w:t>14.14%                                                                                                    0.70                                                                                                    61.04</w:t>
            </w:r>
          </w:p>
        </w:tc>
      </w:tr>
      <w:tr w:rsidR="00811AD4" w:rsidRPr="00377C78" w14:paraId="3C11F33F" w14:textId="77777777" w:rsidTr="00236EED">
        <w:tc>
          <w:tcPr>
            <w:tcW w:w="56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CBEE1F6" w14:textId="77777777" w:rsidR="00811AD4" w:rsidRPr="00377C78" w:rsidRDefault="00811AD4">
            <w:pPr>
              <w:rPr>
                <w:lang w:val="en-US"/>
              </w:rPr>
            </w:pPr>
            <w:r w:rsidRPr="00377C78">
              <w:rPr>
                <w:lang w:val="en-US"/>
              </w:rPr>
              <w:t xml:space="preserve"> 22</w:t>
            </w:r>
          </w:p>
        </w:tc>
        <w:tc>
          <w:tcPr>
            <w:tcW w:w="37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1EF508A" w14:textId="77777777" w:rsidR="00811AD4" w:rsidRPr="00236EED" w:rsidRDefault="00811AD4">
            <w:r w:rsidRPr="00236EED">
              <w:t xml:space="preserve">1/10-230-40-10/197                                                                                                                                    КРАСКА ВОДНО-ДИСПЕРСИОННАЯ ДЛЯ НАРУЖНЫХ И ВНУТРЕННИХ РАБОТ, ОСНОВА (БАЗА) БЕЛАЯ                                                                                                                                                  </w:t>
            </w:r>
          </w:p>
        </w:tc>
        <w:tc>
          <w:tcPr>
            <w:tcW w:w="99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4F1A47C" w14:textId="77777777" w:rsidR="00811AD4" w:rsidRPr="00377C78" w:rsidRDefault="00811AD4">
            <w:pPr>
              <w:rPr>
                <w:lang w:val="en-US"/>
              </w:rPr>
            </w:pPr>
            <w:r w:rsidRPr="00377C78">
              <w:rPr>
                <w:lang w:val="en-US"/>
              </w:rPr>
              <w:t xml:space="preserve">КГ      </w:t>
            </w:r>
          </w:p>
        </w:tc>
        <w:tc>
          <w:tcPr>
            <w:tcW w:w="99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5400788" w14:textId="77777777" w:rsidR="00811AD4" w:rsidRPr="00377C78" w:rsidRDefault="00811AD4" w:rsidP="00236EED">
            <w:pPr>
              <w:spacing w:line="60" w:lineRule="atLeast"/>
              <w:jc w:val="center"/>
              <w:rPr>
                <w:lang w:val="en-US"/>
              </w:rPr>
            </w:pPr>
            <w:r w:rsidRPr="00377C78">
              <w:rPr>
                <w:lang w:val="en-US"/>
              </w:rPr>
              <w:t>25.48</w:t>
            </w:r>
          </w:p>
        </w:tc>
        <w:tc>
          <w:tcPr>
            <w:tcW w:w="113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46DC81E" w14:textId="77777777" w:rsidR="00811AD4" w:rsidRPr="00377C78" w:rsidRDefault="00811AD4" w:rsidP="00236EED">
            <w:pPr>
              <w:spacing w:line="60" w:lineRule="atLeast"/>
              <w:jc w:val="right"/>
              <w:rPr>
                <w:lang w:val="en-US"/>
              </w:rPr>
            </w:pPr>
            <w:r w:rsidRPr="00377C78">
              <w:rPr>
                <w:lang w:val="en-US"/>
              </w:rPr>
              <w:t>4.49</w:t>
            </w:r>
          </w:p>
        </w:tc>
        <w:tc>
          <w:tcPr>
            <w:tcW w:w="113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2A30D54" w14:textId="77777777" w:rsidR="00811AD4" w:rsidRPr="00377C78" w:rsidRDefault="00811AD4" w:rsidP="00236EED">
            <w:pPr>
              <w:spacing w:line="60" w:lineRule="atLeast"/>
              <w:jc w:val="right"/>
              <w:rPr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4430EAE" w14:textId="77777777" w:rsidR="00811AD4" w:rsidRPr="00377C78" w:rsidRDefault="00811AD4" w:rsidP="00236EED">
            <w:pPr>
              <w:spacing w:line="60" w:lineRule="atLeast"/>
              <w:jc w:val="right"/>
              <w:rPr>
                <w:lang w:val="en-US"/>
              </w:rPr>
            </w:pPr>
            <w:r w:rsidRPr="00377C78">
              <w:rPr>
                <w:lang w:val="en-US"/>
              </w:rPr>
              <w:t>114.41</w:t>
            </w:r>
          </w:p>
        </w:tc>
        <w:tc>
          <w:tcPr>
            <w:tcW w:w="84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B9707C6" w14:textId="77777777" w:rsidR="00811AD4" w:rsidRPr="00377C78" w:rsidRDefault="00811AD4" w:rsidP="00236EED">
            <w:pPr>
              <w:spacing w:line="60" w:lineRule="atLeast"/>
              <w:jc w:val="right"/>
              <w:rPr>
                <w:lang w:val="en-US"/>
              </w:rPr>
            </w:pPr>
            <w:r w:rsidRPr="00377C78">
              <w:rPr>
                <w:lang w:val="en-US"/>
              </w:rPr>
              <w:t>14.14%                                                                                                    0.63                                                                                                    16.05</w:t>
            </w:r>
          </w:p>
        </w:tc>
      </w:tr>
      <w:tr w:rsidR="00811AD4" w:rsidRPr="00377C78" w14:paraId="46A04F5E" w14:textId="77777777" w:rsidTr="00236EED">
        <w:tc>
          <w:tcPr>
            <w:tcW w:w="56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7AD9A32" w14:textId="77777777" w:rsidR="00811AD4" w:rsidRPr="00377C78" w:rsidRDefault="00811AD4">
            <w:pPr>
              <w:rPr>
                <w:lang w:val="en-US"/>
              </w:rPr>
            </w:pPr>
            <w:r w:rsidRPr="00377C78">
              <w:rPr>
                <w:lang w:val="en-US"/>
              </w:rPr>
              <w:t xml:space="preserve"> 23</w:t>
            </w:r>
          </w:p>
        </w:tc>
        <w:tc>
          <w:tcPr>
            <w:tcW w:w="37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A012FA0" w14:textId="77777777" w:rsidR="00811AD4" w:rsidRPr="00377C78" w:rsidRDefault="00811AD4">
            <w:pPr>
              <w:rPr>
                <w:lang w:val="en-US"/>
              </w:rPr>
            </w:pPr>
            <w:r w:rsidRPr="00377C78">
              <w:rPr>
                <w:lang w:val="en-US"/>
              </w:rPr>
              <w:t xml:space="preserve">1/10-230-15/200                                                                                                                                       ГРУНТОВКА "ЛАКРИТ"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99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A8D078F" w14:textId="77777777" w:rsidR="00811AD4" w:rsidRPr="00377C78" w:rsidRDefault="00811AD4">
            <w:pPr>
              <w:rPr>
                <w:lang w:val="en-US"/>
              </w:rPr>
            </w:pPr>
            <w:r w:rsidRPr="00377C78">
              <w:rPr>
                <w:lang w:val="en-US"/>
              </w:rPr>
              <w:t xml:space="preserve">КГ      </w:t>
            </w:r>
          </w:p>
        </w:tc>
        <w:tc>
          <w:tcPr>
            <w:tcW w:w="99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F67CB4C" w14:textId="77777777" w:rsidR="00811AD4" w:rsidRPr="00377C78" w:rsidRDefault="00811AD4" w:rsidP="00236EED">
            <w:pPr>
              <w:spacing w:line="60" w:lineRule="atLeast"/>
              <w:jc w:val="center"/>
              <w:rPr>
                <w:lang w:val="en-US"/>
              </w:rPr>
            </w:pPr>
            <w:r w:rsidRPr="00377C78">
              <w:rPr>
                <w:lang w:val="en-US"/>
              </w:rPr>
              <w:t>526.986</w:t>
            </w:r>
          </w:p>
        </w:tc>
        <w:tc>
          <w:tcPr>
            <w:tcW w:w="113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BEEEDFD" w14:textId="77777777" w:rsidR="00811AD4" w:rsidRPr="00377C78" w:rsidRDefault="00811AD4" w:rsidP="00236EED">
            <w:pPr>
              <w:spacing w:line="60" w:lineRule="atLeast"/>
              <w:jc w:val="right"/>
              <w:rPr>
                <w:lang w:val="en-US"/>
              </w:rPr>
            </w:pPr>
            <w:r w:rsidRPr="00377C78">
              <w:rPr>
                <w:lang w:val="en-US"/>
              </w:rPr>
              <w:t>2.70</w:t>
            </w:r>
          </w:p>
        </w:tc>
        <w:tc>
          <w:tcPr>
            <w:tcW w:w="113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82CD268" w14:textId="77777777" w:rsidR="00811AD4" w:rsidRPr="00377C78" w:rsidRDefault="00811AD4" w:rsidP="00236EED">
            <w:pPr>
              <w:spacing w:line="60" w:lineRule="atLeast"/>
              <w:jc w:val="right"/>
              <w:rPr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A90D545" w14:textId="77777777" w:rsidR="00811AD4" w:rsidRPr="00377C78" w:rsidRDefault="00811AD4" w:rsidP="00236EED">
            <w:pPr>
              <w:spacing w:line="60" w:lineRule="atLeast"/>
              <w:jc w:val="right"/>
              <w:rPr>
                <w:lang w:val="en-US"/>
              </w:rPr>
            </w:pPr>
            <w:r w:rsidRPr="00377C78">
              <w:rPr>
                <w:lang w:val="en-US"/>
              </w:rPr>
              <w:t>1422.86</w:t>
            </w:r>
          </w:p>
        </w:tc>
        <w:tc>
          <w:tcPr>
            <w:tcW w:w="84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1528AB7" w14:textId="77777777" w:rsidR="00811AD4" w:rsidRPr="00377C78" w:rsidRDefault="00811AD4" w:rsidP="00236EED">
            <w:pPr>
              <w:spacing w:line="60" w:lineRule="atLeast"/>
              <w:jc w:val="right"/>
              <w:rPr>
                <w:lang w:val="en-US"/>
              </w:rPr>
            </w:pPr>
            <w:r w:rsidRPr="00377C78">
              <w:rPr>
                <w:lang w:val="en-US"/>
              </w:rPr>
              <w:t>14.14%                                                                                                    0.38                                                                                                    200.25</w:t>
            </w:r>
          </w:p>
        </w:tc>
      </w:tr>
      <w:tr w:rsidR="00811AD4" w:rsidRPr="00377C78" w14:paraId="3E7EFA67" w14:textId="77777777" w:rsidTr="00236EED">
        <w:tc>
          <w:tcPr>
            <w:tcW w:w="56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F11AE88" w14:textId="77777777" w:rsidR="00811AD4" w:rsidRPr="00377C78" w:rsidRDefault="00811AD4">
            <w:pPr>
              <w:rPr>
                <w:lang w:val="en-US"/>
              </w:rPr>
            </w:pPr>
            <w:r w:rsidRPr="00377C78">
              <w:rPr>
                <w:lang w:val="en-US"/>
              </w:rPr>
              <w:t xml:space="preserve"> 24</w:t>
            </w:r>
          </w:p>
        </w:tc>
        <w:tc>
          <w:tcPr>
            <w:tcW w:w="37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46141AB" w14:textId="77777777" w:rsidR="00811AD4" w:rsidRPr="00236EED" w:rsidRDefault="00811AD4">
            <w:r w:rsidRPr="00236EED">
              <w:t xml:space="preserve">1/10-230-60-45-5/65                                                                                                                                   ШТУКАТУРКА ЗАЩИТНО-ОТДЕЛОЧНАЯ, ЦЕМЕНТНАЯ, СЕРАЯ, ДЛЯ НАРУЖНЫХ РАБОТ (Н), ПОЛИМИНЕРАЛЬНАЯ (ПМ), СУХАЯ СМЕСЬ (СС), КРУПНОЗЕРНИСТАЯ                                                                                                 </w:t>
            </w:r>
          </w:p>
        </w:tc>
        <w:tc>
          <w:tcPr>
            <w:tcW w:w="99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22101AF" w14:textId="77777777" w:rsidR="00811AD4" w:rsidRPr="00377C78" w:rsidRDefault="00811AD4">
            <w:pPr>
              <w:rPr>
                <w:lang w:val="en-US"/>
              </w:rPr>
            </w:pPr>
            <w:r w:rsidRPr="00377C78">
              <w:rPr>
                <w:lang w:val="en-US"/>
              </w:rPr>
              <w:t xml:space="preserve">Т       </w:t>
            </w:r>
          </w:p>
        </w:tc>
        <w:tc>
          <w:tcPr>
            <w:tcW w:w="99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74A51C5" w14:textId="77777777" w:rsidR="00811AD4" w:rsidRPr="00377C78" w:rsidRDefault="00811AD4" w:rsidP="00236EED">
            <w:pPr>
              <w:spacing w:line="60" w:lineRule="atLeast"/>
              <w:jc w:val="center"/>
              <w:rPr>
                <w:lang w:val="en-US"/>
              </w:rPr>
            </w:pPr>
            <w:r w:rsidRPr="00377C78">
              <w:rPr>
                <w:lang w:val="en-US"/>
              </w:rPr>
              <w:t>0.075803</w:t>
            </w:r>
          </w:p>
        </w:tc>
        <w:tc>
          <w:tcPr>
            <w:tcW w:w="113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92FB914" w14:textId="77777777" w:rsidR="00811AD4" w:rsidRPr="00377C78" w:rsidRDefault="00811AD4" w:rsidP="00236EED">
            <w:pPr>
              <w:spacing w:line="60" w:lineRule="atLeast"/>
              <w:jc w:val="right"/>
              <w:rPr>
                <w:lang w:val="en-US"/>
              </w:rPr>
            </w:pPr>
            <w:r w:rsidRPr="00377C78">
              <w:rPr>
                <w:lang w:val="en-US"/>
              </w:rPr>
              <w:t>829.20</w:t>
            </w:r>
          </w:p>
        </w:tc>
        <w:tc>
          <w:tcPr>
            <w:tcW w:w="113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6DBE4D1" w14:textId="77777777" w:rsidR="00811AD4" w:rsidRPr="00377C78" w:rsidRDefault="00811AD4" w:rsidP="00236EED">
            <w:pPr>
              <w:spacing w:line="60" w:lineRule="atLeast"/>
              <w:jc w:val="right"/>
              <w:rPr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CE61ABD" w14:textId="77777777" w:rsidR="00811AD4" w:rsidRPr="00377C78" w:rsidRDefault="00811AD4" w:rsidP="00236EED">
            <w:pPr>
              <w:spacing w:line="60" w:lineRule="atLeast"/>
              <w:jc w:val="right"/>
              <w:rPr>
                <w:lang w:val="en-US"/>
              </w:rPr>
            </w:pPr>
            <w:r w:rsidRPr="00377C78">
              <w:rPr>
                <w:lang w:val="en-US"/>
              </w:rPr>
              <w:t>62.86</w:t>
            </w:r>
          </w:p>
        </w:tc>
        <w:tc>
          <w:tcPr>
            <w:tcW w:w="84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29CA552" w14:textId="77777777" w:rsidR="00811AD4" w:rsidRPr="00377C78" w:rsidRDefault="00811AD4" w:rsidP="00236EED">
            <w:pPr>
              <w:spacing w:line="60" w:lineRule="atLeast"/>
              <w:jc w:val="right"/>
              <w:rPr>
                <w:lang w:val="en-US"/>
              </w:rPr>
            </w:pPr>
            <w:r w:rsidRPr="00377C78">
              <w:rPr>
                <w:lang w:val="en-US"/>
              </w:rPr>
              <w:t>14.14%                                                                                                    117.25                                                                                                    8.89</w:t>
            </w:r>
          </w:p>
        </w:tc>
      </w:tr>
      <w:tr w:rsidR="00811AD4" w:rsidRPr="00377C78" w14:paraId="53A76099" w14:textId="77777777" w:rsidTr="00236EED">
        <w:tc>
          <w:tcPr>
            <w:tcW w:w="56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859236D" w14:textId="77777777" w:rsidR="00811AD4" w:rsidRPr="00377C78" w:rsidRDefault="00811AD4">
            <w:pPr>
              <w:rPr>
                <w:lang w:val="en-US"/>
              </w:rPr>
            </w:pPr>
            <w:r w:rsidRPr="00377C78">
              <w:rPr>
                <w:lang w:val="en-US"/>
              </w:rPr>
              <w:t xml:space="preserve"> 25</w:t>
            </w:r>
          </w:p>
        </w:tc>
        <w:tc>
          <w:tcPr>
            <w:tcW w:w="37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EB0D68C" w14:textId="77777777" w:rsidR="00811AD4" w:rsidRPr="00236EED" w:rsidRDefault="00811AD4">
            <w:r w:rsidRPr="00236EED">
              <w:t xml:space="preserve">1/10-230-60-45-5/215                                                                                                                                  РАСТВОРНАЯ СМЕСЬ СУХАЯ (РСС), ШТУКАТУРНАЯ, ДЛЯ НАРУЖНЫХ И ВНУТРЕННИХ РАБОТ (НВ), ЦЕМЕНТНО-ИЗВЕСТКОВАЯ, М75, </w:t>
            </w:r>
            <w:r w:rsidRPr="00377C78">
              <w:rPr>
                <w:lang w:val="en-US"/>
              </w:rPr>
              <w:t>F</w:t>
            </w:r>
            <w:r w:rsidRPr="00236EED">
              <w:t xml:space="preserve">75                                                                                                                  </w:t>
            </w:r>
          </w:p>
        </w:tc>
        <w:tc>
          <w:tcPr>
            <w:tcW w:w="99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123C3C6" w14:textId="77777777" w:rsidR="00811AD4" w:rsidRPr="00377C78" w:rsidRDefault="00811AD4">
            <w:pPr>
              <w:rPr>
                <w:lang w:val="en-US"/>
              </w:rPr>
            </w:pPr>
            <w:r w:rsidRPr="00377C78">
              <w:rPr>
                <w:lang w:val="en-US"/>
              </w:rPr>
              <w:t xml:space="preserve">Т       </w:t>
            </w:r>
          </w:p>
        </w:tc>
        <w:tc>
          <w:tcPr>
            <w:tcW w:w="99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41A7A24" w14:textId="77777777" w:rsidR="00811AD4" w:rsidRPr="00377C78" w:rsidRDefault="00811AD4" w:rsidP="00236EED">
            <w:pPr>
              <w:spacing w:line="60" w:lineRule="atLeast"/>
              <w:jc w:val="center"/>
              <w:rPr>
                <w:lang w:val="en-US"/>
              </w:rPr>
            </w:pPr>
            <w:r w:rsidRPr="00377C78">
              <w:rPr>
                <w:lang w:val="en-US"/>
              </w:rPr>
              <w:t>1.978</w:t>
            </w:r>
          </w:p>
        </w:tc>
        <w:tc>
          <w:tcPr>
            <w:tcW w:w="113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6CC908A" w14:textId="77777777" w:rsidR="00811AD4" w:rsidRPr="00377C78" w:rsidRDefault="00811AD4" w:rsidP="00236EED">
            <w:pPr>
              <w:spacing w:line="60" w:lineRule="atLeast"/>
              <w:jc w:val="right"/>
              <w:rPr>
                <w:lang w:val="en-US"/>
              </w:rPr>
            </w:pPr>
            <w:r w:rsidRPr="00377C78">
              <w:rPr>
                <w:lang w:val="en-US"/>
              </w:rPr>
              <w:t>221.63</w:t>
            </w:r>
          </w:p>
        </w:tc>
        <w:tc>
          <w:tcPr>
            <w:tcW w:w="113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0D1F9B1" w14:textId="77777777" w:rsidR="00811AD4" w:rsidRPr="00377C78" w:rsidRDefault="00811AD4" w:rsidP="00236EED">
            <w:pPr>
              <w:spacing w:line="60" w:lineRule="atLeast"/>
              <w:jc w:val="right"/>
              <w:rPr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264C302" w14:textId="77777777" w:rsidR="00811AD4" w:rsidRPr="00377C78" w:rsidRDefault="00811AD4" w:rsidP="00236EED">
            <w:pPr>
              <w:spacing w:line="60" w:lineRule="atLeast"/>
              <w:jc w:val="right"/>
              <w:rPr>
                <w:lang w:val="en-US"/>
              </w:rPr>
            </w:pPr>
            <w:r w:rsidRPr="00377C78">
              <w:rPr>
                <w:lang w:val="en-US"/>
              </w:rPr>
              <w:t>438.38</w:t>
            </w:r>
          </w:p>
        </w:tc>
        <w:tc>
          <w:tcPr>
            <w:tcW w:w="84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E99F70C" w14:textId="77777777" w:rsidR="00811AD4" w:rsidRPr="00377C78" w:rsidRDefault="00811AD4" w:rsidP="00236EED">
            <w:pPr>
              <w:spacing w:line="60" w:lineRule="atLeast"/>
              <w:jc w:val="right"/>
              <w:rPr>
                <w:lang w:val="en-US"/>
              </w:rPr>
            </w:pPr>
            <w:r w:rsidRPr="00377C78">
              <w:rPr>
                <w:lang w:val="en-US"/>
              </w:rPr>
              <w:t>14.14%                                                                                                    31.34                                                                                                    61.99</w:t>
            </w:r>
          </w:p>
        </w:tc>
      </w:tr>
      <w:tr w:rsidR="00811AD4" w:rsidRPr="00377C78" w14:paraId="266818AB" w14:textId="77777777" w:rsidTr="00236EED">
        <w:tc>
          <w:tcPr>
            <w:tcW w:w="56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731B43C" w14:textId="77777777" w:rsidR="00811AD4" w:rsidRPr="00377C78" w:rsidRDefault="00811AD4">
            <w:pPr>
              <w:rPr>
                <w:lang w:val="en-US"/>
              </w:rPr>
            </w:pPr>
            <w:r w:rsidRPr="00377C78">
              <w:rPr>
                <w:lang w:val="en-US"/>
              </w:rPr>
              <w:t xml:space="preserve"> 26</w:t>
            </w:r>
          </w:p>
        </w:tc>
        <w:tc>
          <w:tcPr>
            <w:tcW w:w="37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8DC35CB" w14:textId="77777777" w:rsidR="00811AD4" w:rsidRPr="00236EED" w:rsidRDefault="00811AD4">
            <w:r w:rsidRPr="00236EED">
              <w:t xml:space="preserve">1/10-230-40-10/64                                                                                                                                     КРАСКА ВОДНО-ДИСПЕРСИОННАЯ ДЛЯ ВНУТРЕННИХ РАБОТ, БАЗА (ОСНОВА) БЕЛАЯ, ПРОЗРАЧНАЯ                                                                                                                                                 </w:t>
            </w:r>
          </w:p>
        </w:tc>
        <w:tc>
          <w:tcPr>
            <w:tcW w:w="99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30877FA" w14:textId="77777777" w:rsidR="00811AD4" w:rsidRPr="00377C78" w:rsidRDefault="00811AD4">
            <w:pPr>
              <w:rPr>
                <w:lang w:val="en-US"/>
              </w:rPr>
            </w:pPr>
            <w:r w:rsidRPr="00377C78">
              <w:rPr>
                <w:lang w:val="en-US"/>
              </w:rPr>
              <w:t xml:space="preserve">КГ      </w:t>
            </w:r>
          </w:p>
        </w:tc>
        <w:tc>
          <w:tcPr>
            <w:tcW w:w="99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6EF7363" w14:textId="77777777" w:rsidR="00811AD4" w:rsidRPr="00377C78" w:rsidRDefault="00811AD4" w:rsidP="00236EED">
            <w:pPr>
              <w:spacing w:line="60" w:lineRule="atLeast"/>
              <w:jc w:val="center"/>
              <w:rPr>
                <w:lang w:val="en-US"/>
              </w:rPr>
            </w:pPr>
            <w:r w:rsidRPr="00377C78">
              <w:rPr>
                <w:lang w:val="en-US"/>
              </w:rPr>
              <w:t>1002.4</w:t>
            </w:r>
          </w:p>
        </w:tc>
        <w:tc>
          <w:tcPr>
            <w:tcW w:w="113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B2A4DF7" w14:textId="77777777" w:rsidR="00811AD4" w:rsidRPr="00377C78" w:rsidRDefault="00811AD4" w:rsidP="00236EED">
            <w:pPr>
              <w:spacing w:line="60" w:lineRule="atLeast"/>
              <w:jc w:val="right"/>
              <w:rPr>
                <w:lang w:val="en-US"/>
              </w:rPr>
            </w:pPr>
            <w:r w:rsidRPr="00377C78">
              <w:rPr>
                <w:lang w:val="en-US"/>
              </w:rPr>
              <w:t>3.61</w:t>
            </w:r>
          </w:p>
        </w:tc>
        <w:tc>
          <w:tcPr>
            <w:tcW w:w="113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0FDF4FE" w14:textId="77777777" w:rsidR="00811AD4" w:rsidRPr="00377C78" w:rsidRDefault="00811AD4" w:rsidP="00236EED">
            <w:pPr>
              <w:spacing w:line="60" w:lineRule="atLeast"/>
              <w:jc w:val="right"/>
              <w:rPr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9AC7C47" w14:textId="77777777" w:rsidR="00811AD4" w:rsidRPr="00377C78" w:rsidRDefault="00811AD4" w:rsidP="00236EED">
            <w:pPr>
              <w:spacing w:line="60" w:lineRule="atLeast"/>
              <w:jc w:val="right"/>
              <w:rPr>
                <w:lang w:val="en-US"/>
              </w:rPr>
            </w:pPr>
            <w:r w:rsidRPr="00377C78">
              <w:rPr>
                <w:lang w:val="en-US"/>
              </w:rPr>
              <w:t>3618.66</w:t>
            </w:r>
          </w:p>
        </w:tc>
        <w:tc>
          <w:tcPr>
            <w:tcW w:w="84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9289EFC" w14:textId="77777777" w:rsidR="00811AD4" w:rsidRPr="00377C78" w:rsidRDefault="00811AD4" w:rsidP="00236EED">
            <w:pPr>
              <w:spacing w:line="60" w:lineRule="atLeast"/>
              <w:jc w:val="right"/>
              <w:rPr>
                <w:lang w:val="en-US"/>
              </w:rPr>
            </w:pPr>
            <w:r w:rsidRPr="00377C78">
              <w:rPr>
                <w:lang w:val="en-US"/>
              </w:rPr>
              <w:t>14.14%                                                                                                    0.51                                                                                                    511.22</w:t>
            </w:r>
          </w:p>
        </w:tc>
      </w:tr>
      <w:tr w:rsidR="00811AD4" w:rsidRPr="00377C78" w14:paraId="1E41BD1C" w14:textId="77777777" w:rsidTr="00236EED">
        <w:tc>
          <w:tcPr>
            <w:tcW w:w="56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28719FD" w14:textId="77777777" w:rsidR="00811AD4" w:rsidRPr="00377C78" w:rsidRDefault="00811AD4">
            <w:pPr>
              <w:rPr>
                <w:lang w:val="en-US"/>
              </w:rPr>
            </w:pPr>
            <w:r w:rsidRPr="00377C78">
              <w:rPr>
                <w:lang w:val="en-US"/>
              </w:rPr>
              <w:t xml:space="preserve"> 27</w:t>
            </w:r>
          </w:p>
        </w:tc>
        <w:tc>
          <w:tcPr>
            <w:tcW w:w="37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3FCA56D" w14:textId="77777777" w:rsidR="00811AD4" w:rsidRPr="00236EED" w:rsidRDefault="00811AD4">
            <w:r w:rsidRPr="00236EED">
              <w:t xml:space="preserve">1/10-230-60-40/10                                                                                                                                     ШПАТЛЕВКА БЕЛАЯ, ФИНИШНАЯ, ДЛЯ ВНУТРЕННИХ РАБОТ (В), ПОЛИМИНЕРАЛЬНАЯ (ПМ), ОДНОКОМПОНЕНТНАЯ (1), СУХАЯ СМЕСЬ (СС), ГИПСОВАЯ                                                                                                      </w:t>
            </w:r>
          </w:p>
        </w:tc>
        <w:tc>
          <w:tcPr>
            <w:tcW w:w="99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E630803" w14:textId="77777777" w:rsidR="00811AD4" w:rsidRPr="00377C78" w:rsidRDefault="00811AD4">
            <w:pPr>
              <w:rPr>
                <w:lang w:val="en-US"/>
              </w:rPr>
            </w:pPr>
            <w:r w:rsidRPr="00377C78">
              <w:rPr>
                <w:lang w:val="en-US"/>
              </w:rPr>
              <w:t xml:space="preserve">КГ      </w:t>
            </w:r>
          </w:p>
        </w:tc>
        <w:tc>
          <w:tcPr>
            <w:tcW w:w="99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8373B86" w14:textId="77777777" w:rsidR="00811AD4" w:rsidRPr="00377C78" w:rsidRDefault="00811AD4" w:rsidP="00236EED">
            <w:pPr>
              <w:spacing w:line="60" w:lineRule="atLeast"/>
              <w:jc w:val="center"/>
              <w:rPr>
                <w:lang w:val="en-US"/>
              </w:rPr>
            </w:pPr>
            <w:r w:rsidRPr="00377C78">
              <w:rPr>
                <w:lang w:val="en-US"/>
              </w:rPr>
              <w:t>3150.4</w:t>
            </w:r>
          </w:p>
        </w:tc>
        <w:tc>
          <w:tcPr>
            <w:tcW w:w="113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9F354C1" w14:textId="77777777" w:rsidR="00811AD4" w:rsidRPr="00377C78" w:rsidRDefault="00811AD4" w:rsidP="00236EED">
            <w:pPr>
              <w:spacing w:line="60" w:lineRule="atLeast"/>
              <w:jc w:val="right"/>
              <w:rPr>
                <w:lang w:val="en-US"/>
              </w:rPr>
            </w:pPr>
            <w:r w:rsidRPr="00377C78">
              <w:rPr>
                <w:lang w:val="en-US"/>
              </w:rPr>
              <w:t>0.96</w:t>
            </w:r>
          </w:p>
        </w:tc>
        <w:tc>
          <w:tcPr>
            <w:tcW w:w="113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707381F" w14:textId="77777777" w:rsidR="00811AD4" w:rsidRPr="00377C78" w:rsidRDefault="00811AD4" w:rsidP="00236EED">
            <w:pPr>
              <w:spacing w:line="60" w:lineRule="atLeast"/>
              <w:jc w:val="right"/>
              <w:rPr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B00C617" w14:textId="77777777" w:rsidR="00811AD4" w:rsidRPr="00377C78" w:rsidRDefault="00811AD4" w:rsidP="00236EED">
            <w:pPr>
              <w:spacing w:line="60" w:lineRule="atLeast"/>
              <w:jc w:val="right"/>
              <w:rPr>
                <w:lang w:val="en-US"/>
              </w:rPr>
            </w:pPr>
            <w:r w:rsidRPr="00377C78">
              <w:rPr>
                <w:lang w:val="en-US"/>
              </w:rPr>
              <w:t>3024.38</w:t>
            </w:r>
          </w:p>
        </w:tc>
        <w:tc>
          <w:tcPr>
            <w:tcW w:w="84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7BC4F79" w14:textId="77777777" w:rsidR="00811AD4" w:rsidRPr="00377C78" w:rsidRDefault="00811AD4" w:rsidP="00236EED">
            <w:pPr>
              <w:spacing w:line="60" w:lineRule="atLeast"/>
              <w:jc w:val="right"/>
              <w:rPr>
                <w:lang w:val="en-US"/>
              </w:rPr>
            </w:pPr>
            <w:r w:rsidRPr="00377C78">
              <w:rPr>
                <w:lang w:val="en-US"/>
              </w:rPr>
              <w:t>14.14%                                                                                                    0.14                                                                                                    441.06</w:t>
            </w:r>
          </w:p>
        </w:tc>
      </w:tr>
      <w:tr w:rsidR="00811AD4" w:rsidRPr="00377C78" w14:paraId="3CBB5D17" w14:textId="77777777" w:rsidTr="00236EED">
        <w:tc>
          <w:tcPr>
            <w:tcW w:w="56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B00A114" w14:textId="77777777" w:rsidR="00811AD4" w:rsidRPr="00377C78" w:rsidRDefault="00811AD4">
            <w:pPr>
              <w:rPr>
                <w:lang w:val="en-US"/>
              </w:rPr>
            </w:pPr>
            <w:r w:rsidRPr="00377C78">
              <w:rPr>
                <w:lang w:val="en-US"/>
              </w:rPr>
              <w:t xml:space="preserve"> 28</w:t>
            </w:r>
          </w:p>
        </w:tc>
        <w:tc>
          <w:tcPr>
            <w:tcW w:w="37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230682A" w14:textId="77777777" w:rsidR="00811AD4" w:rsidRPr="00377C78" w:rsidRDefault="00811AD4">
            <w:pPr>
              <w:rPr>
                <w:lang w:val="en-US"/>
              </w:rPr>
            </w:pPr>
            <w:r w:rsidRPr="00377C78">
              <w:rPr>
                <w:lang w:val="en-US"/>
              </w:rPr>
              <w:t xml:space="preserve">1/10-160-20/15                                                                                                                                        ВЕТОШЬ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99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618DC50" w14:textId="77777777" w:rsidR="00811AD4" w:rsidRPr="00377C78" w:rsidRDefault="00811AD4">
            <w:pPr>
              <w:rPr>
                <w:lang w:val="en-US"/>
              </w:rPr>
            </w:pPr>
            <w:r w:rsidRPr="00377C78">
              <w:rPr>
                <w:lang w:val="en-US"/>
              </w:rPr>
              <w:t xml:space="preserve">КГ      </w:t>
            </w:r>
          </w:p>
        </w:tc>
        <w:tc>
          <w:tcPr>
            <w:tcW w:w="99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2C8C6BA" w14:textId="77777777" w:rsidR="00811AD4" w:rsidRPr="00377C78" w:rsidRDefault="00811AD4" w:rsidP="00236EED">
            <w:pPr>
              <w:spacing w:line="60" w:lineRule="atLeast"/>
              <w:jc w:val="center"/>
              <w:rPr>
                <w:lang w:val="en-US"/>
              </w:rPr>
            </w:pPr>
            <w:r w:rsidRPr="00377C78">
              <w:rPr>
                <w:lang w:val="en-US"/>
              </w:rPr>
              <w:t>0.495</w:t>
            </w:r>
          </w:p>
        </w:tc>
        <w:tc>
          <w:tcPr>
            <w:tcW w:w="113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B7C82FF" w14:textId="77777777" w:rsidR="00811AD4" w:rsidRPr="00377C78" w:rsidRDefault="00811AD4" w:rsidP="00236EED">
            <w:pPr>
              <w:spacing w:line="60" w:lineRule="atLeast"/>
              <w:jc w:val="right"/>
              <w:rPr>
                <w:lang w:val="en-US"/>
              </w:rPr>
            </w:pPr>
            <w:r w:rsidRPr="00377C78">
              <w:rPr>
                <w:lang w:val="en-US"/>
              </w:rPr>
              <w:t>3.64</w:t>
            </w:r>
          </w:p>
        </w:tc>
        <w:tc>
          <w:tcPr>
            <w:tcW w:w="113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2BA37AB" w14:textId="77777777" w:rsidR="00811AD4" w:rsidRPr="00377C78" w:rsidRDefault="00811AD4" w:rsidP="00236EED">
            <w:pPr>
              <w:spacing w:line="60" w:lineRule="atLeast"/>
              <w:jc w:val="right"/>
              <w:rPr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CF67C74" w14:textId="77777777" w:rsidR="00811AD4" w:rsidRPr="00377C78" w:rsidRDefault="00811AD4" w:rsidP="00236EED">
            <w:pPr>
              <w:spacing w:line="60" w:lineRule="atLeast"/>
              <w:jc w:val="right"/>
              <w:rPr>
                <w:lang w:val="en-US"/>
              </w:rPr>
            </w:pPr>
            <w:r w:rsidRPr="00377C78">
              <w:rPr>
                <w:lang w:val="en-US"/>
              </w:rPr>
              <w:t>1.80</w:t>
            </w:r>
          </w:p>
        </w:tc>
        <w:tc>
          <w:tcPr>
            <w:tcW w:w="84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711461C" w14:textId="77777777" w:rsidR="00811AD4" w:rsidRPr="00377C78" w:rsidRDefault="00811AD4" w:rsidP="00236EED">
            <w:pPr>
              <w:spacing w:line="60" w:lineRule="atLeast"/>
              <w:jc w:val="right"/>
              <w:rPr>
                <w:lang w:val="en-US"/>
              </w:rPr>
            </w:pPr>
            <w:r w:rsidRPr="00377C78">
              <w:rPr>
                <w:lang w:val="en-US"/>
              </w:rPr>
              <w:t>14.14%                                                                                                    0.51                                                                                                    0.25</w:t>
            </w:r>
          </w:p>
        </w:tc>
      </w:tr>
      <w:tr w:rsidR="00811AD4" w:rsidRPr="00377C78" w14:paraId="7B2620C9" w14:textId="77777777" w:rsidTr="00236EED">
        <w:tc>
          <w:tcPr>
            <w:tcW w:w="56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AEF08AE" w14:textId="77777777" w:rsidR="00811AD4" w:rsidRPr="00377C78" w:rsidRDefault="00811AD4">
            <w:pPr>
              <w:rPr>
                <w:lang w:val="en-US"/>
              </w:rPr>
            </w:pPr>
            <w:r w:rsidRPr="00377C78">
              <w:rPr>
                <w:lang w:val="en-US"/>
              </w:rPr>
              <w:t xml:space="preserve"> 29</w:t>
            </w:r>
          </w:p>
        </w:tc>
        <w:tc>
          <w:tcPr>
            <w:tcW w:w="37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F2CE66F" w14:textId="77777777" w:rsidR="00811AD4" w:rsidRPr="00236EED" w:rsidRDefault="00811AD4">
            <w:r w:rsidRPr="00236EED">
              <w:t xml:space="preserve">1/10-140-40/100                                                                                                                                       ЭЛЕКТРОДЫ ТИПА Э42А ДИАМЕТРОМ 4 ММ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99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8910777" w14:textId="77777777" w:rsidR="00811AD4" w:rsidRPr="00377C78" w:rsidRDefault="00811AD4">
            <w:pPr>
              <w:rPr>
                <w:lang w:val="en-US"/>
              </w:rPr>
            </w:pPr>
            <w:r w:rsidRPr="00377C78">
              <w:rPr>
                <w:lang w:val="en-US"/>
              </w:rPr>
              <w:t xml:space="preserve">Т       </w:t>
            </w:r>
          </w:p>
        </w:tc>
        <w:tc>
          <w:tcPr>
            <w:tcW w:w="99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ED84396" w14:textId="77777777" w:rsidR="00811AD4" w:rsidRPr="00377C78" w:rsidRDefault="00811AD4" w:rsidP="00236EED">
            <w:pPr>
              <w:spacing w:line="60" w:lineRule="atLeast"/>
              <w:jc w:val="center"/>
              <w:rPr>
                <w:lang w:val="en-US"/>
              </w:rPr>
            </w:pPr>
            <w:r w:rsidRPr="00377C78">
              <w:rPr>
                <w:lang w:val="en-US"/>
              </w:rPr>
              <w:t>0.00414</w:t>
            </w:r>
          </w:p>
        </w:tc>
        <w:tc>
          <w:tcPr>
            <w:tcW w:w="113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9A5A5CA" w14:textId="77777777" w:rsidR="00811AD4" w:rsidRPr="00377C78" w:rsidRDefault="00811AD4" w:rsidP="00236EED">
            <w:pPr>
              <w:spacing w:line="60" w:lineRule="atLeast"/>
              <w:jc w:val="right"/>
              <w:rPr>
                <w:lang w:val="en-US"/>
              </w:rPr>
            </w:pPr>
            <w:r w:rsidRPr="00377C78">
              <w:rPr>
                <w:lang w:val="en-US"/>
              </w:rPr>
              <w:t>4200</w:t>
            </w:r>
          </w:p>
        </w:tc>
        <w:tc>
          <w:tcPr>
            <w:tcW w:w="113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2D5F71F" w14:textId="77777777" w:rsidR="00811AD4" w:rsidRPr="00377C78" w:rsidRDefault="00811AD4" w:rsidP="00236EED">
            <w:pPr>
              <w:spacing w:line="60" w:lineRule="atLeast"/>
              <w:jc w:val="right"/>
              <w:rPr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57637B5" w14:textId="77777777" w:rsidR="00811AD4" w:rsidRPr="00377C78" w:rsidRDefault="00811AD4" w:rsidP="00236EED">
            <w:pPr>
              <w:spacing w:line="60" w:lineRule="atLeast"/>
              <w:jc w:val="right"/>
              <w:rPr>
                <w:lang w:val="en-US"/>
              </w:rPr>
            </w:pPr>
            <w:r w:rsidRPr="00377C78">
              <w:rPr>
                <w:lang w:val="en-US"/>
              </w:rPr>
              <w:t>17.39</w:t>
            </w:r>
          </w:p>
        </w:tc>
        <w:tc>
          <w:tcPr>
            <w:tcW w:w="84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343CD42" w14:textId="77777777" w:rsidR="00811AD4" w:rsidRPr="00377C78" w:rsidRDefault="00811AD4" w:rsidP="00236EED">
            <w:pPr>
              <w:spacing w:line="60" w:lineRule="atLeast"/>
              <w:jc w:val="right"/>
              <w:rPr>
                <w:lang w:val="en-US"/>
              </w:rPr>
            </w:pPr>
            <w:r w:rsidRPr="00377C78">
              <w:rPr>
                <w:lang w:val="en-US"/>
              </w:rPr>
              <w:t>14.14%                                                                                                    593.88                                                                                                    2.46</w:t>
            </w:r>
          </w:p>
        </w:tc>
      </w:tr>
      <w:tr w:rsidR="00811AD4" w:rsidRPr="00377C78" w14:paraId="3F42E6C8" w14:textId="77777777" w:rsidTr="00236EED">
        <w:tc>
          <w:tcPr>
            <w:tcW w:w="56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0C4A7A0" w14:textId="77777777" w:rsidR="00811AD4" w:rsidRPr="00377C78" w:rsidRDefault="00811AD4">
            <w:pPr>
              <w:rPr>
                <w:lang w:val="en-US"/>
              </w:rPr>
            </w:pPr>
            <w:r w:rsidRPr="00377C78">
              <w:rPr>
                <w:lang w:val="en-US"/>
              </w:rPr>
              <w:t xml:space="preserve"> 30</w:t>
            </w:r>
          </w:p>
        </w:tc>
        <w:tc>
          <w:tcPr>
            <w:tcW w:w="37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35F481F" w14:textId="77777777" w:rsidR="00811AD4" w:rsidRPr="00236EED" w:rsidRDefault="00811AD4">
            <w:r w:rsidRPr="00236EED">
              <w:t xml:space="preserve">1/10-170-10/135                                                                                                                                       СВЕРЛА С </w:t>
            </w:r>
            <w:r w:rsidRPr="00377C78">
              <w:rPr>
                <w:lang w:val="en-US"/>
              </w:rPr>
              <w:t>SDS</w:t>
            </w:r>
            <w:r w:rsidRPr="00236EED">
              <w:t xml:space="preserve"> </w:t>
            </w:r>
            <w:r w:rsidRPr="00377C78">
              <w:rPr>
                <w:lang w:val="en-US"/>
              </w:rPr>
              <w:t>PLUS</w:t>
            </w:r>
            <w:r w:rsidRPr="00236EED">
              <w:t xml:space="preserve"> ХВОСТОВИКОМ (НАКОНЕЧНИК ИЗ ТВЕРДОСПЛАВНОЙ СТАЛИ) (ПО БЕТОНУ), ДИАМЕТРОМ 8-10 ММ, ДЛИНОЙ 260 (265) ММ                                                                                                           </w:t>
            </w:r>
          </w:p>
        </w:tc>
        <w:tc>
          <w:tcPr>
            <w:tcW w:w="99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95E7A12" w14:textId="77777777" w:rsidR="00811AD4" w:rsidRPr="00377C78" w:rsidRDefault="00811AD4">
            <w:pPr>
              <w:rPr>
                <w:lang w:val="en-US"/>
              </w:rPr>
            </w:pPr>
            <w:r w:rsidRPr="00377C78">
              <w:rPr>
                <w:lang w:val="en-US"/>
              </w:rPr>
              <w:t xml:space="preserve">ШТ      </w:t>
            </w:r>
          </w:p>
        </w:tc>
        <w:tc>
          <w:tcPr>
            <w:tcW w:w="99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87DDB58" w14:textId="77777777" w:rsidR="00811AD4" w:rsidRPr="00377C78" w:rsidRDefault="00811AD4" w:rsidP="00236EED">
            <w:pPr>
              <w:spacing w:line="60" w:lineRule="atLeast"/>
              <w:jc w:val="center"/>
              <w:rPr>
                <w:lang w:val="en-US"/>
              </w:rPr>
            </w:pPr>
            <w:r w:rsidRPr="00377C78">
              <w:rPr>
                <w:lang w:val="en-US"/>
              </w:rPr>
              <w:t>0.42</w:t>
            </w:r>
          </w:p>
        </w:tc>
        <w:tc>
          <w:tcPr>
            <w:tcW w:w="113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F549630" w14:textId="77777777" w:rsidR="00811AD4" w:rsidRPr="00377C78" w:rsidRDefault="00811AD4" w:rsidP="00236EED">
            <w:pPr>
              <w:spacing w:line="60" w:lineRule="atLeast"/>
              <w:jc w:val="right"/>
              <w:rPr>
                <w:lang w:val="en-US"/>
              </w:rPr>
            </w:pPr>
            <w:r w:rsidRPr="00377C78">
              <w:rPr>
                <w:lang w:val="en-US"/>
              </w:rPr>
              <w:t>4.77</w:t>
            </w:r>
          </w:p>
        </w:tc>
        <w:tc>
          <w:tcPr>
            <w:tcW w:w="113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B127367" w14:textId="77777777" w:rsidR="00811AD4" w:rsidRPr="00377C78" w:rsidRDefault="00811AD4" w:rsidP="00236EED">
            <w:pPr>
              <w:spacing w:line="60" w:lineRule="atLeast"/>
              <w:jc w:val="right"/>
              <w:rPr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DE1E03A" w14:textId="77777777" w:rsidR="00811AD4" w:rsidRPr="00377C78" w:rsidRDefault="00811AD4" w:rsidP="00236EED">
            <w:pPr>
              <w:spacing w:line="60" w:lineRule="atLeast"/>
              <w:jc w:val="right"/>
              <w:rPr>
                <w:lang w:val="en-US"/>
              </w:rPr>
            </w:pPr>
            <w:r w:rsidRPr="00377C78">
              <w:rPr>
                <w:lang w:val="en-US"/>
              </w:rPr>
              <w:t>2.00</w:t>
            </w:r>
          </w:p>
        </w:tc>
        <w:tc>
          <w:tcPr>
            <w:tcW w:w="84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D63F88C" w14:textId="77777777" w:rsidR="00811AD4" w:rsidRPr="00377C78" w:rsidRDefault="00811AD4" w:rsidP="00236EED">
            <w:pPr>
              <w:spacing w:line="60" w:lineRule="atLeast"/>
              <w:jc w:val="right"/>
              <w:rPr>
                <w:lang w:val="en-US"/>
              </w:rPr>
            </w:pPr>
            <w:r w:rsidRPr="00377C78">
              <w:rPr>
                <w:lang w:val="en-US"/>
              </w:rPr>
              <w:t>14.14%                                                                                                    0.67                                                                                                    0.28</w:t>
            </w:r>
          </w:p>
        </w:tc>
      </w:tr>
      <w:tr w:rsidR="00811AD4" w:rsidRPr="00377C78" w14:paraId="12D9596E" w14:textId="77777777" w:rsidTr="00236EED">
        <w:tc>
          <w:tcPr>
            <w:tcW w:w="56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49C4AEB" w14:textId="77777777" w:rsidR="00811AD4" w:rsidRPr="00377C78" w:rsidRDefault="00811AD4">
            <w:pPr>
              <w:rPr>
                <w:lang w:val="en-US"/>
              </w:rPr>
            </w:pPr>
            <w:r w:rsidRPr="00377C78">
              <w:rPr>
                <w:lang w:val="en-US"/>
              </w:rPr>
              <w:t xml:space="preserve"> 31</w:t>
            </w:r>
          </w:p>
        </w:tc>
        <w:tc>
          <w:tcPr>
            <w:tcW w:w="37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AF2DF0D" w14:textId="77777777" w:rsidR="00811AD4" w:rsidRPr="00236EED" w:rsidRDefault="00811AD4">
            <w:r w:rsidRPr="00236EED">
              <w:t xml:space="preserve">1/10-260-210-1/82                                                                                                                                     ПРОВОЛОКА СТАЛЬНАЯ НИЗКОУГЛЕРОДИСТАЯ ОБЩЕГО НАЗНАЧЕНИЯ ТЕРМИЧЕСКИ ОБРАБОТАННАЯ, ОЦИНКОВАННАЯ, ДИАМЕТРОМ 2 ММ                                                                                                                     </w:t>
            </w:r>
          </w:p>
        </w:tc>
        <w:tc>
          <w:tcPr>
            <w:tcW w:w="99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263F314" w14:textId="77777777" w:rsidR="00811AD4" w:rsidRPr="00377C78" w:rsidRDefault="00811AD4">
            <w:pPr>
              <w:rPr>
                <w:lang w:val="en-US"/>
              </w:rPr>
            </w:pPr>
            <w:r w:rsidRPr="00377C78">
              <w:rPr>
                <w:lang w:val="en-US"/>
              </w:rPr>
              <w:t xml:space="preserve">КГ      </w:t>
            </w:r>
          </w:p>
        </w:tc>
        <w:tc>
          <w:tcPr>
            <w:tcW w:w="99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F711BC2" w14:textId="77777777" w:rsidR="00811AD4" w:rsidRPr="00377C78" w:rsidRDefault="00811AD4" w:rsidP="00236EED">
            <w:pPr>
              <w:spacing w:line="60" w:lineRule="atLeast"/>
              <w:jc w:val="center"/>
              <w:rPr>
                <w:lang w:val="en-US"/>
              </w:rPr>
            </w:pPr>
            <w:r w:rsidRPr="00377C78">
              <w:rPr>
                <w:lang w:val="en-US"/>
              </w:rPr>
              <w:t>1.05</w:t>
            </w:r>
          </w:p>
        </w:tc>
        <w:tc>
          <w:tcPr>
            <w:tcW w:w="113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142C4FC" w14:textId="77777777" w:rsidR="00811AD4" w:rsidRPr="00377C78" w:rsidRDefault="00811AD4" w:rsidP="00236EED">
            <w:pPr>
              <w:spacing w:line="60" w:lineRule="atLeast"/>
              <w:jc w:val="right"/>
              <w:rPr>
                <w:lang w:val="en-US"/>
              </w:rPr>
            </w:pPr>
            <w:r w:rsidRPr="00377C78">
              <w:rPr>
                <w:lang w:val="en-US"/>
              </w:rPr>
              <w:t>4.23</w:t>
            </w:r>
          </w:p>
        </w:tc>
        <w:tc>
          <w:tcPr>
            <w:tcW w:w="113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98BB36A" w14:textId="77777777" w:rsidR="00811AD4" w:rsidRPr="00377C78" w:rsidRDefault="00811AD4" w:rsidP="00236EED">
            <w:pPr>
              <w:spacing w:line="60" w:lineRule="atLeast"/>
              <w:jc w:val="right"/>
              <w:rPr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F6EC85F" w14:textId="77777777" w:rsidR="00811AD4" w:rsidRPr="00377C78" w:rsidRDefault="00811AD4" w:rsidP="00236EED">
            <w:pPr>
              <w:spacing w:line="60" w:lineRule="atLeast"/>
              <w:jc w:val="right"/>
              <w:rPr>
                <w:lang w:val="en-US"/>
              </w:rPr>
            </w:pPr>
            <w:r w:rsidRPr="00377C78">
              <w:rPr>
                <w:lang w:val="en-US"/>
              </w:rPr>
              <w:t>4.44</w:t>
            </w:r>
          </w:p>
        </w:tc>
        <w:tc>
          <w:tcPr>
            <w:tcW w:w="84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8099657" w14:textId="77777777" w:rsidR="00811AD4" w:rsidRPr="00377C78" w:rsidRDefault="00811AD4" w:rsidP="00236EED">
            <w:pPr>
              <w:spacing w:line="60" w:lineRule="atLeast"/>
              <w:jc w:val="right"/>
              <w:rPr>
                <w:lang w:val="en-US"/>
              </w:rPr>
            </w:pPr>
            <w:r w:rsidRPr="00377C78">
              <w:rPr>
                <w:lang w:val="en-US"/>
              </w:rPr>
              <w:t>6.07%                                                                                                    0.26                                                                                                    0.27</w:t>
            </w:r>
          </w:p>
        </w:tc>
      </w:tr>
      <w:tr w:rsidR="00811AD4" w:rsidRPr="00377C78" w14:paraId="670C6560" w14:textId="77777777" w:rsidTr="00236EED">
        <w:tc>
          <w:tcPr>
            <w:tcW w:w="56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74891ED" w14:textId="77777777" w:rsidR="00811AD4" w:rsidRPr="00377C78" w:rsidRDefault="00811AD4">
            <w:pPr>
              <w:rPr>
                <w:lang w:val="en-US"/>
              </w:rPr>
            </w:pPr>
            <w:r w:rsidRPr="00377C78">
              <w:rPr>
                <w:lang w:val="en-US"/>
              </w:rPr>
              <w:t xml:space="preserve"> 32</w:t>
            </w:r>
          </w:p>
        </w:tc>
        <w:tc>
          <w:tcPr>
            <w:tcW w:w="37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612F714" w14:textId="77777777" w:rsidR="00811AD4" w:rsidRPr="00377C78" w:rsidRDefault="00811AD4">
            <w:pPr>
              <w:rPr>
                <w:lang w:val="en-US"/>
              </w:rPr>
            </w:pPr>
            <w:r w:rsidRPr="00377C78">
              <w:rPr>
                <w:lang w:val="en-US"/>
              </w:rPr>
              <w:t xml:space="preserve">5/20-30-3/2                                                                                                                                           КНОПКА К227 УХЛ2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99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09DAD21" w14:textId="77777777" w:rsidR="00811AD4" w:rsidRPr="00377C78" w:rsidRDefault="00811AD4">
            <w:pPr>
              <w:rPr>
                <w:lang w:val="en-US"/>
              </w:rPr>
            </w:pPr>
            <w:r w:rsidRPr="00377C78">
              <w:rPr>
                <w:lang w:val="en-US"/>
              </w:rPr>
              <w:t xml:space="preserve">1000ШТ  </w:t>
            </w:r>
          </w:p>
        </w:tc>
        <w:tc>
          <w:tcPr>
            <w:tcW w:w="99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C07B65C" w14:textId="77777777" w:rsidR="00811AD4" w:rsidRPr="00377C78" w:rsidRDefault="00811AD4" w:rsidP="00236EED">
            <w:pPr>
              <w:spacing w:line="60" w:lineRule="atLeast"/>
              <w:jc w:val="center"/>
              <w:rPr>
                <w:lang w:val="en-US"/>
              </w:rPr>
            </w:pPr>
            <w:r w:rsidRPr="00377C78">
              <w:rPr>
                <w:lang w:val="en-US"/>
              </w:rPr>
              <w:t>0.4284</w:t>
            </w:r>
          </w:p>
        </w:tc>
        <w:tc>
          <w:tcPr>
            <w:tcW w:w="113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EEBCC6C" w14:textId="77777777" w:rsidR="00811AD4" w:rsidRPr="00377C78" w:rsidRDefault="00811AD4" w:rsidP="00236EED">
            <w:pPr>
              <w:spacing w:line="60" w:lineRule="atLeast"/>
              <w:jc w:val="right"/>
              <w:rPr>
                <w:lang w:val="en-US"/>
              </w:rPr>
            </w:pPr>
            <w:r w:rsidRPr="00377C78">
              <w:rPr>
                <w:lang w:val="en-US"/>
              </w:rPr>
              <w:t>120</w:t>
            </w:r>
          </w:p>
        </w:tc>
        <w:tc>
          <w:tcPr>
            <w:tcW w:w="113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70E45BF" w14:textId="77777777" w:rsidR="00811AD4" w:rsidRPr="00377C78" w:rsidRDefault="00811AD4" w:rsidP="00236EED">
            <w:pPr>
              <w:spacing w:line="60" w:lineRule="atLeast"/>
              <w:jc w:val="right"/>
              <w:rPr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9966331" w14:textId="77777777" w:rsidR="00811AD4" w:rsidRPr="00377C78" w:rsidRDefault="00811AD4" w:rsidP="00236EED">
            <w:pPr>
              <w:spacing w:line="60" w:lineRule="atLeast"/>
              <w:jc w:val="right"/>
              <w:rPr>
                <w:lang w:val="en-US"/>
              </w:rPr>
            </w:pPr>
            <w:r w:rsidRPr="00377C78">
              <w:rPr>
                <w:lang w:val="en-US"/>
              </w:rPr>
              <w:t>51.41</w:t>
            </w:r>
          </w:p>
        </w:tc>
        <w:tc>
          <w:tcPr>
            <w:tcW w:w="84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968081F" w14:textId="77777777" w:rsidR="00811AD4" w:rsidRPr="00377C78" w:rsidRDefault="00811AD4" w:rsidP="00236EED">
            <w:pPr>
              <w:spacing w:line="60" w:lineRule="atLeast"/>
              <w:jc w:val="right"/>
              <w:rPr>
                <w:lang w:val="en-US"/>
              </w:rPr>
            </w:pPr>
            <w:r w:rsidRPr="00377C78">
              <w:rPr>
                <w:lang w:val="en-US"/>
              </w:rPr>
              <w:t>5.73%                                                                                                    6.88                                                                                                    2.95</w:t>
            </w:r>
          </w:p>
        </w:tc>
      </w:tr>
      <w:tr w:rsidR="00811AD4" w:rsidRPr="00377C78" w14:paraId="7E4CB794" w14:textId="77777777" w:rsidTr="00236EED">
        <w:tc>
          <w:tcPr>
            <w:tcW w:w="56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19A0517" w14:textId="77777777" w:rsidR="00811AD4" w:rsidRPr="00377C78" w:rsidRDefault="00811AD4">
            <w:pPr>
              <w:rPr>
                <w:lang w:val="en-US"/>
              </w:rPr>
            </w:pPr>
            <w:r w:rsidRPr="00377C78">
              <w:rPr>
                <w:lang w:val="en-US"/>
              </w:rPr>
              <w:lastRenderedPageBreak/>
              <w:t xml:space="preserve"> 33</w:t>
            </w:r>
          </w:p>
        </w:tc>
        <w:tc>
          <w:tcPr>
            <w:tcW w:w="37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CC22ECD" w14:textId="77777777" w:rsidR="00811AD4" w:rsidRPr="00236EED" w:rsidRDefault="00811AD4">
            <w:r w:rsidRPr="00236EED">
              <w:t xml:space="preserve">5/20-30-3/40                                                                                                                                          ПОЛОСКА К404 И ПРЯЖКА К407 ДЛЯ КРЕПЛЕНИЯ ПРОВОДОВ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99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08A5A71" w14:textId="77777777" w:rsidR="00811AD4" w:rsidRPr="00377C78" w:rsidRDefault="00811AD4">
            <w:pPr>
              <w:rPr>
                <w:lang w:val="en-US"/>
              </w:rPr>
            </w:pPr>
            <w:r w:rsidRPr="00377C78">
              <w:rPr>
                <w:lang w:val="en-US"/>
              </w:rPr>
              <w:t xml:space="preserve">100ШТ   </w:t>
            </w:r>
          </w:p>
        </w:tc>
        <w:tc>
          <w:tcPr>
            <w:tcW w:w="99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6BC9784" w14:textId="77777777" w:rsidR="00811AD4" w:rsidRPr="00377C78" w:rsidRDefault="00811AD4" w:rsidP="00236EED">
            <w:pPr>
              <w:spacing w:line="60" w:lineRule="atLeast"/>
              <w:jc w:val="center"/>
              <w:rPr>
                <w:lang w:val="en-US"/>
              </w:rPr>
            </w:pPr>
            <w:r w:rsidRPr="00377C78">
              <w:rPr>
                <w:lang w:val="en-US"/>
              </w:rPr>
              <w:t>0.63</w:t>
            </w:r>
          </w:p>
        </w:tc>
        <w:tc>
          <w:tcPr>
            <w:tcW w:w="113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C0D5D2D" w14:textId="77777777" w:rsidR="00811AD4" w:rsidRPr="00377C78" w:rsidRDefault="00811AD4" w:rsidP="00236EED">
            <w:pPr>
              <w:spacing w:line="60" w:lineRule="atLeast"/>
              <w:jc w:val="right"/>
              <w:rPr>
                <w:lang w:val="en-US"/>
              </w:rPr>
            </w:pPr>
            <w:r w:rsidRPr="00377C78">
              <w:rPr>
                <w:lang w:val="en-US"/>
              </w:rPr>
              <w:t>312</w:t>
            </w:r>
          </w:p>
        </w:tc>
        <w:tc>
          <w:tcPr>
            <w:tcW w:w="113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7BC3FFE" w14:textId="77777777" w:rsidR="00811AD4" w:rsidRPr="00377C78" w:rsidRDefault="00811AD4" w:rsidP="00236EED">
            <w:pPr>
              <w:spacing w:line="60" w:lineRule="atLeast"/>
              <w:jc w:val="right"/>
              <w:rPr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BEFD967" w14:textId="77777777" w:rsidR="00811AD4" w:rsidRPr="00377C78" w:rsidRDefault="00811AD4" w:rsidP="00236EED">
            <w:pPr>
              <w:spacing w:line="60" w:lineRule="atLeast"/>
              <w:jc w:val="right"/>
              <w:rPr>
                <w:lang w:val="en-US"/>
              </w:rPr>
            </w:pPr>
            <w:r w:rsidRPr="00377C78">
              <w:rPr>
                <w:lang w:val="en-US"/>
              </w:rPr>
              <w:t>196.56</w:t>
            </w:r>
          </w:p>
        </w:tc>
        <w:tc>
          <w:tcPr>
            <w:tcW w:w="84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B740E13" w14:textId="77777777" w:rsidR="00811AD4" w:rsidRPr="00377C78" w:rsidRDefault="00811AD4" w:rsidP="00236EED">
            <w:pPr>
              <w:spacing w:line="60" w:lineRule="atLeast"/>
              <w:jc w:val="right"/>
              <w:rPr>
                <w:lang w:val="en-US"/>
              </w:rPr>
            </w:pPr>
            <w:r w:rsidRPr="00377C78">
              <w:rPr>
                <w:lang w:val="en-US"/>
              </w:rPr>
              <w:t>5.73%                                                                                                    17.88                                                                                                    11.26</w:t>
            </w:r>
          </w:p>
        </w:tc>
      </w:tr>
      <w:tr w:rsidR="00811AD4" w:rsidRPr="00377C78" w14:paraId="24E8ED81" w14:textId="77777777" w:rsidTr="00236EED">
        <w:tc>
          <w:tcPr>
            <w:tcW w:w="56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02BB04F" w14:textId="77777777" w:rsidR="00811AD4" w:rsidRPr="00377C78" w:rsidRDefault="00811AD4">
            <w:pPr>
              <w:rPr>
                <w:lang w:val="en-US"/>
              </w:rPr>
            </w:pPr>
            <w:r w:rsidRPr="00377C78">
              <w:rPr>
                <w:lang w:val="en-US"/>
              </w:rPr>
              <w:t xml:space="preserve"> 34</w:t>
            </w:r>
          </w:p>
        </w:tc>
        <w:tc>
          <w:tcPr>
            <w:tcW w:w="37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717B72C" w14:textId="77777777" w:rsidR="00811AD4" w:rsidRPr="00377C78" w:rsidRDefault="00811AD4">
            <w:pPr>
              <w:rPr>
                <w:lang w:val="en-US"/>
              </w:rPr>
            </w:pPr>
            <w:r w:rsidRPr="00377C78">
              <w:rPr>
                <w:lang w:val="en-US"/>
              </w:rPr>
              <w:t xml:space="preserve">5/20-30-3/42                                                                                                                                          ЛЕНТА ЛМ-5 УХЛ2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99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3DAB8C0" w14:textId="77777777" w:rsidR="00811AD4" w:rsidRPr="00377C78" w:rsidRDefault="00811AD4">
            <w:pPr>
              <w:rPr>
                <w:lang w:val="en-US"/>
              </w:rPr>
            </w:pPr>
            <w:r w:rsidRPr="00377C78">
              <w:rPr>
                <w:lang w:val="en-US"/>
              </w:rPr>
              <w:t xml:space="preserve">100М    </w:t>
            </w:r>
          </w:p>
        </w:tc>
        <w:tc>
          <w:tcPr>
            <w:tcW w:w="99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8EE6634" w14:textId="77777777" w:rsidR="00811AD4" w:rsidRPr="00377C78" w:rsidRDefault="00811AD4" w:rsidP="00236EED">
            <w:pPr>
              <w:spacing w:line="60" w:lineRule="atLeast"/>
              <w:jc w:val="center"/>
              <w:rPr>
                <w:lang w:val="en-US"/>
              </w:rPr>
            </w:pPr>
            <w:r w:rsidRPr="00377C78">
              <w:rPr>
                <w:lang w:val="en-US"/>
              </w:rPr>
              <w:t>0.63</w:t>
            </w:r>
          </w:p>
        </w:tc>
        <w:tc>
          <w:tcPr>
            <w:tcW w:w="113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CD3CB89" w14:textId="77777777" w:rsidR="00811AD4" w:rsidRPr="00377C78" w:rsidRDefault="00811AD4" w:rsidP="00236EED">
            <w:pPr>
              <w:spacing w:line="60" w:lineRule="atLeast"/>
              <w:jc w:val="right"/>
              <w:rPr>
                <w:lang w:val="en-US"/>
              </w:rPr>
            </w:pPr>
            <w:r w:rsidRPr="00377C78">
              <w:rPr>
                <w:lang w:val="en-US"/>
              </w:rPr>
              <w:t>70</w:t>
            </w:r>
          </w:p>
        </w:tc>
        <w:tc>
          <w:tcPr>
            <w:tcW w:w="113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433F6CD" w14:textId="77777777" w:rsidR="00811AD4" w:rsidRPr="00377C78" w:rsidRDefault="00811AD4" w:rsidP="00236EED">
            <w:pPr>
              <w:spacing w:line="60" w:lineRule="atLeast"/>
              <w:jc w:val="right"/>
              <w:rPr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88FDA82" w14:textId="77777777" w:rsidR="00811AD4" w:rsidRPr="00377C78" w:rsidRDefault="00811AD4" w:rsidP="00236EED">
            <w:pPr>
              <w:spacing w:line="60" w:lineRule="atLeast"/>
              <w:jc w:val="right"/>
              <w:rPr>
                <w:lang w:val="en-US"/>
              </w:rPr>
            </w:pPr>
            <w:r w:rsidRPr="00377C78">
              <w:rPr>
                <w:lang w:val="en-US"/>
              </w:rPr>
              <w:t>44.10</w:t>
            </w:r>
          </w:p>
        </w:tc>
        <w:tc>
          <w:tcPr>
            <w:tcW w:w="84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1BE845F" w14:textId="77777777" w:rsidR="00811AD4" w:rsidRPr="00377C78" w:rsidRDefault="00811AD4" w:rsidP="00236EED">
            <w:pPr>
              <w:spacing w:line="60" w:lineRule="atLeast"/>
              <w:jc w:val="right"/>
              <w:rPr>
                <w:lang w:val="en-US"/>
              </w:rPr>
            </w:pPr>
            <w:r w:rsidRPr="00377C78">
              <w:rPr>
                <w:lang w:val="en-US"/>
              </w:rPr>
              <w:t>5.73%                                                                                                    4.01                                                                                                    2.53</w:t>
            </w:r>
          </w:p>
        </w:tc>
      </w:tr>
      <w:tr w:rsidR="00811AD4" w:rsidRPr="00377C78" w14:paraId="6096A773" w14:textId="77777777" w:rsidTr="00236EED">
        <w:tc>
          <w:tcPr>
            <w:tcW w:w="56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6EC4229" w14:textId="77777777" w:rsidR="00811AD4" w:rsidRPr="00377C78" w:rsidRDefault="00811AD4">
            <w:pPr>
              <w:rPr>
                <w:lang w:val="en-US"/>
              </w:rPr>
            </w:pPr>
            <w:r w:rsidRPr="00377C78">
              <w:rPr>
                <w:lang w:val="en-US"/>
              </w:rPr>
              <w:t xml:space="preserve"> 35</w:t>
            </w:r>
          </w:p>
        </w:tc>
        <w:tc>
          <w:tcPr>
            <w:tcW w:w="37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0B2DFA3" w14:textId="77777777" w:rsidR="00811AD4" w:rsidRPr="00377C78" w:rsidRDefault="00811AD4">
            <w:pPr>
              <w:rPr>
                <w:lang w:val="en-US"/>
              </w:rPr>
            </w:pPr>
            <w:r w:rsidRPr="00377C78">
              <w:rPr>
                <w:lang w:val="en-US"/>
              </w:rPr>
              <w:t xml:space="preserve">5/20-30-5/2                                                                                                                                           БИРКА МАРКИРОВОЧНАЯ У134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99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93A214A" w14:textId="77777777" w:rsidR="00811AD4" w:rsidRPr="00377C78" w:rsidRDefault="00811AD4">
            <w:pPr>
              <w:rPr>
                <w:lang w:val="en-US"/>
              </w:rPr>
            </w:pPr>
            <w:r w:rsidRPr="00377C78">
              <w:rPr>
                <w:lang w:val="en-US"/>
              </w:rPr>
              <w:t xml:space="preserve">100ШТ   </w:t>
            </w:r>
          </w:p>
        </w:tc>
        <w:tc>
          <w:tcPr>
            <w:tcW w:w="99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61C131C" w14:textId="77777777" w:rsidR="00811AD4" w:rsidRPr="00377C78" w:rsidRDefault="00811AD4" w:rsidP="00236EED">
            <w:pPr>
              <w:spacing w:line="60" w:lineRule="atLeast"/>
              <w:jc w:val="center"/>
              <w:rPr>
                <w:lang w:val="en-US"/>
              </w:rPr>
            </w:pPr>
            <w:r w:rsidRPr="00377C78">
              <w:rPr>
                <w:lang w:val="en-US"/>
              </w:rPr>
              <w:t>0.189</w:t>
            </w:r>
          </w:p>
        </w:tc>
        <w:tc>
          <w:tcPr>
            <w:tcW w:w="113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E160ED0" w14:textId="77777777" w:rsidR="00811AD4" w:rsidRPr="00377C78" w:rsidRDefault="00811AD4" w:rsidP="00236EED">
            <w:pPr>
              <w:spacing w:line="60" w:lineRule="atLeast"/>
              <w:jc w:val="right"/>
              <w:rPr>
                <w:lang w:val="en-US"/>
              </w:rPr>
            </w:pPr>
            <w:r w:rsidRPr="00377C78">
              <w:rPr>
                <w:lang w:val="en-US"/>
              </w:rPr>
              <w:t>6.25</w:t>
            </w:r>
          </w:p>
        </w:tc>
        <w:tc>
          <w:tcPr>
            <w:tcW w:w="113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F42FBEF" w14:textId="77777777" w:rsidR="00811AD4" w:rsidRPr="00377C78" w:rsidRDefault="00811AD4" w:rsidP="00236EED">
            <w:pPr>
              <w:spacing w:line="60" w:lineRule="atLeast"/>
              <w:jc w:val="right"/>
              <w:rPr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7C7C668" w14:textId="77777777" w:rsidR="00811AD4" w:rsidRPr="00377C78" w:rsidRDefault="00811AD4" w:rsidP="00236EED">
            <w:pPr>
              <w:spacing w:line="60" w:lineRule="atLeast"/>
              <w:jc w:val="right"/>
              <w:rPr>
                <w:lang w:val="en-US"/>
              </w:rPr>
            </w:pPr>
            <w:r w:rsidRPr="00377C78">
              <w:rPr>
                <w:lang w:val="en-US"/>
              </w:rPr>
              <w:t>1.18</w:t>
            </w:r>
          </w:p>
        </w:tc>
        <w:tc>
          <w:tcPr>
            <w:tcW w:w="84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61361AA" w14:textId="77777777" w:rsidR="00811AD4" w:rsidRPr="00377C78" w:rsidRDefault="00811AD4" w:rsidP="00236EED">
            <w:pPr>
              <w:spacing w:line="60" w:lineRule="atLeast"/>
              <w:jc w:val="right"/>
              <w:rPr>
                <w:lang w:val="en-US"/>
              </w:rPr>
            </w:pPr>
            <w:r w:rsidRPr="00377C78">
              <w:rPr>
                <w:lang w:val="en-US"/>
              </w:rPr>
              <w:t>5.73%                                                                                                    0.36                                                                                                    0.07</w:t>
            </w:r>
          </w:p>
        </w:tc>
      </w:tr>
      <w:tr w:rsidR="00811AD4" w:rsidRPr="00377C78" w14:paraId="30AF6462" w14:textId="77777777" w:rsidTr="00236EED">
        <w:tc>
          <w:tcPr>
            <w:tcW w:w="56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EA2C7D0" w14:textId="77777777" w:rsidR="00811AD4" w:rsidRPr="00377C78" w:rsidRDefault="00811AD4">
            <w:pPr>
              <w:rPr>
                <w:lang w:val="en-US"/>
              </w:rPr>
            </w:pPr>
            <w:r w:rsidRPr="00377C78">
              <w:rPr>
                <w:lang w:val="en-US"/>
              </w:rPr>
              <w:t xml:space="preserve"> 36</w:t>
            </w:r>
          </w:p>
        </w:tc>
        <w:tc>
          <w:tcPr>
            <w:tcW w:w="37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5D832A8" w14:textId="77777777" w:rsidR="00811AD4" w:rsidRPr="00236EED" w:rsidRDefault="00811AD4">
            <w:r w:rsidRPr="00236EED">
              <w:t xml:space="preserve">5/30-40-2/21                                                                                                                                          ЛЕНТА ЛИПКАЯ ИЗОЛЯЦИОННАЯ НА ПОЛИКАСИНОВОМ КОМПАУНДЕ МАРКИ ЛСЭПЛ, ШИРИНОЙ 20-30 ММ, ТОЛЩИНОЙ 0,14-0,19 ММ                                                                                                                        </w:t>
            </w:r>
          </w:p>
        </w:tc>
        <w:tc>
          <w:tcPr>
            <w:tcW w:w="99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21C246F" w14:textId="77777777" w:rsidR="00811AD4" w:rsidRPr="00377C78" w:rsidRDefault="00811AD4">
            <w:pPr>
              <w:rPr>
                <w:lang w:val="en-US"/>
              </w:rPr>
            </w:pPr>
            <w:r w:rsidRPr="00377C78">
              <w:rPr>
                <w:lang w:val="en-US"/>
              </w:rPr>
              <w:t xml:space="preserve">КГ      </w:t>
            </w:r>
          </w:p>
        </w:tc>
        <w:tc>
          <w:tcPr>
            <w:tcW w:w="99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CAE8227" w14:textId="77777777" w:rsidR="00811AD4" w:rsidRPr="00377C78" w:rsidRDefault="00811AD4" w:rsidP="00236EED">
            <w:pPr>
              <w:spacing w:line="60" w:lineRule="atLeast"/>
              <w:jc w:val="center"/>
              <w:rPr>
                <w:lang w:val="en-US"/>
              </w:rPr>
            </w:pPr>
            <w:r w:rsidRPr="00377C78">
              <w:rPr>
                <w:lang w:val="en-US"/>
              </w:rPr>
              <w:t>0.189</w:t>
            </w:r>
          </w:p>
        </w:tc>
        <w:tc>
          <w:tcPr>
            <w:tcW w:w="113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DC3E51D" w14:textId="77777777" w:rsidR="00811AD4" w:rsidRPr="00377C78" w:rsidRDefault="00811AD4" w:rsidP="00236EED">
            <w:pPr>
              <w:spacing w:line="60" w:lineRule="atLeast"/>
              <w:jc w:val="right"/>
              <w:rPr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F39664C" w14:textId="77777777" w:rsidR="00811AD4" w:rsidRPr="00377C78" w:rsidRDefault="00811AD4" w:rsidP="00236EED">
            <w:pPr>
              <w:spacing w:line="60" w:lineRule="atLeast"/>
              <w:jc w:val="right"/>
              <w:rPr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8164680" w14:textId="77777777" w:rsidR="00811AD4" w:rsidRPr="00377C78" w:rsidRDefault="00811AD4" w:rsidP="00236EED">
            <w:pPr>
              <w:spacing w:line="60" w:lineRule="atLeast"/>
              <w:jc w:val="right"/>
              <w:rPr>
                <w:lang w:val="en-US"/>
              </w:rPr>
            </w:pPr>
            <w:r w:rsidRPr="00377C78">
              <w:rPr>
                <w:lang w:val="en-US"/>
              </w:rPr>
              <w:t>0.00</w:t>
            </w:r>
          </w:p>
        </w:tc>
        <w:tc>
          <w:tcPr>
            <w:tcW w:w="84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99B94FD" w14:textId="77777777" w:rsidR="00811AD4" w:rsidRPr="00377C78" w:rsidRDefault="00811AD4" w:rsidP="00236EED">
            <w:pPr>
              <w:spacing w:line="60" w:lineRule="atLeast"/>
              <w:jc w:val="right"/>
              <w:rPr>
                <w:lang w:val="en-US"/>
              </w:rPr>
            </w:pPr>
            <w:r w:rsidRPr="00377C78">
              <w:rPr>
                <w:lang w:val="en-US"/>
              </w:rPr>
              <w:t xml:space="preserve">                                                                                                                                                                                                        0.00</w:t>
            </w:r>
          </w:p>
        </w:tc>
      </w:tr>
      <w:tr w:rsidR="00811AD4" w:rsidRPr="00377C78" w14:paraId="746C9D07" w14:textId="77777777" w:rsidTr="00236EED">
        <w:tc>
          <w:tcPr>
            <w:tcW w:w="56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3AADF76" w14:textId="77777777" w:rsidR="00811AD4" w:rsidRPr="00377C78" w:rsidRDefault="00811AD4">
            <w:pPr>
              <w:rPr>
                <w:lang w:val="en-US"/>
              </w:rPr>
            </w:pPr>
            <w:r w:rsidRPr="00377C78">
              <w:rPr>
                <w:lang w:val="en-US"/>
              </w:rPr>
              <w:t xml:space="preserve"> 37</w:t>
            </w:r>
          </w:p>
        </w:tc>
        <w:tc>
          <w:tcPr>
            <w:tcW w:w="37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D4BA63B" w14:textId="77777777" w:rsidR="00811AD4" w:rsidRPr="00236EED" w:rsidRDefault="00811AD4">
            <w:r w:rsidRPr="00236EED">
              <w:t xml:space="preserve">5/10-10-10-1/20                                                                                                                                       КАБЕЛЬ СИЛОВОЙ МАРКИ ВВГ 3Х2,5-0,66 С МЕДНЫМИ ЖИЛАМИ, ИЗОЛЯЦИЯ И ОБОЛОЧКА ИЗ ПОЛИВИНИЛХЛОРИДНОГО ПЛАСТИКАТА, БЕЗ ЗАЩИТНОГО ПОКРОВА, С ТРЕМЯ ЖИЛАМИ СЕЧЕНИЕМ 2,5 ММ2, НА НАПРЯЖЕНИЕ 0,66 КВ                                       </w:t>
            </w:r>
          </w:p>
        </w:tc>
        <w:tc>
          <w:tcPr>
            <w:tcW w:w="99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A3502A5" w14:textId="77777777" w:rsidR="00811AD4" w:rsidRPr="00377C78" w:rsidRDefault="00811AD4">
            <w:pPr>
              <w:rPr>
                <w:lang w:val="en-US"/>
              </w:rPr>
            </w:pPr>
            <w:r w:rsidRPr="00377C78">
              <w:rPr>
                <w:lang w:val="en-US"/>
              </w:rPr>
              <w:t xml:space="preserve">1000М   </w:t>
            </w:r>
          </w:p>
        </w:tc>
        <w:tc>
          <w:tcPr>
            <w:tcW w:w="99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EB34C49" w14:textId="77777777" w:rsidR="00811AD4" w:rsidRPr="00377C78" w:rsidRDefault="00811AD4" w:rsidP="00236EED">
            <w:pPr>
              <w:spacing w:line="60" w:lineRule="atLeast"/>
              <w:jc w:val="center"/>
              <w:rPr>
                <w:lang w:val="en-US"/>
              </w:rPr>
            </w:pPr>
            <w:r w:rsidRPr="00377C78">
              <w:rPr>
                <w:lang w:val="en-US"/>
              </w:rPr>
              <w:t>0.2142</w:t>
            </w:r>
          </w:p>
        </w:tc>
        <w:tc>
          <w:tcPr>
            <w:tcW w:w="113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F8245EA" w14:textId="77777777" w:rsidR="00811AD4" w:rsidRPr="00377C78" w:rsidRDefault="00811AD4" w:rsidP="00236EED">
            <w:pPr>
              <w:spacing w:line="60" w:lineRule="atLeast"/>
              <w:jc w:val="right"/>
              <w:rPr>
                <w:lang w:val="en-US"/>
              </w:rPr>
            </w:pPr>
            <w:r w:rsidRPr="00377C78">
              <w:rPr>
                <w:lang w:val="en-US"/>
              </w:rPr>
              <w:t>3840.87</w:t>
            </w:r>
          </w:p>
        </w:tc>
        <w:tc>
          <w:tcPr>
            <w:tcW w:w="113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3C10118" w14:textId="77777777" w:rsidR="00811AD4" w:rsidRPr="00377C78" w:rsidRDefault="00811AD4" w:rsidP="00236EED">
            <w:pPr>
              <w:spacing w:line="60" w:lineRule="atLeast"/>
              <w:jc w:val="right"/>
              <w:rPr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E53BC74" w14:textId="77777777" w:rsidR="00811AD4" w:rsidRPr="00377C78" w:rsidRDefault="00811AD4" w:rsidP="00236EED">
            <w:pPr>
              <w:spacing w:line="60" w:lineRule="atLeast"/>
              <w:jc w:val="right"/>
              <w:rPr>
                <w:lang w:val="en-US"/>
              </w:rPr>
            </w:pPr>
            <w:r w:rsidRPr="00377C78">
              <w:rPr>
                <w:lang w:val="en-US"/>
              </w:rPr>
              <w:t>822.71</w:t>
            </w:r>
          </w:p>
        </w:tc>
        <w:tc>
          <w:tcPr>
            <w:tcW w:w="84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D71739A" w14:textId="77777777" w:rsidR="00811AD4" w:rsidRPr="00377C78" w:rsidRDefault="00811AD4" w:rsidP="00236EED">
            <w:pPr>
              <w:spacing w:line="60" w:lineRule="atLeast"/>
              <w:jc w:val="right"/>
              <w:rPr>
                <w:lang w:val="en-US"/>
              </w:rPr>
            </w:pPr>
            <w:r w:rsidRPr="00377C78">
              <w:rPr>
                <w:lang w:val="en-US"/>
              </w:rPr>
              <w:t>5.73%                                                                                                    220.08                                                                                                    47.14</w:t>
            </w:r>
          </w:p>
        </w:tc>
      </w:tr>
      <w:tr w:rsidR="00811AD4" w:rsidRPr="00377C78" w14:paraId="19690D72" w14:textId="77777777" w:rsidTr="00236EED">
        <w:tc>
          <w:tcPr>
            <w:tcW w:w="56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5D11DB1" w14:textId="77777777" w:rsidR="00811AD4" w:rsidRPr="00377C78" w:rsidRDefault="00811AD4">
            <w:pPr>
              <w:rPr>
                <w:lang w:val="en-US"/>
              </w:rPr>
            </w:pPr>
            <w:r w:rsidRPr="00377C78">
              <w:rPr>
                <w:lang w:val="en-US"/>
              </w:rPr>
              <w:t xml:space="preserve"> 38</w:t>
            </w:r>
          </w:p>
        </w:tc>
        <w:tc>
          <w:tcPr>
            <w:tcW w:w="37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26CC46D" w14:textId="77777777" w:rsidR="00811AD4" w:rsidRPr="00236EED" w:rsidRDefault="00811AD4">
            <w:r w:rsidRPr="00236EED">
              <w:t xml:space="preserve">5/20-30-1-4/1                                                                                                                                         ОТВЕТВИТЕЛЬНЫЙ СЖИМ У 734 М У3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99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1B85B1E" w14:textId="77777777" w:rsidR="00811AD4" w:rsidRPr="00377C78" w:rsidRDefault="00811AD4">
            <w:pPr>
              <w:rPr>
                <w:lang w:val="en-US"/>
              </w:rPr>
            </w:pPr>
            <w:r w:rsidRPr="00377C78">
              <w:rPr>
                <w:lang w:val="en-US"/>
              </w:rPr>
              <w:t xml:space="preserve">100ШТ   </w:t>
            </w:r>
          </w:p>
        </w:tc>
        <w:tc>
          <w:tcPr>
            <w:tcW w:w="99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88C7FB6" w14:textId="77777777" w:rsidR="00811AD4" w:rsidRPr="00377C78" w:rsidRDefault="00811AD4" w:rsidP="00236EED">
            <w:pPr>
              <w:spacing w:line="60" w:lineRule="atLeast"/>
              <w:jc w:val="center"/>
              <w:rPr>
                <w:lang w:val="en-US"/>
              </w:rPr>
            </w:pPr>
            <w:r w:rsidRPr="00377C78">
              <w:rPr>
                <w:lang w:val="en-US"/>
              </w:rPr>
              <w:t>0.336</w:t>
            </w:r>
          </w:p>
        </w:tc>
        <w:tc>
          <w:tcPr>
            <w:tcW w:w="113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10C65F3" w14:textId="77777777" w:rsidR="00811AD4" w:rsidRPr="00377C78" w:rsidRDefault="00811AD4" w:rsidP="00236EED">
            <w:pPr>
              <w:spacing w:line="60" w:lineRule="atLeast"/>
              <w:jc w:val="right"/>
              <w:rPr>
                <w:lang w:val="en-US"/>
              </w:rPr>
            </w:pPr>
            <w:r w:rsidRPr="00377C78">
              <w:rPr>
                <w:lang w:val="en-US"/>
              </w:rPr>
              <w:t>181</w:t>
            </w:r>
          </w:p>
        </w:tc>
        <w:tc>
          <w:tcPr>
            <w:tcW w:w="113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3AFE66F" w14:textId="77777777" w:rsidR="00811AD4" w:rsidRPr="00377C78" w:rsidRDefault="00811AD4" w:rsidP="00236EED">
            <w:pPr>
              <w:spacing w:line="60" w:lineRule="atLeast"/>
              <w:jc w:val="right"/>
              <w:rPr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E27EAEB" w14:textId="77777777" w:rsidR="00811AD4" w:rsidRPr="00377C78" w:rsidRDefault="00811AD4" w:rsidP="00236EED">
            <w:pPr>
              <w:spacing w:line="60" w:lineRule="atLeast"/>
              <w:jc w:val="right"/>
              <w:rPr>
                <w:lang w:val="en-US"/>
              </w:rPr>
            </w:pPr>
            <w:r w:rsidRPr="00377C78">
              <w:rPr>
                <w:lang w:val="en-US"/>
              </w:rPr>
              <w:t>60.82</w:t>
            </w:r>
          </w:p>
        </w:tc>
        <w:tc>
          <w:tcPr>
            <w:tcW w:w="84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C6C14DC" w14:textId="77777777" w:rsidR="00811AD4" w:rsidRPr="00377C78" w:rsidRDefault="00811AD4" w:rsidP="00236EED">
            <w:pPr>
              <w:spacing w:line="60" w:lineRule="atLeast"/>
              <w:jc w:val="right"/>
              <w:rPr>
                <w:lang w:val="en-US"/>
              </w:rPr>
            </w:pPr>
            <w:r w:rsidRPr="00377C78">
              <w:rPr>
                <w:lang w:val="en-US"/>
              </w:rPr>
              <w:t>5.73%                                                                                                    10.37                                                                                                    3.48</w:t>
            </w:r>
          </w:p>
        </w:tc>
      </w:tr>
      <w:tr w:rsidR="00811AD4" w:rsidRPr="00377C78" w14:paraId="11D69495" w14:textId="77777777" w:rsidTr="00236EED">
        <w:tc>
          <w:tcPr>
            <w:tcW w:w="56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E3599DD" w14:textId="77777777" w:rsidR="00811AD4" w:rsidRPr="00377C78" w:rsidRDefault="00811AD4">
            <w:pPr>
              <w:rPr>
                <w:lang w:val="en-US"/>
              </w:rPr>
            </w:pPr>
            <w:r w:rsidRPr="00377C78">
              <w:rPr>
                <w:lang w:val="en-US"/>
              </w:rPr>
              <w:t xml:space="preserve"> 39</w:t>
            </w:r>
          </w:p>
        </w:tc>
        <w:tc>
          <w:tcPr>
            <w:tcW w:w="37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95CB01E" w14:textId="77777777" w:rsidR="00811AD4" w:rsidRPr="00377C78" w:rsidRDefault="00811AD4">
            <w:pPr>
              <w:rPr>
                <w:lang w:val="en-US"/>
              </w:rPr>
            </w:pPr>
            <w:r w:rsidRPr="00377C78">
              <w:rPr>
                <w:lang w:val="en-US"/>
              </w:rPr>
              <w:t xml:space="preserve">5/20-30-5/1                                                                                                                                           БИРКА-ОКОНЦЕВАТЕЛЬ У136 У3/5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99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3DD3A0E" w14:textId="77777777" w:rsidR="00811AD4" w:rsidRPr="00377C78" w:rsidRDefault="00811AD4">
            <w:pPr>
              <w:rPr>
                <w:lang w:val="en-US"/>
              </w:rPr>
            </w:pPr>
            <w:r w:rsidRPr="00377C78">
              <w:rPr>
                <w:lang w:val="en-US"/>
              </w:rPr>
              <w:t xml:space="preserve">100ШТ   </w:t>
            </w:r>
          </w:p>
        </w:tc>
        <w:tc>
          <w:tcPr>
            <w:tcW w:w="99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908E5AE" w14:textId="77777777" w:rsidR="00811AD4" w:rsidRPr="00377C78" w:rsidRDefault="00811AD4" w:rsidP="00236EED">
            <w:pPr>
              <w:spacing w:line="60" w:lineRule="atLeast"/>
              <w:jc w:val="center"/>
              <w:rPr>
                <w:lang w:val="en-US"/>
              </w:rPr>
            </w:pPr>
            <w:r w:rsidRPr="00377C78">
              <w:rPr>
                <w:lang w:val="en-US"/>
              </w:rPr>
              <w:t>0.4488</w:t>
            </w:r>
          </w:p>
        </w:tc>
        <w:tc>
          <w:tcPr>
            <w:tcW w:w="113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5601FB3" w14:textId="77777777" w:rsidR="00811AD4" w:rsidRPr="00377C78" w:rsidRDefault="00811AD4" w:rsidP="00236EED">
            <w:pPr>
              <w:spacing w:line="60" w:lineRule="atLeast"/>
              <w:jc w:val="right"/>
              <w:rPr>
                <w:lang w:val="en-US"/>
              </w:rPr>
            </w:pPr>
            <w:r w:rsidRPr="00377C78">
              <w:rPr>
                <w:lang w:val="en-US"/>
              </w:rPr>
              <w:t>8.25</w:t>
            </w:r>
          </w:p>
        </w:tc>
        <w:tc>
          <w:tcPr>
            <w:tcW w:w="113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3ACE78C" w14:textId="77777777" w:rsidR="00811AD4" w:rsidRPr="00377C78" w:rsidRDefault="00811AD4" w:rsidP="00236EED">
            <w:pPr>
              <w:spacing w:line="60" w:lineRule="atLeast"/>
              <w:jc w:val="right"/>
              <w:rPr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B3BD7AC" w14:textId="77777777" w:rsidR="00811AD4" w:rsidRPr="00377C78" w:rsidRDefault="00811AD4" w:rsidP="00236EED">
            <w:pPr>
              <w:spacing w:line="60" w:lineRule="atLeast"/>
              <w:jc w:val="right"/>
              <w:rPr>
                <w:lang w:val="en-US"/>
              </w:rPr>
            </w:pPr>
            <w:r w:rsidRPr="00377C78">
              <w:rPr>
                <w:lang w:val="en-US"/>
              </w:rPr>
              <w:t>3.70</w:t>
            </w:r>
          </w:p>
        </w:tc>
        <w:tc>
          <w:tcPr>
            <w:tcW w:w="84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1CDDE51" w14:textId="77777777" w:rsidR="00811AD4" w:rsidRPr="00377C78" w:rsidRDefault="00811AD4" w:rsidP="00236EED">
            <w:pPr>
              <w:spacing w:line="60" w:lineRule="atLeast"/>
              <w:jc w:val="right"/>
              <w:rPr>
                <w:lang w:val="en-US"/>
              </w:rPr>
            </w:pPr>
            <w:r w:rsidRPr="00377C78">
              <w:rPr>
                <w:lang w:val="en-US"/>
              </w:rPr>
              <w:t>5.73%                                                                                                    0.47                                                                                                    0.21</w:t>
            </w:r>
          </w:p>
        </w:tc>
      </w:tr>
      <w:tr w:rsidR="00811AD4" w:rsidRPr="00377C78" w14:paraId="76949FDA" w14:textId="77777777" w:rsidTr="00236EED">
        <w:tc>
          <w:tcPr>
            <w:tcW w:w="56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00ED2B8" w14:textId="77777777" w:rsidR="00811AD4" w:rsidRPr="00377C78" w:rsidRDefault="00811AD4">
            <w:pPr>
              <w:rPr>
                <w:lang w:val="en-US"/>
              </w:rPr>
            </w:pPr>
            <w:r w:rsidRPr="00377C78">
              <w:rPr>
                <w:lang w:val="en-US"/>
              </w:rPr>
              <w:t xml:space="preserve"> 40</w:t>
            </w:r>
          </w:p>
        </w:tc>
        <w:tc>
          <w:tcPr>
            <w:tcW w:w="37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3B6DEB3" w14:textId="77777777" w:rsidR="00811AD4" w:rsidRPr="00377C78" w:rsidRDefault="00811AD4">
            <w:pPr>
              <w:rPr>
                <w:lang w:val="en-US"/>
              </w:rPr>
            </w:pPr>
            <w:r w:rsidRPr="00377C78">
              <w:rPr>
                <w:lang w:val="en-US"/>
              </w:rPr>
              <w:t>5/20-40-4/11                                                                                                                                          КОРОБКА МОНТАЖНАЯ (</w:t>
            </w:r>
            <w:proofErr w:type="gramStart"/>
            <w:r w:rsidRPr="00377C78">
              <w:rPr>
                <w:lang w:val="en-US"/>
              </w:rPr>
              <w:t xml:space="preserve">ПОДРОЗЕТНИК)   </w:t>
            </w:r>
            <w:proofErr w:type="gramEnd"/>
            <w:r w:rsidRPr="00377C78">
              <w:rPr>
                <w:lang w:val="en-US"/>
              </w:rPr>
              <w:t xml:space="preserve">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99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98A2443" w14:textId="77777777" w:rsidR="00811AD4" w:rsidRPr="00377C78" w:rsidRDefault="00811AD4">
            <w:pPr>
              <w:rPr>
                <w:lang w:val="en-US"/>
              </w:rPr>
            </w:pPr>
            <w:r w:rsidRPr="00377C78">
              <w:rPr>
                <w:lang w:val="en-US"/>
              </w:rPr>
              <w:t xml:space="preserve">100ШТ   </w:t>
            </w:r>
          </w:p>
        </w:tc>
        <w:tc>
          <w:tcPr>
            <w:tcW w:w="99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39DF0C2" w14:textId="77777777" w:rsidR="00811AD4" w:rsidRPr="00377C78" w:rsidRDefault="00811AD4" w:rsidP="00236EED">
            <w:pPr>
              <w:spacing w:line="60" w:lineRule="atLeast"/>
              <w:jc w:val="center"/>
              <w:rPr>
                <w:lang w:val="en-US"/>
              </w:rPr>
            </w:pPr>
            <w:r w:rsidRPr="00377C78">
              <w:rPr>
                <w:lang w:val="en-US"/>
              </w:rPr>
              <w:t>0.2266</w:t>
            </w:r>
          </w:p>
        </w:tc>
        <w:tc>
          <w:tcPr>
            <w:tcW w:w="113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D2A3B30" w14:textId="77777777" w:rsidR="00811AD4" w:rsidRPr="00377C78" w:rsidRDefault="00811AD4" w:rsidP="00236EED">
            <w:pPr>
              <w:spacing w:line="60" w:lineRule="atLeast"/>
              <w:jc w:val="right"/>
              <w:rPr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82D6BD1" w14:textId="77777777" w:rsidR="00811AD4" w:rsidRPr="00377C78" w:rsidRDefault="00811AD4" w:rsidP="00236EED">
            <w:pPr>
              <w:spacing w:line="60" w:lineRule="atLeast"/>
              <w:jc w:val="right"/>
              <w:rPr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18E006D" w14:textId="77777777" w:rsidR="00811AD4" w:rsidRPr="00377C78" w:rsidRDefault="00811AD4" w:rsidP="00236EED">
            <w:pPr>
              <w:spacing w:line="60" w:lineRule="atLeast"/>
              <w:jc w:val="right"/>
              <w:rPr>
                <w:lang w:val="en-US"/>
              </w:rPr>
            </w:pPr>
            <w:r w:rsidRPr="00377C78">
              <w:rPr>
                <w:lang w:val="en-US"/>
              </w:rPr>
              <w:t>0.00</w:t>
            </w:r>
          </w:p>
        </w:tc>
        <w:tc>
          <w:tcPr>
            <w:tcW w:w="84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FB324B8" w14:textId="77777777" w:rsidR="00811AD4" w:rsidRPr="00377C78" w:rsidRDefault="00811AD4" w:rsidP="00236EED">
            <w:pPr>
              <w:spacing w:line="60" w:lineRule="atLeast"/>
              <w:jc w:val="right"/>
              <w:rPr>
                <w:lang w:val="en-US"/>
              </w:rPr>
            </w:pPr>
            <w:r w:rsidRPr="00377C78">
              <w:rPr>
                <w:lang w:val="en-US"/>
              </w:rPr>
              <w:t xml:space="preserve">                                                                                                                                                                                                        0.00</w:t>
            </w:r>
          </w:p>
        </w:tc>
      </w:tr>
      <w:tr w:rsidR="00811AD4" w:rsidRPr="00377C78" w14:paraId="1E19B1BF" w14:textId="77777777" w:rsidTr="00236EED">
        <w:tc>
          <w:tcPr>
            <w:tcW w:w="56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EC55572" w14:textId="77777777" w:rsidR="00811AD4" w:rsidRPr="00377C78" w:rsidRDefault="00811AD4">
            <w:pPr>
              <w:rPr>
                <w:lang w:val="en-US"/>
              </w:rPr>
            </w:pPr>
            <w:r w:rsidRPr="00377C78">
              <w:rPr>
                <w:lang w:val="en-US"/>
              </w:rPr>
              <w:t xml:space="preserve"> 41</w:t>
            </w:r>
          </w:p>
        </w:tc>
        <w:tc>
          <w:tcPr>
            <w:tcW w:w="37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36BDBF1" w14:textId="77777777" w:rsidR="00811AD4" w:rsidRPr="00377C78" w:rsidRDefault="00811AD4">
            <w:pPr>
              <w:rPr>
                <w:lang w:val="en-US"/>
              </w:rPr>
            </w:pPr>
            <w:r w:rsidRPr="00377C78">
              <w:rPr>
                <w:lang w:val="en-US"/>
              </w:rPr>
              <w:t xml:space="preserve">5/30-40-2/23                                                                                                                                          ЭЛЕКТРОИЗОЛЯЦИОННАЯ ЛЕНТА ПВХ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99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BE18B1C" w14:textId="77777777" w:rsidR="00811AD4" w:rsidRPr="00377C78" w:rsidRDefault="00811AD4">
            <w:pPr>
              <w:rPr>
                <w:lang w:val="en-US"/>
              </w:rPr>
            </w:pPr>
            <w:r w:rsidRPr="00377C78">
              <w:rPr>
                <w:lang w:val="en-US"/>
              </w:rPr>
              <w:t xml:space="preserve">КГ      </w:t>
            </w:r>
          </w:p>
        </w:tc>
        <w:tc>
          <w:tcPr>
            <w:tcW w:w="99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6A293DB" w14:textId="77777777" w:rsidR="00811AD4" w:rsidRPr="00377C78" w:rsidRDefault="00811AD4" w:rsidP="00236EED">
            <w:pPr>
              <w:spacing w:line="60" w:lineRule="atLeast"/>
              <w:jc w:val="center"/>
              <w:rPr>
                <w:lang w:val="en-US"/>
              </w:rPr>
            </w:pPr>
            <w:r w:rsidRPr="00377C78">
              <w:rPr>
                <w:lang w:val="en-US"/>
              </w:rPr>
              <w:t>0.0242</w:t>
            </w:r>
          </w:p>
        </w:tc>
        <w:tc>
          <w:tcPr>
            <w:tcW w:w="113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60EF480" w14:textId="77777777" w:rsidR="00811AD4" w:rsidRPr="00377C78" w:rsidRDefault="00811AD4" w:rsidP="00236EED">
            <w:pPr>
              <w:spacing w:line="60" w:lineRule="atLeast"/>
              <w:jc w:val="right"/>
              <w:rPr>
                <w:lang w:val="en-US"/>
              </w:rPr>
            </w:pPr>
            <w:r w:rsidRPr="00377C78">
              <w:rPr>
                <w:lang w:val="en-US"/>
              </w:rPr>
              <w:t>14.95</w:t>
            </w:r>
          </w:p>
        </w:tc>
        <w:tc>
          <w:tcPr>
            <w:tcW w:w="113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6C6B854" w14:textId="77777777" w:rsidR="00811AD4" w:rsidRPr="00377C78" w:rsidRDefault="00811AD4" w:rsidP="00236EED">
            <w:pPr>
              <w:spacing w:line="60" w:lineRule="atLeast"/>
              <w:jc w:val="right"/>
              <w:rPr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09A4296" w14:textId="77777777" w:rsidR="00811AD4" w:rsidRPr="00377C78" w:rsidRDefault="00811AD4" w:rsidP="00236EED">
            <w:pPr>
              <w:spacing w:line="60" w:lineRule="atLeast"/>
              <w:jc w:val="right"/>
              <w:rPr>
                <w:lang w:val="en-US"/>
              </w:rPr>
            </w:pPr>
            <w:r w:rsidRPr="00377C78">
              <w:rPr>
                <w:lang w:val="en-US"/>
              </w:rPr>
              <w:t>0.36</w:t>
            </w:r>
          </w:p>
        </w:tc>
        <w:tc>
          <w:tcPr>
            <w:tcW w:w="84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8F946B0" w14:textId="77777777" w:rsidR="00811AD4" w:rsidRPr="00377C78" w:rsidRDefault="00811AD4" w:rsidP="00236EED">
            <w:pPr>
              <w:spacing w:line="60" w:lineRule="atLeast"/>
              <w:jc w:val="right"/>
              <w:rPr>
                <w:lang w:val="en-US"/>
              </w:rPr>
            </w:pPr>
            <w:r w:rsidRPr="00377C78">
              <w:rPr>
                <w:lang w:val="en-US"/>
              </w:rPr>
              <w:t>5.73%                                                                                                    0.86                                                                                                    0.02</w:t>
            </w:r>
          </w:p>
        </w:tc>
      </w:tr>
      <w:tr w:rsidR="00811AD4" w:rsidRPr="00377C78" w14:paraId="1A8DF45B" w14:textId="77777777" w:rsidTr="00236EED">
        <w:tc>
          <w:tcPr>
            <w:tcW w:w="56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AC49DC3" w14:textId="77777777" w:rsidR="00811AD4" w:rsidRPr="00377C78" w:rsidRDefault="00811AD4">
            <w:pPr>
              <w:rPr>
                <w:lang w:val="en-US"/>
              </w:rPr>
            </w:pPr>
            <w:r w:rsidRPr="00377C78">
              <w:rPr>
                <w:lang w:val="en-US"/>
              </w:rPr>
              <w:t xml:space="preserve"> 42</w:t>
            </w:r>
          </w:p>
        </w:tc>
        <w:tc>
          <w:tcPr>
            <w:tcW w:w="37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3E53694" w14:textId="77777777" w:rsidR="00811AD4" w:rsidRPr="00377C78" w:rsidRDefault="00811AD4">
            <w:pPr>
              <w:rPr>
                <w:lang w:val="en-US"/>
              </w:rPr>
            </w:pPr>
            <w:r w:rsidRPr="00377C78">
              <w:rPr>
                <w:lang w:val="en-US"/>
              </w:rPr>
              <w:t xml:space="preserve">5/30-30-4-1-1/2                                                                                                                                       ВЫКЛЮЧАТЕЛЬ УСТАНОВОЧНЫЙ ОДНОКЛАВИШНЫЙ С16-122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99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B6BA574" w14:textId="77777777" w:rsidR="00811AD4" w:rsidRPr="00377C78" w:rsidRDefault="00811AD4">
            <w:pPr>
              <w:rPr>
                <w:lang w:val="en-US"/>
              </w:rPr>
            </w:pPr>
            <w:r w:rsidRPr="00377C78">
              <w:rPr>
                <w:lang w:val="en-US"/>
              </w:rPr>
              <w:t xml:space="preserve">ШТ      </w:t>
            </w:r>
          </w:p>
        </w:tc>
        <w:tc>
          <w:tcPr>
            <w:tcW w:w="99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BB73D3C" w14:textId="77777777" w:rsidR="00811AD4" w:rsidRPr="00377C78" w:rsidRDefault="00811AD4" w:rsidP="00236EED">
            <w:pPr>
              <w:spacing w:line="60" w:lineRule="atLeast"/>
              <w:jc w:val="center"/>
              <w:rPr>
                <w:lang w:val="en-US"/>
              </w:rPr>
            </w:pPr>
            <w:r w:rsidRPr="00377C78">
              <w:rPr>
                <w:lang w:val="en-US"/>
              </w:rPr>
              <w:t>10</w:t>
            </w:r>
          </w:p>
        </w:tc>
        <w:tc>
          <w:tcPr>
            <w:tcW w:w="113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FB52ECB" w14:textId="77777777" w:rsidR="00811AD4" w:rsidRPr="00377C78" w:rsidRDefault="00811AD4" w:rsidP="00236EED">
            <w:pPr>
              <w:spacing w:line="60" w:lineRule="atLeast"/>
              <w:jc w:val="right"/>
              <w:rPr>
                <w:lang w:val="en-US"/>
              </w:rPr>
            </w:pPr>
            <w:r w:rsidRPr="00377C78">
              <w:rPr>
                <w:lang w:val="en-US"/>
              </w:rPr>
              <w:t>5.01</w:t>
            </w:r>
          </w:p>
        </w:tc>
        <w:tc>
          <w:tcPr>
            <w:tcW w:w="113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4D0EF4D" w14:textId="77777777" w:rsidR="00811AD4" w:rsidRPr="00377C78" w:rsidRDefault="00811AD4" w:rsidP="00236EED">
            <w:pPr>
              <w:spacing w:line="60" w:lineRule="atLeast"/>
              <w:jc w:val="right"/>
              <w:rPr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E79105F" w14:textId="77777777" w:rsidR="00811AD4" w:rsidRPr="00377C78" w:rsidRDefault="00811AD4" w:rsidP="00236EED">
            <w:pPr>
              <w:spacing w:line="60" w:lineRule="atLeast"/>
              <w:jc w:val="right"/>
              <w:rPr>
                <w:lang w:val="en-US"/>
              </w:rPr>
            </w:pPr>
            <w:r w:rsidRPr="00377C78">
              <w:rPr>
                <w:lang w:val="en-US"/>
              </w:rPr>
              <w:t>50.10</w:t>
            </w:r>
          </w:p>
        </w:tc>
        <w:tc>
          <w:tcPr>
            <w:tcW w:w="84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575FD95" w14:textId="77777777" w:rsidR="00811AD4" w:rsidRPr="00377C78" w:rsidRDefault="00811AD4" w:rsidP="00236EED">
            <w:pPr>
              <w:spacing w:line="60" w:lineRule="atLeast"/>
              <w:jc w:val="right"/>
              <w:rPr>
                <w:lang w:val="en-US"/>
              </w:rPr>
            </w:pPr>
            <w:r w:rsidRPr="00377C78">
              <w:rPr>
                <w:lang w:val="en-US"/>
              </w:rPr>
              <w:t>5.73%                                                                                                    0.29                                                                                                    2.90</w:t>
            </w:r>
          </w:p>
        </w:tc>
      </w:tr>
      <w:tr w:rsidR="00811AD4" w:rsidRPr="00377C78" w14:paraId="41C09F80" w14:textId="77777777" w:rsidTr="00236EED">
        <w:tc>
          <w:tcPr>
            <w:tcW w:w="56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2E3F583" w14:textId="77777777" w:rsidR="00811AD4" w:rsidRPr="00377C78" w:rsidRDefault="00811AD4">
            <w:pPr>
              <w:rPr>
                <w:lang w:val="en-US"/>
              </w:rPr>
            </w:pPr>
            <w:r w:rsidRPr="00377C78">
              <w:rPr>
                <w:lang w:val="en-US"/>
              </w:rPr>
              <w:t xml:space="preserve"> 43</w:t>
            </w:r>
          </w:p>
        </w:tc>
        <w:tc>
          <w:tcPr>
            <w:tcW w:w="37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E4E941C" w14:textId="77777777" w:rsidR="00811AD4" w:rsidRPr="00236EED" w:rsidRDefault="00811AD4">
            <w:r w:rsidRPr="00236EED">
              <w:t xml:space="preserve">5/30-30-4-1-2-1/14                                                                                                                                    РОЗЕТКА ШТЕПСЕЛЬНАЯ С ЗАЗЕМЛЯЮЩИМ КОНТАКТОМ РА16-254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99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794B0C3" w14:textId="77777777" w:rsidR="00811AD4" w:rsidRPr="00377C78" w:rsidRDefault="00811AD4">
            <w:pPr>
              <w:rPr>
                <w:lang w:val="en-US"/>
              </w:rPr>
            </w:pPr>
            <w:r w:rsidRPr="00377C78">
              <w:rPr>
                <w:lang w:val="en-US"/>
              </w:rPr>
              <w:t xml:space="preserve">ШТ      </w:t>
            </w:r>
          </w:p>
        </w:tc>
        <w:tc>
          <w:tcPr>
            <w:tcW w:w="99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E4E2AB1" w14:textId="77777777" w:rsidR="00811AD4" w:rsidRPr="00377C78" w:rsidRDefault="00811AD4" w:rsidP="00236EED">
            <w:pPr>
              <w:spacing w:line="60" w:lineRule="atLeast"/>
              <w:jc w:val="center"/>
              <w:rPr>
                <w:lang w:val="en-US"/>
              </w:rPr>
            </w:pPr>
            <w:r w:rsidRPr="00377C78">
              <w:rPr>
                <w:lang w:val="en-US"/>
              </w:rPr>
              <w:t>12</w:t>
            </w:r>
          </w:p>
        </w:tc>
        <w:tc>
          <w:tcPr>
            <w:tcW w:w="113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7C899E6" w14:textId="77777777" w:rsidR="00811AD4" w:rsidRPr="00377C78" w:rsidRDefault="00811AD4" w:rsidP="00236EED">
            <w:pPr>
              <w:spacing w:line="60" w:lineRule="atLeast"/>
              <w:jc w:val="right"/>
              <w:rPr>
                <w:lang w:val="en-US"/>
              </w:rPr>
            </w:pPr>
            <w:r w:rsidRPr="00377C78">
              <w:rPr>
                <w:lang w:val="en-US"/>
              </w:rPr>
              <w:t>3.03</w:t>
            </w:r>
          </w:p>
        </w:tc>
        <w:tc>
          <w:tcPr>
            <w:tcW w:w="113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5C4DEFA" w14:textId="77777777" w:rsidR="00811AD4" w:rsidRPr="00377C78" w:rsidRDefault="00811AD4" w:rsidP="00236EED">
            <w:pPr>
              <w:spacing w:line="60" w:lineRule="atLeast"/>
              <w:jc w:val="right"/>
              <w:rPr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CAAEF2C" w14:textId="77777777" w:rsidR="00811AD4" w:rsidRPr="00377C78" w:rsidRDefault="00811AD4" w:rsidP="00236EED">
            <w:pPr>
              <w:spacing w:line="60" w:lineRule="atLeast"/>
              <w:jc w:val="right"/>
              <w:rPr>
                <w:lang w:val="en-US"/>
              </w:rPr>
            </w:pPr>
            <w:r w:rsidRPr="00377C78">
              <w:rPr>
                <w:lang w:val="en-US"/>
              </w:rPr>
              <w:t>36.36</w:t>
            </w:r>
          </w:p>
        </w:tc>
        <w:tc>
          <w:tcPr>
            <w:tcW w:w="84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4A61000" w14:textId="77777777" w:rsidR="00811AD4" w:rsidRPr="00377C78" w:rsidRDefault="00811AD4" w:rsidP="00236EED">
            <w:pPr>
              <w:spacing w:line="60" w:lineRule="atLeast"/>
              <w:jc w:val="right"/>
              <w:rPr>
                <w:lang w:val="en-US"/>
              </w:rPr>
            </w:pPr>
            <w:r w:rsidRPr="00377C78">
              <w:rPr>
                <w:lang w:val="en-US"/>
              </w:rPr>
              <w:t>5.73%                                                                                                    0.17                                                                                                    2.04</w:t>
            </w:r>
          </w:p>
        </w:tc>
      </w:tr>
      <w:tr w:rsidR="00811AD4" w:rsidRPr="00377C78" w14:paraId="6CAA886B" w14:textId="77777777" w:rsidTr="00236EED">
        <w:tc>
          <w:tcPr>
            <w:tcW w:w="56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5B3C0A1" w14:textId="77777777" w:rsidR="00811AD4" w:rsidRPr="00377C78" w:rsidRDefault="00811AD4">
            <w:pPr>
              <w:rPr>
                <w:lang w:val="en-US"/>
              </w:rPr>
            </w:pPr>
            <w:r w:rsidRPr="00377C78">
              <w:rPr>
                <w:lang w:val="en-US"/>
              </w:rPr>
              <w:t xml:space="preserve"> 44</w:t>
            </w:r>
          </w:p>
        </w:tc>
        <w:tc>
          <w:tcPr>
            <w:tcW w:w="37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BF18CC6" w14:textId="77777777" w:rsidR="00811AD4" w:rsidRPr="00236EED" w:rsidRDefault="00811AD4">
            <w:r w:rsidRPr="00236EED">
              <w:t xml:space="preserve">5/30-30-4-3-1-2-1/1                                                                                                                                   СВЕТИЛЬНИК С КОМПАКТНЫМИ ЛЮМИНЕСЦЕНТНЫМИ ЛАМПАМИ ПОТОЛОЧНЫЙ ДЛЯ ЖИЛЫХ ПОМЕЩЕНИЙ ЛПБ31-11-006 С ЭМПРА                                                                                                                             </w:t>
            </w:r>
          </w:p>
        </w:tc>
        <w:tc>
          <w:tcPr>
            <w:tcW w:w="99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CB248D1" w14:textId="77777777" w:rsidR="00811AD4" w:rsidRPr="00377C78" w:rsidRDefault="00811AD4">
            <w:pPr>
              <w:rPr>
                <w:lang w:val="en-US"/>
              </w:rPr>
            </w:pPr>
            <w:r w:rsidRPr="00377C78">
              <w:rPr>
                <w:lang w:val="en-US"/>
              </w:rPr>
              <w:t xml:space="preserve">ШТ      </w:t>
            </w:r>
          </w:p>
        </w:tc>
        <w:tc>
          <w:tcPr>
            <w:tcW w:w="99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EA05F4F" w14:textId="77777777" w:rsidR="00811AD4" w:rsidRPr="00377C78" w:rsidRDefault="00811AD4" w:rsidP="00236EED">
            <w:pPr>
              <w:spacing w:line="60" w:lineRule="atLeast"/>
              <w:jc w:val="center"/>
              <w:rPr>
                <w:lang w:val="en-US"/>
              </w:rPr>
            </w:pPr>
            <w:r w:rsidRPr="00377C78">
              <w:rPr>
                <w:lang w:val="en-US"/>
              </w:rPr>
              <w:t>33</w:t>
            </w:r>
          </w:p>
        </w:tc>
        <w:tc>
          <w:tcPr>
            <w:tcW w:w="113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9750409" w14:textId="77777777" w:rsidR="00811AD4" w:rsidRPr="00377C78" w:rsidRDefault="00811AD4" w:rsidP="00236EED">
            <w:pPr>
              <w:spacing w:line="60" w:lineRule="atLeast"/>
              <w:jc w:val="right"/>
              <w:rPr>
                <w:lang w:val="en-US"/>
              </w:rPr>
            </w:pPr>
            <w:r w:rsidRPr="00377C78">
              <w:rPr>
                <w:lang w:val="en-US"/>
              </w:rPr>
              <w:t>20.83</w:t>
            </w:r>
          </w:p>
        </w:tc>
        <w:tc>
          <w:tcPr>
            <w:tcW w:w="113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92898CC" w14:textId="77777777" w:rsidR="00811AD4" w:rsidRPr="00377C78" w:rsidRDefault="00811AD4" w:rsidP="00236EED">
            <w:pPr>
              <w:spacing w:line="60" w:lineRule="atLeast"/>
              <w:jc w:val="right"/>
              <w:rPr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57AA78D" w14:textId="77777777" w:rsidR="00811AD4" w:rsidRPr="00377C78" w:rsidRDefault="00811AD4" w:rsidP="00236EED">
            <w:pPr>
              <w:spacing w:line="60" w:lineRule="atLeast"/>
              <w:jc w:val="right"/>
              <w:rPr>
                <w:lang w:val="en-US"/>
              </w:rPr>
            </w:pPr>
            <w:r w:rsidRPr="00377C78">
              <w:rPr>
                <w:lang w:val="en-US"/>
              </w:rPr>
              <w:t>687.39</w:t>
            </w:r>
          </w:p>
        </w:tc>
        <w:tc>
          <w:tcPr>
            <w:tcW w:w="84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D7A6CBE" w14:textId="77777777" w:rsidR="00811AD4" w:rsidRPr="00377C78" w:rsidRDefault="00811AD4" w:rsidP="00236EED">
            <w:pPr>
              <w:spacing w:line="60" w:lineRule="atLeast"/>
              <w:jc w:val="right"/>
              <w:rPr>
                <w:lang w:val="en-US"/>
              </w:rPr>
            </w:pPr>
            <w:r w:rsidRPr="00377C78">
              <w:rPr>
                <w:lang w:val="en-US"/>
              </w:rPr>
              <w:t>5.73%                                                                                                    1.19                                                                                                    39.27</w:t>
            </w:r>
          </w:p>
        </w:tc>
      </w:tr>
      <w:tr w:rsidR="00811AD4" w:rsidRPr="00377C78" w14:paraId="056E2384" w14:textId="77777777" w:rsidTr="00236EED">
        <w:tc>
          <w:tcPr>
            <w:tcW w:w="56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5405114" w14:textId="77777777" w:rsidR="00811AD4" w:rsidRPr="00377C78" w:rsidRDefault="00811AD4">
            <w:pPr>
              <w:rPr>
                <w:lang w:val="en-US"/>
              </w:rPr>
            </w:pPr>
            <w:r w:rsidRPr="00377C78">
              <w:rPr>
                <w:lang w:val="en-US"/>
              </w:rPr>
              <w:t xml:space="preserve"> 45</w:t>
            </w:r>
          </w:p>
        </w:tc>
        <w:tc>
          <w:tcPr>
            <w:tcW w:w="37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F734ECB" w14:textId="77777777" w:rsidR="00811AD4" w:rsidRPr="00236EED" w:rsidRDefault="00811AD4">
            <w:r w:rsidRPr="00236EED">
              <w:t xml:space="preserve">1/10-180-20/57                                                                                                                                        КРУГИ ШЛИФОВАЛЬНЫЕ ДЛЯ СПЕЦИАЛЬНЫХ МОНТАЖНЫХ РАБОТ 5П 180Х6Х22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99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5A2BC7B" w14:textId="77777777" w:rsidR="00811AD4" w:rsidRPr="00377C78" w:rsidRDefault="00811AD4">
            <w:pPr>
              <w:rPr>
                <w:lang w:val="en-US"/>
              </w:rPr>
            </w:pPr>
            <w:r w:rsidRPr="00377C78">
              <w:rPr>
                <w:lang w:val="en-US"/>
              </w:rPr>
              <w:t xml:space="preserve">ШТ.     </w:t>
            </w:r>
          </w:p>
        </w:tc>
        <w:tc>
          <w:tcPr>
            <w:tcW w:w="99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F25828A" w14:textId="77777777" w:rsidR="00811AD4" w:rsidRPr="00377C78" w:rsidRDefault="00811AD4" w:rsidP="00236EED">
            <w:pPr>
              <w:spacing w:line="60" w:lineRule="atLeast"/>
              <w:jc w:val="center"/>
              <w:rPr>
                <w:lang w:val="en-US"/>
              </w:rPr>
            </w:pPr>
            <w:r w:rsidRPr="00377C78">
              <w:rPr>
                <w:lang w:val="en-US"/>
              </w:rPr>
              <w:t>0.07</w:t>
            </w:r>
          </w:p>
        </w:tc>
        <w:tc>
          <w:tcPr>
            <w:tcW w:w="113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D0DC964" w14:textId="77777777" w:rsidR="00811AD4" w:rsidRPr="00377C78" w:rsidRDefault="00811AD4" w:rsidP="00236EED">
            <w:pPr>
              <w:spacing w:line="60" w:lineRule="atLeast"/>
              <w:jc w:val="right"/>
              <w:rPr>
                <w:lang w:val="en-US"/>
              </w:rPr>
            </w:pPr>
            <w:r w:rsidRPr="00377C78">
              <w:rPr>
                <w:lang w:val="en-US"/>
              </w:rPr>
              <w:t>3.02</w:t>
            </w:r>
          </w:p>
        </w:tc>
        <w:tc>
          <w:tcPr>
            <w:tcW w:w="113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4F3D254" w14:textId="77777777" w:rsidR="00811AD4" w:rsidRPr="00377C78" w:rsidRDefault="00811AD4" w:rsidP="00236EED">
            <w:pPr>
              <w:spacing w:line="60" w:lineRule="atLeast"/>
              <w:jc w:val="right"/>
              <w:rPr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8D8A18F" w14:textId="77777777" w:rsidR="00811AD4" w:rsidRPr="00377C78" w:rsidRDefault="00811AD4" w:rsidP="00236EED">
            <w:pPr>
              <w:spacing w:line="60" w:lineRule="atLeast"/>
              <w:jc w:val="right"/>
              <w:rPr>
                <w:lang w:val="en-US"/>
              </w:rPr>
            </w:pPr>
            <w:r w:rsidRPr="00377C78">
              <w:rPr>
                <w:lang w:val="en-US"/>
              </w:rPr>
              <w:t>0.21</w:t>
            </w:r>
          </w:p>
        </w:tc>
        <w:tc>
          <w:tcPr>
            <w:tcW w:w="84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9BA9189" w14:textId="77777777" w:rsidR="00811AD4" w:rsidRPr="00377C78" w:rsidRDefault="00811AD4" w:rsidP="00236EED">
            <w:pPr>
              <w:spacing w:line="60" w:lineRule="atLeast"/>
              <w:jc w:val="right"/>
              <w:rPr>
                <w:lang w:val="en-US"/>
              </w:rPr>
            </w:pPr>
            <w:r w:rsidRPr="00377C78">
              <w:rPr>
                <w:lang w:val="en-US"/>
              </w:rPr>
              <w:t>14.14%                                                                                                    0.43                                                                                                    0.03</w:t>
            </w:r>
          </w:p>
        </w:tc>
      </w:tr>
      <w:tr w:rsidR="00811AD4" w:rsidRPr="00377C78" w14:paraId="03117E4D" w14:textId="77777777" w:rsidTr="00236EED">
        <w:tc>
          <w:tcPr>
            <w:tcW w:w="56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D554469" w14:textId="77777777" w:rsidR="00811AD4" w:rsidRPr="00377C78" w:rsidRDefault="00811AD4">
            <w:pPr>
              <w:rPr>
                <w:lang w:val="en-US"/>
              </w:rPr>
            </w:pPr>
            <w:r w:rsidRPr="00377C78">
              <w:rPr>
                <w:lang w:val="en-US"/>
              </w:rPr>
              <w:t xml:space="preserve"> 46</w:t>
            </w:r>
          </w:p>
        </w:tc>
        <w:tc>
          <w:tcPr>
            <w:tcW w:w="37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B2E5897" w14:textId="77777777" w:rsidR="00811AD4" w:rsidRPr="00236EED" w:rsidRDefault="00811AD4">
            <w:r w:rsidRPr="00236EED">
              <w:t xml:space="preserve">1/10-230-40-20/136                                                                                                                                    КРАСКА МАСЛЯНАЯ МА-15, СУРИК ЖЕЛЕЗНЫЙ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99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C09A127" w14:textId="77777777" w:rsidR="00811AD4" w:rsidRPr="00377C78" w:rsidRDefault="00811AD4">
            <w:pPr>
              <w:rPr>
                <w:lang w:val="en-US"/>
              </w:rPr>
            </w:pPr>
            <w:r w:rsidRPr="00377C78">
              <w:rPr>
                <w:lang w:val="en-US"/>
              </w:rPr>
              <w:t xml:space="preserve">КГ      </w:t>
            </w:r>
          </w:p>
        </w:tc>
        <w:tc>
          <w:tcPr>
            <w:tcW w:w="99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878183A" w14:textId="77777777" w:rsidR="00811AD4" w:rsidRPr="00377C78" w:rsidRDefault="00811AD4" w:rsidP="00236EED">
            <w:pPr>
              <w:spacing w:line="60" w:lineRule="atLeast"/>
              <w:jc w:val="center"/>
              <w:rPr>
                <w:lang w:val="en-US"/>
              </w:rPr>
            </w:pPr>
            <w:r w:rsidRPr="00377C78">
              <w:rPr>
                <w:lang w:val="en-US"/>
              </w:rPr>
              <w:t>0.03</w:t>
            </w:r>
          </w:p>
        </w:tc>
        <w:tc>
          <w:tcPr>
            <w:tcW w:w="113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24658B7" w14:textId="77777777" w:rsidR="00811AD4" w:rsidRPr="00377C78" w:rsidRDefault="00811AD4" w:rsidP="00236EED">
            <w:pPr>
              <w:spacing w:line="60" w:lineRule="atLeast"/>
              <w:jc w:val="right"/>
              <w:rPr>
                <w:lang w:val="en-US"/>
              </w:rPr>
            </w:pPr>
            <w:r w:rsidRPr="00377C78">
              <w:rPr>
                <w:lang w:val="en-US"/>
              </w:rPr>
              <w:t>8.94</w:t>
            </w:r>
          </w:p>
        </w:tc>
        <w:tc>
          <w:tcPr>
            <w:tcW w:w="113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FC630AF" w14:textId="77777777" w:rsidR="00811AD4" w:rsidRPr="00377C78" w:rsidRDefault="00811AD4" w:rsidP="00236EED">
            <w:pPr>
              <w:spacing w:line="60" w:lineRule="atLeast"/>
              <w:jc w:val="right"/>
              <w:rPr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14678FF" w14:textId="77777777" w:rsidR="00811AD4" w:rsidRPr="00377C78" w:rsidRDefault="00811AD4" w:rsidP="00236EED">
            <w:pPr>
              <w:spacing w:line="60" w:lineRule="atLeast"/>
              <w:jc w:val="right"/>
              <w:rPr>
                <w:lang w:val="en-US"/>
              </w:rPr>
            </w:pPr>
            <w:r w:rsidRPr="00377C78">
              <w:rPr>
                <w:lang w:val="en-US"/>
              </w:rPr>
              <w:t>0.27</w:t>
            </w:r>
          </w:p>
        </w:tc>
        <w:tc>
          <w:tcPr>
            <w:tcW w:w="84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79CBD27" w14:textId="77777777" w:rsidR="00811AD4" w:rsidRPr="00377C78" w:rsidRDefault="00811AD4" w:rsidP="00236EED">
            <w:pPr>
              <w:spacing w:line="60" w:lineRule="atLeast"/>
              <w:jc w:val="right"/>
              <w:rPr>
                <w:lang w:val="en-US"/>
              </w:rPr>
            </w:pPr>
            <w:r w:rsidRPr="00377C78">
              <w:rPr>
                <w:lang w:val="en-US"/>
              </w:rPr>
              <w:t>14.14%                                                                                                    1.26                                                                                                    0.04</w:t>
            </w:r>
          </w:p>
        </w:tc>
      </w:tr>
      <w:tr w:rsidR="00811AD4" w:rsidRPr="00377C78" w14:paraId="2B7E97FE" w14:textId="77777777" w:rsidTr="00236EED">
        <w:tc>
          <w:tcPr>
            <w:tcW w:w="56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127107C" w14:textId="77777777" w:rsidR="00811AD4" w:rsidRPr="00377C78" w:rsidRDefault="00811AD4">
            <w:pPr>
              <w:rPr>
                <w:lang w:val="en-US"/>
              </w:rPr>
            </w:pPr>
            <w:r w:rsidRPr="00377C78">
              <w:rPr>
                <w:lang w:val="en-US"/>
              </w:rPr>
              <w:t xml:space="preserve"> 47</w:t>
            </w:r>
          </w:p>
        </w:tc>
        <w:tc>
          <w:tcPr>
            <w:tcW w:w="37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2B04DF2" w14:textId="77777777" w:rsidR="00811AD4" w:rsidRPr="00377C78" w:rsidRDefault="00811AD4">
            <w:pPr>
              <w:rPr>
                <w:lang w:val="en-US"/>
              </w:rPr>
            </w:pPr>
            <w:r w:rsidRPr="00377C78">
              <w:rPr>
                <w:lang w:val="en-US"/>
              </w:rPr>
              <w:t xml:space="preserve">1/10-240-10-10/131                                                                                                                                    БОЛТЫ СТРОИТЕЛЬНЫЕ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99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0AB3926" w14:textId="77777777" w:rsidR="00811AD4" w:rsidRPr="00377C78" w:rsidRDefault="00811AD4">
            <w:pPr>
              <w:rPr>
                <w:lang w:val="en-US"/>
              </w:rPr>
            </w:pPr>
            <w:r w:rsidRPr="00377C78">
              <w:rPr>
                <w:lang w:val="en-US"/>
              </w:rPr>
              <w:t xml:space="preserve">Т       </w:t>
            </w:r>
          </w:p>
        </w:tc>
        <w:tc>
          <w:tcPr>
            <w:tcW w:w="99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3BC206C" w14:textId="77777777" w:rsidR="00811AD4" w:rsidRPr="00377C78" w:rsidRDefault="00811AD4" w:rsidP="00236EED">
            <w:pPr>
              <w:spacing w:line="60" w:lineRule="atLeast"/>
              <w:jc w:val="center"/>
              <w:rPr>
                <w:lang w:val="en-US"/>
              </w:rPr>
            </w:pPr>
            <w:r w:rsidRPr="00377C78">
              <w:rPr>
                <w:lang w:val="en-US"/>
              </w:rPr>
              <w:t>0.000119</w:t>
            </w:r>
          </w:p>
        </w:tc>
        <w:tc>
          <w:tcPr>
            <w:tcW w:w="113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334C339" w14:textId="77777777" w:rsidR="00811AD4" w:rsidRPr="00377C78" w:rsidRDefault="00811AD4" w:rsidP="00236EED">
            <w:pPr>
              <w:spacing w:line="60" w:lineRule="atLeast"/>
              <w:jc w:val="right"/>
              <w:rPr>
                <w:lang w:val="en-US"/>
              </w:rPr>
            </w:pPr>
            <w:r w:rsidRPr="00377C78">
              <w:rPr>
                <w:lang w:val="en-US"/>
              </w:rPr>
              <w:t>3425.01</w:t>
            </w:r>
          </w:p>
        </w:tc>
        <w:tc>
          <w:tcPr>
            <w:tcW w:w="113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A324270" w14:textId="77777777" w:rsidR="00811AD4" w:rsidRPr="00377C78" w:rsidRDefault="00811AD4" w:rsidP="00236EED">
            <w:pPr>
              <w:spacing w:line="60" w:lineRule="atLeast"/>
              <w:jc w:val="right"/>
              <w:rPr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52BAFA2" w14:textId="77777777" w:rsidR="00811AD4" w:rsidRPr="00377C78" w:rsidRDefault="00811AD4" w:rsidP="00236EED">
            <w:pPr>
              <w:spacing w:line="60" w:lineRule="atLeast"/>
              <w:jc w:val="right"/>
              <w:rPr>
                <w:lang w:val="en-US"/>
              </w:rPr>
            </w:pPr>
            <w:r w:rsidRPr="00377C78">
              <w:rPr>
                <w:lang w:val="en-US"/>
              </w:rPr>
              <w:t>0.41</w:t>
            </w:r>
          </w:p>
        </w:tc>
        <w:tc>
          <w:tcPr>
            <w:tcW w:w="84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7FDB7BE" w14:textId="77777777" w:rsidR="00811AD4" w:rsidRPr="00377C78" w:rsidRDefault="00811AD4" w:rsidP="00236EED">
            <w:pPr>
              <w:spacing w:line="60" w:lineRule="atLeast"/>
              <w:jc w:val="right"/>
              <w:rPr>
                <w:lang w:val="en-US"/>
              </w:rPr>
            </w:pPr>
            <w:r w:rsidRPr="00377C78">
              <w:rPr>
                <w:lang w:val="en-US"/>
              </w:rPr>
              <w:t>14.14%                                                                                                    484.30                                                                                                    0.06</w:t>
            </w:r>
          </w:p>
        </w:tc>
      </w:tr>
      <w:tr w:rsidR="00811AD4" w:rsidRPr="00377C78" w14:paraId="63C281DB" w14:textId="77777777" w:rsidTr="00236EED">
        <w:tc>
          <w:tcPr>
            <w:tcW w:w="56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299A5F2" w14:textId="77777777" w:rsidR="00811AD4" w:rsidRPr="00377C78" w:rsidRDefault="00811AD4">
            <w:pPr>
              <w:rPr>
                <w:lang w:val="en-US"/>
              </w:rPr>
            </w:pPr>
            <w:r w:rsidRPr="00377C78">
              <w:rPr>
                <w:lang w:val="en-US"/>
              </w:rPr>
              <w:t xml:space="preserve"> 48</w:t>
            </w:r>
          </w:p>
        </w:tc>
        <w:tc>
          <w:tcPr>
            <w:tcW w:w="37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B7FF102" w14:textId="77777777" w:rsidR="00811AD4" w:rsidRPr="00377C78" w:rsidRDefault="00811AD4">
            <w:pPr>
              <w:rPr>
                <w:lang w:val="en-US"/>
              </w:rPr>
            </w:pPr>
            <w:r w:rsidRPr="00377C78">
              <w:rPr>
                <w:lang w:val="en-US"/>
              </w:rPr>
              <w:t xml:space="preserve">1/10-240-20/1                                                                                                                                         ГАЙКИ СТРОИТЕЛЬНЫЕ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99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64DA722" w14:textId="77777777" w:rsidR="00811AD4" w:rsidRPr="00377C78" w:rsidRDefault="00811AD4">
            <w:pPr>
              <w:rPr>
                <w:lang w:val="en-US"/>
              </w:rPr>
            </w:pPr>
            <w:r w:rsidRPr="00377C78">
              <w:rPr>
                <w:lang w:val="en-US"/>
              </w:rPr>
              <w:t xml:space="preserve">Т       </w:t>
            </w:r>
          </w:p>
        </w:tc>
        <w:tc>
          <w:tcPr>
            <w:tcW w:w="99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C1168D0" w14:textId="77777777" w:rsidR="00811AD4" w:rsidRPr="00377C78" w:rsidRDefault="00811AD4" w:rsidP="00236EED">
            <w:pPr>
              <w:spacing w:line="60" w:lineRule="atLeast"/>
              <w:jc w:val="center"/>
              <w:rPr>
                <w:lang w:val="en-US"/>
              </w:rPr>
            </w:pPr>
            <w:r w:rsidRPr="00377C78">
              <w:rPr>
                <w:lang w:val="en-US"/>
              </w:rPr>
              <w:t>0.000034</w:t>
            </w:r>
          </w:p>
        </w:tc>
        <w:tc>
          <w:tcPr>
            <w:tcW w:w="113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2EEECDE" w14:textId="77777777" w:rsidR="00811AD4" w:rsidRPr="00377C78" w:rsidRDefault="00811AD4" w:rsidP="00236EED">
            <w:pPr>
              <w:spacing w:line="60" w:lineRule="atLeast"/>
              <w:jc w:val="right"/>
              <w:rPr>
                <w:lang w:val="en-US"/>
              </w:rPr>
            </w:pPr>
            <w:r w:rsidRPr="00377C78">
              <w:rPr>
                <w:lang w:val="en-US"/>
              </w:rPr>
              <w:t>4430.03</w:t>
            </w:r>
          </w:p>
        </w:tc>
        <w:tc>
          <w:tcPr>
            <w:tcW w:w="113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30203D9" w14:textId="77777777" w:rsidR="00811AD4" w:rsidRPr="00377C78" w:rsidRDefault="00811AD4" w:rsidP="00236EED">
            <w:pPr>
              <w:spacing w:line="60" w:lineRule="atLeast"/>
              <w:jc w:val="right"/>
              <w:rPr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F5A77C6" w14:textId="77777777" w:rsidR="00811AD4" w:rsidRPr="00377C78" w:rsidRDefault="00811AD4" w:rsidP="00236EED">
            <w:pPr>
              <w:spacing w:line="60" w:lineRule="atLeast"/>
              <w:jc w:val="right"/>
              <w:rPr>
                <w:lang w:val="en-US"/>
              </w:rPr>
            </w:pPr>
            <w:r w:rsidRPr="00377C78">
              <w:rPr>
                <w:lang w:val="en-US"/>
              </w:rPr>
              <w:t>0.15</w:t>
            </w:r>
          </w:p>
        </w:tc>
        <w:tc>
          <w:tcPr>
            <w:tcW w:w="84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CB1958A" w14:textId="77777777" w:rsidR="00811AD4" w:rsidRPr="00377C78" w:rsidRDefault="00811AD4" w:rsidP="00236EED">
            <w:pPr>
              <w:spacing w:line="60" w:lineRule="atLeast"/>
              <w:jc w:val="right"/>
              <w:rPr>
                <w:lang w:val="en-US"/>
              </w:rPr>
            </w:pPr>
            <w:r w:rsidRPr="00377C78">
              <w:rPr>
                <w:lang w:val="en-US"/>
              </w:rPr>
              <w:t>14.14%                                                                                                    626.41                                                                                                    0.02</w:t>
            </w:r>
          </w:p>
        </w:tc>
      </w:tr>
      <w:tr w:rsidR="00811AD4" w:rsidRPr="00377C78" w14:paraId="598F43FB" w14:textId="77777777" w:rsidTr="00236EED">
        <w:tc>
          <w:tcPr>
            <w:tcW w:w="56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7FCADA3" w14:textId="77777777" w:rsidR="00811AD4" w:rsidRPr="00377C78" w:rsidRDefault="00811AD4">
            <w:pPr>
              <w:rPr>
                <w:lang w:val="en-US"/>
              </w:rPr>
            </w:pPr>
            <w:r w:rsidRPr="00377C78">
              <w:rPr>
                <w:lang w:val="en-US"/>
              </w:rPr>
              <w:t xml:space="preserve"> 49</w:t>
            </w:r>
          </w:p>
        </w:tc>
        <w:tc>
          <w:tcPr>
            <w:tcW w:w="37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39E2273" w14:textId="77777777" w:rsidR="00811AD4" w:rsidRPr="00377C78" w:rsidRDefault="00811AD4">
            <w:pPr>
              <w:rPr>
                <w:lang w:val="en-US"/>
              </w:rPr>
            </w:pPr>
            <w:r w:rsidRPr="00377C78">
              <w:rPr>
                <w:lang w:val="en-US"/>
              </w:rPr>
              <w:t xml:space="preserve">1/10-240-50-16/2                                                                                                                                      ШАЙБЫ СТРОИТЕЛЬНЫЕ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99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49C869F" w14:textId="77777777" w:rsidR="00811AD4" w:rsidRPr="00377C78" w:rsidRDefault="00811AD4">
            <w:pPr>
              <w:rPr>
                <w:lang w:val="en-US"/>
              </w:rPr>
            </w:pPr>
            <w:r w:rsidRPr="00377C78">
              <w:rPr>
                <w:lang w:val="en-US"/>
              </w:rPr>
              <w:t xml:space="preserve">КГ      </w:t>
            </w:r>
          </w:p>
        </w:tc>
        <w:tc>
          <w:tcPr>
            <w:tcW w:w="99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3E54A84" w14:textId="77777777" w:rsidR="00811AD4" w:rsidRPr="00377C78" w:rsidRDefault="00811AD4" w:rsidP="00236EED">
            <w:pPr>
              <w:spacing w:line="60" w:lineRule="atLeast"/>
              <w:jc w:val="center"/>
              <w:rPr>
                <w:lang w:val="en-US"/>
              </w:rPr>
            </w:pPr>
            <w:r w:rsidRPr="00377C78">
              <w:rPr>
                <w:lang w:val="en-US"/>
              </w:rPr>
              <w:t>0.017</w:t>
            </w:r>
          </w:p>
        </w:tc>
        <w:tc>
          <w:tcPr>
            <w:tcW w:w="113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E68921B" w14:textId="77777777" w:rsidR="00811AD4" w:rsidRPr="00377C78" w:rsidRDefault="00811AD4" w:rsidP="00236EED">
            <w:pPr>
              <w:spacing w:line="60" w:lineRule="atLeast"/>
              <w:jc w:val="right"/>
              <w:rPr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CB9DBB8" w14:textId="77777777" w:rsidR="00811AD4" w:rsidRPr="00377C78" w:rsidRDefault="00811AD4" w:rsidP="00236EED">
            <w:pPr>
              <w:spacing w:line="60" w:lineRule="atLeast"/>
              <w:jc w:val="right"/>
              <w:rPr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12EE760" w14:textId="77777777" w:rsidR="00811AD4" w:rsidRPr="00377C78" w:rsidRDefault="00811AD4" w:rsidP="00236EED">
            <w:pPr>
              <w:spacing w:line="60" w:lineRule="atLeast"/>
              <w:jc w:val="right"/>
              <w:rPr>
                <w:lang w:val="en-US"/>
              </w:rPr>
            </w:pPr>
            <w:r w:rsidRPr="00377C78">
              <w:rPr>
                <w:lang w:val="en-US"/>
              </w:rPr>
              <w:t>0.00</w:t>
            </w:r>
          </w:p>
        </w:tc>
        <w:tc>
          <w:tcPr>
            <w:tcW w:w="84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F6F3D4B" w14:textId="77777777" w:rsidR="00811AD4" w:rsidRPr="00377C78" w:rsidRDefault="00811AD4" w:rsidP="00236EED">
            <w:pPr>
              <w:spacing w:line="60" w:lineRule="atLeast"/>
              <w:jc w:val="right"/>
              <w:rPr>
                <w:lang w:val="en-US"/>
              </w:rPr>
            </w:pPr>
            <w:r w:rsidRPr="00377C78">
              <w:rPr>
                <w:lang w:val="en-US"/>
              </w:rPr>
              <w:t xml:space="preserve">                                                                                                                                                                                                        0.00</w:t>
            </w:r>
          </w:p>
        </w:tc>
      </w:tr>
      <w:tr w:rsidR="00811AD4" w:rsidRPr="00377C78" w14:paraId="77353823" w14:textId="77777777" w:rsidTr="00236EED">
        <w:tc>
          <w:tcPr>
            <w:tcW w:w="56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82FD6F0" w14:textId="77777777" w:rsidR="00811AD4" w:rsidRPr="00377C78" w:rsidRDefault="00811AD4">
            <w:pPr>
              <w:rPr>
                <w:lang w:val="en-US"/>
              </w:rPr>
            </w:pPr>
            <w:r w:rsidRPr="00377C78">
              <w:rPr>
                <w:lang w:val="en-US"/>
              </w:rPr>
              <w:t xml:space="preserve"> 50</w:t>
            </w:r>
          </w:p>
        </w:tc>
        <w:tc>
          <w:tcPr>
            <w:tcW w:w="37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E559E77" w14:textId="77777777" w:rsidR="00811AD4" w:rsidRPr="00236EED" w:rsidRDefault="00811AD4">
            <w:r w:rsidRPr="00236EED">
              <w:t xml:space="preserve">5/30-30-4-7/3                                                                                                                                         ЩИТОК ОСВЕТИТЕЛЬНЫЙ ТИПА ОЩВ-12 ВВОД 3Ф., 12 ГРУПП 1Ф., 16, 25 А                                                                                                                                                                 </w:t>
            </w:r>
          </w:p>
        </w:tc>
        <w:tc>
          <w:tcPr>
            <w:tcW w:w="99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5ACF694" w14:textId="77777777" w:rsidR="00811AD4" w:rsidRPr="00377C78" w:rsidRDefault="00811AD4">
            <w:pPr>
              <w:rPr>
                <w:lang w:val="en-US"/>
              </w:rPr>
            </w:pPr>
            <w:r w:rsidRPr="00377C78">
              <w:rPr>
                <w:lang w:val="en-US"/>
              </w:rPr>
              <w:t xml:space="preserve">ШТ      </w:t>
            </w:r>
          </w:p>
        </w:tc>
        <w:tc>
          <w:tcPr>
            <w:tcW w:w="99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77C39D8" w14:textId="77777777" w:rsidR="00811AD4" w:rsidRPr="00377C78" w:rsidRDefault="00811AD4" w:rsidP="00236EED">
            <w:pPr>
              <w:spacing w:line="60" w:lineRule="atLeast"/>
              <w:jc w:val="center"/>
              <w:rPr>
                <w:lang w:val="en-US"/>
              </w:rPr>
            </w:pPr>
            <w:r w:rsidRPr="00377C78">
              <w:rPr>
                <w:lang w:val="en-US"/>
              </w:rPr>
              <w:t>1</w:t>
            </w:r>
          </w:p>
        </w:tc>
        <w:tc>
          <w:tcPr>
            <w:tcW w:w="113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3C40881" w14:textId="77777777" w:rsidR="00811AD4" w:rsidRPr="00377C78" w:rsidRDefault="00811AD4" w:rsidP="00236EED">
            <w:pPr>
              <w:spacing w:line="60" w:lineRule="atLeast"/>
              <w:jc w:val="right"/>
              <w:rPr>
                <w:lang w:val="en-US"/>
              </w:rPr>
            </w:pPr>
            <w:r w:rsidRPr="00377C78">
              <w:rPr>
                <w:lang w:val="en-US"/>
              </w:rPr>
              <w:t>130</w:t>
            </w:r>
          </w:p>
        </w:tc>
        <w:tc>
          <w:tcPr>
            <w:tcW w:w="113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287326E" w14:textId="77777777" w:rsidR="00811AD4" w:rsidRPr="00377C78" w:rsidRDefault="00811AD4" w:rsidP="00236EED">
            <w:pPr>
              <w:spacing w:line="60" w:lineRule="atLeast"/>
              <w:jc w:val="right"/>
              <w:rPr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7A65936" w14:textId="77777777" w:rsidR="00811AD4" w:rsidRPr="00377C78" w:rsidRDefault="00811AD4" w:rsidP="00236EED">
            <w:pPr>
              <w:spacing w:line="60" w:lineRule="atLeast"/>
              <w:jc w:val="right"/>
              <w:rPr>
                <w:lang w:val="en-US"/>
              </w:rPr>
            </w:pPr>
            <w:r w:rsidRPr="00377C78">
              <w:rPr>
                <w:lang w:val="en-US"/>
              </w:rPr>
              <w:t>130.00</w:t>
            </w:r>
          </w:p>
        </w:tc>
        <w:tc>
          <w:tcPr>
            <w:tcW w:w="84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3B94FC0" w14:textId="77777777" w:rsidR="00811AD4" w:rsidRPr="00377C78" w:rsidRDefault="00811AD4" w:rsidP="00236EED">
            <w:pPr>
              <w:spacing w:line="60" w:lineRule="atLeast"/>
              <w:jc w:val="right"/>
              <w:rPr>
                <w:lang w:val="en-US"/>
              </w:rPr>
            </w:pPr>
            <w:r w:rsidRPr="00377C78">
              <w:rPr>
                <w:lang w:val="en-US"/>
              </w:rPr>
              <w:t>5.73%                                                                                                    7.45                                                                                                    7.45</w:t>
            </w:r>
          </w:p>
        </w:tc>
      </w:tr>
      <w:tr w:rsidR="00811AD4" w:rsidRPr="00377C78" w14:paraId="0BD63116" w14:textId="77777777" w:rsidTr="00236EED">
        <w:tc>
          <w:tcPr>
            <w:tcW w:w="56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FB78A2E" w14:textId="77777777" w:rsidR="00811AD4" w:rsidRPr="00377C78" w:rsidRDefault="00811AD4">
            <w:pPr>
              <w:rPr>
                <w:lang w:val="en-US"/>
              </w:rPr>
            </w:pPr>
            <w:r w:rsidRPr="00377C78">
              <w:rPr>
                <w:lang w:val="en-US"/>
              </w:rPr>
              <w:t xml:space="preserve"> 51</w:t>
            </w:r>
          </w:p>
        </w:tc>
        <w:tc>
          <w:tcPr>
            <w:tcW w:w="37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F3CDD1A" w14:textId="77777777" w:rsidR="00811AD4" w:rsidRPr="00236EED" w:rsidRDefault="00811AD4">
            <w:r w:rsidRPr="00236EED">
              <w:t xml:space="preserve">1/10-110-50-5/245                                                                                                                                     БРУСКИ ОБРЕЗНЫЕ ХВОЙНЫХ ПОРОД ДЛИНОЙ 4-6,5 М, ШИРИНОЙ 75-150 ММ, ТОЛЩИНОЙ 40-75 ММ, 2 СОРТА                                                                                                                                      </w:t>
            </w:r>
          </w:p>
        </w:tc>
        <w:tc>
          <w:tcPr>
            <w:tcW w:w="99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CFB18D7" w14:textId="77777777" w:rsidR="00811AD4" w:rsidRPr="00377C78" w:rsidRDefault="00811AD4">
            <w:pPr>
              <w:rPr>
                <w:lang w:val="en-US"/>
              </w:rPr>
            </w:pPr>
            <w:r w:rsidRPr="00377C78">
              <w:rPr>
                <w:lang w:val="en-US"/>
              </w:rPr>
              <w:t xml:space="preserve">М3      </w:t>
            </w:r>
          </w:p>
        </w:tc>
        <w:tc>
          <w:tcPr>
            <w:tcW w:w="99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7F4ED9B" w14:textId="77777777" w:rsidR="00811AD4" w:rsidRPr="00377C78" w:rsidRDefault="00811AD4" w:rsidP="00236EED">
            <w:pPr>
              <w:spacing w:line="60" w:lineRule="atLeast"/>
              <w:jc w:val="center"/>
              <w:rPr>
                <w:lang w:val="en-US"/>
              </w:rPr>
            </w:pPr>
            <w:r w:rsidRPr="00377C78">
              <w:rPr>
                <w:lang w:val="en-US"/>
              </w:rPr>
              <w:t>0.01125</w:t>
            </w:r>
          </w:p>
        </w:tc>
        <w:tc>
          <w:tcPr>
            <w:tcW w:w="113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A4C5D1B" w14:textId="77777777" w:rsidR="00811AD4" w:rsidRPr="00377C78" w:rsidRDefault="00811AD4" w:rsidP="00236EED">
            <w:pPr>
              <w:spacing w:line="60" w:lineRule="atLeast"/>
              <w:jc w:val="right"/>
              <w:rPr>
                <w:lang w:val="en-US"/>
              </w:rPr>
            </w:pPr>
            <w:r w:rsidRPr="00377C78">
              <w:rPr>
                <w:lang w:val="en-US"/>
              </w:rPr>
              <w:t>487.34</w:t>
            </w:r>
          </w:p>
        </w:tc>
        <w:tc>
          <w:tcPr>
            <w:tcW w:w="113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E9C89C9" w14:textId="77777777" w:rsidR="00811AD4" w:rsidRPr="00377C78" w:rsidRDefault="00811AD4" w:rsidP="00236EED">
            <w:pPr>
              <w:spacing w:line="60" w:lineRule="atLeast"/>
              <w:jc w:val="right"/>
              <w:rPr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65EA79B" w14:textId="77777777" w:rsidR="00811AD4" w:rsidRPr="00377C78" w:rsidRDefault="00811AD4" w:rsidP="00236EED">
            <w:pPr>
              <w:spacing w:line="60" w:lineRule="atLeast"/>
              <w:jc w:val="right"/>
              <w:rPr>
                <w:lang w:val="en-US"/>
              </w:rPr>
            </w:pPr>
            <w:r w:rsidRPr="00377C78">
              <w:rPr>
                <w:lang w:val="en-US"/>
              </w:rPr>
              <w:t>5.48</w:t>
            </w:r>
          </w:p>
        </w:tc>
        <w:tc>
          <w:tcPr>
            <w:tcW w:w="84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850B901" w14:textId="77777777" w:rsidR="00811AD4" w:rsidRPr="00377C78" w:rsidRDefault="00811AD4" w:rsidP="00236EED">
            <w:pPr>
              <w:spacing w:line="60" w:lineRule="atLeast"/>
              <w:jc w:val="right"/>
              <w:rPr>
                <w:lang w:val="en-US"/>
              </w:rPr>
            </w:pPr>
            <w:r w:rsidRPr="00377C78">
              <w:rPr>
                <w:lang w:val="en-US"/>
              </w:rPr>
              <w:t>14.14%                                                                                                    68.91                                                                                                    0.78</w:t>
            </w:r>
          </w:p>
        </w:tc>
      </w:tr>
      <w:tr w:rsidR="00811AD4" w:rsidRPr="00377C78" w14:paraId="11DD202B" w14:textId="77777777" w:rsidTr="00236EED">
        <w:tc>
          <w:tcPr>
            <w:tcW w:w="56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325C4AD" w14:textId="77777777" w:rsidR="00811AD4" w:rsidRPr="00377C78" w:rsidRDefault="00811AD4">
            <w:pPr>
              <w:rPr>
                <w:lang w:val="en-US"/>
              </w:rPr>
            </w:pPr>
            <w:r w:rsidRPr="00377C78">
              <w:rPr>
                <w:lang w:val="en-US"/>
              </w:rPr>
              <w:t xml:space="preserve"> 52</w:t>
            </w:r>
          </w:p>
        </w:tc>
        <w:tc>
          <w:tcPr>
            <w:tcW w:w="37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AF6F6B7" w14:textId="77777777" w:rsidR="00811AD4" w:rsidRPr="00377C78" w:rsidRDefault="00811AD4">
            <w:pPr>
              <w:rPr>
                <w:lang w:val="en-US"/>
              </w:rPr>
            </w:pPr>
            <w:r w:rsidRPr="00377C78">
              <w:rPr>
                <w:lang w:val="en-US"/>
              </w:rPr>
              <w:t xml:space="preserve">2/20-40-35/30                                                                                                                                         СТАЛЬНЫЕ ДЕТАЛИ ЛЕСОВ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99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F63AA76" w14:textId="77777777" w:rsidR="00811AD4" w:rsidRPr="00377C78" w:rsidRDefault="00811AD4">
            <w:pPr>
              <w:rPr>
                <w:lang w:val="en-US"/>
              </w:rPr>
            </w:pPr>
            <w:r w:rsidRPr="00377C78">
              <w:rPr>
                <w:lang w:val="en-US"/>
              </w:rPr>
              <w:t xml:space="preserve">Т       </w:t>
            </w:r>
          </w:p>
        </w:tc>
        <w:tc>
          <w:tcPr>
            <w:tcW w:w="99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D8F64DC" w14:textId="77777777" w:rsidR="00811AD4" w:rsidRPr="00377C78" w:rsidRDefault="00811AD4" w:rsidP="00236EED">
            <w:pPr>
              <w:spacing w:line="60" w:lineRule="atLeast"/>
              <w:jc w:val="center"/>
              <w:rPr>
                <w:lang w:val="en-US"/>
              </w:rPr>
            </w:pPr>
            <w:r w:rsidRPr="00377C78">
              <w:rPr>
                <w:lang w:val="en-US"/>
              </w:rPr>
              <w:t>0.04375</w:t>
            </w:r>
          </w:p>
        </w:tc>
        <w:tc>
          <w:tcPr>
            <w:tcW w:w="113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11D064A" w14:textId="77777777" w:rsidR="00811AD4" w:rsidRPr="00377C78" w:rsidRDefault="00811AD4" w:rsidP="00236EED">
            <w:pPr>
              <w:spacing w:line="60" w:lineRule="atLeast"/>
              <w:jc w:val="right"/>
              <w:rPr>
                <w:lang w:val="en-US"/>
              </w:rPr>
            </w:pPr>
            <w:r w:rsidRPr="00377C78">
              <w:rPr>
                <w:lang w:val="en-US"/>
              </w:rPr>
              <w:t>4078.01</w:t>
            </w:r>
          </w:p>
        </w:tc>
        <w:tc>
          <w:tcPr>
            <w:tcW w:w="113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18731D5" w14:textId="77777777" w:rsidR="00811AD4" w:rsidRPr="00377C78" w:rsidRDefault="00811AD4" w:rsidP="00236EED">
            <w:pPr>
              <w:spacing w:line="60" w:lineRule="atLeast"/>
              <w:jc w:val="right"/>
              <w:rPr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A8F700D" w14:textId="77777777" w:rsidR="00811AD4" w:rsidRPr="00377C78" w:rsidRDefault="00811AD4" w:rsidP="00236EED">
            <w:pPr>
              <w:spacing w:line="60" w:lineRule="atLeast"/>
              <w:jc w:val="right"/>
              <w:rPr>
                <w:lang w:val="en-US"/>
              </w:rPr>
            </w:pPr>
            <w:r w:rsidRPr="00377C78">
              <w:rPr>
                <w:lang w:val="en-US"/>
              </w:rPr>
              <w:t>178.41</w:t>
            </w:r>
          </w:p>
        </w:tc>
        <w:tc>
          <w:tcPr>
            <w:tcW w:w="84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BCA7AFE" w14:textId="77777777" w:rsidR="00811AD4" w:rsidRPr="00377C78" w:rsidRDefault="00811AD4" w:rsidP="00236EED">
            <w:pPr>
              <w:spacing w:line="60" w:lineRule="atLeast"/>
              <w:jc w:val="right"/>
              <w:rPr>
                <w:lang w:val="en-US"/>
              </w:rPr>
            </w:pPr>
            <w:r w:rsidRPr="00377C78">
              <w:rPr>
                <w:lang w:val="en-US"/>
              </w:rPr>
              <w:t>6.07%                                                                                                    247.54                                                                                                    10.83</w:t>
            </w:r>
          </w:p>
        </w:tc>
      </w:tr>
      <w:tr w:rsidR="00811AD4" w:rsidRPr="00377C78" w14:paraId="6BFA3C7D" w14:textId="77777777" w:rsidTr="00236EED">
        <w:tc>
          <w:tcPr>
            <w:tcW w:w="56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B27C671" w14:textId="77777777" w:rsidR="00811AD4" w:rsidRPr="00377C78" w:rsidRDefault="00811AD4">
            <w:pPr>
              <w:rPr>
                <w:lang w:val="en-US"/>
              </w:rPr>
            </w:pPr>
            <w:r w:rsidRPr="00377C78">
              <w:rPr>
                <w:lang w:val="en-US"/>
              </w:rPr>
              <w:t xml:space="preserve"> 53</w:t>
            </w:r>
          </w:p>
        </w:tc>
        <w:tc>
          <w:tcPr>
            <w:tcW w:w="37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FF4DF6C" w14:textId="77777777" w:rsidR="00811AD4" w:rsidRPr="00377C78" w:rsidRDefault="00811AD4">
            <w:pPr>
              <w:rPr>
                <w:lang w:val="en-US"/>
              </w:rPr>
            </w:pPr>
            <w:r w:rsidRPr="00377C78">
              <w:rPr>
                <w:lang w:val="en-US"/>
              </w:rPr>
              <w:t xml:space="preserve">2/50-35-10/20                                                                                                                                         ЩИТЫ НАСТИЛА ДЕРЕВЯННЫЕ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99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02C3489" w14:textId="77777777" w:rsidR="00811AD4" w:rsidRPr="00377C78" w:rsidRDefault="00811AD4">
            <w:pPr>
              <w:rPr>
                <w:lang w:val="en-US"/>
              </w:rPr>
            </w:pPr>
            <w:r w:rsidRPr="00377C78">
              <w:rPr>
                <w:lang w:val="en-US"/>
              </w:rPr>
              <w:t xml:space="preserve">М2      </w:t>
            </w:r>
          </w:p>
        </w:tc>
        <w:tc>
          <w:tcPr>
            <w:tcW w:w="99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AE840D0" w14:textId="77777777" w:rsidR="00811AD4" w:rsidRPr="00377C78" w:rsidRDefault="00811AD4" w:rsidP="00236EED">
            <w:pPr>
              <w:spacing w:line="60" w:lineRule="atLeast"/>
              <w:jc w:val="center"/>
              <w:rPr>
                <w:lang w:val="en-US"/>
              </w:rPr>
            </w:pPr>
            <w:r w:rsidRPr="00377C78">
              <w:rPr>
                <w:lang w:val="en-US"/>
              </w:rPr>
              <w:t>4.25</w:t>
            </w:r>
          </w:p>
        </w:tc>
        <w:tc>
          <w:tcPr>
            <w:tcW w:w="113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B0B4BA0" w14:textId="77777777" w:rsidR="00811AD4" w:rsidRPr="00377C78" w:rsidRDefault="00811AD4" w:rsidP="00236EED">
            <w:pPr>
              <w:spacing w:line="60" w:lineRule="atLeast"/>
              <w:jc w:val="right"/>
              <w:rPr>
                <w:lang w:val="en-US"/>
              </w:rPr>
            </w:pPr>
            <w:r w:rsidRPr="00377C78">
              <w:rPr>
                <w:lang w:val="en-US"/>
              </w:rPr>
              <w:t>16.78</w:t>
            </w:r>
          </w:p>
        </w:tc>
        <w:tc>
          <w:tcPr>
            <w:tcW w:w="113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B60E75C" w14:textId="77777777" w:rsidR="00811AD4" w:rsidRPr="00377C78" w:rsidRDefault="00811AD4" w:rsidP="00236EED">
            <w:pPr>
              <w:spacing w:line="60" w:lineRule="atLeast"/>
              <w:jc w:val="right"/>
              <w:rPr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F986AAB" w14:textId="77777777" w:rsidR="00811AD4" w:rsidRPr="00377C78" w:rsidRDefault="00811AD4" w:rsidP="00236EED">
            <w:pPr>
              <w:spacing w:line="60" w:lineRule="atLeast"/>
              <w:jc w:val="right"/>
              <w:rPr>
                <w:lang w:val="en-US"/>
              </w:rPr>
            </w:pPr>
            <w:r w:rsidRPr="00377C78">
              <w:rPr>
                <w:lang w:val="en-US"/>
              </w:rPr>
              <w:t>71.32</w:t>
            </w:r>
          </w:p>
        </w:tc>
        <w:tc>
          <w:tcPr>
            <w:tcW w:w="84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5410F71" w14:textId="77777777" w:rsidR="00811AD4" w:rsidRPr="00377C78" w:rsidRDefault="00811AD4" w:rsidP="00236EED">
            <w:pPr>
              <w:spacing w:line="60" w:lineRule="atLeast"/>
              <w:jc w:val="right"/>
              <w:rPr>
                <w:lang w:val="en-US"/>
              </w:rPr>
            </w:pPr>
            <w:r w:rsidRPr="00377C78">
              <w:rPr>
                <w:lang w:val="en-US"/>
              </w:rPr>
              <w:t>14.14%                                                                                                    2.37                                                                                                    10.07</w:t>
            </w:r>
          </w:p>
        </w:tc>
      </w:tr>
    </w:tbl>
    <w:p w14:paraId="79EF6A76" w14:textId="77777777" w:rsidR="00811AD4" w:rsidRPr="00377C78" w:rsidRDefault="00811AD4" w:rsidP="00236EED">
      <w:pPr>
        <w:spacing w:line="20" w:lineRule="exact"/>
      </w:pPr>
    </w:p>
    <w:tbl>
      <w:tblPr>
        <w:tblW w:w="0" w:type="auto"/>
        <w:tblBorders>
          <w:top w:val="single" w:sz="4" w:space="0" w:color="auto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61"/>
        <w:gridCol w:w="3700"/>
        <w:gridCol w:w="992"/>
        <w:gridCol w:w="992"/>
        <w:gridCol w:w="1133"/>
        <w:gridCol w:w="1134"/>
        <w:gridCol w:w="1418"/>
        <w:gridCol w:w="840"/>
      </w:tblGrid>
      <w:tr w:rsidR="00811AD4" w:rsidRPr="00377C78" w14:paraId="68F84839" w14:textId="77777777" w:rsidTr="00236EED">
        <w:tc>
          <w:tcPr>
            <w:tcW w:w="56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0D43629" w14:textId="77777777" w:rsidR="00811AD4" w:rsidRPr="00377C78" w:rsidRDefault="00811AD4" w:rsidP="00236EED">
            <w:pPr>
              <w:spacing w:line="60" w:lineRule="atLeast"/>
              <w:rPr>
                <w:b/>
                <w:bCs/>
                <w:lang w:val="en-US"/>
              </w:rPr>
            </w:pPr>
          </w:p>
        </w:tc>
        <w:tc>
          <w:tcPr>
            <w:tcW w:w="37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82EC87F" w14:textId="77777777" w:rsidR="00811AD4" w:rsidRPr="00377C78" w:rsidRDefault="00811AD4" w:rsidP="00236EED">
            <w:pPr>
              <w:spacing w:line="60" w:lineRule="atLeast"/>
              <w:rPr>
                <w:b/>
                <w:bCs/>
                <w:lang w:val="en-US"/>
              </w:rPr>
            </w:pPr>
            <w:r w:rsidRPr="00377C78">
              <w:rPr>
                <w:b/>
                <w:bCs/>
                <w:lang w:val="en-US"/>
              </w:rPr>
              <w:t>ИТОГО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5CE5E84" w14:textId="77777777" w:rsidR="00811AD4" w:rsidRPr="00377C78" w:rsidRDefault="00811AD4" w:rsidP="00236EED">
            <w:pPr>
              <w:spacing w:line="60" w:lineRule="atLeast"/>
              <w:rPr>
                <w:b/>
                <w:bCs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90CD880" w14:textId="77777777" w:rsidR="00811AD4" w:rsidRPr="00377C78" w:rsidRDefault="00811AD4" w:rsidP="00236EED">
            <w:pPr>
              <w:spacing w:line="60" w:lineRule="atLeast"/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CDA8B94" w14:textId="77777777" w:rsidR="00811AD4" w:rsidRPr="00377C78" w:rsidRDefault="00811AD4" w:rsidP="00236EED">
            <w:pPr>
              <w:spacing w:line="60" w:lineRule="atLeast"/>
              <w:jc w:val="right"/>
              <w:rPr>
                <w:b/>
                <w:bCs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72987E1" w14:textId="77777777" w:rsidR="00811AD4" w:rsidRPr="00377C78" w:rsidRDefault="00811AD4" w:rsidP="00236EED">
            <w:pPr>
              <w:spacing w:line="60" w:lineRule="atLeast"/>
              <w:jc w:val="right"/>
              <w:rPr>
                <w:b/>
                <w:bCs/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F4E97C8" w14:textId="77777777" w:rsidR="00811AD4" w:rsidRPr="00377C78" w:rsidRDefault="00811AD4" w:rsidP="00236EED">
            <w:pPr>
              <w:spacing w:line="60" w:lineRule="atLeast"/>
              <w:jc w:val="right"/>
              <w:rPr>
                <w:b/>
                <w:bCs/>
                <w:lang w:val="en-US"/>
              </w:rPr>
            </w:pPr>
            <w:r w:rsidRPr="00377C78">
              <w:rPr>
                <w:b/>
                <w:bCs/>
                <w:lang w:val="en-US"/>
              </w:rPr>
              <w:t>55686.28</w:t>
            </w:r>
          </w:p>
        </w:tc>
        <w:tc>
          <w:tcPr>
            <w:tcW w:w="8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521B3B7" w14:textId="77777777" w:rsidR="00811AD4" w:rsidRPr="00377C78" w:rsidRDefault="00811AD4" w:rsidP="00236EED">
            <w:pPr>
              <w:spacing w:line="60" w:lineRule="atLeast"/>
              <w:jc w:val="right"/>
              <w:rPr>
                <w:b/>
                <w:bCs/>
                <w:lang w:val="en-US"/>
              </w:rPr>
            </w:pPr>
            <w:r w:rsidRPr="00377C78">
              <w:rPr>
                <w:b/>
                <w:bCs/>
                <w:lang w:val="en-US"/>
              </w:rPr>
              <w:t>6548.66</w:t>
            </w:r>
          </w:p>
        </w:tc>
      </w:tr>
    </w:tbl>
    <w:p w14:paraId="17F79D42" w14:textId="77777777" w:rsidR="00811AD4" w:rsidRPr="00377C78" w:rsidRDefault="00811AD4" w:rsidP="00236EED">
      <w:pPr>
        <w:spacing w:line="20" w:lineRule="exact"/>
      </w:pPr>
    </w:p>
    <w:p w14:paraId="1158ABB2" w14:textId="77777777" w:rsidR="00811AD4" w:rsidRPr="00293504" w:rsidRDefault="00811AD4">
      <w:pPr>
        <w:rPr>
          <w:b/>
          <w:bCs/>
        </w:rPr>
      </w:pPr>
    </w:p>
    <w:p w14:paraId="11BF806B" w14:textId="77777777" w:rsidR="00811AD4" w:rsidRPr="0078528B" w:rsidRDefault="00811AD4">
      <w:pPr>
        <w:pStyle w:val="3"/>
        <w:rPr>
          <w:rFonts w:ascii="Arial" w:hAnsi="Arial" w:cs="Arial"/>
          <w:b/>
          <w:bCs/>
          <w:i w:val="0"/>
          <w:iCs w:val="0"/>
          <w:sz w:val="18"/>
          <w:szCs w:val="18"/>
        </w:rPr>
      </w:pPr>
      <w:r w:rsidRPr="0078528B">
        <w:rPr>
          <w:rFonts w:ascii="Arial" w:hAnsi="Arial" w:cs="Arial"/>
          <w:b/>
          <w:bCs/>
          <w:i w:val="0"/>
          <w:iCs w:val="0"/>
          <w:sz w:val="18"/>
          <w:szCs w:val="18"/>
        </w:rPr>
        <w:t>РАСЧЕТ СТОИМОСТИ МАШИН И МЕХАНИЗМОВ</w:t>
      </w:r>
    </w:p>
    <w:tbl>
      <w:tblPr>
        <w:tblW w:w="108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8"/>
        <w:gridCol w:w="2669"/>
        <w:gridCol w:w="1009"/>
        <w:gridCol w:w="992"/>
        <w:gridCol w:w="1276"/>
        <w:gridCol w:w="992"/>
        <w:gridCol w:w="1275"/>
        <w:gridCol w:w="993"/>
        <w:gridCol w:w="1134"/>
      </w:tblGrid>
      <w:tr w:rsidR="00811AD4" w:rsidRPr="00293504" w14:paraId="292F25B1" w14:textId="77777777" w:rsidTr="00236EED">
        <w:trPr>
          <w:trHeight w:val="787"/>
        </w:trPr>
        <w:tc>
          <w:tcPr>
            <w:tcW w:w="558" w:type="dxa"/>
            <w:vAlign w:val="center"/>
          </w:tcPr>
          <w:p w14:paraId="7AAE378C" w14:textId="77777777" w:rsidR="00811AD4" w:rsidRPr="00293504" w:rsidRDefault="00811AD4">
            <w:pPr>
              <w:spacing w:line="60" w:lineRule="atLeast"/>
              <w:ind w:right="-108" w:hanging="142"/>
              <w:jc w:val="center"/>
              <w:rPr>
                <w:b/>
                <w:bCs/>
              </w:rPr>
            </w:pPr>
            <w:r w:rsidRPr="00293504">
              <w:rPr>
                <w:b/>
                <w:bCs/>
              </w:rPr>
              <w:t>№</w:t>
            </w:r>
          </w:p>
          <w:p w14:paraId="0895FC49" w14:textId="77777777" w:rsidR="00811AD4" w:rsidRPr="00293504" w:rsidRDefault="00811AD4">
            <w:pPr>
              <w:spacing w:line="60" w:lineRule="atLeast"/>
              <w:ind w:right="-108" w:hanging="142"/>
              <w:jc w:val="center"/>
              <w:rPr>
                <w:b/>
                <w:bCs/>
              </w:rPr>
            </w:pPr>
            <w:r w:rsidRPr="00293504">
              <w:rPr>
                <w:b/>
                <w:bCs/>
              </w:rPr>
              <w:t>п/п</w:t>
            </w:r>
          </w:p>
        </w:tc>
        <w:tc>
          <w:tcPr>
            <w:tcW w:w="2669" w:type="dxa"/>
            <w:vAlign w:val="center"/>
          </w:tcPr>
          <w:p w14:paraId="7CFC2AE6" w14:textId="77777777" w:rsidR="00811AD4" w:rsidRPr="00293504" w:rsidRDefault="00811AD4">
            <w:pPr>
              <w:spacing w:line="60" w:lineRule="atLeast"/>
              <w:jc w:val="center"/>
              <w:rPr>
                <w:b/>
                <w:bCs/>
                <w:lang w:val="en-US"/>
              </w:rPr>
            </w:pPr>
            <w:r w:rsidRPr="00293504">
              <w:rPr>
                <w:b/>
                <w:bCs/>
              </w:rPr>
              <w:t>Наименование машин и механизмов</w:t>
            </w:r>
          </w:p>
        </w:tc>
        <w:tc>
          <w:tcPr>
            <w:tcW w:w="1009" w:type="dxa"/>
            <w:vAlign w:val="center"/>
          </w:tcPr>
          <w:p w14:paraId="7106A41A" w14:textId="77777777" w:rsidR="00811AD4" w:rsidRPr="00293504" w:rsidRDefault="00811AD4">
            <w:pPr>
              <w:spacing w:line="60" w:lineRule="atLeast"/>
              <w:jc w:val="center"/>
              <w:rPr>
                <w:b/>
                <w:bCs/>
                <w:lang w:val="en-US"/>
              </w:rPr>
            </w:pPr>
            <w:r w:rsidRPr="00293504">
              <w:rPr>
                <w:b/>
                <w:bCs/>
              </w:rPr>
              <w:t>Обоснование</w:t>
            </w:r>
          </w:p>
        </w:tc>
        <w:tc>
          <w:tcPr>
            <w:tcW w:w="992" w:type="dxa"/>
            <w:vAlign w:val="center"/>
          </w:tcPr>
          <w:p w14:paraId="26D25EAD" w14:textId="77777777" w:rsidR="00811AD4" w:rsidRPr="00293504" w:rsidRDefault="00811AD4" w:rsidP="00236EED">
            <w:pPr>
              <w:spacing w:line="60" w:lineRule="atLeast"/>
              <w:jc w:val="center"/>
              <w:rPr>
                <w:b/>
                <w:bCs/>
                <w:lang w:val="en-US"/>
              </w:rPr>
            </w:pPr>
            <w:r w:rsidRPr="00293504">
              <w:rPr>
                <w:b/>
                <w:bCs/>
              </w:rPr>
              <w:t xml:space="preserve">Единица </w:t>
            </w:r>
            <w:proofErr w:type="spellStart"/>
            <w:proofErr w:type="gramStart"/>
            <w:r w:rsidRPr="00293504">
              <w:rPr>
                <w:b/>
                <w:bCs/>
              </w:rPr>
              <w:t>изме</w:t>
            </w:r>
            <w:proofErr w:type="spellEnd"/>
            <w:r w:rsidRPr="00293504">
              <w:rPr>
                <w:b/>
                <w:bCs/>
                <w:lang w:val="en-US"/>
              </w:rPr>
              <w:t>-</w:t>
            </w:r>
            <w:r w:rsidRPr="00293504">
              <w:rPr>
                <w:b/>
                <w:bCs/>
              </w:rPr>
              <w:t>рения</w:t>
            </w:r>
            <w:proofErr w:type="gramEnd"/>
          </w:p>
        </w:tc>
        <w:tc>
          <w:tcPr>
            <w:tcW w:w="1276" w:type="dxa"/>
            <w:vAlign w:val="center"/>
          </w:tcPr>
          <w:p w14:paraId="6F86D59B" w14:textId="77777777" w:rsidR="00811AD4" w:rsidRPr="00293504" w:rsidRDefault="00811AD4">
            <w:pPr>
              <w:jc w:val="center"/>
              <w:rPr>
                <w:b/>
                <w:bCs/>
              </w:rPr>
            </w:pPr>
            <w:proofErr w:type="gramStart"/>
            <w:r w:rsidRPr="00293504">
              <w:rPr>
                <w:b/>
                <w:bCs/>
              </w:rPr>
              <w:t>Коли-</w:t>
            </w:r>
            <w:proofErr w:type="spellStart"/>
            <w:r w:rsidRPr="00293504">
              <w:rPr>
                <w:b/>
                <w:bCs/>
              </w:rPr>
              <w:t>чество</w:t>
            </w:r>
            <w:proofErr w:type="spellEnd"/>
            <w:proofErr w:type="gramEnd"/>
          </w:p>
        </w:tc>
        <w:tc>
          <w:tcPr>
            <w:tcW w:w="992" w:type="dxa"/>
            <w:vAlign w:val="center"/>
          </w:tcPr>
          <w:p w14:paraId="22BD9572" w14:textId="77777777" w:rsidR="00811AD4" w:rsidRPr="00293504" w:rsidRDefault="00811AD4" w:rsidP="00236EED">
            <w:pPr>
              <w:spacing w:line="60" w:lineRule="atLeast"/>
              <w:jc w:val="center"/>
              <w:rPr>
                <w:b/>
                <w:bCs/>
              </w:rPr>
            </w:pPr>
            <w:r w:rsidRPr="00293504">
              <w:rPr>
                <w:b/>
                <w:bCs/>
              </w:rPr>
              <w:t xml:space="preserve">Цена </w:t>
            </w:r>
            <w:proofErr w:type="spellStart"/>
            <w:r w:rsidRPr="00293504">
              <w:rPr>
                <w:b/>
                <w:bCs/>
              </w:rPr>
              <w:t>маш</w:t>
            </w:r>
            <w:proofErr w:type="spellEnd"/>
            <w:r w:rsidRPr="00293504">
              <w:rPr>
                <w:b/>
                <w:bCs/>
              </w:rPr>
              <w:t>/</w:t>
            </w:r>
            <w:r w:rsidRPr="00293504">
              <w:rPr>
                <w:b/>
                <w:bCs/>
                <w:lang w:val="en-US"/>
              </w:rPr>
              <w:t xml:space="preserve"> </w:t>
            </w:r>
            <w:r w:rsidRPr="00293504">
              <w:rPr>
                <w:b/>
                <w:bCs/>
              </w:rPr>
              <w:t>часа</w:t>
            </w:r>
          </w:p>
          <w:p w14:paraId="5E1AECE3" w14:textId="77777777" w:rsidR="00811AD4" w:rsidRPr="00293504" w:rsidRDefault="00811AD4" w:rsidP="00236EED">
            <w:pPr>
              <w:spacing w:line="60" w:lineRule="atLeast"/>
              <w:jc w:val="center"/>
              <w:rPr>
                <w:b/>
                <w:bCs/>
              </w:rPr>
            </w:pPr>
          </w:p>
        </w:tc>
        <w:tc>
          <w:tcPr>
            <w:tcW w:w="1275" w:type="dxa"/>
            <w:vAlign w:val="center"/>
          </w:tcPr>
          <w:p w14:paraId="49FE9C54" w14:textId="77777777" w:rsidR="00811AD4" w:rsidRPr="00293504" w:rsidRDefault="00811AD4" w:rsidP="00236EED">
            <w:pPr>
              <w:spacing w:line="60" w:lineRule="atLeast"/>
              <w:jc w:val="center"/>
              <w:rPr>
                <w:b/>
                <w:bCs/>
              </w:rPr>
            </w:pPr>
            <w:r w:rsidRPr="00293504">
              <w:rPr>
                <w:b/>
                <w:bCs/>
              </w:rPr>
              <w:t>Стоимость механизма,</w:t>
            </w:r>
          </w:p>
          <w:p w14:paraId="47C01084" w14:textId="77777777" w:rsidR="00811AD4" w:rsidRPr="00293504" w:rsidRDefault="00811AD4" w:rsidP="00236EED">
            <w:pPr>
              <w:spacing w:line="60" w:lineRule="atLeast"/>
              <w:jc w:val="center"/>
              <w:rPr>
                <w:b/>
                <w:bCs/>
              </w:rPr>
            </w:pPr>
            <w:r w:rsidRPr="00293504">
              <w:rPr>
                <w:b/>
                <w:bCs/>
              </w:rPr>
              <w:t>руб.</w:t>
            </w:r>
          </w:p>
        </w:tc>
        <w:tc>
          <w:tcPr>
            <w:tcW w:w="993" w:type="dxa"/>
            <w:vAlign w:val="center"/>
          </w:tcPr>
          <w:p w14:paraId="2E46752A" w14:textId="77777777" w:rsidR="00811AD4" w:rsidRPr="00293504" w:rsidRDefault="00811AD4" w:rsidP="00236EED">
            <w:pPr>
              <w:spacing w:line="60" w:lineRule="atLeast"/>
              <w:jc w:val="center"/>
              <w:rPr>
                <w:b/>
                <w:bCs/>
              </w:rPr>
            </w:pPr>
            <w:proofErr w:type="spellStart"/>
            <w:proofErr w:type="gramStart"/>
            <w:r w:rsidRPr="00293504">
              <w:rPr>
                <w:b/>
                <w:bCs/>
              </w:rPr>
              <w:t>Зарпла</w:t>
            </w:r>
            <w:proofErr w:type="spellEnd"/>
            <w:r w:rsidRPr="00293504">
              <w:rPr>
                <w:b/>
                <w:bCs/>
                <w:lang w:val="en-US"/>
              </w:rPr>
              <w:t>-</w:t>
            </w:r>
            <w:r w:rsidRPr="00293504">
              <w:rPr>
                <w:b/>
                <w:bCs/>
              </w:rPr>
              <w:t>та</w:t>
            </w:r>
            <w:proofErr w:type="gramEnd"/>
            <w:r w:rsidRPr="00293504">
              <w:rPr>
                <w:b/>
                <w:bCs/>
                <w:lang w:val="en-US"/>
              </w:rPr>
              <w:t xml:space="preserve"> </w:t>
            </w:r>
            <w:r w:rsidRPr="00293504">
              <w:rPr>
                <w:b/>
                <w:bCs/>
              </w:rPr>
              <w:t>маши</w:t>
            </w:r>
            <w:r w:rsidRPr="00293504">
              <w:rPr>
                <w:b/>
                <w:bCs/>
                <w:lang w:val="en-US"/>
              </w:rPr>
              <w:t>-</w:t>
            </w:r>
            <w:proofErr w:type="spellStart"/>
            <w:r w:rsidRPr="00293504">
              <w:rPr>
                <w:b/>
                <w:bCs/>
              </w:rPr>
              <w:t>нистов</w:t>
            </w:r>
            <w:proofErr w:type="spellEnd"/>
          </w:p>
        </w:tc>
        <w:tc>
          <w:tcPr>
            <w:tcW w:w="1134" w:type="dxa"/>
            <w:vAlign w:val="center"/>
          </w:tcPr>
          <w:p w14:paraId="6009A499" w14:textId="77777777" w:rsidR="00811AD4" w:rsidRPr="00293504" w:rsidRDefault="00811AD4">
            <w:pPr>
              <w:spacing w:line="60" w:lineRule="atLeast"/>
              <w:jc w:val="center"/>
              <w:rPr>
                <w:b/>
                <w:bCs/>
              </w:rPr>
            </w:pPr>
            <w:proofErr w:type="spellStart"/>
            <w:proofErr w:type="gramStart"/>
            <w:r w:rsidRPr="00293504">
              <w:rPr>
                <w:b/>
                <w:bCs/>
              </w:rPr>
              <w:t>Стои</w:t>
            </w:r>
            <w:proofErr w:type="spellEnd"/>
            <w:r w:rsidRPr="00293504">
              <w:rPr>
                <w:b/>
                <w:bCs/>
                <w:lang w:val="en-US"/>
              </w:rPr>
              <w:t>-</w:t>
            </w:r>
            <w:proofErr w:type="spellStart"/>
            <w:r w:rsidRPr="00293504">
              <w:rPr>
                <w:b/>
                <w:bCs/>
              </w:rPr>
              <w:t>мость</w:t>
            </w:r>
            <w:proofErr w:type="spellEnd"/>
            <w:proofErr w:type="gramEnd"/>
            <w:r w:rsidRPr="00293504">
              <w:rPr>
                <w:b/>
                <w:bCs/>
              </w:rPr>
              <w:t xml:space="preserve"> зарплаты,</w:t>
            </w:r>
          </w:p>
          <w:p w14:paraId="6CFC6157" w14:textId="77777777" w:rsidR="00811AD4" w:rsidRPr="00293504" w:rsidRDefault="00811AD4">
            <w:pPr>
              <w:spacing w:line="60" w:lineRule="atLeast"/>
              <w:jc w:val="center"/>
              <w:rPr>
                <w:b/>
                <w:bCs/>
                <w:lang w:val="en-US"/>
              </w:rPr>
            </w:pPr>
            <w:r w:rsidRPr="00293504">
              <w:rPr>
                <w:b/>
                <w:bCs/>
              </w:rPr>
              <w:t>руб.</w:t>
            </w:r>
          </w:p>
        </w:tc>
      </w:tr>
    </w:tbl>
    <w:p w14:paraId="10C5BE1C" w14:textId="77777777" w:rsidR="00811AD4" w:rsidRPr="00293504" w:rsidRDefault="00811AD4" w:rsidP="00236EED">
      <w:pPr>
        <w:spacing w:line="20" w:lineRule="exact"/>
        <w:ind w:hanging="142"/>
        <w:rPr>
          <w:b/>
          <w:bCs/>
          <w:sz w:val="2"/>
          <w:szCs w:val="2"/>
          <w:lang w:val="en-US"/>
        </w:rPr>
      </w:pPr>
    </w:p>
    <w:tbl>
      <w:tblPr>
        <w:tblW w:w="108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8"/>
        <w:gridCol w:w="2669"/>
        <w:gridCol w:w="1009"/>
        <w:gridCol w:w="992"/>
        <w:gridCol w:w="1276"/>
        <w:gridCol w:w="992"/>
        <w:gridCol w:w="1275"/>
        <w:gridCol w:w="993"/>
        <w:gridCol w:w="1134"/>
      </w:tblGrid>
      <w:tr w:rsidR="00811AD4" w:rsidRPr="00293504" w14:paraId="005A75E5" w14:textId="77777777" w:rsidTr="00236EED">
        <w:trPr>
          <w:tblHeader/>
        </w:trPr>
        <w:tc>
          <w:tcPr>
            <w:tcW w:w="558" w:type="dxa"/>
            <w:vAlign w:val="center"/>
          </w:tcPr>
          <w:p w14:paraId="0D1B049A" w14:textId="77777777" w:rsidR="00811AD4" w:rsidRPr="00293504" w:rsidRDefault="00811AD4" w:rsidP="00236EED">
            <w:pPr>
              <w:spacing w:line="60" w:lineRule="atLeast"/>
              <w:jc w:val="center"/>
              <w:rPr>
                <w:b/>
                <w:bCs/>
                <w:lang w:val="en-US"/>
              </w:rPr>
            </w:pPr>
            <w:r w:rsidRPr="00293504">
              <w:rPr>
                <w:b/>
                <w:bCs/>
                <w:lang w:val="en-US"/>
              </w:rPr>
              <w:t>1</w:t>
            </w:r>
          </w:p>
        </w:tc>
        <w:tc>
          <w:tcPr>
            <w:tcW w:w="2669" w:type="dxa"/>
            <w:vAlign w:val="center"/>
          </w:tcPr>
          <w:p w14:paraId="608C45E9" w14:textId="77777777" w:rsidR="00811AD4" w:rsidRPr="00293504" w:rsidRDefault="00811AD4" w:rsidP="00236EED">
            <w:pPr>
              <w:spacing w:line="60" w:lineRule="atLeast"/>
              <w:jc w:val="center"/>
              <w:rPr>
                <w:b/>
                <w:bCs/>
                <w:lang w:val="en-US"/>
              </w:rPr>
            </w:pPr>
            <w:r w:rsidRPr="00293504">
              <w:rPr>
                <w:b/>
                <w:bCs/>
                <w:lang w:val="en-US"/>
              </w:rPr>
              <w:t>2</w:t>
            </w:r>
          </w:p>
        </w:tc>
        <w:tc>
          <w:tcPr>
            <w:tcW w:w="1009" w:type="dxa"/>
            <w:vAlign w:val="center"/>
          </w:tcPr>
          <w:p w14:paraId="0062DDCE" w14:textId="77777777" w:rsidR="00811AD4" w:rsidRPr="00293504" w:rsidRDefault="00811AD4" w:rsidP="00236EED">
            <w:pPr>
              <w:spacing w:line="60" w:lineRule="atLeast"/>
              <w:jc w:val="center"/>
              <w:rPr>
                <w:b/>
                <w:bCs/>
                <w:lang w:val="en-US"/>
              </w:rPr>
            </w:pPr>
            <w:r w:rsidRPr="00293504">
              <w:rPr>
                <w:b/>
                <w:bCs/>
                <w:lang w:val="en-US"/>
              </w:rPr>
              <w:t>3</w:t>
            </w:r>
          </w:p>
        </w:tc>
        <w:tc>
          <w:tcPr>
            <w:tcW w:w="992" w:type="dxa"/>
            <w:vAlign w:val="center"/>
          </w:tcPr>
          <w:p w14:paraId="6BE3D95C" w14:textId="77777777" w:rsidR="00811AD4" w:rsidRPr="00293504" w:rsidRDefault="00811AD4" w:rsidP="00236EED">
            <w:pPr>
              <w:spacing w:line="60" w:lineRule="atLeast"/>
              <w:jc w:val="center"/>
              <w:rPr>
                <w:b/>
                <w:bCs/>
                <w:lang w:val="en-US"/>
              </w:rPr>
            </w:pPr>
            <w:r w:rsidRPr="00293504">
              <w:rPr>
                <w:b/>
                <w:bCs/>
                <w:lang w:val="en-US"/>
              </w:rPr>
              <w:t>4</w:t>
            </w:r>
          </w:p>
        </w:tc>
        <w:tc>
          <w:tcPr>
            <w:tcW w:w="1276" w:type="dxa"/>
            <w:vAlign w:val="center"/>
          </w:tcPr>
          <w:p w14:paraId="1F16A11A" w14:textId="77777777" w:rsidR="00811AD4" w:rsidRPr="00293504" w:rsidRDefault="00811AD4" w:rsidP="00236EED">
            <w:pPr>
              <w:spacing w:line="60" w:lineRule="atLeast"/>
              <w:jc w:val="center"/>
              <w:rPr>
                <w:b/>
                <w:bCs/>
                <w:lang w:val="en-US"/>
              </w:rPr>
            </w:pPr>
            <w:r w:rsidRPr="00293504">
              <w:rPr>
                <w:b/>
                <w:bCs/>
                <w:lang w:val="en-US"/>
              </w:rPr>
              <w:t>5</w:t>
            </w:r>
          </w:p>
        </w:tc>
        <w:tc>
          <w:tcPr>
            <w:tcW w:w="992" w:type="dxa"/>
            <w:vAlign w:val="center"/>
          </w:tcPr>
          <w:p w14:paraId="422F1BEA" w14:textId="77777777" w:rsidR="00811AD4" w:rsidRPr="00293504" w:rsidRDefault="00811AD4" w:rsidP="00236EED">
            <w:pPr>
              <w:spacing w:line="60" w:lineRule="atLeast"/>
              <w:jc w:val="center"/>
              <w:rPr>
                <w:b/>
                <w:bCs/>
                <w:lang w:val="en-US"/>
              </w:rPr>
            </w:pPr>
            <w:r w:rsidRPr="00293504">
              <w:rPr>
                <w:b/>
                <w:bCs/>
                <w:lang w:val="en-US"/>
              </w:rPr>
              <w:t>6</w:t>
            </w:r>
          </w:p>
        </w:tc>
        <w:tc>
          <w:tcPr>
            <w:tcW w:w="1275" w:type="dxa"/>
            <w:vAlign w:val="center"/>
          </w:tcPr>
          <w:p w14:paraId="244EC610" w14:textId="77777777" w:rsidR="00811AD4" w:rsidRPr="00293504" w:rsidRDefault="00811AD4" w:rsidP="00236EED">
            <w:pPr>
              <w:spacing w:line="60" w:lineRule="atLeast"/>
              <w:jc w:val="center"/>
              <w:rPr>
                <w:b/>
                <w:bCs/>
                <w:lang w:val="en-US"/>
              </w:rPr>
            </w:pPr>
            <w:r w:rsidRPr="00293504">
              <w:rPr>
                <w:b/>
                <w:bCs/>
                <w:lang w:val="en-US"/>
              </w:rPr>
              <w:t>7</w:t>
            </w:r>
          </w:p>
        </w:tc>
        <w:tc>
          <w:tcPr>
            <w:tcW w:w="993" w:type="dxa"/>
            <w:vAlign w:val="center"/>
          </w:tcPr>
          <w:p w14:paraId="7D11166C" w14:textId="77777777" w:rsidR="00811AD4" w:rsidRPr="00293504" w:rsidRDefault="00811AD4" w:rsidP="00236EED">
            <w:pPr>
              <w:spacing w:line="60" w:lineRule="atLeast"/>
              <w:jc w:val="center"/>
              <w:rPr>
                <w:b/>
                <w:bCs/>
                <w:lang w:val="en-US"/>
              </w:rPr>
            </w:pPr>
            <w:r w:rsidRPr="00293504">
              <w:rPr>
                <w:b/>
                <w:bCs/>
                <w:lang w:val="en-US"/>
              </w:rPr>
              <w:t>8</w:t>
            </w:r>
          </w:p>
        </w:tc>
        <w:tc>
          <w:tcPr>
            <w:tcW w:w="1134" w:type="dxa"/>
            <w:vAlign w:val="center"/>
          </w:tcPr>
          <w:p w14:paraId="1396196F" w14:textId="77777777" w:rsidR="00811AD4" w:rsidRPr="00293504" w:rsidRDefault="00811AD4" w:rsidP="00236EED">
            <w:pPr>
              <w:spacing w:line="60" w:lineRule="atLeast"/>
              <w:jc w:val="center"/>
              <w:rPr>
                <w:b/>
                <w:bCs/>
                <w:lang w:val="en-US"/>
              </w:rPr>
            </w:pPr>
            <w:r w:rsidRPr="00293504">
              <w:rPr>
                <w:b/>
                <w:bCs/>
                <w:lang w:val="en-US"/>
              </w:rPr>
              <w:t>9</w:t>
            </w:r>
          </w:p>
        </w:tc>
      </w:tr>
      <w:tr w:rsidR="00811AD4" w:rsidRPr="00293504" w14:paraId="3F42D610" w14:textId="77777777" w:rsidTr="00236EED">
        <w:trPr>
          <w:trHeight w:val="70"/>
        </w:trPr>
        <w:tc>
          <w:tcPr>
            <w:tcW w:w="558" w:type="dxa"/>
            <w:tcBorders>
              <w:left w:val="nil"/>
              <w:bottom w:val="single" w:sz="4" w:space="0" w:color="808080"/>
              <w:right w:val="nil"/>
            </w:tcBorders>
          </w:tcPr>
          <w:p w14:paraId="29697902" w14:textId="77777777" w:rsidR="00811AD4" w:rsidRPr="00293504" w:rsidRDefault="00811AD4" w:rsidP="00236EED">
            <w:pPr>
              <w:spacing w:line="60" w:lineRule="atLeast"/>
              <w:rPr>
                <w:sz w:val="2"/>
                <w:szCs w:val="2"/>
                <w:lang w:val="en-US"/>
              </w:rPr>
            </w:pPr>
          </w:p>
        </w:tc>
        <w:tc>
          <w:tcPr>
            <w:tcW w:w="2669" w:type="dxa"/>
            <w:tcBorders>
              <w:left w:val="nil"/>
              <w:bottom w:val="single" w:sz="4" w:space="0" w:color="808080"/>
              <w:right w:val="nil"/>
            </w:tcBorders>
          </w:tcPr>
          <w:p w14:paraId="4E53F8A6" w14:textId="77777777" w:rsidR="00811AD4" w:rsidRPr="00293504" w:rsidRDefault="00811AD4" w:rsidP="00236EED">
            <w:pPr>
              <w:spacing w:line="60" w:lineRule="atLeast"/>
              <w:rPr>
                <w:sz w:val="2"/>
                <w:szCs w:val="2"/>
                <w:lang w:val="en-US"/>
              </w:rPr>
            </w:pPr>
          </w:p>
        </w:tc>
        <w:tc>
          <w:tcPr>
            <w:tcW w:w="1009" w:type="dxa"/>
            <w:tcBorders>
              <w:left w:val="nil"/>
              <w:bottom w:val="single" w:sz="4" w:space="0" w:color="808080"/>
              <w:right w:val="nil"/>
            </w:tcBorders>
          </w:tcPr>
          <w:p w14:paraId="0676E601" w14:textId="77777777" w:rsidR="00811AD4" w:rsidRPr="00293504" w:rsidRDefault="00811AD4" w:rsidP="00236EED">
            <w:pPr>
              <w:spacing w:line="60" w:lineRule="atLeast"/>
              <w:rPr>
                <w:sz w:val="2"/>
                <w:szCs w:val="2"/>
                <w:lang w:val="en-US"/>
              </w:rPr>
            </w:pPr>
          </w:p>
        </w:tc>
        <w:tc>
          <w:tcPr>
            <w:tcW w:w="992" w:type="dxa"/>
            <w:tcBorders>
              <w:left w:val="nil"/>
              <w:bottom w:val="single" w:sz="4" w:space="0" w:color="808080"/>
              <w:right w:val="nil"/>
            </w:tcBorders>
          </w:tcPr>
          <w:p w14:paraId="1A6264D8" w14:textId="77777777" w:rsidR="00811AD4" w:rsidRPr="00293504" w:rsidRDefault="00811AD4" w:rsidP="00236EED">
            <w:pPr>
              <w:spacing w:line="60" w:lineRule="atLeast"/>
              <w:rPr>
                <w:sz w:val="2"/>
                <w:szCs w:val="2"/>
                <w:lang w:val="en-US"/>
              </w:rPr>
            </w:pPr>
          </w:p>
        </w:tc>
        <w:tc>
          <w:tcPr>
            <w:tcW w:w="1276" w:type="dxa"/>
            <w:tcBorders>
              <w:left w:val="nil"/>
              <w:bottom w:val="single" w:sz="4" w:space="0" w:color="808080"/>
              <w:right w:val="nil"/>
            </w:tcBorders>
          </w:tcPr>
          <w:p w14:paraId="4BC379F3" w14:textId="77777777" w:rsidR="00811AD4" w:rsidRPr="00293504" w:rsidRDefault="00811AD4" w:rsidP="00236EED">
            <w:pPr>
              <w:spacing w:line="60" w:lineRule="atLeast"/>
              <w:jc w:val="right"/>
              <w:rPr>
                <w:sz w:val="2"/>
                <w:szCs w:val="2"/>
                <w:lang w:val="en-US"/>
              </w:rPr>
            </w:pPr>
          </w:p>
        </w:tc>
        <w:tc>
          <w:tcPr>
            <w:tcW w:w="992" w:type="dxa"/>
            <w:tcBorders>
              <w:left w:val="nil"/>
              <w:bottom w:val="single" w:sz="4" w:space="0" w:color="808080"/>
              <w:right w:val="nil"/>
            </w:tcBorders>
          </w:tcPr>
          <w:p w14:paraId="252A440F" w14:textId="77777777" w:rsidR="00811AD4" w:rsidRPr="00293504" w:rsidRDefault="00811AD4" w:rsidP="00236EED">
            <w:pPr>
              <w:spacing w:line="60" w:lineRule="atLeast"/>
              <w:jc w:val="right"/>
              <w:rPr>
                <w:sz w:val="2"/>
                <w:szCs w:val="2"/>
                <w:lang w:val="en-US"/>
              </w:rPr>
            </w:pPr>
          </w:p>
        </w:tc>
        <w:tc>
          <w:tcPr>
            <w:tcW w:w="1275" w:type="dxa"/>
            <w:tcBorders>
              <w:left w:val="nil"/>
              <w:bottom w:val="single" w:sz="4" w:space="0" w:color="808080"/>
              <w:right w:val="nil"/>
            </w:tcBorders>
          </w:tcPr>
          <w:p w14:paraId="6181B2B0" w14:textId="77777777" w:rsidR="00811AD4" w:rsidRPr="00293504" w:rsidRDefault="00811AD4" w:rsidP="00236EED">
            <w:pPr>
              <w:spacing w:line="60" w:lineRule="atLeast"/>
              <w:jc w:val="right"/>
              <w:rPr>
                <w:sz w:val="2"/>
                <w:szCs w:val="2"/>
                <w:lang w:val="en-US"/>
              </w:rPr>
            </w:pPr>
          </w:p>
        </w:tc>
        <w:tc>
          <w:tcPr>
            <w:tcW w:w="993" w:type="dxa"/>
            <w:tcBorders>
              <w:left w:val="nil"/>
              <w:bottom w:val="single" w:sz="4" w:space="0" w:color="808080"/>
              <w:right w:val="nil"/>
            </w:tcBorders>
          </w:tcPr>
          <w:p w14:paraId="47B0EF77" w14:textId="77777777" w:rsidR="00811AD4" w:rsidRPr="00293504" w:rsidRDefault="00811AD4" w:rsidP="00236EED">
            <w:pPr>
              <w:spacing w:line="60" w:lineRule="atLeast"/>
              <w:jc w:val="right"/>
              <w:rPr>
                <w:sz w:val="2"/>
                <w:szCs w:val="2"/>
                <w:lang w:val="en-US"/>
              </w:rPr>
            </w:pPr>
          </w:p>
        </w:tc>
        <w:tc>
          <w:tcPr>
            <w:tcW w:w="1134" w:type="dxa"/>
            <w:tcBorders>
              <w:left w:val="nil"/>
              <w:bottom w:val="single" w:sz="4" w:space="0" w:color="808080"/>
              <w:right w:val="nil"/>
            </w:tcBorders>
          </w:tcPr>
          <w:p w14:paraId="69DF86CA" w14:textId="77777777" w:rsidR="00811AD4" w:rsidRPr="00293504" w:rsidRDefault="00811AD4" w:rsidP="00236EED">
            <w:pPr>
              <w:spacing w:line="60" w:lineRule="atLeast"/>
              <w:jc w:val="right"/>
              <w:rPr>
                <w:sz w:val="2"/>
                <w:szCs w:val="2"/>
                <w:lang w:val="en-US"/>
              </w:rPr>
            </w:pPr>
          </w:p>
        </w:tc>
      </w:tr>
      <w:tr w:rsidR="00811AD4" w:rsidRPr="00293504" w14:paraId="7C3C085C" w14:textId="77777777" w:rsidTr="00236EED">
        <w:tc>
          <w:tcPr>
            <w:tcW w:w="55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21B061F" w14:textId="77777777" w:rsidR="00811AD4" w:rsidRPr="00293504" w:rsidRDefault="00811AD4" w:rsidP="00236EED">
            <w:pPr>
              <w:spacing w:line="60" w:lineRule="atLeast"/>
              <w:rPr>
                <w:lang w:val="en-US"/>
              </w:rPr>
            </w:pPr>
            <w:r w:rsidRPr="00293504">
              <w:rPr>
                <w:lang w:val="en-US"/>
              </w:rPr>
              <w:t>1</w:t>
            </w:r>
          </w:p>
        </w:tc>
        <w:tc>
          <w:tcPr>
            <w:tcW w:w="266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1C692B9" w14:textId="77777777" w:rsidR="00811AD4" w:rsidRPr="00293504" w:rsidRDefault="00811AD4" w:rsidP="00236EED">
            <w:pPr>
              <w:pStyle w:val="a6"/>
              <w:rPr>
                <w:sz w:val="16"/>
                <w:szCs w:val="16"/>
                <w:lang w:val="en-US"/>
              </w:rPr>
            </w:pPr>
            <w:r w:rsidRPr="00293504">
              <w:rPr>
                <w:sz w:val="16"/>
                <w:szCs w:val="16"/>
                <w:lang w:val="en-US"/>
              </w:rPr>
              <w:t xml:space="preserve">ПЕРФОРАТОРЫ ЭЛЕКТРИЧЕСКИЕ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00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9F7BDA5" w14:textId="77777777" w:rsidR="00811AD4" w:rsidRPr="00293504" w:rsidRDefault="00811AD4" w:rsidP="00236EED">
            <w:pPr>
              <w:spacing w:line="60" w:lineRule="atLeast"/>
            </w:pPr>
            <w:r w:rsidRPr="00293504">
              <w:rPr>
                <w:lang w:val="en-US"/>
              </w:rPr>
              <w:t xml:space="preserve">М331451                                           </w:t>
            </w:r>
          </w:p>
        </w:tc>
        <w:tc>
          <w:tcPr>
            <w:tcW w:w="99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03325C7" w14:textId="77777777" w:rsidR="00811AD4" w:rsidRPr="00293504" w:rsidRDefault="00811AD4" w:rsidP="00236EED">
            <w:pPr>
              <w:spacing w:line="60" w:lineRule="atLeast"/>
            </w:pPr>
            <w:r w:rsidRPr="00293504">
              <w:rPr>
                <w:lang w:val="en-US"/>
              </w:rPr>
              <w:t xml:space="preserve">МАШ.Ч   </w:t>
            </w:r>
          </w:p>
        </w:tc>
        <w:tc>
          <w:tcPr>
            <w:tcW w:w="127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53D1E08" w14:textId="77777777" w:rsidR="00811AD4" w:rsidRPr="00293504" w:rsidRDefault="00811AD4" w:rsidP="00236EED">
            <w:pPr>
              <w:spacing w:line="60" w:lineRule="atLeast"/>
              <w:jc w:val="center"/>
              <w:rPr>
                <w:lang w:val="en-US"/>
              </w:rPr>
            </w:pPr>
            <w:r w:rsidRPr="00293504">
              <w:rPr>
                <w:lang w:val="en-US"/>
              </w:rPr>
              <w:t>13.62109</w:t>
            </w:r>
          </w:p>
        </w:tc>
        <w:tc>
          <w:tcPr>
            <w:tcW w:w="99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4B5F179" w14:textId="77777777" w:rsidR="00811AD4" w:rsidRPr="00293504" w:rsidRDefault="00811AD4" w:rsidP="00236EED">
            <w:pPr>
              <w:spacing w:line="60" w:lineRule="atLeast"/>
              <w:jc w:val="right"/>
              <w:rPr>
                <w:lang w:val="en-US"/>
              </w:rPr>
            </w:pPr>
            <w:r w:rsidRPr="00293504">
              <w:rPr>
                <w:lang w:val="en-US"/>
              </w:rPr>
              <w:t>0.87</w:t>
            </w:r>
          </w:p>
        </w:tc>
        <w:tc>
          <w:tcPr>
            <w:tcW w:w="12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2FD7D41" w14:textId="77777777" w:rsidR="00811AD4" w:rsidRPr="00293504" w:rsidRDefault="00811AD4" w:rsidP="00236EED">
            <w:pPr>
              <w:spacing w:line="60" w:lineRule="atLeast"/>
              <w:jc w:val="right"/>
              <w:rPr>
                <w:lang w:val="en-US"/>
              </w:rPr>
            </w:pPr>
            <w:r w:rsidRPr="00293504">
              <w:rPr>
                <w:lang w:val="en-US"/>
              </w:rPr>
              <w:t>11.85</w:t>
            </w:r>
          </w:p>
        </w:tc>
        <w:tc>
          <w:tcPr>
            <w:tcW w:w="9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1BB1FB4" w14:textId="77777777" w:rsidR="00811AD4" w:rsidRPr="00293504" w:rsidRDefault="00811AD4" w:rsidP="00236EED">
            <w:pPr>
              <w:spacing w:line="60" w:lineRule="atLeast"/>
              <w:jc w:val="right"/>
              <w:rPr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2BBDDE3" w14:textId="77777777" w:rsidR="00811AD4" w:rsidRPr="00293504" w:rsidRDefault="00811AD4" w:rsidP="00236EED">
            <w:pPr>
              <w:spacing w:line="60" w:lineRule="atLeast"/>
              <w:jc w:val="right"/>
              <w:rPr>
                <w:lang w:val="en-US"/>
              </w:rPr>
            </w:pPr>
          </w:p>
        </w:tc>
      </w:tr>
      <w:tr w:rsidR="00811AD4" w:rsidRPr="00293504" w14:paraId="0798B5FA" w14:textId="77777777" w:rsidTr="00236EED">
        <w:tc>
          <w:tcPr>
            <w:tcW w:w="55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619996B" w14:textId="77777777" w:rsidR="00811AD4" w:rsidRPr="00293504" w:rsidRDefault="00811AD4">
            <w:pPr>
              <w:rPr>
                <w:lang w:val="en-US"/>
              </w:rPr>
            </w:pPr>
            <w:r w:rsidRPr="00293504">
              <w:rPr>
                <w:lang w:val="en-US"/>
              </w:rPr>
              <w:t>2</w:t>
            </w:r>
          </w:p>
        </w:tc>
        <w:tc>
          <w:tcPr>
            <w:tcW w:w="266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F1F74B7" w14:textId="77777777" w:rsidR="00811AD4" w:rsidRPr="00293504" w:rsidRDefault="00811AD4" w:rsidP="00236EED">
            <w:pPr>
              <w:pStyle w:val="a6"/>
              <w:rPr>
                <w:sz w:val="16"/>
                <w:szCs w:val="16"/>
                <w:lang w:val="en-US"/>
              </w:rPr>
            </w:pPr>
            <w:r w:rsidRPr="00293504">
              <w:rPr>
                <w:sz w:val="16"/>
                <w:szCs w:val="16"/>
                <w:lang w:val="en-US"/>
              </w:rPr>
              <w:t xml:space="preserve">ДРЕЛИ ЭЛЕКТРИЧЕСКИЕ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00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4CD57F7" w14:textId="77777777" w:rsidR="00811AD4" w:rsidRPr="00293504" w:rsidRDefault="00811AD4" w:rsidP="00236EED">
            <w:pPr>
              <w:spacing w:line="60" w:lineRule="atLeast"/>
            </w:pPr>
            <w:r w:rsidRPr="00293504">
              <w:rPr>
                <w:lang w:val="en-US"/>
              </w:rPr>
              <w:t xml:space="preserve">М331615                                           </w:t>
            </w:r>
          </w:p>
        </w:tc>
        <w:tc>
          <w:tcPr>
            <w:tcW w:w="99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4B45D25" w14:textId="77777777" w:rsidR="00811AD4" w:rsidRPr="00293504" w:rsidRDefault="00811AD4" w:rsidP="00236EED">
            <w:pPr>
              <w:spacing w:line="60" w:lineRule="atLeast"/>
            </w:pPr>
            <w:r w:rsidRPr="00293504">
              <w:rPr>
                <w:lang w:val="en-US"/>
              </w:rPr>
              <w:t xml:space="preserve">МАШ.Ч   </w:t>
            </w:r>
          </w:p>
        </w:tc>
        <w:tc>
          <w:tcPr>
            <w:tcW w:w="127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6663A0B" w14:textId="77777777" w:rsidR="00811AD4" w:rsidRPr="00293504" w:rsidRDefault="00811AD4" w:rsidP="00236EED">
            <w:pPr>
              <w:spacing w:line="60" w:lineRule="atLeast"/>
              <w:jc w:val="center"/>
              <w:rPr>
                <w:lang w:val="en-US"/>
              </w:rPr>
            </w:pPr>
            <w:r w:rsidRPr="00293504">
              <w:rPr>
                <w:lang w:val="en-US"/>
              </w:rPr>
              <w:t>22.098973</w:t>
            </w:r>
          </w:p>
        </w:tc>
        <w:tc>
          <w:tcPr>
            <w:tcW w:w="99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ACD9D87" w14:textId="77777777" w:rsidR="00811AD4" w:rsidRPr="00293504" w:rsidRDefault="00811AD4" w:rsidP="00236EED">
            <w:pPr>
              <w:spacing w:line="60" w:lineRule="atLeast"/>
              <w:jc w:val="right"/>
              <w:rPr>
                <w:lang w:val="en-US"/>
              </w:rPr>
            </w:pPr>
            <w:r w:rsidRPr="00293504">
              <w:rPr>
                <w:lang w:val="en-US"/>
              </w:rPr>
              <w:t>0.33</w:t>
            </w:r>
          </w:p>
        </w:tc>
        <w:tc>
          <w:tcPr>
            <w:tcW w:w="12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D20FC3E" w14:textId="77777777" w:rsidR="00811AD4" w:rsidRPr="00293504" w:rsidRDefault="00811AD4" w:rsidP="00236EED">
            <w:pPr>
              <w:spacing w:line="60" w:lineRule="atLeast"/>
              <w:jc w:val="right"/>
              <w:rPr>
                <w:lang w:val="en-US"/>
              </w:rPr>
            </w:pPr>
            <w:r w:rsidRPr="00293504">
              <w:rPr>
                <w:lang w:val="en-US"/>
              </w:rPr>
              <w:t>7.29</w:t>
            </w:r>
          </w:p>
        </w:tc>
        <w:tc>
          <w:tcPr>
            <w:tcW w:w="9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57992D7" w14:textId="77777777" w:rsidR="00811AD4" w:rsidRPr="00293504" w:rsidRDefault="00811AD4" w:rsidP="00236EED">
            <w:pPr>
              <w:spacing w:line="60" w:lineRule="atLeast"/>
              <w:jc w:val="right"/>
              <w:rPr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403246A" w14:textId="77777777" w:rsidR="00811AD4" w:rsidRPr="00293504" w:rsidRDefault="00811AD4" w:rsidP="00236EED">
            <w:pPr>
              <w:spacing w:line="60" w:lineRule="atLeast"/>
              <w:jc w:val="right"/>
              <w:rPr>
                <w:lang w:val="en-US"/>
              </w:rPr>
            </w:pPr>
          </w:p>
        </w:tc>
      </w:tr>
      <w:tr w:rsidR="00811AD4" w:rsidRPr="00293504" w14:paraId="770AA464" w14:textId="77777777" w:rsidTr="00236EED">
        <w:tc>
          <w:tcPr>
            <w:tcW w:w="55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889E588" w14:textId="77777777" w:rsidR="00811AD4" w:rsidRPr="00293504" w:rsidRDefault="00811AD4">
            <w:pPr>
              <w:rPr>
                <w:lang w:val="en-US"/>
              </w:rPr>
            </w:pPr>
            <w:r w:rsidRPr="00293504">
              <w:rPr>
                <w:lang w:val="en-US"/>
              </w:rPr>
              <w:lastRenderedPageBreak/>
              <w:t>3</w:t>
            </w:r>
          </w:p>
        </w:tc>
        <w:tc>
          <w:tcPr>
            <w:tcW w:w="266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D373E3E" w14:textId="77777777" w:rsidR="00811AD4" w:rsidRPr="00236EED" w:rsidRDefault="00811AD4" w:rsidP="00236EED">
            <w:pPr>
              <w:pStyle w:val="a6"/>
              <w:rPr>
                <w:sz w:val="16"/>
                <w:szCs w:val="16"/>
              </w:rPr>
            </w:pPr>
            <w:r w:rsidRPr="00236EED">
              <w:rPr>
                <w:sz w:val="16"/>
                <w:szCs w:val="16"/>
              </w:rPr>
              <w:t xml:space="preserve">ПОДЪЕМНИК МАЧТОВЫЙ ВЫСОТА ПОДЪЕМА 50 М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00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B5B8DF7" w14:textId="77777777" w:rsidR="00811AD4" w:rsidRPr="00293504" w:rsidRDefault="00811AD4" w:rsidP="00236EED">
            <w:pPr>
              <w:spacing w:line="60" w:lineRule="atLeast"/>
            </w:pPr>
            <w:r w:rsidRPr="00293504">
              <w:rPr>
                <w:lang w:val="en-US"/>
              </w:rPr>
              <w:t xml:space="preserve">М031120                                           </w:t>
            </w:r>
          </w:p>
        </w:tc>
        <w:tc>
          <w:tcPr>
            <w:tcW w:w="99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2621479" w14:textId="77777777" w:rsidR="00811AD4" w:rsidRPr="00293504" w:rsidRDefault="00811AD4" w:rsidP="00236EED">
            <w:pPr>
              <w:spacing w:line="60" w:lineRule="atLeast"/>
            </w:pPr>
            <w:r w:rsidRPr="00293504">
              <w:rPr>
                <w:lang w:val="en-US"/>
              </w:rPr>
              <w:t xml:space="preserve">МАШ.Ч   </w:t>
            </w:r>
          </w:p>
        </w:tc>
        <w:tc>
          <w:tcPr>
            <w:tcW w:w="127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7B83455" w14:textId="77777777" w:rsidR="00811AD4" w:rsidRPr="00293504" w:rsidRDefault="00811AD4" w:rsidP="00236EED">
            <w:pPr>
              <w:spacing w:line="60" w:lineRule="atLeast"/>
              <w:jc w:val="center"/>
              <w:rPr>
                <w:lang w:val="en-US"/>
              </w:rPr>
            </w:pPr>
            <w:r w:rsidRPr="00293504">
              <w:rPr>
                <w:lang w:val="en-US"/>
              </w:rPr>
              <w:t>0.0714</w:t>
            </w:r>
          </w:p>
        </w:tc>
        <w:tc>
          <w:tcPr>
            <w:tcW w:w="99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0BC7A92" w14:textId="77777777" w:rsidR="00811AD4" w:rsidRPr="00293504" w:rsidRDefault="00811AD4" w:rsidP="00236EED">
            <w:pPr>
              <w:spacing w:line="60" w:lineRule="atLeast"/>
              <w:jc w:val="right"/>
              <w:rPr>
                <w:lang w:val="en-US"/>
              </w:rPr>
            </w:pPr>
            <w:r w:rsidRPr="00293504">
              <w:rPr>
                <w:lang w:val="en-US"/>
              </w:rPr>
              <w:t>30.82</w:t>
            </w:r>
          </w:p>
        </w:tc>
        <w:tc>
          <w:tcPr>
            <w:tcW w:w="12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9B6F6C6" w14:textId="77777777" w:rsidR="00811AD4" w:rsidRPr="00293504" w:rsidRDefault="00811AD4" w:rsidP="00236EED">
            <w:pPr>
              <w:spacing w:line="60" w:lineRule="atLeast"/>
              <w:jc w:val="right"/>
              <w:rPr>
                <w:lang w:val="en-US"/>
              </w:rPr>
            </w:pPr>
            <w:r w:rsidRPr="00293504">
              <w:rPr>
                <w:lang w:val="en-US"/>
              </w:rPr>
              <w:t>2.20</w:t>
            </w:r>
          </w:p>
        </w:tc>
        <w:tc>
          <w:tcPr>
            <w:tcW w:w="9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B25EB90" w14:textId="77777777" w:rsidR="00811AD4" w:rsidRPr="00293504" w:rsidRDefault="00811AD4" w:rsidP="00236EED">
            <w:pPr>
              <w:spacing w:line="60" w:lineRule="atLeast"/>
              <w:jc w:val="right"/>
              <w:rPr>
                <w:lang w:val="en-US"/>
              </w:rPr>
            </w:pPr>
            <w:r w:rsidRPr="00293504">
              <w:rPr>
                <w:lang w:val="en-US"/>
              </w:rPr>
              <w:t>14.58</w:t>
            </w:r>
          </w:p>
        </w:tc>
        <w:tc>
          <w:tcPr>
            <w:tcW w:w="113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8CACC40" w14:textId="77777777" w:rsidR="00811AD4" w:rsidRPr="00293504" w:rsidRDefault="00811AD4" w:rsidP="00236EED">
            <w:pPr>
              <w:spacing w:line="60" w:lineRule="atLeast"/>
              <w:jc w:val="right"/>
              <w:rPr>
                <w:lang w:val="en-US"/>
              </w:rPr>
            </w:pPr>
            <w:r w:rsidRPr="00293504">
              <w:rPr>
                <w:lang w:val="en-US"/>
              </w:rPr>
              <w:t>1.04</w:t>
            </w:r>
          </w:p>
        </w:tc>
      </w:tr>
      <w:tr w:rsidR="00811AD4" w:rsidRPr="00293504" w14:paraId="73F2524E" w14:textId="77777777" w:rsidTr="00236EED">
        <w:tc>
          <w:tcPr>
            <w:tcW w:w="55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E5174CE" w14:textId="77777777" w:rsidR="00811AD4" w:rsidRPr="00293504" w:rsidRDefault="00811AD4">
            <w:pPr>
              <w:rPr>
                <w:lang w:val="en-US"/>
              </w:rPr>
            </w:pPr>
            <w:r w:rsidRPr="00293504">
              <w:rPr>
                <w:lang w:val="en-US"/>
              </w:rPr>
              <w:t>4</w:t>
            </w:r>
          </w:p>
        </w:tc>
        <w:tc>
          <w:tcPr>
            <w:tcW w:w="266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5FAF301" w14:textId="77777777" w:rsidR="00811AD4" w:rsidRPr="00293504" w:rsidRDefault="00811AD4" w:rsidP="00236EED">
            <w:pPr>
              <w:pStyle w:val="a6"/>
              <w:rPr>
                <w:sz w:val="16"/>
                <w:szCs w:val="16"/>
                <w:lang w:val="en-US"/>
              </w:rPr>
            </w:pPr>
            <w:r w:rsidRPr="00293504">
              <w:rPr>
                <w:sz w:val="16"/>
                <w:szCs w:val="16"/>
                <w:lang w:val="en-US"/>
              </w:rPr>
              <w:t xml:space="preserve">СРЕДСТВА МАЛОЙ МЕХАНИЗАЦИИ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00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749440E" w14:textId="77777777" w:rsidR="00811AD4" w:rsidRPr="00293504" w:rsidRDefault="00811AD4" w:rsidP="00236EED">
            <w:pPr>
              <w:spacing w:line="60" w:lineRule="atLeast"/>
            </w:pPr>
            <w:r w:rsidRPr="00293504">
              <w:rPr>
                <w:lang w:val="en-US"/>
              </w:rPr>
              <w:t xml:space="preserve">М331617                                           </w:t>
            </w:r>
          </w:p>
        </w:tc>
        <w:tc>
          <w:tcPr>
            <w:tcW w:w="99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0C4ACFE" w14:textId="77777777" w:rsidR="00811AD4" w:rsidRPr="00293504" w:rsidRDefault="00811AD4" w:rsidP="00236EED">
            <w:pPr>
              <w:spacing w:line="60" w:lineRule="atLeast"/>
            </w:pPr>
            <w:r w:rsidRPr="00293504">
              <w:rPr>
                <w:lang w:val="en-US"/>
              </w:rPr>
              <w:t xml:space="preserve">МАШ.Ч   </w:t>
            </w:r>
          </w:p>
        </w:tc>
        <w:tc>
          <w:tcPr>
            <w:tcW w:w="127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42D794B" w14:textId="77777777" w:rsidR="00811AD4" w:rsidRPr="00293504" w:rsidRDefault="00811AD4" w:rsidP="00236EED">
            <w:pPr>
              <w:spacing w:line="60" w:lineRule="atLeast"/>
              <w:jc w:val="center"/>
              <w:rPr>
                <w:lang w:val="en-US"/>
              </w:rPr>
            </w:pPr>
            <w:r w:rsidRPr="00293504">
              <w:rPr>
                <w:lang w:val="en-US"/>
              </w:rPr>
              <w:t>4.13542</w:t>
            </w:r>
          </w:p>
        </w:tc>
        <w:tc>
          <w:tcPr>
            <w:tcW w:w="99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F93171A" w14:textId="77777777" w:rsidR="00811AD4" w:rsidRPr="00293504" w:rsidRDefault="00811AD4" w:rsidP="00236EED">
            <w:pPr>
              <w:spacing w:line="60" w:lineRule="atLeast"/>
              <w:jc w:val="right"/>
              <w:rPr>
                <w:lang w:val="en-US"/>
              </w:rPr>
            </w:pPr>
            <w:r w:rsidRPr="00293504">
              <w:rPr>
                <w:lang w:val="en-US"/>
              </w:rPr>
              <w:t>21.54</w:t>
            </w:r>
          </w:p>
        </w:tc>
        <w:tc>
          <w:tcPr>
            <w:tcW w:w="12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8EA06CE" w14:textId="77777777" w:rsidR="00811AD4" w:rsidRPr="00293504" w:rsidRDefault="00811AD4" w:rsidP="00236EED">
            <w:pPr>
              <w:spacing w:line="60" w:lineRule="atLeast"/>
              <w:jc w:val="right"/>
              <w:rPr>
                <w:lang w:val="en-US"/>
              </w:rPr>
            </w:pPr>
            <w:r w:rsidRPr="00293504">
              <w:rPr>
                <w:lang w:val="en-US"/>
              </w:rPr>
              <w:t>89.08</w:t>
            </w:r>
          </w:p>
        </w:tc>
        <w:tc>
          <w:tcPr>
            <w:tcW w:w="9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513D5D0" w14:textId="77777777" w:rsidR="00811AD4" w:rsidRPr="00293504" w:rsidRDefault="00811AD4" w:rsidP="00236EED">
            <w:pPr>
              <w:spacing w:line="60" w:lineRule="atLeast"/>
              <w:jc w:val="right"/>
              <w:rPr>
                <w:lang w:val="en-US"/>
              </w:rPr>
            </w:pPr>
            <w:r w:rsidRPr="00293504">
              <w:rPr>
                <w:lang w:val="en-US"/>
              </w:rPr>
              <w:t>14.58</w:t>
            </w:r>
          </w:p>
        </w:tc>
        <w:tc>
          <w:tcPr>
            <w:tcW w:w="113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4FE899E" w14:textId="77777777" w:rsidR="00811AD4" w:rsidRPr="00293504" w:rsidRDefault="00811AD4" w:rsidP="00236EED">
            <w:pPr>
              <w:spacing w:line="60" w:lineRule="atLeast"/>
              <w:jc w:val="right"/>
              <w:rPr>
                <w:lang w:val="en-US"/>
              </w:rPr>
            </w:pPr>
            <w:r w:rsidRPr="00293504">
              <w:rPr>
                <w:lang w:val="en-US"/>
              </w:rPr>
              <w:t>60.29</w:t>
            </w:r>
          </w:p>
        </w:tc>
      </w:tr>
      <w:tr w:rsidR="00811AD4" w:rsidRPr="00293504" w14:paraId="48368627" w14:textId="77777777" w:rsidTr="00236EED">
        <w:tc>
          <w:tcPr>
            <w:tcW w:w="55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24C675C" w14:textId="77777777" w:rsidR="00811AD4" w:rsidRPr="00293504" w:rsidRDefault="00811AD4">
            <w:pPr>
              <w:rPr>
                <w:lang w:val="en-US"/>
              </w:rPr>
            </w:pPr>
            <w:r w:rsidRPr="00293504">
              <w:rPr>
                <w:lang w:val="en-US"/>
              </w:rPr>
              <w:t>5</w:t>
            </w:r>
          </w:p>
        </w:tc>
        <w:tc>
          <w:tcPr>
            <w:tcW w:w="266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825F2FD" w14:textId="77777777" w:rsidR="00811AD4" w:rsidRPr="00236EED" w:rsidRDefault="00811AD4" w:rsidP="00236EED">
            <w:pPr>
              <w:pStyle w:val="a6"/>
              <w:rPr>
                <w:sz w:val="16"/>
                <w:szCs w:val="16"/>
              </w:rPr>
            </w:pPr>
            <w:r w:rsidRPr="00236EED">
              <w:rPr>
                <w:sz w:val="16"/>
                <w:szCs w:val="16"/>
              </w:rPr>
              <w:t xml:space="preserve">ПОДЪЕМНИКИ ГИДРАВЛИЧЕСКИЕ, ВЫСОТОЙ ПОДЪЕМА 10 М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00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2E7A117" w14:textId="77777777" w:rsidR="00811AD4" w:rsidRPr="00293504" w:rsidRDefault="00811AD4" w:rsidP="00236EED">
            <w:pPr>
              <w:spacing w:line="60" w:lineRule="atLeast"/>
            </w:pPr>
            <w:r w:rsidRPr="00293504">
              <w:rPr>
                <w:lang w:val="en-US"/>
              </w:rPr>
              <w:t xml:space="preserve">М030902                                           </w:t>
            </w:r>
          </w:p>
        </w:tc>
        <w:tc>
          <w:tcPr>
            <w:tcW w:w="99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B1BA648" w14:textId="77777777" w:rsidR="00811AD4" w:rsidRPr="00293504" w:rsidRDefault="00811AD4" w:rsidP="00236EED">
            <w:pPr>
              <w:spacing w:line="60" w:lineRule="atLeast"/>
            </w:pPr>
            <w:r w:rsidRPr="00293504">
              <w:rPr>
                <w:lang w:val="en-US"/>
              </w:rPr>
              <w:t xml:space="preserve">МАШ.Ч   </w:t>
            </w:r>
          </w:p>
        </w:tc>
        <w:tc>
          <w:tcPr>
            <w:tcW w:w="127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EC6D11A" w14:textId="77777777" w:rsidR="00811AD4" w:rsidRPr="00293504" w:rsidRDefault="00811AD4" w:rsidP="00236EED">
            <w:pPr>
              <w:spacing w:line="60" w:lineRule="atLeast"/>
              <w:jc w:val="center"/>
              <w:rPr>
                <w:lang w:val="en-US"/>
              </w:rPr>
            </w:pPr>
            <w:r w:rsidRPr="00293504">
              <w:rPr>
                <w:lang w:val="en-US"/>
              </w:rPr>
              <w:t>7.917</w:t>
            </w:r>
          </w:p>
        </w:tc>
        <w:tc>
          <w:tcPr>
            <w:tcW w:w="99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C50AE16" w14:textId="77777777" w:rsidR="00811AD4" w:rsidRPr="00293504" w:rsidRDefault="00811AD4" w:rsidP="00236EED">
            <w:pPr>
              <w:spacing w:line="60" w:lineRule="atLeast"/>
              <w:jc w:val="right"/>
              <w:rPr>
                <w:lang w:val="en-US"/>
              </w:rPr>
            </w:pPr>
            <w:r w:rsidRPr="00293504">
              <w:rPr>
                <w:lang w:val="en-US"/>
              </w:rPr>
              <w:t>20.98</w:t>
            </w:r>
          </w:p>
        </w:tc>
        <w:tc>
          <w:tcPr>
            <w:tcW w:w="12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E333B17" w14:textId="77777777" w:rsidR="00811AD4" w:rsidRPr="00293504" w:rsidRDefault="00811AD4" w:rsidP="00236EED">
            <w:pPr>
              <w:spacing w:line="60" w:lineRule="atLeast"/>
              <w:jc w:val="right"/>
              <w:rPr>
                <w:lang w:val="en-US"/>
              </w:rPr>
            </w:pPr>
            <w:r w:rsidRPr="00293504">
              <w:rPr>
                <w:lang w:val="en-US"/>
              </w:rPr>
              <w:t>166.10</w:t>
            </w:r>
          </w:p>
        </w:tc>
        <w:tc>
          <w:tcPr>
            <w:tcW w:w="9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E6EA491" w14:textId="77777777" w:rsidR="00811AD4" w:rsidRPr="00293504" w:rsidRDefault="00811AD4" w:rsidP="00236EED">
            <w:pPr>
              <w:spacing w:line="60" w:lineRule="atLeast"/>
              <w:jc w:val="right"/>
              <w:rPr>
                <w:lang w:val="en-US"/>
              </w:rPr>
            </w:pPr>
            <w:r w:rsidRPr="00293504">
              <w:rPr>
                <w:lang w:val="en-US"/>
              </w:rPr>
              <w:t>16.96</w:t>
            </w:r>
          </w:p>
        </w:tc>
        <w:tc>
          <w:tcPr>
            <w:tcW w:w="113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5AC25E4" w14:textId="77777777" w:rsidR="00811AD4" w:rsidRPr="00293504" w:rsidRDefault="00811AD4" w:rsidP="00236EED">
            <w:pPr>
              <w:spacing w:line="60" w:lineRule="atLeast"/>
              <w:jc w:val="right"/>
              <w:rPr>
                <w:lang w:val="en-US"/>
              </w:rPr>
            </w:pPr>
            <w:r w:rsidRPr="00293504">
              <w:rPr>
                <w:lang w:val="en-US"/>
              </w:rPr>
              <w:t>134.27</w:t>
            </w:r>
          </w:p>
        </w:tc>
      </w:tr>
      <w:tr w:rsidR="00811AD4" w:rsidRPr="00293504" w14:paraId="4263093F" w14:textId="77777777" w:rsidTr="00236EED">
        <w:tc>
          <w:tcPr>
            <w:tcW w:w="55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EC55657" w14:textId="77777777" w:rsidR="00811AD4" w:rsidRPr="00293504" w:rsidRDefault="00811AD4">
            <w:pPr>
              <w:rPr>
                <w:lang w:val="en-US"/>
              </w:rPr>
            </w:pPr>
            <w:r w:rsidRPr="00293504">
              <w:rPr>
                <w:lang w:val="en-US"/>
              </w:rPr>
              <w:t>6</w:t>
            </w:r>
          </w:p>
        </w:tc>
        <w:tc>
          <w:tcPr>
            <w:tcW w:w="266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38E2F15" w14:textId="77777777" w:rsidR="00811AD4" w:rsidRPr="00236EED" w:rsidRDefault="00811AD4" w:rsidP="00236EED">
            <w:pPr>
              <w:pStyle w:val="a6"/>
              <w:rPr>
                <w:sz w:val="16"/>
                <w:szCs w:val="16"/>
              </w:rPr>
            </w:pPr>
            <w:r w:rsidRPr="00236EED">
              <w:rPr>
                <w:sz w:val="16"/>
                <w:szCs w:val="16"/>
              </w:rPr>
              <w:t xml:space="preserve">УСТАНОВКИ ДЛЯ СВАРКИ РУЧНОЙ ДУГОВОЙ (ПОСТОЯННОГО </w:t>
            </w:r>
            <w:proofErr w:type="gramStart"/>
            <w:r w:rsidRPr="00236EED">
              <w:rPr>
                <w:sz w:val="16"/>
                <w:szCs w:val="16"/>
              </w:rPr>
              <w:t xml:space="preserve">ТОКА)   </w:t>
            </w:r>
            <w:proofErr w:type="gramEnd"/>
            <w:r w:rsidRPr="00236EED">
              <w:rPr>
                <w:sz w:val="16"/>
                <w:szCs w:val="16"/>
              </w:rPr>
              <w:t xml:space="preserve">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00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0B10CA0" w14:textId="77777777" w:rsidR="00811AD4" w:rsidRPr="00293504" w:rsidRDefault="00811AD4" w:rsidP="00236EED">
            <w:pPr>
              <w:spacing w:line="60" w:lineRule="atLeast"/>
            </w:pPr>
            <w:r w:rsidRPr="00293504">
              <w:rPr>
                <w:lang w:val="en-US"/>
              </w:rPr>
              <w:t xml:space="preserve">М040502                                           </w:t>
            </w:r>
          </w:p>
        </w:tc>
        <w:tc>
          <w:tcPr>
            <w:tcW w:w="99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33E215A" w14:textId="77777777" w:rsidR="00811AD4" w:rsidRPr="00293504" w:rsidRDefault="00811AD4" w:rsidP="00236EED">
            <w:pPr>
              <w:spacing w:line="60" w:lineRule="atLeast"/>
            </w:pPr>
            <w:r w:rsidRPr="00293504">
              <w:rPr>
                <w:lang w:val="en-US"/>
              </w:rPr>
              <w:t xml:space="preserve">МАШ.Ч   </w:t>
            </w:r>
          </w:p>
        </w:tc>
        <w:tc>
          <w:tcPr>
            <w:tcW w:w="127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192619F" w14:textId="77777777" w:rsidR="00811AD4" w:rsidRPr="00293504" w:rsidRDefault="00811AD4" w:rsidP="00236EED">
            <w:pPr>
              <w:spacing w:line="60" w:lineRule="atLeast"/>
              <w:jc w:val="center"/>
              <w:rPr>
                <w:lang w:val="en-US"/>
              </w:rPr>
            </w:pPr>
            <w:r w:rsidRPr="00293504">
              <w:rPr>
                <w:lang w:val="en-US"/>
              </w:rPr>
              <w:t>7.056</w:t>
            </w:r>
          </w:p>
        </w:tc>
        <w:tc>
          <w:tcPr>
            <w:tcW w:w="99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7B7E821" w14:textId="77777777" w:rsidR="00811AD4" w:rsidRPr="00293504" w:rsidRDefault="00811AD4" w:rsidP="00236EED">
            <w:pPr>
              <w:spacing w:line="60" w:lineRule="atLeast"/>
              <w:jc w:val="right"/>
              <w:rPr>
                <w:lang w:val="en-US"/>
              </w:rPr>
            </w:pPr>
            <w:r w:rsidRPr="00293504">
              <w:rPr>
                <w:lang w:val="en-US"/>
              </w:rPr>
              <w:t>4.56</w:t>
            </w:r>
          </w:p>
        </w:tc>
        <w:tc>
          <w:tcPr>
            <w:tcW w:w="12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5510BE2" w14:textId="77777777" w:rsidR="00811AD4" w:rsidRPr="00293504" w:rsidRDefault="00811AD4" w:rsidP="00236EED">
            <w:pPr>
              <w:spacing w:line="60" w:lineRule="atLeast"/>
              <w:jc w:val="right"/>
              <w:rPr>
                <w:lang w:val="en-US"/>
              </w:rPr>
            </w:pPr>
            <w:r w:rsidRPr="00293504">
              <w:rPr>
                <w:lang w:val="en-US"/>
              </w:rPr>
              <w:t>32.18</w:t>
            </w:r>
          </w:p>
        </w:tc>
        <w:tc>
          <w:tcPr>
            <w:tcW w:w="9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141CB66" w14:textId="77777777" w:rsidR="00811AD4" w:rsidRPr="00293504" w:rsidRDefault="00811AD4" w:rsidP="00236EED">
            <w:pPr>
              <w:spacing w:line="60" w:lineRule="atLeast"/>
              <w:jc w:val="right"/>
              <w:rPr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424C9EA" w14:textId="77777777" w:rsidR="00811AD4" w:rsidRPr="00293504" w:rsidRDefault="00811AD4" w:rsidP="00236EED">
            <w:pPr>
              <w:spacing w:line="60" w:lineRule="atLeast"/>
              <w:jc w:val="right"/>
              <w:rPr>
                <w:lang w:val="en-US"/>
              </w:rPr>
            </w:pPr>
          </w:p>
        </w:tc>
      </w:tr>
      <w:tr w:rsidR="00811AD4" w:rsidRPr="00293504" w14:paraId="4F9075B8" w14:textId="77777777" w:rsidTr="00236EED">
        <w:tc>
          <w:tcPr>
            <w:tcW w:w="55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C669DCF" w14:textId="77777777" w:rsidR="00811AD4" w:rsidRPr="00293504" w:rsidRDefault="00811AD4">
            <w:pPr>
              <w:rPr>
                <w:lang w:val="en-US"/>
              </w:rPr>
            </w:pPr>
            <w:r w:rsidRPr="00293504">
              <w:rPr>
                <w:lang w:val="en-US"/>
              </w:rPr>
              <w:t>7</w:t>
            </w:r>
          </w:p>
        </w:tc>
        <w:tc>
          <w:tcPr>
            <w:tcW w:w="266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7C10BEE" w14:textId="77777777" w:rsidR="00811AD4" w:rsidRPr="00293504" w:rsidRDefault="00811AD4" w:rsidP="00236EED">
            <w:pPr>
              <w:pStyle w:val="a6"/>
              <w:rPr>
                <w:sz w:val="16"/>
                <w:szCs w:val="16"/>
                <w:lang w:val="en-US"/>
              </w:rPr>
            </w:pPr>
            <w:r w:rsidRPr="00293504">
              <w:rPr>
                <w:sz w:val="16"/>
                <w:szCs w:val="16"/>
                <w:lang w:val="en-US"/>
              </w:rPr>
              <w:t xml:space="preserve">АВТОГИДРОПОДЪЕМНИКИ, ВЫСОТОЙ ПОДЪЕМА 28 М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00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3F37B83" w14:textId="77777777" w:rsidR="00811AD4" w:rsidRPr="00293504" w:rsidRDefault="00811AD4" w:rsidP="00236EED">
            <w:pPr>
              <w:spacing w:line="60" w:lineRule="atLeast"/>
            </w:pPr>
            <w:r w:rsidRPr="00293504">
              <w:rPr>
                <w:lang w:val="en-US"/>
              </w:rPr>
              <w:t xml:space="preserve">М031004                                           </w:t>
            </w:r>
          </w:p>
        </w:tc>
        <w:tc>
          <w:tcPr>
            <w:tcW w:w="99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ED60019" w14:textId="77777777" w:rsidR="00811AD4" w:rsidRPr="00293504" w:rsidRDefault="00811AD4" w:rsidP="00236EED">
            <w:pPr>
              <w:spacing w:line="60" w:lineRule="atLeast"/>
            </w:pPr>
            <w:r w:rsidRPr="00293504">
              <w:rPr>
                <w:lang w:val="en-US"/>
              </w:rPr>
              <w:t xml:space="preserve">МАШ.Ч   </w:t>
            </w:r>
          </w:p>
        </w:tc>
        <w:tc>
          <w:tcPr>
            <w:tcW w:w="127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2CE78B3" w14:textId="77777777" w:rsidR="00811AD4" w:rsidRPr="00293504" w:rsidRDefault="00811AD4" w:rsidP="00236EED">
            <w:pPr>
              <w:spacing w:line="60" w:lineRule="atLeast"/>
              <w:jc w:val="center"/>
              <w:rPr>
                <w:lang w:val="en-US"/>
              </w:rPr>
            </w:pPr>
            <w:r w:rsidRPr="00293504">
              <w:rPr>
                <w:lang w:val="en-US"/>
              </w:rPr>
              <w:t>29.37</w:t>
            </w:r>
          </w:p>
        </w:tc>
        <w:tc>
          <w:tcPr>
            <w:tcW w:w="99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5F95F05" w14:textId="77777777" w:rsidR="00811AD4" w:rsidRPr="00293504" w:rsidRDefault="00811AD4" w:rsidP="00236EED">
            <w:pPr>
              <w:spacing w:line="60" w:lineRule="atLeast"/>
              <w:jc w:val="right"/>
              <w:rPr>
                <w:lang w:val="en-US"/>
              </w:rPr>
            </w:pPr>
            <w:r w:rsidRPr="00293504">
              <w:rPr>
                <w:lang w:val="en-US"/>
              </w:rPr>
              <w:t>86.34</w:t>
            </w:r>
          </w:p>
        </w:tc>
        <w:tc>
          <w:tcPr>
            <w:tcW w:w="12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ABEFD2F" w14:textId="77777777" w:rsidR="00811AD4" w:rsidRPr="00293504" w:rsidRDefault="00811AD4" w:rsidP="00236EED">
            <w:pPr>
              <w:spacing w:line="60" w:lineRule="atLeast"/>
              <w:jc w:val="right"/>
              <w:rPr>
                <w:lang w:val="en-US"/>
              </w:rPr>
            </w:pPr>
            <w:r w:rsidRPr="00293504">
              <w:rPr>
                <w:lang w:val="en-US"/>
              </w:rPr>
              <w:t>2535.81</w:t>
            </w:r>
          </w:p>
        </w:tc>
        <w:tc>
          <w:tcPr>
            <w:tcW w:w="9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C03E105" w14:textId="77777777" w:rsidR="00811AD4" w:rsidRPr="00293504" w:rsidRDefault="00811AD4" w:rsidP="00236EED">
            <w:pPr>
              <w:spacing w:line="60" w:lineRule="atLeast"/>
              <w:jc w:val="right"/>
              <w:rPr>
                <w:lang w:val="en-US"/>
              </w:rPr>
            </w:pPr>
            <w:r w:rsidRPr="00293504">
              <w:rPr>
                <w:lang w:val="en-US"/>
              </w:rPr>
              <w:t>20.52</w:t>
            </w:r>
          </w:p>
        </w:tc>
        <w:tc>
          <w:tcPr>
            <w:tcW w:w="113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BDC5AB3" w14:textId="77777777" w:rsidR="00811AD4" w:rsidRPr="00293504" w:rsidRDefault="00811AD4" w:rsidP="00236EED">
            <w:pPr>
              <w:spacing w:line="60" w:lineRule="atLeast"/>
              <w:jc w:val="right"/>
              <w:rPr>
                <w:lang w:val="en-US"/>
              </w:rPr>
            </w:pPr>
            <w:r w:rsidRPr="00293504">
              <w:rPr>
                <w:lang w:val="en-US"/>
              </w:rPr>
              <w:t>602.67</w:t>
            </w:r>
          </w:p>
        </w:tc>
      </w:tr>
      <w:tr w:rsidR="00811AD4" w:rsidRPr="00293504" w14:paraId="17744F0C" w14:textId="77777777" w:rsidTr="00236EED">
        <w:tc>
          <w:tcPr>
            <w:tcW w:w="55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400F4DF" w14:textId="77777777" w:rsidR="00811AD4" w:rsidRPr="00293504" w:rsidRDefault="00811AD4">
            <w:pPr>
              <w:rPr>
                <w:lang w:val="en-US"/>
              </w:rPr>
            </w:pPr>
            <w:r w:rsidRPr="00293504">
              <w:rPr>
                <w:lang w:val="en-US"/>
              </w:rPr>
              <w:t>8</w:t>
            </w:r>
          </w:p>
        </w:tc>
        <w:tc>
          <w:tcPr>
            <w:tcW w:w="266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3BF17D4" w14:textId="77777777" w:rsidR="00811AD4" w:rsidRPr="00293504" w:rsidRDefault="00811AD4" w:rsidP="00236EED">
            <w:pPr>
              <w:pStyle w:val="a6"/>
              <w:rPr>
                <w:sz w:val="16"/>
                <w:szCs w:val="16"/>
                <w:lang w:val="en-US"/>
              </w:rPr>
            </w:pPr>
            <w:r w:rsidRPr="00293504">
              <w:rPr>
                <w:sz w:val="16"/>
                <w:szCs w:val="16"/>
                <w:lang w:val="en-US"/>
              </w:rPr>
              <w:t xml:space="preserve">МАШИНЫ ШЛИФОВАЛЬНЫЕ ЭЛЕКТРИЧЕСКИЕ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00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50213EE" w14:textId="77777777" w:rsidR="00811AD4" w:rsidRPr="00293504" w:rsidRDefault="00811AD4" w:rsidP="00236EED">
            <w:pPr>
              <w:spacing w:line="60" w:lineRule="atLeast"/>
            </w:pPr>
            <w:r w:rsidRPr="00293504">
              <w:rPr>
                <w:lang w:val="en-US"/>
              </w:rPr>
              <w:t xml:space="preserve">М330301                                           </w:t>
            </w:r>
          </w:p>
        </w:tc>
        <w:tc>
          <w:tcPr>
            <w:tcW w:w="99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BC36B3A" w14:textId="77777777" w:rsidR="00811AD4" w:rsidRPr="00293504" w:rsidRDefault="00811AD4" w:rsidP="00236EED">
            <w:pPr>
              <w:spacing w:line="60" w:lineRule="atLeast"/>
            </w:pPr>
            <w:r w:rsidRPr="00293504">
              <w:rPr>
                <w:lang w:val="en-US"/>
              </w:rPr>
              <w:t xml:space="preserve">МАШ.Ч   </w:t>
            </w:r>
          </w:p>
        </w:tc>
        <w:tc>
          <w:tcPr>
            <w:tcW w:w="127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2F55AC7" w14:textId="77777777" w:rsidR="00811AD4" w:rsidRPr="00293504" w:rsidRDefault="00811AD4" w:rsidP="00236EED">
            <w:pPr>
              <w:spacing w:line="60" w:lineRule="atLeast"/>
              <w:jc w:val="center"/>
              <w:rPr>
                <w:lang w:val="en-US"/>
              </w:rPr>
            </w:pPr>
            <w:r w:rsidRPr="00293504">
              <w:rPr>
                <w:lang w:val="en-US"/>
              </w:rPr>
              <w:t>0.08</w:t>
            </w:r>
          </w:p>
        </w:tc>
        <w:tc>
          <w:tcPr>
            <w:tcW w:w="99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9A83B71" w14:textId="77777777" w:rsidR="00811AD4" w:rsidRPr="00293504" w:rsidRDefault="00811AD4" w:rsidP="00236EED">
            <w:pPr>
              <w:spacing w:line="60" w:lineRule="atLeast"/>
              <w:jc w:val="right"/>
              <w:rPr>
                <w:lang w:val="en-US"/>
              </w:rPr>
            </w:pPr>
            <w:r w:rsidRPr="00293504">
              <w:rPr>
                <w:lang w:val="en-US"/>
              </w:rPr>
              <w:t>0.91</w:t>
            </w:r>
          </w:p>
        </w:tc>
        <w:tc>
          <w:tcPr>
            <w:tcW w:w="12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5FD2BE7" w14:textId="77777777" w:rsidR="00811AD4" w:rsidRPr="00293504" w:rsidRDefault="00811AD4" w:rsidP="00236EED">
            <w:pPr>
              <w:spacing w:line="60" w:lineRule="atLeast"/>
              <w:jc w:val="right"/>
              <w:rPr>
                <w:lang w:val="en-US"/>
              </w:rPr>
            </w:pPr>
            <w:r w:rsidRPr="00293504">
              <w:rPr>
                <w:lang w:val="en-US"/>
              </w:rPr>
              <w:t>0.07</w:t>
            </w:r>
          </w:p>
        </w:tc>
        <w:tc>
          <w:tcPr>
            <w:tcW w:w="9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C8A2332" w14:textId="77777777" w:rsidR="00811AD4" w:rsidRPr="00293504" w:rsidRDefault="00811AD4" w:rsidP="00236EED">
            <w:pPr>
              <w:spacing w:line="60" w:lineRule="atLeast"/>
              <w:jc w:val="right"/>
              <w:rPr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A750CAF" w14:textId="77777777" w:rsidR="00811AD4" w:rsidRPr="00293504" w:rsidRDefault="00811AD4" w:rsidP="00236EED">
            <w:pPr>
              <w:spacing w:line="60" w:lineRule="atLeast"/>
              <w:jc w:val="right"/>
              <w:rPr>
                <w:lang w:val="en-US"/>
              </w:rPr>
            </w:pPr>
          </w:p>
        </w:tc>
      </w:tr>
    </w:tbl>
    <w:p w14:paraId="64093F0C" w14:textId="77777777" w:rsidR="00811AD4" w:rsidRPr="00293504" w:rsidRDefault="00811AD4" w:rsidP="00236EED">
      <w:pPr>
        <w:spacing w:line="20" w:lineRule="exact"/>
      </w:pPr>
    </w:p>
    <w:tbl>
      <w:tblPr>
        <w:tblW w:w="10898" w:type="dxa"/>
        <w:tblBorders>
          <w:top w:val="single" w:sz="4" w:space="0" w:color="auto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58"/>
        <w:gridCol w:w="2669"/>
        <w:gridCol w:w="1009"/>
        <w:gridCol w:w="992"/>
        <w:gridCol w:w="1276"/>
        <w:gridCol w:w="992"/>
        <w:gridCol w:w="1275"/>
        <w:gridCol w:w="993"/>
        <w:gridCol w:w="1134"/>
      </w:tblGrid>
      <w:tr w:rsidR="00811AD4" w:rsidRPr="00293504" w14:paraId="2C62F920" w14:textId="77777777" w:rsidTr="00236EED">
        <w:tc>
          <w:tcPr>
            <w:tcW w:w="558" w:type="dxa"/>
            <w:tcBorders>
              <w:top w:val="single" w:sz="4" w:space="0" w:color="auto"/>
            </w:tcBorders>
            <w:vAlign w:val="center"/>
          </w:tcPr>
          <w:p w14:paraId="51C49855" w14:textId="77777777" w:rsidR="00811AD4" w:rsidRPr="00293504" w:rsidRDefault="00811AD4" w:rsidP="00236EED">
            <w:pPr>
              <w:spacing w:line="60" w:lineRule="atLeast"/>
              <w:rPr>
                <w:b/>
                <w:bCs/>
                <w:lang w:val="en-US"/>
              </w:rPr>
            </w:pPr>
          </w:p>
        </w:tc>
        <w:tc>
          <w:tcPr>
            <w:tcW w:w="2669" w:type="dxa"/>
            <w:tcBorders>
              <w:top w:val="single" w:sz="4" w:space="0" w:color="auto"/>
            </w:tcBorders>
            <w:vAlign w:val="center"/>
          </w:tcPr>
          <w:p w14:paraId="7E14E112" w14:textId="77777777" w:rsidR="00811AD4" w:rsidRPr="00293504" w:rsidRDefault="00811AD4" w:rsidP="00236EED">
            <w:pPr>
              <w:spacing w:line="60" w:lineRule="atLeast"/>
              <w:rPr>
                <w:b/>
                <w:bCs/>
                <w:lang w:val="en-US"/>
              </w:rPr>
            </w:pPr>
            <w:r w:rsidRPr="00293504">
              <w:rPr>
                <w:b/>
                <w:bCs/>
                <w:lang w:val="en-US"/>
              </w:rPr>
              <w:t>ИТОГО</w:t>
            </w:r>
          </w:p>
        </w:tc>
        <w:tc>
          <w:tcPr>
            <w:tcW w:w="1009" w:type="dxa"/>
            <w:tcBorders>
              <w:top w:val="single" w:sz="4" w:space="0" w:color="auto"/>
            </w:tcBorders>
            <w:vAlign w:val="center"/>
          </w:tcPr>
          <w:p w14:paraId="020B7AD6" w14:textId="77777777" w:rsidR="00811AD4" w:rsidRPr="00293504" w:rsidRDefault="00811AD4" w:rsidP="00236EED">
            <w:pPr>
              <w:spacing w:line="60" w:lineRule="atLeast"/>
              <w:rPr>
                <w:b/>
                <w:bCs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14:paraId="0D740AA2" w14:textId="77777777" w:rsidR="00811AD4" w:rsidRPr="00293504" w:rsidRDefault="00811AD4" w:rsidP="00236EED">
            <w:pPr>
              <w:spacing w:line="60" w:lineRule="atLeast"/>
              <w:rPr>
                <w:b/>
                <w:bCs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14:paraId="37C8A6BF" w14:textId="77777777" w:rsidR="00811AD4" w:rsidRPr="00293504" w:rsidRDefault="00811AD4" w:rsidP="00236EED">
            <w:pPr>
              <w:spacing w:line="60" w:lineRule="atLeast"/>
              <w:jc w:val="center"/>
              <w:rPr>
                <w:b/>
                <w:bCs/>
                <w:lang w:val="en-US"/>
              </w:rPr>
            </w:pPr>
            <w:r w:rsidRPr="00293504">
              <w:rPr>
                <w:b/>
                <w:bCs/>
                <w:lang w:val="en-US"/>
              </w:rPr>
              <w:t>84.349883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14:paraId="27B1B937" w14:textId="77777777" w:rsidR="00811AD4" w:rsidRPr="00293504" w:rsidRDefault="00811AD4" w:rsidP="00236EED">
            <w:pPr>
              <w:spacing w:line="60" w:lineRule="atLeast"/>
              <w:jc w:val="right"/>
              <w:rPr>
                <w:b/>
                <w:bCs/>
                <w:lang w:val="en-US"/>
              </w:rPr>
            </w:pPr>
          </w:p>
        </w:tc>
        <w:tc>
          <w:tcPr>
            <w:tcW w:w="1275" w:type="dxa"/>
            <w:tcBorders>
              <w:top w:val="single" w:sz="4" w:space="0" w:color="auto"/>
            </w:tcBorders>
            <w:vAlign w:val="center"/>
          </w:tcPr>
          <w:p w14:paraId="681B45ED" w14:textId="77777777" w:rsidR="00811AD4" w:rsidRPr="00293504" w:rsidRDefault="00811AD4" w:rsidP="00236EED">
            <w:pPr>
              <w:spacing w:line="60" w:lineRule="atLeast"/>
              <w:jc w:val="right"/>
              <w:rPr>
                <w:b/>
                <w:bCs/>
                <w:lang w:val="en-US"/>
              </w:rPr>
            </w:pPr>
            <w:r w:rsidRPr="00293504">
              <w:rPr>
                <w:b/>
                <w:bCs/>
                <w:lang w:val="en-US"/>
              </w:rPr>
              <w:t>2844.58</w:t>
            </w:r>
          </w:p>
        </w:tc>
        <w:tc>
          <w:tcPr>
            <w:tcW w:w="993" w:type="dxa"/>
            <w:tcBorders>
              <w:top w:val="single" w:sz="4" w:space="0" w:color="auto"/>
            </w:tcBorders>
            <w:vAlign w:val="center"/>
          </w:tcPr>
          <w:p w14:paraId="795671DB" w14:textId="77777777" w:rsidR="00811AD4" w:rsidRPr="00293504" w:rsidRDefault="00811AD4" w:rsidP="00236EED">
            <w:pPr>
              <w:spacing w:line="60" w:lineRule="atLeast"/>
              <w:jc w:val="right"/>
              <w:rPr>
                <w:b/>
                <w:bCs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045AD9D2" w14:textId="77777777" w:rsidR="00811AD4" w:rsidRPr="00293504" w:rsidRDefault="00811AD4" w:rsidP="00236EED">
            <w:pPr>
              <w:spacing w:line="60" w:lineRule="atLeast"/>
              <w:jc w:val="right"/>
              <w:rPr>
                <w:b/>
                <w:bCs/>
                <w:lang w:val="en-US"/>
              </w:rPr>
            </w:pPr>
            <w:r w:rsidRPr="00293504">
              <w:rPr>
                <w:b/>
                <w:bCs/>
                <w:lang w:val="en-US"/>
              </w:rPr>
              <w:t>798.27</w:t>
            </w:r>
          </w:p>
        </w:tc>
      </w:tr>
    </w:tbl>
    <w:p w14:paraId="6BFBFE10" w14:textId="77777777" w:rsidR="00811AD4" w:rsidRPr="00293504" w:rsidRDefault="00811AD4" w:rsidP="00236EED">
      <w:pPr>
        <w:spacing w:line="20" w:lineRule="exact"/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1628"/>
        <w:gridCol w:w="236"/>
        <w:gridCol w:w="1143"/>
        <w:gridCol w:w="236"/>
        <w:gridCol w:w="1968"/>
        <w:gridCol w:w="284"/>
        <w:gridCol w:w="2075"/>
        <w:gridCol w:w="238"/>
        <w:gridCol w:w="937"/>
        <w:gridCol w:w="484"/>
        <w:gridCol w:w="1936"/>
      </w:tblGrid>
      <w:tr w:rsidR="00811AD4" w14:paraId="79AB0F14" w14:textId="77777777" w:rsidTr="00236EED">
        <w:trPr>
          <w:trHeight w:val="306"/>
        </w:trPr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D4EA9EB" w14:textId="77777777" w:rsidR="00811AD4" w:rsidRDefault="00811AD4" w:rsidP="002B51B7"/>
        </w:tc>
        <w:tc>
          <w:tcPr>
            <w:tcW w:w="236" w:type="dxa"/>
            <w:vAlign w:val="bottom"/>
          </w:tcPr>
          <w:p w14:paraId="0DD96AD3" w14:textId="77777777" w:rsidR="00811AD4" w:rsidRDefault="00811AD4">
            <w:pPr>
              <w:pStyle w:val="2"/>
              <w:jc w:val="left"/>
              <w:rPr>
                <w:sz w:val="16"/>
                <w:szCs w:val="16"/>
              </w:rPr>
            </w:pP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8E3DAF2" w14:textId="77777777" w:rsidR="00811AD4" w:rsidRDefault="00811AD4">
            <w:pPr>
              <w:pStyle w:val="2"/>
              <w:jc w:val="left"/>
              <w:rPr>
                <w:sz w:val="16"/>
                <w:szCs w:val="16"/>
              </w:rPr>
            </w:pPr>
          </w:p>
        </w:tc>
        <w:tc>
          <w:tcPr>
            <w:tcW w:w="236" w:type="dxa"/>
            <w:vAlign w:val="bottom"/>
          </w:tcPr>
          <w:p w14:paraId="08535BE5" w14:textId="77777777" w:rsidR="00811AD4" w:rsidRDefault="00811AD4">
            <w:pPr>
              <w:pStyle w:val="2"/>
              <w:jc w:val="left"/>
              <w:rPr>
                <w:sz w:val="16"/>
                <w:szCs w:val="16"/>
              </w:rPr>
            </w:pPr>
          </w:p>
        </w:tc>
        <w:tc>
          <w:tcPr>
            <w:tcW w:w="19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0F91BD7" w14:textId="77777777" w:rsidR="00811AD4" w:rsidRDefault="00811AD4">
            <w:pPr>
              <w:pStyle w:val="2"/>
              <w:jc w:val="left"/>
              <w:rPr>
                <w:sz w:val="16"/>
                <w:szCs w:val="16"/>
              </w:rPr>
            </w:pPr>
          </w:p>
        </w:tc>
        <w:tc>
          <w:tcPr>
            <w:tcW w:w="284" w:type="dxa"/>
            <w:vAlign w:val="bottom"/>
          </w:tcPr>
          <w:p w14:paraId="6FADAAB2" w14:textId="77777777" w:rsidR="00811AD4" w:rsidRDefault="00811AD4">
            <w:pPr>
              <w:pStyle w:val="2"/>
              <w:jc w:val="left"/>
              <w:rPr>
                <w:sz w:val="16"/>
                <w:szCs w:val="16"/>
              </w:rPr>
            </w:pP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47A5337" w14:textId="77777777" w:rsidR="00811AD4" w:rsidRDefault="00811AD4">
            <w:pPr>
              <w:pStyle w:val="2"/>
              <w:jc w:val="left"/>
              <w:rPr>
                <w:sz w:val="16"/>
                <w:szCs w:val="16"/>
              </w:rPr>
            </w:pPr>
          </w:p>
        </w:tc>
        <w:tc>
          <w:tcPr>
            <w:tcW w:w="238" w:type="dxa"/>
            <w:vAlign w:val="bottom"/>
          </w:tcPr>
          <w:p w14:paraId="13D76795" w14:textId="77777777" w:rsidR="00811AD4" w:rsidRDefault="00811AD4">
            <w:pPr>
              <w:pStyle w:val="2"/>
              <w:jc w:val="left"/>
              <w:rPr>
                <w:sz w:val="16"/>
                <w:szCs w:val="16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9AD89AF" w14:textId="77777777" w:rsidR="00811AD4" w:rsidRDefault="00811AD4">
            <w:pPr>
              <w:pStyle w:val="2"/>
              <w:jc w:val="left"/>
              <w:rPr>
                <w:sz w:val="16"/>
                <w:szCs w:val="16"/>
              </w:rPr>
            </w:pPr>
          </w:p>
        </w:tc>
        <w:tc>
          <w:tcPr>
            <w:tcW w:w="484" w:type="dxa"/>
            <w:vAlign w:val="bottom"/>
          </w:tcPr>
          <w:p w14:paraId="2187CE26" w14:textId="77777777" w:rsidR="00811AD4" w:rsidRDefault="00811AD4">
            <w:pPr>
              <w:pStyle w:val="2"/>
              <w:jc w:val="left"/>
              <w:rPr>
                <w:sz w:val="16"/>
                <w:szCs w:val="16"/>
              </w:rPr>
            </w:pP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1FC5DE5" w14:textId="77777777" w:rsidR="00811AD4" w:rsidRDefault="00811AD4">
            <w:pPr>
              <w:pStyle w:val="2"/>
              <w:jc w:val="left"/>
              <w:rPr>
                <w:sz w:val="16"/>
                <w:szCs w:val="16"/>
              </w:rPr>
            </w:pPr>
          </w:p>
        </w:tc>
      </w:tr>
      <w:tr w:rsidR="00811AD4" w14:paraId="79323CF6" w14:textId="77777777" w:rsidTr="00236EED">
        <w:tc>
          <w:tcPr>
            <w:tcW w:w="162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26E59E5" w14:textId="77777777" w:rsidR="00811AD4" w:rsidRDefault="00811AD4">
            <w:pPr>
              <w:pStyle w:val="2"/>
              <w:jc w:val="center"/>
              <w:rPr>
                <w:sz w:val="16"/>
                <w:szCs w:val="16"/>
                <w:vertAlign w:val="superscript"/>
              </w:rPr>
            </w:pPr>
            <w:r>
              <w:rPr>
                <w:sz w:val="16"/>
                <w:szCs w:val="16"/>
                <w:vertAlign w:val="superscript"/>
              </w:rPr>
              <w:t>(должность)</w:t>
            </w:r>
          </w:p>
        </w:tc>
        <w:tc>
          <w:tcPr>
            <w:tcW w:w="236" w:type="dxa"/>
          </w:tcPr>
          <w:p w14:paraId="4E7B61C2" w14:textId="77777777" w:rsidR="00811AD4" w:rsidRDefault="00811AD4">
            <w:pPr>
              <w:pStyle w:val="2"/>
              <w:jc w:val="center"/>
              <w:rPr>
                <w:sz w:val="16"/>
                <w:szCs w:val="16"/>
                <w:vertAlign w:val="superscript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E6238D3" w14:textId="77777777" w:rsidR="00811AD4" w:rsidRDefault="00811AD4">
            <w:pPr>
              <w:pStyle w:val="2"/>
              <w:jc w:val="center"/>
              <w:rPr>
                <w:sz w:val="16"/>
                <w:szCs w:val="16"/>
                <w:vertAlign w:val="superscript"/>
              </w:rPr>
            </w:pPr>
            <w:r>
              <w:rPr>
                <w:sz w:val="16"/>
                <w:szCs w:val="16"/>
                <w:vertAlign w:val="superscript"/>
              </w:rPr>
              <w:t>(подпись)</w:t>
            </w:r>
          </w:p>
        </w:tc>
        <w:tc>
          <w:tcPr>
            <w:tcW w:w="236" w:type="dxa"/>
          </w:tcPr>
          <w:p w14:paraId="492ADF54" w14:textId="77777777" w:rsidR="00811AD4" w:rsidRDefault="00811AD4">
            <w:pPr>
              <w:pStyle w:val="2"/>
              <w:jc w:val="center"/>
              <w:rPr>
                <w:sz w:val="16"/>
                <w:szCs w:val="16"/>
                <w:vertAlign w:val="superscript"/>
              </w:rPr>
            </w:pPr>
          </w:p>
        </w:tc>
        <w:tc>
          <w:tcPr>
            <w:tcW w:w="196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CC669EB" w14:textId="77777777" w:rsidR="00811AD4" w:rsidRDefault="00811AD4">
            <w:pPr>
              <w:pStyle w:val="2"/>
              <w:jc w:val="center"/>
              <w:rPr>
                <w:sz w:val="16"/>
                <w:szCs w:val="16"/>
                <w:vertAlign w:val="superscript"/>
              </w:rPr>
            </w:pPr>
            <w:r>
              <w:rPr>
                <w:sz w:val="16"/>
                <w:szCs w:val="16"/>
                <w:vertAlign w:val="superscript"/>
              </w:rPr>
              <w:t>(И.О. Фамилия)</w:t>
            </w:r>
          </w:p>
        </w:tc>
        <w:tc>
          <w:tcPr>
            <w:tcW w:w="284" w:type="dxa"/>
          </w:tcPr>
          <w:p w14:paraId="32DA0C07" w14:textId="77777777" w:rsidR="00811AD4" w:rsidRDefault="00811AD4">
            <w:pPr>
              <w:pStyle w:val="2"/>
              <w:jc w:val="center"/>
              <w:rPr>
                <w:sz w:val="16"/>
                <w:szCs w:val="16"/>
                <w:vertAlign w:val="superscript"/>
              </w:rPr>
            </w:pPr>
          </w:p>
        </w:tc>
        <w:tc>
          <w:tcPr>
            <w:tcW w:w="207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20C3019" w14:textId="77777777" w:rsidR="00811AD4" w:rsidRDefault="00811AD4">
            <w:pPr>
              <w:pStyle w:val="2"/>
              <w:jc w:val="center"/>
              <w:rPr>
                <w:sz w:val="16"/>
                <w:szCs w:val="16"/>
                <w:vertAlign w:val="superscript"/>
              </w:rPr>
            </w:pPr>
            <w:r>
              <w:rPr>
                <w:sz w:val="16"/>
                <w:szCs w:val="16"/>
                <w:vertAlign w:val="superscript"/>
              </w:rPr>
              <w:t>(должность)</w:t>
            </w:r>
          </w:p>
        </w:tc>
        <w:tc>
          <w:tcPr>
            <w:tcW w:w="238" w:type="dxa"/>
          </w:tcPr>
          <w:p w14:paraId="589E1AD4" w14:textId="77777777" w:rsidR="00811AD4" w:rsidRDefault="00811AD4">
            <w:pPr>
              <w:pStyle w:val="2"/>
              <w:jc w:val="center"/>
              <w:rPr>
                <w:sz w:val="16"/>
                <w:szCs w:val="16"/>
                <w:vertAlign w:val="superscript"/>
              </w:rPr>
            </w:pP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47818A6" w14:textId="77777777" w:rsidR="00811AD4" w:rsidRDefault="00811AD4">
            <w:pPr>
              <w:pStyle w:val="2"/>
              <w:jc w:val="center"/>
              <w:rPr>
                <w:sz w:val="16"/>
                <w:szCs w:val="16"/>
                <w:vertAlign w:val="superscript"/>
              </w:rPr>
            </w:pPr>
            <w:r>
              <w:rPr>
                <w:sz w:val="16"/>
                <w:szCs w:val="16"/>
                <w:vertAlign w:val="superscript"/>
              </w:rPr>
              <w:t>(подпись)</w:t>
            </w:r>
          </w:p>
        </w:tc>
        <w:tc>
          <w:tcPr>
            <w:tcW w:w="484" w:type="dxa"/>
          </w:tcPr>
          <w:p w14:paraId="4E5665C8" w14:textId="77777777" w:rsidR="00811AD4" w:rsidRDefault="00811AD4">
            <w:pPr>
              <w:pStyle w:val="2"/>
              <w:jc w:val="center"/>
              <w:rPr>
                <w:sz w:val="16"/>
                <w:szCs w:val="16"/>
                <w:vertAlign w:val="superscript"/>
              </w:rPr>
            </w:pPr>
          </w:p>
        </w:tc>
        <w:tc>
          <w:tcPr>
            <w:tcW w:w="193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38B7C73" w14:textId="77777777" w:rsidR="00811AD4" w:rsidRDefault="00811AD4">
            <w:pPr>
              <w:pStyle w:val="2"/>
              <w:jc w:val="center"/>
              <w:rPr>
                <w:sz w:val="16"/>
                <w:szCs w:val="16"/>
                <w:vertAlign w:val="superscript"/>
              </w:rPr>
            </w:pPr>
            <w:r>
              <w:rPr>
                <w:sz w:val="16"/>
                <w:szCs w:val="16"/>
                <w:vertAlign w:val="superscript"/>
              </w:rPr>
              <w:t>(И.О. Фамилия)</w:t>
            </w:r>
          </w:p>
        </w:tc>
      </w:tr>
    </w:tbl>
    <w:p w14:paraId="1759ACDF" w14:textId="77777777" w:rsidR="00811AD4" w:rsidRPr="007C558B" w:rsidRDefault="00811AD4">
      <w:pPr>
        <w:rPr>
          <w:lang w:val="en-US"/>
        </w:rPr>
      </w:pPr>
    </w:p>
    <w:p w14:paraId="66499218" w14:textId="77777777" w:rsidR="007E140D" w:rsidRPr="00017967" w:rsidRDefault="007E140D" w:rsidP="00017967"/>
    <w:sectPr w:rsidR="007E140D" w:rsidRPr="00017967" w:rsidSect="002B51B7">
      <w:pgSz w:w="11906" w:h="16838"/>
      <w:pgMar w:top="426" w:right="283" w:bottom="426" w:left="45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1AD4"/>
    <w:rsid w:val="00011A07"/>
    <w:rsid w:val="00017967"/>
    <w:rsid w:val="00236EED"/>
    <w:rsid w:val="002B51B7"/>
    <w:rsid w:val="00510337"/>
    <w:rsid w:val="0078528B"/>
    <w:rsid w:val="007B5510"/>
    <w:rsid w:val="007E140D"/>
    <w:rsid w:val="00811AD4"/>
    <w:rsid w:val="00C4200B"/>
    <w:rsid w:val="00C70547"/>
    <w:rsid w:val="00CE6EBC"/>
    <w:rsid w:val="00E63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221CE43"/>
  <w15:chartTrackingRefBased/>
  <w15:docId w15:val="{F8A666BD-505E-4BB1-B17D-11B87218F6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Arial" w:hAnsi="Arial"/>
      <w:sz w:val="16"/>
      <w:szCs w:val="16"/>
    </w:rPr>
  </w:style>
  <w:style w:type="paragraph" w:styleId="1">
    <w:name w:val="heading 1"/>
    <w:basedOn w:val="a"/>
    <w:next w:val="a"/>
    <w:link w:val="10"/>
    <w:uiPriority w:val="99"/>
    <w:qFormat/>
    <w:rsid w:val="00811AD4"/>
    <w:pPr>
      <w:keepNext/>
      <w:jc w:val="center"/>
      <w:outlineLvl w:val="0"/>
    </w:pPr>
    <w:rPr>
      <w:rFonts w:cs="Arial"/>
      <w:i/>
      <w:iCs/>
      <w:sz w:val="26"/>
      <w:szCs w:val="26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2">
    <w:name w:val="heading 2"/>
    <w:basedOn w:val="a"/>
    <w:next w:val="a"/>
    <w:link w:val="20"/>
    <w:uiPriority w:val="99"/>
    <w:qFormat/>
    <w:rsid w:val="00811AD4"/>
    <w:pPr>
      <w:keepNext/>
      <w:jc w:val="right"/>
      <w:outlineLvl w:val="1"/>
    </w:pPr>
    <w:rPr>
      <w:rFonts w:cs="Arial"/>
      <w:sz w:val="20"/>
      <w:szCs w:val="20"/>
    </w:rPr>
  </w:style>
  <w:style w:type="paragraph" w:styleId="3">
    <w:name w:val="heading 3"/>
    <w:basedOn w:val="a"/>
    <w:next w:val="a"/>
    <w:link w:val="30"/>
    <w:uiPriority w:val="99"/>
    <w:qFormat/>
    <w:rsid w:val="00811AD4"/>
    <w:pPr>
      <w:keepNext/>
      <w:jc w:val="center"/>
      <w:outlineLvl w:val="2"/>
    </w:pPr>
    <w:rPr>
      <w:rFonts w:ascii="Arial Narrow" w:hAnsi="Arial Narrow" w:cs="Arial Narrow"/>
      <w:i/>
      <w:iCs/>
      <w:sz w:val="22"/>
      <w:szCs w:val="2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4">
    <w:name w:val="heading 4"/>
    <w:basedOn w:val="a"/>
    <w:next w:val="a"/>
    <w:link w:val="40"/>
    <w:uiPriority w:val="99"/>
    <w:qFormat/>
    <w:rsid w:val="00811AD4"/>
    <w:pPr>
      <w:keepNext/>
      <w:outlineLvl w:val="3"/>
    </w:pPr>
    <w:rPr>
      <w:rFonts w:ascii="Arial Narrow" w:hAnsi="Arial Narrow" w:cs="Arial Narrow"/>
      <w:i/>
      <w:iCs/>
      <w:sz w:val="20"/>
      <w:szCs w:val="20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5">
    <w:name w:val="heading 5"/>
    <w:basedOn w:val="a"/>
    <w:next w:val="a"/>
    <w:link w:val="50"/>
    <w:uiPriority w:val="99"/>
    <w:qFormat/>
    <w:rsid w:val="00811AD4"/>
    <w:pPr>
      <w:keepNext/>
      <w:outlineLvl w:val="4"/>
    </w:pPr>
    <w:rPr>
      <w:rFonts w:ascii="Arial Narrow" w:hAnsi="Arial Narrow" w:cs="Arial Narrow"/>
      <w:b/>
      <w:bCs/>
      <w:sz w:val="24"/>
      <w:szCs w:val="24"/>
      <w:lang w:val="en-US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6">
    <w:name w:val="heading 6"/>
    <w:basedOn w:val="a"/>
    <w:next w:val="a"/>
    <w:link w:val="60"/>
    <w:uiPriority w:val="99"/>
    <w:qFormat/>
    <w:rsid w:val="00811AD4"/>
    <w:pPr>
      <w:keepNext/>
      <w:outlineLvl w:val="5"/>
    </w:pPr>
    <w:rPr>
      <w:rFonts w:ascii="Arial Narrow" w:hAnsi="Arial Narrow" w:cs="Arial Narrow"/>
      <w:b/>
      <w:bCs/>
      <w:sz w:val="20"/>
      <w:szCs w:val="20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7">
    <w:name w:val="heading 7"/>
    <w:basedOn w:val="a"/>
    <w:next w:val="a"/>
    <w:link w:val="70"/>
    <w:uiPriority w:val="99"/>
    <w:qFormat/>
    <w:rsid w:val="00811AD4"/>
    <w:pPr>
      <w:keepNext/>
      <w:outlineLvl w:val="6"/>
    </w:pPr>
    <w:rPr>
      <w:rFonts w:cs="Arial"/>
      <w:sz w:val="20"/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811AD4"/>
    <w:rPr>
      <w:rFonts w:ascii="Arial" w:hAnsi="Arial" w:cs="Arial"/>
      <w:i/>
      <w:iCs/>
      <w:sz w:val="26"/>
      <w:szCs w:val="26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20">
    <w:name w:val="Заголовок 2 Знак"/>
    <w:basedOn w:val="a0"/>
    <w:link w:val="2"/>
    <w:uiPriority w:val="9"/>
    <w:rsid w:val="00811AD4"/>
    <w:rPr>
      <w:rFonts w:ascii="Arial" w:hAnsi="Arial" w:cs="Arial"/>
    </w:rPr>
  </w:style>
  <w:style w:type="character" w:customStyle="1" w:styleId="30">
    <w:name w:val="Заголовок 3 Знак"/>
    <w:basedOn w:val="a0"/>
    <w:link w:val="3"/>
    <w:uiPriority w:val="9"/>
    <w:rsid w:val="00811AD4"/>
    <w:rPr>
      <w:rFonts w:ascii="Arial Narrow" w:hAnsi="Arial Narrow" w:cs="Arial Narrow"/>
      <w:i/>
      <w:iCs/>
      <w:sz w:val="22"/>
      <w:szCs w:val="2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40">
    <w:name w:val="Заголовок 4 Знак"/>
    <w:basedOn w:val="a0"/>
    <w:link w:val="4"/>
    <w:uiPriority w:val="99"/>
    <w:rsid w:val="00811AD4"/>
    <w:rPr>
      <w:rFonts w:ascii="Arial Narrow" w:hAnsi="Arial Narrow" w:cs="Arial Narrow"/>
      <w:i/>
      <w:iCs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50">
    <w:name w:val="Заголовок 5 Знак"/>
    <w:basedOn w:val="a0"/>
    <w:link w:val="5"/>
    <w:uiPriority w:val="99"/>
    <w:rsid w:val="00811AD4"/>
    <w:rPr>
      <w:rFonts w:ascii="Arial Narrow" w:hAnsi="Arial Narrow" w:cs="Arial Narrow"/>
      <w:b/>
      <w:bCs/>
      <w:sz w:val="24"/>
      <w:szCs w:val="24"/>
      <w:lang w:val="en-US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60">
    <w:name w:val="Заголовок 6 Знак"/>
    <w:basedOn w:val="a0"/>
    <w:link w:val="6"/>
    <w:uiPriority w:val="99"/>
    <w:rsid w:val="00811AD4"/>
    <w:rPr>
      <w:rFonts w:ascii="Arial Narrow" w:hAnsi="Arial Narrow" w:cs="Arial Narrow"/>
      <w:b/>
      <w:bCs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70">
    <w:name w:val="Заголовок 7 Знак"/>
    <w:basedOn w:val="a0"/>
    <w:link w:val="7"/>
    <w:uiPriority w:val="99"/>
    <w:rsid w:val="00811AD4"/>
    <w:rPr>
      <w:rFonts w:ascii="Arial" w:hAnsi="Arial" w:cs="Arial"/>
      <w:lang w:val="en-US"/>
    </w:rPr>
  </w:style>
  <w:style w:type="paragraph" w:styleId="a3">
    <w:name w:val="Plain Text"/>
    <w:basedOn w:val="a"/>
    <w:link w:val="a4"/>
    <w:uiPriority w:val="99"/>
    <w:rsid w:val="00811AD4"/>
    <w:rPr>
      <w:rFonts w:ascii="Courier New" w:hAnsi="Courier New" w:cs="Courier New"/>
    </w:rPr>
  </w:style>
  <w:style w:type="character" w:customStyle="1" w:styleId="a4">
    <w:name w:val="Текст Знак"/>
    <w:basedOn w:val="a0"/>
    <w:link w:val="a3"/>
    <w:uiPriority w:val="99"/>
    <w:rsid w:val="00811AD4"/>
    <w:rPr>
      <w:rFonts w:ascii="Courier New" w:hAnsi="Courier New" w:cs="Courier New"/>
      <w:sz w:val="16"/>
      <w:szCs w:val="16"/>
    </w:rPr>
  </w:style>
  <w:style w:type="paragraph" w:styleId="21">
    <w:name w:val="Body Text 2"/>
    <w:basedOn w:val="a"/>
    <w:link w:val="22"/>
    <w:uiPriority w:val="99"/>
    <w:rsid w:val="00811AD4"/>
    <w:pPr>
      <w:ind w:left="-284"/>
    </w:pPr>
    <w:rPr>
      <w:rFonts w:ascii="Arial Narrow" w:hAnsi="Arial Narrow" w:cs="Arial Narrow"/>
      <w:lang w:val="en-US"/>
    </w:rPr>
  </w:style>
  <w:style w:type="character" w:customStyle="1" w:styleId="22">
    <w:name w:val="Основной текст 2 Знак"/>
    <w:basedOn w:val="a0"/>
    <w:link w:val="21"/>
    <w:uiPriority w:val="99"/>
    <w:rsid w:val="00811AD4"/>
    <w:rPr>
      <w:rFonts w:ascii="Arial Narrow" w:hAnsi="Arial Narrow" w:cs="Arial Narrow"/>
      <w:sz w:val="16"/>
      <w:szCs w:val="16"/>
      <w:lang w:val="en-US"/>
    </w:rPr>
  </w:style>
  <w:style w:type="table" w:styleId="a5">
    <w:name w:val="Table Grid"/>
    <w:basedOn w:val="a1"/>
    <w:uiPriority w:val="99"/>
    <w:rsid w:val="00811AD4"/>
    <w:rPr>
      <w:rFonts w:ascii="Arial Narrow" w:hAnsi="Arial Narrow" w:cs="Arial Narro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 Spacing"/>
    <w:uiPriority w:val="1"/>
    <w:qFormat/>
    <w:rsid w:val="00811AD4"/>
    <w:rPr>
      <w:rFonts w:ascii="Arial" w:hAnsi="Arial" w:cs="Arial"/>
      <w:sz w:val="18"/>
      <w:szCs w:val="18"/>
    </w:rPr>
  </w:style>
  <w:style w:type="paragraph" w:styleId="a7">
    <w:name w:val="Balloon Text"/>
    <w:basedOn w:val="a"/>
    <w:link w:val="a8"/>
    <w:uiPriority w:val="99"/>
    <w:semiHidden/>
    <w:unhideWhenUsed/>
    <w:rsid w:val="00C4200B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C4200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7706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TPP\shablon2022\all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all.dot</Template>
  <TotalTime>18</TotalTime>
  <Pages>1</Pages>
  <Words>9166</Words>
  <Characters>52250</Characters>
  <Application>Microsoft Office Word</Application>
  <DocSecurity>0</DocSecurity>
  <Lines>435</Lines>
  <Paragraphs>122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61294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Закупка</cp:lastModifiedBy>
  <cp:revision>7</cp:revision>
  <cp:lastPrinted>2026-08-07T07:38:00Z</cp:lastPrinted>
  <dcterms:created xsi:type="dcterms:W3CDTF">2026-07-14T10:11:00Z</dcterms:created>
  <dcterms:modified xsi:type="dcterms:W3CDTF">2026-08-07T07:39:00Z</dcterms:modified>
</cp:coreProperties>
</file>