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B06" w:rsidRDefault="00D23BD5" w:rsidP="00BD695D">
      <w:pPr>
        <w:pStyle w:val="ConsPlusNormal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783865">
        <w:rPr>
          <w:rFonts w:ascii="Times New Roman" w:hAnsi="Times New Roman" w:cs="Times New Roman"/>
          <w:sz w:val="18"/>
          <w:szCs w:val="18"/>
        </w:rPr>
        <w:t>ц</w:t>
      </w:r>
    </w:p>
    <w:p w:rsidR="00735B06" w:rsidRDefault="00735B06" w:rsidP="00735B0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35B06" w:rsidRDefault="00735B06" w:rsidP="00735B0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35B06" w:rsidRDefault="00735B06" w:rsidP="00735B0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35B06" w:rsidRDefault="00735B0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Pr="00543CA3" w:rsidRDefault="00344F8D" w:rsidP="00344F8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344F8D" w:rsidRPr="00543CA3" w:rsidRDefault="00344F8D" w:rsidP="00344F8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344F8D" w:rsidRPr="00543CA3" w:rsidRDefault="00344F8D" w:rsidP="00344F8D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344F8D" w:rsidRPr="00543CA3" w:rsidRDefault="00344F8D" w:rsidP="00344F8D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344F8D" w:rsidRDefault="00344F8D" w:rsidP="00344F8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344F8D" w:rsidRPr="00543CA3" w:rsidRDefault="00344F8D" w:rsidP="00344F8D">
      <w:pPr>
        <w:ind w:left="8647" w:firstLine="0"/>
        <w:rPr>
          <w:rFonts w:ascii="Times New Roman" w:hAnsi="Times New Roman"/>
          <w:sz w:val="24"/>
          <w:szCs w:val="24"/>
        </w:rPr>
      </w:pPr>
    </w:p>
    <w:p w:rsidR="00344F8D" w:rsidRPr="00543CA3" w:rsidRDefault="00344F8D" w:rsidP="00344F8D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344F8D" w:rsidRPr="00543CA3" w:rsidRDefault="00344F8D" w:rsidP="00344F8D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344F8D" w:rsidRPr="00543CA3" w:rsidRDefault="00344F8D" w:rsidP="00344F8D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344F8D" w:rsidRPr="00543CA3" w:rsidTr="00344F8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F8D" w:rsidRPr="00543CA3" w:rsidRDefault="00344F8D" w:rsidP="00344F8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344F8D" w:rsidRPr="00543CA3" w:rsidTr="00344F8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D" w:rsidRPr="00543CA3" w:rsidRDefault="00344F8D" w:rsidP="00344F8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D" w:rsidRPr="00543CA3" w:rsidRDefault="00344F8D" w:rsidP="00344F8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D" w:rsidRPr="00543CA3" w:rsidRDefault="00344F8D" w:rsidP="00344F8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D" w:rsidRPr="00543CA3" w:rsidRDefault="00344F8D" w:rsidP="00344F8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D" w:rsidRPr="00543CA3" w:rsidRDefault="00344F8D" w:rsidP="00344F8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D" w:rsidRPr="00543CA3" w:rsidRDefault="00344F8D" w:rsidP="00344F8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D" w:rsidRPr="00543CA3" w:rsidRDefault="00344F8D" w:rsidP="00344F8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D" w:rsidRPr="00543CA3" w:rsidRDefault="00344F8D" w:rsidP="00344F8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344F8D" w:rsidRPr="00543CA3" w:rsidTr="00344F8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735B06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344F8D" w:rsidRPr="00735B06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 w:rsidRPr="00735B06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344F8D" w:rsidRDefault="00344F8D" w:rsidP="00344F8D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344F8D"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344F8D" w:rsidRDefault="00344F8D" w:rsidP="00344F8D">
            <w:pPr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44F8D">
              <w:rPr>
                <w:rFonts w:ascii="Times New Roman" w:hAnsi="Times New Roman"/>
                <w:u w:val="single"/>
              </w:rPr>
              <w:t>«Текущий ремонт системы канализации жилого дома по адресу: г. Минск, ул. Кедышко, д.16, кв. 30,33,34»</w:t>
            </w:r>
            <w:r w:rsidRPr="00344F8D">
              <w:rPr>
                <w:rFonts w:ascii="Times New Roman" w:eastAsia="Times New Roman" w:hAnsi="Times New Roman"/>
                <w:lang w:eastAsia="ru-RU"/>
              </w:rPr>
              <w:t>________</w:t>
            </w:r>
          </w:p>
          <w:p w:rsidR="00344F8D" w:rsidRPr="00344F8D" w:rsidRDefault="00344F8D" w:rsidP="00344F8D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2935E7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 w:rsidRPr="002935E7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2935E7" w:rsidRDefault="00344F8D" w:rsidP="00344F8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1240</w:t>
            </w:r>
          </w:p>
          <w:p w:rsidR="00344F8D" w:rsidRPr="002935E7" w:rsidRDefault="00344F8D" w:rsidP="00344F8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Default="00344F8D" w:rsidP="00344F8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344F8D" w:rsidRPr="00010CFE" w:rsidRDefault="00344F8D" w:rsidP="00344F8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010CFE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010CFE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344F8D" w:rsidRPr="00543CA3" w:rsidTr="00344F8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735B06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344F8D" w:rsidRDefault="00344F8D" w:rsidP="00344F8D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344F8D"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344F8D" w:rsidRDefault="00344F8D" w:rsidP="00344F8D">
            <w:pPr>
              <w:ind w:firstLine="0"/>
              <w:jc w:val="both"/>
              <w:rPr>
                <w:rFonts w:ascii="Times New Roman" w:hAnsi="Times New Roman"/>
              </w:rPr>
            </w:pPr>
            <w:r w:rsidRPr="00344F8D">
              <w:rPr>
                <w:rFonts w:ascii="Times New Roman" w:hAnsi="Times New Roman"/>
                <w:u w:val="single"/>
              </w:rPr>
              <w:t>«Текущий ремонт системы ливневой канализации жилого дома по адресу: г. Минск, ул. Шафарнянская, д.4 п.2»</w:t>
            </w:r>
            <w:r w:rsidRPr="00344F8D">
              <w:rPr>
                <w:rFonts w:ascii="Times New Roman" w:eastAsia="Times New Roman" w:hAnsi="Times New Roman"/>
                <w:lang w:eastAsia="ru-RU"/>
              </w:rPr>
              <w:t>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2935E7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 w:rsidRPr="002935E7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2935E7" w:rsidRDefault="00344F8D" w:rsidP="00344F8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1522</w:t>
            </w:r>
          </w:p>
          <w:p w:rsidR="00344F8D" w:rsidRPr="002935E7" w:rsidRDefault="00344F8D" w:rsidP="00344F8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Default="00344F8D" w:rsidP="00344F8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344F8D" w:rsidRPr="00010CFE" w:rsidRDefault="00344F8D" w:rsidP="00344F8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010CFE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010CFE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344F8D" w:rsidRPr="00543CA3" w:rsidRDefault="00344F8D" w:rsidP="00344F8D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344F8D" w:rsidRDefault="00344F8D" w:rsidP="00344F8D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344F8D" w:rsidRPr="00543CA3" w:rsidRDefault="00344F8D" w:rsidP="00344F8D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344F8D" w:rsidRDefault="00344F8D" w:rsidP="00344F8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4F8D" w:rsidRPr="00543CA3" w:rsidRDefault="00344F8D" w:rsidP="00344F8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344F8D" w:rsidRPr="0068464F" w:rsidRDefault="00344F8D" w:rsidP="00344F8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4F8D" w:rsidRPr="00543CA3" w:rsidRDefault="00344F8D" w:rsidP="00344F8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344F8D" w:rsidRPr="0068464F" w:rsidRDefault="00344F8D" w:rsidP="00344F8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4F8D" w:rsidRDefault="00344F8D" w:rsidP="00344F8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344F8D" w:rsidRDefault="00344F8D" w:rsidP="00344F8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4F8D" w:rsidRDefault="00344F8D" w:rsidP="00344F8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4F8D" w:rsidRDefault="00344F8D" w:rsidP="00344F8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4F8D" w:rsidRDefault="00344F8D" w:rsidP="00344F8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4F8D" w:rsidRDefault="00344F8D" w:rsidP="00344F8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4F8D" w:rsidRDefault="00344F8D" w:rsidP="00344F8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4F8D" w:rsidRDefault="00344F8D" w:rsidP="00344F8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4F8D" w:rsidRDefault="00344F8D" w:rsidP="00344F8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Pr="00543CA3" w:rsidRDefault="00344F8D" w:rsidP="00344F8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344F8D" w:rsidRPr="00543CA3" w:rsidRDefault="00344F8D" w:rsidP="00344F8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344F8D" w:rsidRPr="00543CA3" w:rsidRDefault="00344F8D" w:rsidP="00344F8D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344F8D" w:rsidRPr="00543CA3" w:rsidRDefault="00344F8D" w:rsidP="00344F8D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344F8D" w:rsidRDefault="00344F8D" w:rsidP="00344F8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344F8D" w:rsidRPr="00543CA3" w:rsidRDefault="00344F8D" w:rsidP="00344F8D">
      <w:pPr>
        <w:ind w:left="8647" w:firstLine="0"/>
        <w:rPr>
          <w:rFonts w:ascii="Times New Roman" w:hAnsi="Times New Roman"/>
          <w:sz w:val="24"/>
          <w:szCs w:val="24"/>
        </w:rPr>
      </w:pPr>
    </w:p>
    <w:p w:rsidR="00344F8D" w:rsidRPr="00543CA3" w:rsidRDefault="00344F8D" w:rsidP="00344F8D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344F8D" w:rsidRPr="00543CA3" w:rsidRDefault="00344F8D" w:rsidP="00344F8D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344F8D" w:rsidRPr="00543CA3" w:rsidRDefault="00344F8D" w:rsidP="00344F8D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344F8D" w:rsidRPr="00543CA3" w:rsidTr="00344F8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F8D" w:rsidRPr="00543CA3" w:rsidRDefault="00344F8D" w:rsidP="00344F8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344F8D" w:rsidRPr="00543CA3" w:rsidTr="00344F8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D" w:rsidRPr="00543CA3" w:rsidRDefault="00344F8D" w:rsidP="00344F8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D" w:rsidRPr="00543CA3" w:rsidRDefault="00344F8D" w:rsidP="00344F8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D" w:rsidRPr="00543CA3" w:rsidRDefault="00344F8D" w:rsidP="00344F8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D" w:rsidRPr="00543CA3" w:rsidRDefault="00344F8D" w:rsidP="00344F8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D" w:rsidRPr="00543CA3" w:rsidRDefault="00344F8D" w:rsidP="00344F8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D" w:rsidRPr="00543CA3" w:rsidRDefault="00344F8D" w:rsidP="00344F8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D" w:rsidRPr="00543CA3" w:rsidRDefault="00344F8D" w:rsidP="00344F8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D" w:rsidRPr="00543CA3" w:rsidRDefault="00344F8D" w:rsidP="00344F8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344F8D" w:rsidRPr="00543CA3" w:rsidTr="00344F8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735B06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344F8D" w:rsidRPr="00735B06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 w:rsidRPr="00735B06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344F8D" w:rsidRDefault="00344F8D" w:rsidP="00344F8D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344F8D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344F8D" w:rsidRDefault="00344F8D" w:rsidP="00344F8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  <w:r w:rsidRPr="00344F8D">
              <w:rPr>
                <w:rFonts w:ascii="Times New Roman" w:hAnsi="Times New Roman"/>
                <w:u w:val="single"/>
              </w:rPr>
              <w:t>«Текущий ремонт системы горячего водоснабжения между жилыми домами по следующим адресам: г. Минск, ул. Калиновского , д.21;г. Минск, ул. Калиновского, д.25; ремонт системы горячего водоснабжения жилого дома по адресу: г. Минск, ул. Калиновского, д.25 (подвал)»</w:t>
            </w:r>
          </w:p>
          <w:p w:rsidR="00344F8D" w:rsidRPr="00344F8D" w:rsidRDefault="00344F8D" w:rsidP="00344F8D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2935E7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 w:rsidRPr="002935E7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2935E7" w:rsidRDefault="00344F8D" w:rsidP="00344F8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4023</w:t>
            </w:r>
          </w:p>
          <w:p w:rsidR="00344F8D" w:rsidRPr="002935E7" w:rsidRDefault="00344F8D" w:rsidP="00344F8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Default="00344F8D" w:rsidP="00344F8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344F8D" w:rsidRPr="00010CFE" w:rsidRDefault="00344F8D" w:rsidP="00344F8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010CFE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010CFE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344F8D" w:rsidRPr="00543CA3" w:rsidRDefault="00344F8D" w:rsidP="00344F8D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344F8D" w:rsidRDefault="00344F8D" w:rsidP="00344F8D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344F8D" w:rsidRPr="00543CA3" w:rsidRDefault="00344F8D" w:rsidP="00344F8D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344F8D" w:rsidRDefault="00344F8D" w:rsidP="00344F8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4F8D" w:rsidRPr="00543CA3" w:rsidRDefault="00344F8D" w:rsidP="00344F8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344F8D" w:rsidRPr="0068464F" w:rsidRDefault="00344F8D" w:rsidP="00344F8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4F8D" w:rsidRPr="00543CA3" w:rsidRDefault="00344F8D" w:rsidP="00344F8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344F8D" w:rsidRPr="0068464F" w:rsidRDefault="00344F8D" w:rsidP="00344F8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4F8D" w:rsidRDefault="00344F8D" w:rsidP="00344F8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344F8D" w:rsidRDefault="00344F8D" w:rsidP="00344F8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344F8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344F8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344F8D">
      <w:pPr>
        <w:ind w:left="8647" w:firstLine="0"/>
        <w:rPr>
          <w:rFonts w:ascii="Times New Roman" w:hAnsi="Times New Roman"/>
          <w:sz w:val="24"/>
          <w:szCs w:val="24"/>
        </w:rPr>
      </w:pPr>
    </w:p>
    <w:p w:rsidR="00344F8D" w:rsidRDefault="00344F8D" w:rsidP="00344F8D">
      <w:pPr>
        <w:ind w:left="8647" w:firstLine="0"/>
        <w:rPr>
          <w:rFonts w:ascii="Times New Roman" w:hAnsi="Times New Roman"/>
          <w:sz w:val="24"/>
          <w:szCs w:val="24"/>
        </w:rPr>
      </w:pPr>
    </w:p>
    <w:p w:rsidR="00344F8D" w:rsidRDefault="00344F8D" w:rsidP="00344F8D">
      <w:pPr>
        <w:ind w:left="8647" w:firstLine="0"/>
        <w:rPr>
          <w:rFonts w:ascii="Times New Roman" w:hAnsi="Times New Roman"/>
          <w:sz w:val="24"/>
          <w:szCs w:val="24"/>
        </w:rPr>
      </w:pPr>
    </w:p>
    <w:p w:rsidR="00344F8D" w:rsidRPr="00543CA3" w:rsidRDefault="00344F8D" w:rsidP="00344F8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344F8D" w:rsidRPr="00543CA3" w:rsidRDefault="00344F8D" w:rsidP="00344F8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344F8D" w:rsidRPr="00543CA3" w:rsidRDefault="00344F8D" w:rsidP="00344F8D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344F8D" w:rsidRPr="00543CA3" w:rsidRDefault="00344F8D" w:rsidP="00344F8D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344F8D" w:rsidRDefault="00344F8D" w:rsidP="00344F8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344F8D" w:rsidRPr="00543CA3" w:rsidRDefault="00344F8D" w:rsidP="00344F8D">
      <w:pPr>
        <w:ind w:left="8647" w:firstLine="0"/>
        <w:rPr>
          <w:rFonts w:ascii="Times New Roman" w:hAnsi="Times New Roman"/>
          <w:sz w:val="24"/>
          <w:szCs w:val="24"/>
        </w:rPr>
      </w:pPr>
    </w:p>
    <w:p w:rsidR="00344F8D" w:rsidRPr="00543CA3" w:rsidRDefault="00344F8D" w:rsidP="00344F8D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344F8D" w:rsidRPr="00543CA3" w:rsidRDefault="00344F8D" w:rsidP="00344F8D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344F8D" w:rsidRPr="00543CA3" w:rsidRDefault="00344F8D" w:rsidP="00344F8D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344F8D" w:rsidRPr="00543CA3" w:rsidTr="00344F8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F8D" w:rsidRPr="00543CA3" w:rsidRDefault="00344F8D" w:rsidP="00344F8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344F8D" w:rsidRPr="00543CA3" w:rsidTr="00344F8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D" w:rsidRPr="00543CA3" w:rsidRDefault="00344F8D" w:rsidP="00344F8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D" w:rsidRPr="00543CA3" w:rsidRDefault="00344F8D" w:rsidP="00344F8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D" w:rsidRPr="00543CA3" w:rsidRDefault="00344F8D" w:rsidP="00344F8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D" w:rsidRPr="00543CA3" w:rsidRDefault="00344F8D" w:rsidP="00344F8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D" w:rsidRPr="00543CA3" w:rsidRDefault="00344F8D" w:rsidP="00344F8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D" w:rsidRPr="00543CA3" w:rsidRDefault="00344F8D" w:rsidP="00344F8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D" w:rsidRPr="00543CA3" w:rsidRDefault="00344F8D" w:rsidP="00344F8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D" w:rsidRPr="00543CA3" w:rsidRDefault="00344F8D" w:rsidP="00344F8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344F8D" w:rsidRPr="00543CA3" w:rsidTr="00344F8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735B06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344F8D" w:rsidRPr="00735B06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 w:rsidRPr="00735B06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344F8D" w:rsidRDefault="00344F8D" w:rsidP="00344F8D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344F8D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344F8D" w:rsidRDefault="00344F8D" w:rsidP="00344F8D">
            <w:pPr>
              <w:spacing w:after="200" w:line="276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4F8D">
              <w:rPr>
                <w:rFonts w:ascii="Times New Roman" w:eastAsia="Times New Roman" w:hAnsi="Times New Roman"/>
                <w:u w:val="single"/>
                <w:lang w:eastAsia="ru-RU"/>
              </w:rPr>
              <w:t>«Текущий ремонт  кровли жилого дома по адресу: г. Минск, ул. Шугаева, д.17/2, п.1; ремонт кровельного покрытия (машинное помещение) жилого дома по адресу: г. Минск, ул. Карбышева, д.1/3; ремонт кровельного покрытия балконов жилых домов по следующим адресам: г. Минск, ул. Садовая, д.18, кв.70,72, ул. Фогеля, д.1, кв.9»</w:t>
            </w:r>
          </w:p>
          <w:p w:rsidR="00344F8D" w:rsidRPr="00344F8D" w:rsidRDefault="00344F8D" w:rsidP="00344F8D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2935E7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 w:rsidRPr="002935E7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2935E7" w:rsidRDefault="00344F8D" w:rsidP="00344F8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6805</w:t>
            </w:r>
          </w:p>
          <w:p w:rsidR="00344F8D" w:rsidRPr="002935E7" w:rsidRDefault="00344F8D" w:rsidP="00344F8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Default="00344F8D" w:rsidP="00344F8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344F8D" w:rsidRPr="00010CFE" w:rsidRDefault="00344F8D" w:rsidP="00344F8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010CFE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010CFE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344F8D" w:rsidRPr="00543CA3" w:rsidTr="00344F8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735B06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344F8D" w:rsidRDefault="00344F8D" w:rsidP="00344F8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344F8D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344F8D" w:rsidRDefault="00344F8D" w:rsidP="00344F8D">
            <w:pPr>
              <w:spacing w:after="200" w:line="276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44F8D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«Текущий ремонт кровельного покрытия козырьков жилого </w:t>
            </w:r>
            <w:r w:rsidRPr="00344F8D">
              <w:rPr>
                <w:rFonts w:ascii="Times New Roman" w:eastAsia="Times New Roman" w:hAnsi="Times New Roman"/>
                <w:u w:val="single"/>
                <w:lang w:eastAsia="ru-RU"/>
              </w:rPr>
              <w:lastRenderedPageBreak/>
              <w:t>дома по адресу: г. Минск, ул. Чернышевского, д.11, кв.13,148; ремонт кровли жилого дома по адресу: пер. Калинина, д.3 п.1»</w:t>
            </w:r>
          </w:p>
          <w:p w:rsidR="00344F8D" w:rsidRPr="00344F8D" w:rsidRDefault="00344F8D" w:rsidP="00344F8D">
            <w:pPr>
              <w:spacing w:after="200" w:line="276" w:lineRule="auto"/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2935E7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Default="00344F8D" w:rsidP="00344F8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8120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Default="00344F8D" w:rsidP="00344F8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lastRenderedPageBreak/>
              <w:t>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344F8D" w:rsidRPr="00010CFE" w:rsidRDefault="00344F8D" w:rsidP="00344F8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010CFE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010CFE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344F8D" w:rsidRPr="00543CA3" w:rsidRDefault="00344F8D" w:rsidP="00344F8D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344F8D" w:rsidRDefault="00344F8D" w:rsidP="00344F8D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344F8D" w:rsidRPr="00543CA3" w:rsidRDefault="00344F8D" w:rsidP="00344F8D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344F8D" w:rsidRDefault="00344F8D" w:rsidP="00344F8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4F8D" w:rsidRPr="00543CA3" w:rsidRDefault="00344F8D" w:rsidP="00344F8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344F8D" w:rsidRPr="0068464F" w:rsidRDefault="00344F8D" w:rsidP="00344F8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4F8D" w:rsidRPr="00543CA3" w:rsidRDefault="00344F8D" w:rsidP="00344F8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344F8D" w:rsidRPr="0068464F" w:rsidRDefault="00344F8D" w:rsidP="00344F8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4F8D" w:rsidRDefault="00344F8D" w:rsidP="00344F8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344F8D" w:rsidRDefault="00344F8D" w:rsidP="00344F8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344F8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Pr="00543CA3" w:rsidRDefault="00344F8D" w:rsidP="00344F8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344F8D" w:rsidRPr="00543CA3" w:rsidRDefault="00344F8D" w:rsidP="00344F8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344F8D" w:rsidRPr="00543CA3" w:rsidRDefault="00344F8D" w:rsidP="00344F8D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344F8D" w:rsidRPr="00543CA3" w:rsidRDefault="00344F8D" w:rsidP="00344F8D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344F8D" w:rsidRDefault="00344F8D" w:rsidP="00344F8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344F8D" w:rsidRPr="00543CA3" w:rsidRDefault="00344F8D" w:rsidP="00344F8D">
      <w:pPr>
        <w:ind w:left="8647" w:firstLine="0"/>
        <w:rPr>
          <w:rFonts w:ascii="Times New Roman" w:hAnsi="Times New Roman"/>
          <w:sz w:val="24"/>
          <w:szCs w:val="24"/>
        </w:rPr>
      </w:pPr>
    </w:p>
    <w:p w:rsidR="00344F8D" w:rsidRPr="00543CA3" w:rsidRDefault="00344F8D" w:rsidP="00344F8D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344F8D" w:rsidRPr="00543CA3" w:rsidRDefault="00344F8D" w:rsidP="00344F8D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344F8D" w:rsidRPr="00543CA3" w:rsidRDefault="00344F8D" w:rsidP="00344F8D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344F8D" w:rsidRPr="00543CA3" w:rsidTr="00344F8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F8D" w:rsidRPr="00543CA3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F8D" w:rsidRPr="00543CA3" w:rsidRDefault="00344F8D" w:rsidP="00344F8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344F8D" w:rsidRPr="00543CA3" w:rsidTr="00344F8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D" w:rsidRPr="00543CA3" w:rsidRDefault="00344F8D" w:rsidP="00344F8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D" w:rsidRPr="00543CA3" w:rsidRDefault="00344F8D" w:rsidP="00344F8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D" w:rsidRPr="00543CA3" w:rsidRDefault="00344F8D" w:rsidP="00344F8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D" w:rsidRPr="00543CA3" w:rsidRDefault="00344F8D" w:rsidP="00344F8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D" w:rsidRPr="00543CA3" w:rsidRDefault="00344F8D" w:rsidP="00344F8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D" w:rsidRPr="00543CA3" w:rsidRDefault="00344F8D" w:rsidP="00344F8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D" w:rsidRPr="00543CA3" w:rsidRDefault="00344F8D" w:rsidP="00344F8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F8D" w:rsidRPr="00543CA3" w:rsidRDefault="00344F8D" w:rsidP="00344F8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344F8D" w:rsidRPr="00543CA3" w:rsidTr="00344F8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735B06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344F8D" w:rsidRPr="00735B06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 w:rsidRPr="00735B06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F61403" w:rsidRDefault="00F61403" w:rsidP="00344F8D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F61403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F61403" w:rsidRDefault="00344F8D" w:rsidP="00344F8D">
            <w:pPr>
              <w:spacing w:after="200" w:line="276" w:lineRule="auto"/>
              <w:ind w:firstLine="0"/>
              <w:rPr>
                <w:rFonts w:ascii="Times New Roman" w:hAnsi="Times New Roman"/>
                <w:u w:val="single"/>
              </w:rPr>
            </w:pPr>
            <w:r w:rsidRPr="00F61403">
              <w:rPr>
                <w:rFonts w:ascii="Times New Roman" w:hAnsi="Times New Roman"/>
                <w:u w:val="single"/>
              </w:rPr>
              <w:t>«Текущий ремонт цоколя жилого дома по адресу: г. Минск, ул. Кнорина, д.3»</w:t>
            </w:r>
          </w:p>
          <w:p w:rsidR="00344F8D" w:rsidRPr="00F61403" w:rsidRDefault="00344F8D" w:rsidP="00344F8D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2935E7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 w:rsidRPr="002935E7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2935E7" w:rsidRDefault="00F61403" w:rsidP="00344F8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9263</w:t>
            </w:r>
          </w:p>
          <w:p w:rsidR="00344F8D" w:rsidRPr="002935E7" w:rsidRDefault="00344F8D" w:rsidP="00344F8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Default="00344F8D" w:rsidP="00344F8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344F8D" w:rsidRPr="00010CFE" w:rsidRDefault="00344F8D" w:rsidP="00344F8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010CFE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8D" w:rsidRPr="00010CFE" w:rsidRDefault="00344F8D" w:rsidP="00344F8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344F8D" w:rsidRPr="00543CA3" w:rsidRDefault="00344F8D" w:rsidP="00344F8D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344F8D" w:rsidRDefault="00344F8D" w:rsidP="00344F8D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344F8D" w:rsidRPr="00543CA3" w:rsidRDefault="00344F8D" w:rsidP="00344F8D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344F8D" w:rsidRDefault="00344F8D" w:rsidP="00344F8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4F8D" w:rsidRPr="00543CA3" w:rsidRDefault="00344F8D" w:rsidP="00344F8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344F8D" w:rsidRPr="0068464F" w:rsidRDefault="00344F8D" w:rsidP="00344F8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4F8D" w:rsidRPr="00543CA3" w:rsidRDefault="00344F8D" w:rsidP="00344F8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344F8D" w:rsidRPr="0068464F" w:rsidRDefault="00344F8D" w:rsidP="00344F8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4F8D" w:rsidRDefault="00344F8D" w:rsidP="00344F8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344F8D" w:rsidRDefault="00344F8D" w:rsidP="00344F8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344F8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344F8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61403" w:rsidRDefault="00F61403" w:rsidP="00F614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61403" w:rsidRPr="00543CA3" w:rsidRDefault="00F61403" w:rsidP="00F6140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F61403" w:rsidRPr="00543CA3" w:rsidRDefault="00F61403" w:rsidP="00F6140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F61403" w:rsidRPr="00543CA3" w:rsidRDefault="00F61403" w:rsidP="00F61403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61403" w:rsidRPr="00543CA3" w:rsidRDefault="00F61403" w:rsidP="00F61403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F61403" w:rsidRDefault="00F61403" w:rsidP="00F6140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F61403" w:rsidRPr="00543CA3" w:rsidRDefault="00F61403" w:rsidP="00F61403">
      <w:pPr>
        <w:ind w:left="8647" w:firstLine="0"/>
        <w:rPr>
          <w:rFonts w:ascii="Times New Roman" w:hAnsi="Times New Roman"/>
          <w:sz w:val="24"/>
          <w:szCs w:val="24"/>
        </w:rPr>
      </w:pPr>
    </w:p>
    <w:p w:rsidR="00F61403" w:rsidRPr="00543CA3" w:rsidRDefault="00F61403" w:rsidP="00F61403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F61403" w:rsidRPr="00543CA3" w:rsidRDefault="00F61403" w:rsidP="00F61403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F61403" w:rsidRPr="00543CA3" w:rsidRDefault="00F61403" w:rsidP="00F61403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F61403" w:rsidRPr="00543CA3" w:rsidTr="001E404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403" w:rsidRPr="00543CA3" w:rsidRDefault="00F61403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403" w:rsidRPr="00543CA3" w:rsidRDefault="00F61403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F61403" w:rsidRPr="00543CA3" w:rsidRDefault="00F61403" w:rsidP="001E404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403" w:rsidRPr="00543CA3" w:rsidRDefault="00F61403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403" w:rsidRPr="00543CA3" w:rsidRDefault="00F61403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403" w:rsidRPr="00543CA3" w:rsidRDefault="00F61403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03" w:rsidRPr="00543CA3" w:rsidRDefault="00F61403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F61403" w:rsidRPr="00543CA3" w:rsidRDefault="00F61403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F61403" w:rsidRPr="00543CA3" w:rsidRDefault="00F61403" w:rsidP="001E404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403" w:rsidRPr="00543CA3" w:rsidRDefault="00F61403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403" w:rsidRPr="00543CA3" w:rsidRDefault="00F61403" w:rsidP="001E404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F61403" w:rsidRPr="00543CA3" w:rsidTr="001E404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03" w:rsidRPr="00543CA3" w:rsidRDefault="00F61403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03" w:rsidRPr="00543CA3" w:rsidRDefault="00F61403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03" w:rsidRPr="00543CA3" w:rsidRDefault="00F61403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03" w:rsidRPr="00543CA3" w:rsidRDefault="00F61403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03" w:rsidRPr="00543CA3" w:rsidRDefault="00F61403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03" w:rsidRPr="00543CA3" w:rsidRDefault="00F61403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03" w:rsidRPr="00543CA3" w:rsidRDefault="00F61403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03" w:rsidRPr="00543CA3" w:rsidRDefault="00F61403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F61403" w:rsidRPr="00543CA3" w:rsidTr="001E404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03" w:rsidRPr="00735B06" w:rsidRDefault="00F61403" w:rsidP="001E4046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F61403" w:rsidRPr="00735B06" w:rsidRDefault="00F61403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735B06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03" w:rsidRPr="00F61403" w:rsidRDefault="00F61403" w:rsidP="001E4046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F61403"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03" w:rsidRPr="00F61403" w:rsidRDefault="00F61403" w:rsidP="00F61403">
            <w:pPr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61403">
              <w:rPr>
                <w:rFonts w:ascii="Times New Roman" w:hAnsi="Times New Roman"/>
                <w:u w:val="single"/>
              </w:rPr>
              <w:t>«Текущий ремонт стыков жилых домов, расположенных на территориях участков №№ 2,3,4,6 Первомайского района г. Минска (согласно расшифровке)»</w:t>
            </w:r>
            <w:r w:rsidRPr="00F61403">
              <w:rPr>
                <w:rFonts w:ascii="Times New Roman" w:eastAsia="Times New Roman" w:hAnsi="Times New Roman"/>
                <w:lang w:eastAsia="ru-RU"/>
              </w:rPr>
              <w:t>________</w:t>
            </w:r>
          </w:p>
          <w:p w:rsidR="00F61403" w:rsidRPr="00F61403" w:rsidRDefault="00F61403" w:rsidP="001E4046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03" w:rsidRPr="002935E7" w:rsidRDefault="00F61403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2935E7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03" w:rsidRPr="002935E7" w:rsidRDefault="00F61403" w:rsidP="001E404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21217</w:t>
            </w:r>
          </w:p>
          <w:p w:rsidR="00F61403" w:rsidRPr="002935E7" w:rsidRDefault="00F61403" w:rsidP="001E404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03" w:rsidRDefault="00F61403" w:rsidP="001E404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61403" w:rsidRPr="00010CFE" w:rsidRDefault="00F61403" w:rsidP="001E404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03" w:rsidRPr="00010CFE" w:rsidRDefault="00F61403" w:rsidP="001E404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03" w:rsidRPr="00010CFE" w:rsidRDefault="00F61403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F61403" w:rsidRPr="00543CA3" w:rsidRDefault="00F61403" w:rsidP="00F61403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F61403" w:rsidRDefault="00F61403" w:rsidP="00F61403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F61403" w:rsidRPr="00543CA3" w:rsidRDefault="00F61403" w:rsidP="00F61403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F61403" w:rsidRDefault="00F61403" w:rsidP="00F6140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1403" w:rsidRPr="00543CA3" w:rsidRDefault="00F61403" w:rsidP="00F6140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F61403" w:rsidRPr="0068464F" w:rsidRDefault="00F61403" w:rsidP="00F6140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1403" w:rsidRPr="00543CA3" w:rsidRDefault="00F61403" w:rsidP="00F6140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F61403" w:rsidRPr="0068464F" w:rsidRDefault="00F61403" w:rsidP="00F6140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1403" w:rsidRDefault="00F61403" w:rsidP="00F614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F61403" w:rsidRDefault="00F61403" w:rsidP="00F614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61403" w:rsidRDefault="00F61403" w:rsidP="00F614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61403" w:rsidRDefault="00F61403" w:rsidP="00F614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61403" w:rsidRDefault="00F61403" w:rsidP="00F614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61403" w:rsidRDefault="00F61403" w:rsidP="00F614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61403" w:rsidRDefault="00F61403" w:rsidP="00F614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61403" w:rsidRDefault="00F61403" w:rsidP="00F614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61403" w:rsidRDefault="00F61403" w:rsidP="00F614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61403" w:rsidRDefault="00F61403" w:rsidP="00F614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61403" w:rsidRDefault="00F61403" w:rsidP="00F614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61403" w:rsidRDefault="00F61403" w:rsidP="00F614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61403" w:rsidRDefault="00F61403" w:rsidP="00F614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61403" w:rsidRPr="00543CA3" w:rsidRDefault="00F61403" w:rsidP="00F6140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F61403" w:rsidRPr="00543CA3" w:rsidRDefault="00F61403" w:rsidP="00F6140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F61403" w:rsidRPr="00543CA3" w:rsidRDefault="00F61403" w:rsidP="00F61403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61403" w:rsidRPr="00543CA3" w:rsidRDefault="00F61403" w:rsidP="00F61403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F61403" w:rsidRDefault="00F61403" w:rsidP="00F6140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F61403" w:rsidRPr="00543CA3" w:rsidRDefault="00F61403" w:rsidP="00F61403">
      <w:pPr>
        <w:ind w:left="8647" w:firstLine="0"/>
        <w:rPr>
          <w:rFonts w:ascii="Times New Roman" w:hAnsi="Times New Roman"/>
          <w:sz w:val="24"/>
          <w:szCs w:val="24"/>
        </w:rPr>
      </w:pPr>
    </w:p>
    <w:p w:rsidR="00F61403" w:rsidRPr="00543CA3" w:rsidRDefault="00F61403" w:rsidP="00F61403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F61403" w:rsidRPr="00543CA3" w:rsidRDefault="00F61403" w:rsidP="00F61403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F61403" w:rsidRPr="00543CA3" w:rsidRDefault="00F61403" w:rsidP="00F61403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F61403" w:rsidRPr="00543CA3" w:rsidTr="001E404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403" w:rsidRPr="00543CA3" w:rsidRDefault="00F61403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403" w:rsidRPr="00543CA3" w:rsidRDefault="00F61403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F61403" w:rsidRPr="00543CA3" w:rsidRDefault="00F61403" w:rsidP="001E404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403" w:rsidRPr="00543CA3" w:rsidRDefault="00F61403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403" w:rsidRPr="00543CA3" w:rsidRDefault="00F61403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403" w:rsidRPr="00543CA3" w:rsidRDefault="00F61403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03" w:rsidRPr="00543CA3" w:rsidRDefault="00F61403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F61403" w:rsidRPr="00543CA3" w:rsidRDefault="00F61403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F61403" w:rsidRPr="00543CA3" w:rsidRDefault="00F61403" w:rsidP="001E404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403" w:rsidRPr="00543CA3" w:rsidRDefault="00F61403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403" w:rsidRPr="00543CA3" w:rsidRDefault="00F61403" w:rsidP="001E404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F61403" w:rsidRPr="00543CA3" w:rsidTr="001E404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03" w:rsidRPr="00543CA3" w:rsidRDefault="00F61403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03" w:rsidRPr="00543CA3" w:rsidRDefault="00F61403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03" w:rsidRPr="00543CA3" w:rsidRDefault="00F61403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03" w:rsidRPr="00543CA3" w:rsidRDefault="00F61403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03" w:rsidRPr="00543CA3" w:rsidRDefault="00F61403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03" w:rsidRPr="00543CA3" w:rsidRDefault="00F61403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03" w:rsidRPr="00543CA3" w:rsidRDefault="00F61403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403" w:rsidRPr="00543CA3" w:rsidRDefault="00F61403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F61403" w:rsidRPr="00543CA3" w:rsidTr="001E404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03" w:rsidRPr="00735B06" w:rsidRDefault="00F61403" w:rsidP="001E4046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F61403" w:rsidRPr="00735B06" w:rsidRDefault="00F61403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735B06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03" w:rsidRPr="00F61403" w:rsidRDefault="00F61403" w:rsidP="001E4046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F61403">
              <w:rPr>
                <w:rFonts w:ascii="Times New Roman" w:eastAsia="Times New Roman" w:hAnsi="Times New Roman"/>
                <w:u w:val="single"/>
                <w:lang w:eastAsia="ru-RU"/>
              </w:rPr>
              <w:t>43.21.10.150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03" w:rsidRPr="00F61403" w:rsidRDefault="00F61403" w:rsidP="00F6140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  <w:r w:rsidRPr="00F61403">
              <w:rPr>
                <w:rFonts w:ascii="Times New Roman" w:hAnsi="Times New Roman"/>
                <w:u w:val="single"/>
              </w:rPr>
              <w:t>«Текущий ремонт системы электроснабжения (замена светильников) в местах общего пользования жилых домов на участке ГП «ЖЭУ №4 Первомайского района г. Минска»(согласно расшифровке)»</w:t>
            </w:r>
          </w:p>
          <w:p w:rsidR="00F61403" w:rsidRPr="00F61403" w:rsidRDefault="00F61403" w:rsidP="001E4046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03" w:rsidRPr="00F61403" w:rsidRDefault="00F61403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F61403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03" w:rsidRPr="002935E7" w:rsidRDefault="00F61403" w:rsidP="001E404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29333</w:t>
            </w:r>
          </w:p>
          <w:p w:rsidR="00F61403" w:rsidRPr="002935E7" w:rsidRDefault="00F61403" w:rsidP="001E404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03" w:rsidRDefault="00F61403" w:rsidP="001E404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61403" w:rsidRPr="00010CFE" w:rsidRDefault="00F61403" w:rsidP="001E404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03" w:rsidRPr="00010CFE" w:rsidRDefault="00F61403" w:rsidP="001E404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03" w:rsidRPr="00010CFE" w:rsidRDefault="00F61403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F61403" w:rsidRPr="00543CA3" w:rsidTr="001E404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03" w:rsidRPr="00735B06" w:rsidRDefault="00F61403" w:rsidP="001E4046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F61403" w:rsidRPr="00735B06" w:rsidRDefault="00F61403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735B06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03" w:rsidRPr="00F61403" w:rsidRDefault="00F61403" w:rsidP="001E4046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F61403">
              <w:rPr>
                <w:rFonts w:ascii="Times New Roman" w:eastAsia="Times New Roman" w:hAnsi="Times New Roman"/>
                <w:u w:val="single"/>
                <w:lang w:eastAsia="ru-RU"/>
              </w:rPr>
              <w:t>43.21.10.150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03" w:rsidRPr="00F61403" w:rsidRDefault="00F61403" w:rsidP="00F6140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  <w:r w:rsidRPr="00F61403">
              <w:rPr>
                <w:rFonts w:ascii="Times New Roman" w:hAnsi="Times New Roman"/>
                <w:u w:val="single"/>
              </w:rPr>
              <w:t>«Текущий ремонт системы электроснабжения (ремонт групповых щитков) в местах общего пользования жилых домов на участке ГП «ЖЭУ №3 Первомайского района г. Минска»(согласно расшифровке)»</w:t>
            </w:r>
          </w:p>
          <w:p w:rsidR="00F61403" w:rsidRPr="00F61403" w:rsidRDefault="00F61403" w:rsidP="001E4046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03" w:rsidRPr="00F61403" w:rsidRDefault="00F61403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F61403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03" w:rsidRPr="002935E7" w:rsidRDefault="00F61403" w:rsidP="001E404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13090</w:t>
            </w:r>
          </w:p>
          <w:p w:rsidR="00F61403" w:rsidRPr="002935E7" w:rsidRDefault="00F61403" w:rsidP="001E404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03" w:rsidRDefault="00F61403" w:rsidP="001E404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61403" w:rsidRPr="00010CFE" w:rsidRDefault="00F61403" w:rsidP="001E404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03" w:rsidRPr="00010CFE" w:rsidRDefault="00F61403" w:rsidP="001E404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03" w:rsidRPr="00010CFE" w:rsidRDefault="00F61403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F61403" w:rsidRPr="00543CA3" w:rsidTr="001E404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03" w:rsidRPr="00735B06" w:rsidRDefault="00F61403" w:rsidP="001E404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03" w:rsidRPr="00F61403" w:rsidRDefault="00F61403" w:rsidP="001E4046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F61403">
              <w:rPr>
                <w:rFonts w:ascii="Times New Roman" w:eastAsia="Times New Roman" w:hAnsi="Times New Roman"/>
                <w:u w:val="single"/>
                <w:lang w:eastAsia="ru-RU"/>
              </w:rPr>
              <w:t>43.21.10.150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03" w:rsidRPr="00F61403" w:rsidRDefault="00F61403" w:rsidP="00F6140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  <w:r w:rsidRPr="00F61403">
              <w:rPr>
                <w:rFonts w:ascii="Times New Roman" w:hAnsi="Times New Roman"/>
                <w:u w:val="single"/>
              </w:rPr>
              <w:t xml:space="preserve">«Текущий ремонт системы электроснабжения (замена светильников) в местах общего пользования жилых домов на участке ГП «ЖЭУ №1 </w:t>
            </w:r>
            <w:r w:rsidRPr="00F61403">
              <w:rPr>
                <w:rFonts w:ascii="Times New Roman" w:hAnsi="Times New Roman"/>
                <w:u w:val="single"/>
              </w:rPr>
              <w:lastRenderedPageBreak/>
              <w:t>Первомайского района г. Минска»(согласно расшифровке)»</w:t>
            </w:r>
          </w:p>
          <w:p w:rsidR="00F61403" w:rsidRPr="00F61403" w:rsidRDefault="00F61403" w:rsidP="001E4046">
            <w:pPr>
              <w:ind w:firstLine="0"/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03" w:rsidRPr="00F61403" w:rsidRDefault="00F61403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F61403">
              <w:rPr>
                <w:rFonts w:ascii="Times New Roman" w:hAnsi="Times New Roman"/>
              </w:rPr>
              <w:lastRenderedPageBreak/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03" w:rsidRPr="002935E7" w:rsidRDefault="00F61403" w:rsidP="001E404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7233</w:t>
            </w:r>
          </w:p>
          <w:p w:rsidR="00F61403" w:rsidRPr="002935E7" w:rsidRDefault="00F61403" w:rsidP="001E404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03" w:rsidRDefault="00F61403" w:rsidP="001E404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61403" w:rsidRPr="00010CFE" w:rsidRDefault="00F61403" w:rsidP="001E404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03" w:rsidRPr="00010CFE" w:rsidRDefault="00F61403" w:rsidP="001E404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03" w:rsidRPr="00010CFE" w:rsidRDefault="00F61403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F61403" w:rsidRPr="00543CA3" w:rsidRDefault="00F61403" w:rsidP="00F61403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F61403" w:rsidRDefault="00F61403" w:rsidP="00F61403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F61403" w:rsidRPr="00543CA3" w:rsidRDefault="00F61403" w:rsidP="00F61403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F61403" w:rsidRDefault="00F61403" w:rsidP="00F6140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1403" w:rsidRPr="00543CA3" w:rsidRDefault="00F61403" w:rsidP="00F6140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F61403" w:rsidRPr="0068464F" w:rsidRDefault="00F61403" w:rsidP="00F6140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1403" w:rsidRPr="00543CA3" w:rsidRDefault="00F61403" w:rsidP="00F6140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F61403" w:rsidRPr="0068464F" w:rsidRDefault="00F61403" w:rsidP="00F6140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1403" w:rsidRDefault="00F61403" w:rsidP="00F614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F61403" w:rsidRDefault="00F61403" w:rsidP="00F614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4046" w:rsidRDefault="001E4046" w:rsidP="00F614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4046" w:rsidRDefault="001E4046" w:rsidP="00F614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4046" w:rsidRDefault="001E4046" w:rsidP="00F614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4046" w:rsidRDefault="001E4046" w:rsidP="00F614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4046" w:rsidRDefault="001E4046" w:rsidP="00F614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61403" w:rsidRDefault="00F61403" w:rsidP="00F614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61403" w:rsidRDefault="00F61403" w:rsidP="00F614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4046" w:rsidRDefault="001E4046" w:rsidP="001E404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4046" w:rsidRPr="00543CA3" w:rsidRDefault="001E4046" w:rsidP="001E404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1E4046" w:rsidRPr="00543CA3" w:rsidRDefault="001E4046" w:rsidP="001E404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1E4046" w:rsidRPr="00543CA3" w:rsidRDefault="001E4046" w:rsidP="001E4046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1E4046" w:rsidRPr="00543CA3" w:rsidRDefault="001E4046" w:rsidP="001E4046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1E4046" w:rsidRDefault="001E4046" w:rsidP="001E404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1E4046" w:rsidRPr="00543CA3" w:rsidRDefault="001E4046" w:rsidP="001E4046">
      <w:pPr>
        <w:ind w:left="8647" w:firstLine="0"/>
        <w:rPr>
          <w:rFonts w:ascii="Times New Roman" w:hAnsi="Times New Roman"/>
          <w:sz w:val="24"/>
          <w:szCs w:val="24"/>
        </w:rPr>
      </w:pPr>
    </w:p>
    <w:p w:rsidR="001E4046" w:rsidRPr="00543CA3" w:rsidRDefault="001E4046" w:rsidP="001E4046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1E4046" w:rsidRPr="00543CA3" w:rsidRDefault="001E4046" w:rsidP="001E4046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1E4046" w:rsidRPr="00543CA3" w:rsidRDefault="001E4046" w:rsidP="001E4046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1E4046" w:rsidRPr="00543CA3" w:rsidTr="001E404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046" w:rsidRPr="00543CA3" w:rsidRDefault="001E4046" w:rsidP="001E404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1E4046" w:rsidRPr="00543CA3" w:rsidTr="001E404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46" w:rsidRPr="00543CA3" w:rsidRDefault="001E4046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46" w:rsidRPr="00543CA3" w:rsidRDefault="001E4046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46" w:rsidRPr="00543CA3" w:rsidRDefault="001E4046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46" w:rsidRPr="00543CA3" w:rsidRDefault="001E4046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46" w:rsidRPr="00543CA3" w:rsidRDefault="001E4046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46" w:rsidRPr="00543CA3" w:rsidRDefault="001E4046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46" w:rsidRPr="00543CA3" w:rsidRDefault="001E4046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46" w:rsidRPr="00543CA3" w:rsidRDefault="001E4046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1E4046" w:rsidRPr="00543CA3" w:rsidTr="001E404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46" w:rsidRPr="00735B06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1E4046" w:rsidRPr="00735B06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735B06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46" w:rsidRPr="001E4046" w:rsidRDefault="001E4046" w:rsidP="001E4046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1E4046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43.22.12.100 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46" w:rsidRPr="001E4046" w:rsidRDefault="001E4046" w:rsidP="001E404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  <w:r w:rsidRPr="001E4046">
              <w:rPr>
                <w:rFonts w:ascii="Times New Roman" w:hAnsi="Times New Roman"/>
                <w:u w:val="single"/>
              </w:rPr>
              <w:t xml:space="preserve">«Текущий ремонт системы отопления в жилых домах по адресам: г. Минск, ул. Калинина, д.20т/у, ул. Калинина, д.22 т/у, </w:t>
            </w:r>
            <w:r w:rsidRPr="001E4046">
              <w:rPr>
                <w:rFonts w:ascii="Times New Roman" w:hAnsi="Times New Roman"/>
                <w:u w:val="single"/>
              </w:rPr>
              <w:lastRenderedPageBreak/>
              <w:t xml:space="preserve">ул. </w:t>
            </w:r>
            <w:r w:rsidRPr="001E4046">
              <w:rPr>
                <w:rFonts w:ascii="Times New Roman" w:hAnsi="Times New Roman"/>
                <w:u w:val="single"/>
              </w:rPr>
              <w:br/>
              <w:t xml:space="preserve">К. Чорного, д.35т/у» </w:t>
            </w:r>
          </w:p>
          <w:p w:rsidR="001E4046" w:rsidRPr="001E4046" w:rsidRDefault="001E4046" w:rsidP="001E4046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46" w:rsidRPr="002935E7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2935E7">
              <w:rPr>
                <w:rFonts w:ascii="Times New Roman" w:hAnsi="Times New Roman"/>
              </w:rPr>
              <w:lastRenderedPageBreak/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46" w:rsidRPr="002935E7" w:rsidRDefault="001E4046" w:rsidP="001E404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3720</w:t>
            </w:r>
          </w:p>
          <w:p w:rsidR="001E4046" w:rsidRPr="002935E7" w:rsidRDefault="001E4046" w:rsidP="001E404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46" w:rsidRDefault="001E4046" w:rsidP="001E404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1E4046" w:rsidRPr="00010CFE" w:rsidRDefault="001E4046" w:rsidP="001E404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Код бюджета 10700                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lastRenderedPageBreak/>
              <w:t>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46" w:rsidRPr="00010CFE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46" w:rsidRPr="00010CFE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1E4046" w:rsidRPr="00543CA3" w:rsidRDefault="001E4046" w:rsidP="001E4046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E4046" w:rsidRDefault="001E4046" w:rsidP="001E4046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1E4046" w:rsidRPr="00543CA3" w:rsidRDefault="001E4046" w:rsidP="001E4046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1E4046" w:rsidRDefault="001E4046" w:rsidP="001E404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4046" w:rsidRPr="00543CA3" w:rsidRDefault="001E4046" w:rsidP="001E404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1E4046" w:rsidRPr="0068464F" w:rsidRDefault="001E4046" w:rsidP="001E404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4046" w:rsidRPr="00543CA3" w:rsidRDefault="001E4046" w:rsidP="001E404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1E4046" w:rsidRPr="0068464F" w:rsidRDefault="001E4046" w:rsidP="001E404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4046" w:rsidRDefault="001E4046" w:rsidP="001E404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344F8D" w:rsidRDefault="00344F8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4046" w:rsidRDefault="001E404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4046" w:rsidRDefault="001E404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4046" w:rsidRDefault="001E404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4046" w:rsidRDefault="001E404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4046" w:rsidRDefault="001E404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4046" w:rsidRDefault="001E404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4046" w:rsidRPr="00543CA3" w:rsidRDefault="001E4046" w:rsidP="001E404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1E4046" w:rsidRPr="00543CA3" w:rsidRDefault="001E4046" w:rsidP="001E404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1E4046" w:rsidRPr="00543CA3" w:rsidRDefault="001E4046" w:rsidP="001E4046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1E4046" w:rsidRPr="00543CA3" w:rsidRDefault="001E4046" w:rsidP="001E4046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1E4046" w:rsidRDefault="001E4046" w:rsidP="001E404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1E4046" w:rsidRPr="00543CA3" w:rsidRDefault="001E4046" w:rsidP="001E4046">
      <w:pPr>
        <w:ind w:left="8647" w:firstLine="0"/>
        <w:rPr>
          <w:rFonts w:ascii="Times New Roman" w:hAnsi="Times New Roman"/>
          <w:sz w:val="24"/>
          <w:szCs w:val="24"/>
        </w:rPr>
      </w:pPr>
    </w:p>
    <w:p w:rsidR="001E4046" w:rsidRPr="00543CA3" w:rsidRDefault="001E4046" w:rsidP="001E4046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1E4046" w:rsidRPr="00543CA3" w:rsidRDefault="001E4046" w:rsidP="001E4046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1E4046" w:rsidRPr="00543CA3" w:rsidRDefault="001E4046" w:rsidP="001E4046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1E4046" w:rsidRPr="00543CA3" w:rsidTr="001E404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046" w:rsidRPr="00543CA3" w:rsidRDefault="001E4046" w:rsidP="001E404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1E4046" w:rsidRPr="00543CA3" w:rsidTr="001E404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46" w:rsidRPr="00543CA3" w:rsidRDefault="001E4046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46" w:rsidRPr="00543CA3" w:rsidRDefault="001E4046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46" w:rsidRPr="00543CA3" w:rsidRDefault="001E4046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46" w:rsidRPr="00543CA3" w:rsidRDefault="001E4046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46" w:rsidRPr="00543CA3" w:rsidRDefault="001E4046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46" w:rsidRPr="00543CA3" w:rsidRDefault="001E4046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46" w:rsidRPr="00543CA3" w:rsidRDefault="001E4046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46" w:rsidRPr="00543CA3" w:rsidRDefault="001E4046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1E4046" w:rsidRPr="00543CA3" w:rsidTr="001E404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46" w:rsidRPr="00735B06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1E4046" w:rsidRPr="00735B06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735B06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46" w:rsidRPr="001E4046" w:rsidRDefault="001E4046" w:rsidP="001E4046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1E4046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43.29.19.900 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46" w:rsidRPr="001E4046" w:rsidRDefault="001E4046" w:rsidP="001E4046">
            <w:pPr>
              <w:spacing w:after="200" w:line="276" w:lineRule="auto"/>
              <w:ind w:firstLine="0"/>
              <w:rPr>
                <w:rFonts w:ascii="Times New Roman" w:hAnsi="Times New Roman"/>
                <w:u w:val="single"/>
              </w:rPr>
            </w:pPr>
            <w:r w:rsidRPr="001E4046">
              <w:rPr>
                <w:rFonts w:ascii="Times New Roman" w:hAnsi="Times New Roman"/>
                <w:u w:val="single"/>
              </w:rPr>
              <w:t xml:space="preserve">«Текущий ремонт кровельного покрытия козырьков в жилых домах на участке № 3 (согласно расшифровке);ремонт козырьков балконов жилых домов по адресам: г. Минск, ул. </w:t>
            </w:r>
            <w:r w:rsidRPr="001E4046">
              <w:rPr>
                <w:rFonts w:ascii="Times New Roman" w:hAnsi="Times New Roman"/>
                <w:u w:val="single"/>
              </w:rPr>
              <w:lastRenderedPageBreak/>
              <w:t>Водолажского, д.17, кв.69, ул. Садовая, д.6а, кв.33, ул. Садовая, д.10, кв.54»</w:t>
            </w:r>
          </w:p>
          <w:p w:rsidR="001E4046" w:rsidRPr="001E4046" w:rsidRDefault="001E4046" w:rsidP="001E4046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46" w:rsidRPr="002935E7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2935E7">
              <w:rPr>
                <w:rFonts w:ascii="Times New Roman" w:hAnsi="Times New Roman"/>
              </w:rPr>
              <w:lastRenderedPageBreak/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46" w:rsidRPr="002935E7" w:rsidRDefault="001E4046" w:rsidP="001E404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3234</w:t>
            </w:r>
          </w:p>
          <w:p w:rsidR="001E4046" w:rsidRPr="002935E7" w:rsidRDefault="001E4046" w:rsidP="001E404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46" w:rsidRDefault="001E4046" w:rsidP="001E404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1E4046" w:rsidRPr="00010CFE" w:rsidRDefault="001E4046" w:rsidP="001E404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46" w:rsidRPr="00010CFE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46" w:rsidRPr="00010CFE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1E4046" w:rsidRPr="00543CA3" w:rsidRDefault="001E4046" w:rsidP="001E4046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E4046" w:rsidRDefault="001E4046" w:rsidP="001E4046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1E4046" w:rsidRPr="00543CA3" w:rsidRDefault="001E4046" w:rsidP="001E4046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1E4046" w:rsidRDefault="001E4046" w:rsidP="001E404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4046" w:rsidRPr="00543CA3" w:rsidRDefault="001E4046" w:rsidP="001E404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1E4046" w:rsidRPr="0068464F" w:rsidRDefault="001E4046" w:rsidP="001E404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4046" w:rsidRPr="00543CA3" w:rsidRDefault="001E4046" w:rsidP="001E404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1E4046" w:rsidRPr="0068464F" w:rsidRDefault="001E4046" w:rsidP="001E404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4046" w:rsidRDefault="001E4046" w:rsidP="001E404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1E4046" w:rsidRDefault="001E4046" w:rsidP="001E404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4046" w:rsidRDefault="001E4046" w:rsidP="001E404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4046" w:rsidRDefault="001E4046" w:rsidP="001E404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4046" w:rsidRDefault="001E4046" w:rsidP="001E404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4046" w:rsidRDefault="001E4046" w:rsidP="001E404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4046" w:rsidRPr="00543CA3" w:rsidRDefault="001E4046" w:rsidP="001E404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1E4046" w:rsidRPr="00543CA3" w:rsidRDefault="001E4046" w:rsidP="001E404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1E4046" w:rsidRPr="00543CA3" w:rsidRDefault="001E4046" w:rsidP="001E4046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1E4046" w:rsidRPr="00543CA3" w:rsidRDefault="001E4046" w:rsidP="001E4046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1E4046" w:rsidRDefault="001E4046" w:rsidP="001E404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1E4046" w:rsidRPr="00543CA3" w:rsidRDefault="001E4046" w:rsidP="001E4046">
      <w:pPr>
        <w:ind w:left="8647" w:firstLine="0"/>
        <w:rPr>
          <w:rFonts w:ascii="Times New Roman" w:hAnsi="Times New Roman"/>
          <w:sz w:val="24"/>
          <w:szCs w:val="24"/>
        </w:rPr>
      </w:pPr>
    </w:p>
    <w:p w:rsidR="001E4046" w:rsidRPr="00543CA3" w:rsidRDefault="001E4046" w:rsidP="001E4046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1E4046" w:rsidRPr="00543CA3" w:rsidRDefault="001E4046" w:rsidP="001E4046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1E4046" w:rsidRPr="00543CA3" w:rsidRDefault="001E4046" w:rsidP="001E4046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1E4046" w:rsidRPr="00543CA3" w:rsidTr="001E404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046" w:rsidRPr="00543CA3" w:rsidRDefault="001E4046" w:rsidP="001E404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1E4046" w:rsidRPr="00543CA3" w:rsidTr="001E404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46" w:rsidRPr="00543CA3" w:rsidRDefault="001E4046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46" w:rsidRPr="00543CA3" w:rsidRDefault="001E4046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46" w:rsidRPr="00543CA3" w:rsidRDefault="001E4046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46" w:rsidRPr="00543CA3" w:rsidRDefault="001E4046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46" w:rsidRPr="00543CA3" w:rsidRDefault="001E4046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46" w:rsidRPr="00543CA3" w:rsidRDefault="001E4046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46" w:rsidRPr="00543CA3" w:rsidRDefault="001E4046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46" w:rsidRPr="00543CA3" w:rsidRDefault="001E4046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1E4046" w:rsidRPr="00543CA3" w:rsidTr="001E404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46" w:rsidRPr="00735B06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1E4046" w:rsidRPr="00735B06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735B06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46" w:rsidRPr="001E4046" w:rsidRDefault="001E4046" w:rsidP="001E4046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1E4046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43.29.19.900 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46" w:rsidRPr="001E4046" w:rsidRDefault="001E4046" w:rsidP="001E4046">
            <w:pPr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E4046">
              <w:rPr>
                <w:rFonts w:ascii="Times New Roman" w:hAnsi="Times New Roman"/>
                <w:u w:val="single"/>
              </w:rPr>
              <w:t>«Текущий ремонт кровли жилого дома по адресу: г. Минск, ул. Стариновская, д.3, пом. 3н,16н,1н»</w:t>
            </w:r>
            <w:r w:rsidRPr="001E4046">
              <w:rPr>
                <w:rFonts w:ascii="Times New Roman" w:eastAsia="Times New Roman" w:hAnsi="Times New Roman"/>
                <w:lang w:eastAsia="ru-RU"/>
              </w:rPr>
              <w:t>_______________</w:t>
            </w:r>
          </w:p>
          <w:p w:rsidR="001E4046" w:rsidRPr="001E4046" w:rsidRDefault="001E4046" w:rsidP="001E4046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46" w:rsidRPr="002935E7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2935E7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46" w:rsidRPr="002935E7" w:rsidRDefault="001E4046" w:rsidP="001E404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27282</w:t>
            </w:r>
          </w:p>
          <w:p w:rsidR="001E4046" w:rsidRPr="002935E7" w:rsidRDefault="001E4046" w:rsidP="001E404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46" w:rsidRDefault="001E4046" w:rsidP="001E404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1E4046" w:rsidRPr="00010CFE" w:rsidRDefault="001E4046" w:rsidP="001E404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46" w:rsidRPr="00010CFE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46" w:rsidRPr="00010CFE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1E4046" w:rsidRPr="00543CA3" w:rsidRDefault="001E4046" w:rsidP="001E4046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E4046" w:rsidRDefault="001E4046" w:rsidP="001E4046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1E4046" w:rsidRPr="00543CA3" w:rsidRDefault="001E4046" w:rsidP="001E4046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1E4046" w:rsidRDefault="001E4046" w:rsidP="001E404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4046" w:rsidRPr="00543CA3" w:rsidRDefault="001E4046" w:rsidP="001E404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1E4046" w:rsidRPr="0068464F" w:rsidRDefault="001E4046" w:rsidP="001E404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4046" w:rsidRPr="00543CA3" w:rsidRDefault="001E4046" w:rsidP="001E404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1E4046" w:rsidRPr="0068464F" w:rsidRDefault="001E4046" w:rsidP="001E404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4046" w:rsidRDefault="001E4046" w:rsidP="001E404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1E4046" w:rsidRDefault="001E4046" w:rsidP="001E404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4046" w:rsidRDefault="001E4046" w:rsidP="001E404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4046" w:rsidRDefault="001E404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4046" w:rsidRDefault="001E404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4046" w:rsidRDefault="001E404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4046" w:rsidRDefault="001E404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4046" w:rsidRDefault="001E404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4046" w:rsidRDefault="001E404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4046" w:rsidRDefault="001E404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4046" w:rsidRDefault="001E404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4046" w:rsidRDefault="001E404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4046" w:rsidRPr="00543CA3" w:rsidRDefault="001E4046" w:rsidP="001E404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1E4046" w:rsidRPr="00543CA3" w:rsidRDefault="001E4046" w:rsidP="001E404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1E4046" w:rsidRPr="00543CA3" w:rsidRDefault="001E4046" w:rsidP="001E4046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1E4046" w:rsidRPr="00543CA3" w:rsidRDefault="001E4046" w:rsidP="001E4046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1E4046" w:rsidRDefault="001E4046" w:rsidP="001E404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1E4046" w:rsidRPr="00543CA3" w:rsidRDefault="001E4046" w:rsidP="001E4046">
      <w:pPr>
        <w:ind w:left="8647" w:firstLine="0"/>
        <w:rPr>
          <w:rFonts w:ascii="Times New Roman" w:hAnsi="Times New Roman"/>
          <w:sz w:val="24"/>
          <w:szCs w:val="24"/>
        </w:rPr>
      </w:pPr>
    </w:p>
    <w:p w:rsidR="001E4046" w:rsidRPr="00543CA3" w:rsidRDefault="001E4046" w:rsidP="001E4046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1E4046" w:rsidRPr="00543CA3" w:rsidRDefault="001E4046" w:rsidP="001E4046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1E4046" w:rsidRPr="00543CA3" w:rsidRDefault="001E4046" w:rsidP="001E4046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1E4046" w:rsidRPr="00543CA3" w:rsidTr="001E404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046" w:rsidRPr="00543CA3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046" w:rsidRPr="00543CA3" w:rsidRDefault="001E4046" w:rsidP="001E404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1E4046" w:rsidRPr="00543CA3" w:rsidTr="001E404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46" w:rsidRPr="00543CA3" w:rsidRDefault="001E4046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46" w:rsidRPr="00543CA3" w:rsidRDefault="001E4046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46" w:rsidRPr="00543CA3" w:rsidRDefault="001E4046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46" w:rsidRPr="00543CA3" w:rsidRDefault="001E4046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46" w:rsidRPr="00543CA3" w:rsidRDefault="001E4046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46" w:rsidRPr="00543CA3" w:rsidRDefault="001E4046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46" w:rsidRPr="00543CA3" w:rsidRDefault="001E4046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46" w:rsidRPr="00543CA3" w:rsidRDefault="001E4046" w:rsidP="001E404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1E4046" w:rsidRPr="00543CA3" w:rsidTr="001E404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46" w:rsidRPr="00735B06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1E4046" w:rsidRPr="00735B06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735B06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46" w:rsidRPr="001E4046" w:rsidRDefault="001E4046" w:rsidP="001E4046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1E4046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46" w:rsidRPr="001E4046" w:rsidRDefault="001E4046" w:rsidP="001E404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  <w:r w:rsidRPr="001E4046">
              <w:rPr>
                <w:rFonts w:ascii="Times New Roman" w:hAnsi="Times New Roman"/>
                <w:u w:val="single"/>
              </w:rPr>
              <w:t>«Текущий ремонт системы горячего водоснабжения (ремонт теплообменника с заменой секций) жилого дома по адресу: г. Минск, пр. Независимости, д.91, п.2,12»</w:t>
            </w:r>
          </w:p>
          <w:p w:rsidR="001E4046" w:rsidRPr="001E4046" w:rsidRDefault="001E4046" w:rsidP="001E4046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46" w:rsidRPr="002935E7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 w:rsidRPr="002935E7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46" w:rsidRPr="002935E7" w:rsidRDefault="001E4046" w:rsidP="001E404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21944</w:t>
            </w:r>
          </w:p>
          <w:p w:rsidR="001E4046" w:rsidRPr="002935E7" w:rsidRDefault="001E4046" w:rsidP="001E404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46" w:rsidRDefault="001E4046" w:rsidP="001E404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1E4046" w:rsidRPr="00010CFE" w:rsidRDefault="001E4046" w:rsidP="001E404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46" w:rsidRPr="00010CFE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046" w:rsidRPr="00010CFE" w:rsidRDefault="001E4046" w:rsidP="001E404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1E4046" w:rsidRPr="00543CA3" w:rsidRDefault="001E4046" w:rsidP="001E4046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E4046" w:rsidRDefault="001E4046" w:rsidP="001E4046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1E4046" w:rsidRPr="00543CA3" w:rsidRDefault="001E4046" w:rsidP="001E4046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1E4046" w:rsidRDefault="001E4046" w:rsidP="001E404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4046" w:rsidRPr="00543CA3" w:rsidRDefault="001E4046" w:rsidP="001E404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1E4046" w:rsidRPr="0068464F" w:rsidRDefault="001E4046" w:rsidP="001E404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4046" w:rsidRPr="00543CA3" w:rsidRDefault="001E4046" w:rsidP="001E404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1E4046" w:rsidRPr="0068464F" w:rsidRDefault="001E4046" w:rsidP="001E404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4046" w:rsidRDefault="001E4046" w:rsidP="001E404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312624" w:rsidRDefault="00312624" w:rsidP="001E404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624" w:rsidRDefault="00312624" w:rsidP="001E404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624" w:rsidRDefault="00312624" w:rsidP="001E404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4046" w:rsidRDefault="001E4046" w:rsidP="001E404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4046" w:rsidRDefault="001E4046" w:rsidP="001E404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4046" w:rsidRDefault="001E4046" w:rsidP="001E404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312624">
      <w:pPr>
        <w:ind w:left="8647" w:firstLine="0"/>
        <w:rPr>
          <w:rFonts w:ascii="Times New Roman" w:hAnsi="Times New Roman"/>
          <w:sz w:val="24"/>
          <w:szCs w:val="24"/>
        </w:rPr>
      </w:pPr>
    </w:p>
    <w:p w:rsidR="00312624" w:rsidRDefault="00312624" w:rsidP="00312624">
      <w:pPr>
        <w:ind w:left="8647" w:firstLine="0"/>
        <w:rPr>
          <w:rFonts w:ascii="Times New Roman" w:hAnsi="Times New Roman"/>
          <w:sz w:val="24"/>
          <w:szCs w:val="24"/>
        </w:rPr>
      </w:pPr>
    </w:p>
    <w:p w:rsidR="00312624" w:rsidRDefault="00312624" w:rsidP="00312624">
      <w:pPr>
        <w:ind w:left="8647" w:firstLine="0"/>
        <w:rPr>
          <w:rFonts w:ascii="Times New Roman" w:hAnsi="Times New Roman"/>
          <w:sz w:val="24"/>
          <w:szCs w:val="24"/>
        </w:rPr>
      </w:pPr>
    </w:p>
    <w:p w:rsidR="00312624" w:rsidRDefault="00312624" w:rsidP="00312624">
      <w:pPr>
        <w:ind w:left="8647" w:firstLine="0"/>
        <w:rPr>
          <w:rFonts w:ascii="Times New Roman" w:hAnsi="Times New Roman"/>
          <w:sz w:val="24"/>
          <w:szCs w:val="24"/>
        </w:rPr>
      </w:pPr>
    </w:p>
    <w:p w:rsidR="00312624" w:rsidRDefault="00312624" w:rsidP="00312624">
      <w:pPr>
        <w:ind w:left="8647" w:firstLine="0"/>
        <w:rPr>
          <w:rFonts w:ascii="Times New Roman" w:hAnsi="Times New Roman"/>
          <w:sz w:val="24"/>
          <w:szCs w:val="24"/>
        </w:rPr>
      </w:pPr>
    </w:p>
    <w:p w:rsidR="00312624" w:rsidRDefault="00312624" w:rsidP="00312624">
      <w:pPr>
        <w:ind w:left="8647" w:firstLine="0"/>
        <w:rPr>
          <w:rFonts w:ascii="Times New Roman" w:hAnsi="Times New Roman"/>
          <w:sz w:val="24"/>
          <w:szCs w:val="24"/>
        </w:rPr>
      </w:pPr>
    </w:p>
    <w:p w:rsidR="00312624" w:rsidRDefault="00312624" w:rsidP="00312624">
      <w:pPr>
        <w:ind w:left="8647" w:firstLine="0"/>
        <w:rPr>
          <w:rFonts w:ascii="Times New Roman" w:hAnsi="Times New Roman"/>
          <w:sz w:val="24"/>
          <w:szCs w:val="24"/>
        </w:rPr>
      </w:pPr>
    </w:p>
    <w:p w:rsidR="00312624" w:rsidRPr="00543CA3" w:rsidRDefault="00312624" w:rsidP="0031262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312624" w:rsidRPr="00543CA3" w:rsidRDefault="00312624" w:rsidP="0031262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312624" w:rsidRPr="00543CA3" w:rsidRDefault="00312624" w:rsidP="00312624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312624" w:rsidRPr="00543CA3" w:rsidRDefault="00312624" w:rsidP="00312624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312624" w:rsidRDefault="00312624" w:rsidP="0031262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312624" w:rsidRPr="00543CA3" w:rsidRDefault="00312624" w:rsidP="00312624">
      <w:pPr>
        <w:ind w:left="8647" w:firstLine="0"/>
        <w:rPr>
          <w:rFonts w:ascii="Times New Roman" w:hAnsi="Times New Roman"/>
          <w:sz w:val="24"/>
          <w:szCs w:val="24"/>
        </w:rPr>
      </w:pPr>
    </w:p>
    <w:p w:rsidR="00312624" w:rsidRPr="00543CA3" w:rsidRDefault="00312624" w:rsidP="00312624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312624" w:rsidRPr="00543CA3" w:rsidRDefault="00312624" w:rsidP="00312624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312624" w:rsidRPr="00543CA3" w:rsidRDefault="00312624" w:rsidP="00312624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312624" w:rsidRPr="00543CA3" w:rsidTr="0031262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24" w:rsidRPr="00543CA3" w:rsidRDefault="00312624" w:rsidP="00312624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312624" w:rsidRPr="00543CA3" w:rsidTr="0031262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312624" w:rsidRPr="00543CA3" w:rsidTr="00312624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735B06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312624" w:rsidRPr="00735B06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735B06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312624" w:rsidRDefault="00312624" w:rsidP="00312624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312624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312624" w:rsidRDefault="00312624" w:rsidP="00312624">
            <w:pPr>
              <w:spacing w:after="200" w:line="276" w:lineRule="auto"/>
              <w:ind w:firstLine="0"/>
              <w:rPr>
                <w:rFonts w:ascii="Times New Roman" w:hAnsi="Times New Roman"/>
                <w:u w:val="single"/>
              </w:rPr>
            </w:pPr>
            <w:r w:rsidRPr="00312624">
              <w:rPr>
                <w:rFonts w:ascii="Times New Roman" w:hAnsi="Times New Roman"/>
                <w:u w:val="single"/>
              </w:rPr>
              <w:t xml:space="preserve">«Текущий ремонт фасада жилого дома № 91 по пр. Независимости (внутренний дворовой фасад) </w:t>
            </w:r>
            <w:r w:rsidRPr="00312624">
              <w:rPr>
                <w:rFonts w:ascii="Times New Roman" w:hAnsi="Times New Roman"/>
                <w:u w:val="single"/>
              </w:rPr>
              <w:lastRenderedPageBreak/>
              <w:t>Первомайского района г. Минска»</w:t>
            </w:r>
          </w:p>
          <w:p w:rsidR="00312624" w:rsidRPr="00312624" w:rsidRDefault="00312624" w:rsidP="00312624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2935E7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2935E7">
              <w:rPr>
                <w:rFonts w:ascii="Times New Roman" w:hAnsi="Times New Roman"/>
              </w:rPr>
              <w:lastRenderedPageBreak/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2935E7" w:rsidRDefault="00312624" w:rsidP="0031262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175259</w:t>
            </w:r>
          </w:p>
          <w:p w:rsidR="00312624" w:rsidRPr="002935E7" w:rsidRDefault="00312624" w:rsidP="0031262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Default="00312624" w:rsidP="0031262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312624" w:rsidRPr="00010CFE" w:rsidRDefault="00312624" w:rsidP="00312624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lastRenderedPageBreak/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010CFE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010CFE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312624" w:rsidRPr="00543CA3" w:rsidTr="00312624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735B06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312624" w:rsidRDefault="00312624" w:rsidP="00312624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312624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312624" w:rsidRDefault="00312624" w:rsidP="00312624">
            <w:pPr>
              <w:spacing w:after="200" w:line="276" w:lineRule="auto"/>
              <w:ind w:firstLine="0"/>
              <w:rPr>
                <w:rFonts w:ascii="Times New Roman" w:hAnsi="Times New Roman"/>
                <w:u w:val="single"/>
              </w:rPr>
            </w:pPr>
            <w:r w:rsidRPr="00312624">
              <w:rPr>
                <w:rFonts w:ascii="Times New Roman" w:hAnsi="Times New Roman"/>
                <w:u w:val="single"/>
              </w:rPr>
              <w:t>«Текущий ремонт фасада жилого дома № 43 по ул. Славинского (технический этаж) Первомайского района г. Минска»</w:t>
            </w:r>
          </w:p>
          <w:p w:rsidR="00312624" w:rsidRPr="00312624" w:rsidRDefault="00312624" w:rsidP="00312624">
            <w:pPr>
              <w:spacing w:after="200" w:line="276" w:lineRule="auto"/>
              <w:ind w:firstLine="0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2935E7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2935E7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2935E7" w:rsidRDefault="00312624" w:rsidP="0031262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23575</w:t>
            </w:r>
          </w:p>
          <w:p w:rsidR="00312624" w:rsidRPr="002935E7" w:rsidRDefault="00312624" w:rsidP="0031262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Default="00312624" w:rsidP="0031262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312624" w:rsidRPr="00010CFE" w:rsidRDefault="00312624" w:rsidP="00312624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010CFE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010CFE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312624" w:rsidRPr="00543CA3" w:rsidTr="00312624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735B06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312624" w:rsidRDefault="00312624" w:rsidP="00312624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312624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312624" w:rsidRDefault="00312624" w:rsidP="00312624">
            <w:pPr>
              <w:spacing w:after="200" w:line="276" w:lineRule="auto"/>
              <w:ind w:firstLine="0"/>
              <w:rPr>
                <w:rFonts w:ascii="Times New Roman" w:hAnsi="Times New Roman"/>
                <w:u w:val="single"/>
              </w:rPr>
            </w:pPr>
            <w:r w:rsidRPr="00312624">
              <w:rPr>
                <w:rFonts w:ascii="Times New Roman" w:hAnsi="Times New Roman"/>
                <w:u w:val="single"/>
              </w:rPr>
              <w:t>«Текущий ремонт фасада жилого дома № 13 по пер. Инструментальному Первомайского района г. Минска»</w:t>
            </w:r>
          </w:p>
          <w:p w:rsidR="00312624" w:rsidRPr="00312624" w:rsidRDefault="00312624" w:rsidP="00312624">
            <w:pPr>
              <w:spacing w:after="200" w:line="276" w:lineRule="auto"/>
              <w:ind w:firstLine="0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2935E7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2935E7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2935E7" w:rsidRDefault="00312624" w:rsidP="0031262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9681</w:t>
            </w:r>
          </w:p>
          <w:p w:rsidR="00312624" w:rsidRPr="002935E7" w:rsidRDefault="00312624" w:rsidP="0031262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Default="00312624" w:rsidP="0031262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312624" w:rsidRPr="00010CFE" w:rsidRDefault="00312624" w:rsidP="00312624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010CFE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010CFE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312624" w:rsidRPr="00543CA3" w:rsidRDefault="00312624" w:rsidP="00312624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312624" w:rsidRDefault="00312624" w:rsidP="0031262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312624" w:rsidRPr="00543CA3" w:rsidRDefault="00312624" w:rsidP="0031262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312624" w:rsidRDefault="00312624" w:rsidP="0031262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624" w:rsidRPr="00543CA3" w:rsidRDefault="00312624" w:rsidP="0031262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312624" w:rsidRPr="0068464F" w:rsidRDefault="00312624" w:rsidP="0031262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624" w:rsidRPr="00543CA3" w:rsidRDefault="00312624" w:rsidP="0031262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312624" w:rsidRPr="0068464F" w:rsidRDefault="00312624" w:rsidP="0031262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624" w:rsidRDefault="00312624" w:rsidP="0031262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1E4046" w:rsidRDefault="001E404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312624">
      <w:pPr>
        <w:ind w:left="8647" w:firstLine="0"/>
        <w:rPr>
          <w:rFonts w:ascii="Times New Roman" w:hAnsi="Times New Roman"/>
          <w:sz w:val="24"/>
          <w:szCs w:val="24"/>
        </w:rPr>
      </w:pPr>
    </w:p>
    <w:p w:rsidR="00312624" w:rsidRPr="00543CA3" w:rsidRDefault="00312624" w:rsidP="0031262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312624" w:rsidRPr="00543CA3" w:rsidRDefault="00312624" w:rsidP="0031262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312624" w:rsidRPr="00543CA3" w:rsidRDefault="00312624" w:rsidP="00312624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312624" w:rsidRPr="00543CA3" w:rsidRDefault="00312624" w:rsidP="00312624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312624" w:rsidRDefault="00312624" w:rsidP="0031262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312624" w:rsidRPr="00543CA3" w:rsidRDefault="00312624" w:rsidP="00312624">
      <w:pPr>
        <w:ind w:left="8647" w:firstLine="0"/>
        <w:rPr>
          <w:rFonts w:ascii="Times New Roman" w:hAnsi="Times New Roman"/>
          <w:sz w:val="24"/>
          <w:szCs w:val="24"/>
        </w:rPr>
      </w:pPr>
    </w:p>
    <w:p w:rsidR="00312624" w:rsidRPr="00543CA3" w:rsidRDefault="00312624" w:rsidP="00312624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312624" w:rsidRPr="00543CA3" w:rsidRDefault="00312624" w:rsidP="00312624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312624" w:rsidRPr="00543CA3" w:rsidRDefault="00312624" w:rsidP="00312624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312624" w:rsidRPr="00543CA3" w:rsidTr="0031262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24" w:rsidRPr="00543CA3" w:rsidRDefault="00312624" w:rsidP="00312624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312624" w:rsidRPr="00543CA3" w:rsidTr="0031262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312624" w:rsidRPr="00543CA3" w:rsidTr="00312624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735B06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312624" w:rsidRPr="00735B06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735B06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312624" w:rsidRDefault="00312624" w:rsidP="00312624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312624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312624" w:rsidRDefault="00312624" w:rsidP="00312624">
            <w:pPr>
              <w:spacing w:after="200" w:line="276" w:lineRule="auto"/>
              <w:ind w:firstLine="0"/>
              <w:rPr>
                <w:rFonts w:ascii="Times New Roman" w:hAnsi="Times New Roman"/>
                <w:u w:val="single"/>
              </w:rPr>
            </w:pPr>
            <w:r w:rsidRPr="00312624">
              <w:rPr>
                <w:rFonts w:ascii="Times New Roman" w:hAnsi="Times New Roman"/>
                <w:u w:val="single"/>
              </w:rPr>
              <w:t>«Текущий ремонт цоколя жилого дома № 92 по пр. Независимости Первомайского района г. Минска»</w:t>
            </w:r>
          </w:p>
          <w:p w:rsidR="00312624" w:rsidRPr="00312624" w:rsidRDefault="00312624" w:rsidP="00312624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2935E7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2935E7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2935E7" w:rsidRDefault="00312624" w:rsidP="0031262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7854</w:t>
            </w:r>
          </w:p>
          <w:p w:rsidR="00312624" w:rsidRPr="002935E7" w:rsidRDefault="00312624" w:rsidP="0031262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Default="00312624" w:rsidP="0031262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312624" w:rsidRPr="00010CFE" w:rsidRDefault="00312624" w:rsidP="00312624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010CFE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010CFE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312624" w:rsidRPr="00543CA3" w:rsidTr="00312624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735B06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312624" w:rsidRDefault="00312624" w:rsidP="00312624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312624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312624" w:rsidRDefault="00312624" w:rsidP="00312624">
            <w:pPr>
              <w:spacing w:after="200" w:line="276" w:lineRule="auto"/>
              <w:ind w:firstLine="0"/>
              <w:rPr>
                <w:rFonts w:ascii="Times New Roman" w:hAnsi="Times New Roman"/>
                <w:u w:val="single"/>
              </w:rPr>
            </w:pPr>
            <w:r w:rsidRPr="00312624">
              <w:rPr>
                <w:rFonts w:ascii="Times New Roman" w:hAnsi="Times New Roman"/>
                <w:u w:val="single"/>
              </w:rPr>
              <w:t>«Текущий ремонт фасадов жилых домов по адресам: г. Минск, пр. Независимости, д.83,87,89»</w:t>
            </w:r>
          </w:p>
          <w:p w:rsidR="00312624" w:rsidRPr="00312624" w:rsidRDefault="00312624" w:rsidP="00312624">
            <w:pPr>
              <w:spacing w:after="200" w:line="276" w:lineRule="auto"/>
              <w:ind w:firstLine="0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2935E7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2935E7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2935E7" w:rsidRDefault="00312624" w:rsidP="0031262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6016</w:t>
            </w:r>
          </w:p>
          <w:p w:rsidR="00312624" w:rsidRPr="002935E7" w:rsidRDefault="00312624" w:rsidP="0031262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Default="00312624" w:rsidP="0031262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312624" w:rsidRPr="00010CFE" w:rsidRDefault="00312624" w:rsidP="00312624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010CFE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010CFE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312624" w:rsidRPr="00543CA3" w:rsidRDefault="00312624" w:rsidP="00312624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312624" w:rsidRDefault="00312624" w:rsidP="0031262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312624" w:rsidRPr="00543CA3" w:rsidRDefault="00312624" w:rsidP="0031262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312624" w:rsidRDefault="00312624" w:rsidP="0031262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624" w:rsidRPr="00543CA3" w:rsidRDefault="00312624" w:rsidP="0031262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312624" w:rsidRPr="0068464F" w:rsidRDefault="00312624" w:rsidP="0031262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624" w:rsidRPr="00543CA3" w:rsidRDefault="00312624" w:rsidP="0031262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312624" w:rsidRPr="0068464F" w:rsidRDefault="00312624" w:rsidP="0031262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624" w:rsidRDefault="00312624" w:rsidP="0031262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Pr="00543CA3" w:rsidRDefault="00312624" w:rsidP="0031262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312624" w:rsidRPr="00543CA3" w:rsidRDefault="00312624" w:rsidP="0031262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312624" w:rsidRPr="00543CA3" w:rsidRDefault="00312624" w:rsidP="00312624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312624" w:rsidRPr="00543CA3" w:rsidRDefault="00312624" w:rsidP="00312624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312624" w:rsidRDefault="00312624" w:rsidP="0031262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312624" w:rsidRPr="00543CA3" w:rsidRDefault="00312624" w:rsidP="00312624">
      <w:pPr>
        <w:ind w:left="8647" w:firstLine="0"/>
        <w:rPr>
          <w:rFonts w:ascii="Times New Roman" w:hAnsi="Times New Roman"/>
          <w:sz w:val="24"/>
          <w:szCs w:val="24"/>
        </w:rPr>
      </w:pPr>
    </w:p>
    <w:p w:rsidR="00312624" w:rsidRPr="00543CA3" w:rsidRDefault="00312624" w:rsidP="00312624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312624" w:rsidRPr="00543CA3" w:rsidRDefault="00312624" w:rsidP="00312624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312624" w:rsidRPr="00543CA3" w:rsidRDefault="00312624" w:rsidP="00312624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312624" w:rsidRPr="00543CA3" w:rsidTr="0031262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24" w:rsidRPr="00543CA3" w:rsidRDefault="00312624" w:rsidP="00312624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312624" w:rsidRPr="00543CA3" w:rsidTr="0031262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312624" w:rsidRPr="00543CA3" w:rsidTr="00312624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735B06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312624" w:rsidRPr="00735B06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735B06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312624" w:rsidRDefault="00312624" w:rsidP="00312624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312624">
              <w:rPr>
                <w:rFonts w:ascii="Times New Roman" w:eastAsia="Times New Roman" w:hAnsi="Times New Roman"/>
                <w:u w:val="single"/>
                <w:lang w:eastAsia="ru-RU"/>
              </w:rPr>
              <w:t>43.29.19.900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312624" w:rsidRDefault="00312624" w:rsidP="00312624">
            <w:pPr>
              <w:ind w:firstLine="0"/>
              <w:jc w:val="both"/>
              <w:rPr>
                <w:rFonts w:ascii="Times New Roman" w:hAnsi="Times New Roman"/>
              </w:rPr>
            </w:pPr>
            <w:r w:rsidRPr="00312624">
              <w:rPr>
                <w:rFonts w:ascii="Times New Roman" w:hAnsi="Times New Roman"/>
                <w:u w:val="single"/>
              </w:rPr>
              <w:t>«Текущий ремонт балконов в жилом доме по адресу: г. Минск, пр. Независимости, д.91»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2935E7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2935E7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2935E7" w:rsidRDefault="00312624" w:rsidP="0031262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212627</w:t>
            </w:r>
          </w:p>
          <w:p w:rsidR="00312624" w:rsidRPr="002935E7" w:rsidRDefault="00312624" w:rsidP="0031262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Default="00312624" w:rsidP="0031262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312624" w:rsidRPr="00010CFE" w:rsidRDefault="00312624" w:rsidP="00312624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010CFE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010CFE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312624" w:rsidRPr="00543CA3" w:rsidRDefault="00312624" w:rsidP="00312624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312624" w:rsidRDefault="00312624" w:rsidP="0031262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312624" w:rsidRPr="00543CA3" w:rsidRDefault="00312624" w:rsidP="0031262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312624" w:rsidRDefault="00312624" w:rsidP="0031262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624" w:rsidRPr="00543CA3" w:rsidRDefault="00312624" w:rsidP="0031262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312624" w:rsidRPr="0068464F" w:rsidRDefault="00312624" w:rsidP="0031262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624" w:rsidRPr="00543CA3" w:rsidRDefault="00312624" w:rsidP="0031262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312624" w:rsidRPr="0068464F" w:rsidRDefault="00312624" w:rsidP="0031262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624" w:rsidRDefault="00312624" w:rsidP="0031262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312624" w:rsidRDefault="00312624" w:rsidP="0031262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31262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Pr="00543CA3" w:rsidRDefault="00312624" w:rsidP="0031262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312624" w:rsidRPr="00543CA3" w:rsidRDefault="00312624" w:rsidP="0031262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312624" w:rsidRPr="00543CA3" w:rsidRDefault="00312624" w:rsidP="00312624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312624" w:rsidRPr="00543CA3" w:rsidRDefault="00312624" w:rsidP="00312624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312624" w:rsidRDefault="00312624" w:rsidP="0031262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312624" w:rsidRPr="00543CA3" w:rsidRDefault="00312624" w:rsidP="00312624">
      <w:pPr>
        <w:ind w:left="8647" w:firstLine="0"/>
        <w:rPr>
          <w:rFonts w:ascii="Times New Roman" w:hAnsi="Times New Roman"/>
          <w:sz w:val="24"/>
          <w:szCs w:val="24"/>
        </w:rPr>
      </w:pPr>
    </w:p>
    <w:p w:rsidR="00312624" w:rsidRPr="00543CA3" w:rsidRDefault="00312624" w:rsidP="00312624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312624" w:rsidRPr="00543CA3" w:rsidRDefault="00312624" w:rsidP="00312624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312624" w:rsidRPr="00543CA3" w:rsidRDefault="00312624" w:rsidP="00312624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312624" w:rsidRPr="00543CA3" w:rsidTr="0031262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24" w:rsidRPr="00543CA3" w:rsidRDefault="00312624" w:rsidP="00312624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312624" w:rsidRPr="00543CA3" w:rsidTr="0031262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312624" w:rsidRPr="00543CA3" w:rsidTr="00312624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735B06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312624" w:rsidRPr="00735B06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735B06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312624" w:rsidRDefault="00312624" w:rsidP="00312624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312624">
              <w:rPr>
                <w:rFonts w:ascii="Times New Roman" w:eastAsia="Times New Roman" w:hAnsi="Times New Roman"/>
                <w:u w:val="single"/>
                <w:lang w:eastAsia="ru-RU"/>
              </w:rPr>
              <w:t>43.29.19.900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312624" w:rsidRDefault="00312624" w:rsidP="00312624">
            <w:pPr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12624">
              <w:rPr>
                <w:rFonts w:ascii="Times New Roman" w:hAnsi="Times New Roman"/>
                <w:u w:val="single"/>
              </w:rPr>
              <w:t>«Текущий ремонт крылец жилого дома по адресу: г. Минск, пр. Независимости, д.93»</w:t>
            </w:r>
          </w:p>
          <w:p w:rsidR="00312624" w:rsidRPr="00312624" w:rsidRDefault="00312624" w:rsidP="00312624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2935E7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2935E7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2935E7" w:rsidRDefault="00312624" w:rsidP="0031262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12890</w:t>
            </w:r>
          </w:p>
          <w:p w:rsidR="00312624" w:rsidRPr="002935E7" w:rsidRDefault="00312624" w:rsidP="0031262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Default="00312624" w:rsidP="0031262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312624" w:rsidRPr="00010CFE" w:rsidRDefault="00312624" w:rsidP="00312624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010CFE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010CFE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312624" w:rsidRPr="00543CA3" w:rsidRDefault="00312624" w:rsidP="00312624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312624" w:rsidRDefault="00312624" w:rsidP="0031262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312624" w:rsidRPr="00543CA3" w:rsidRDefault="00312624" w:rsidP="0031262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312624" w:rsidRDefault="00312624" w:rsidP="0031262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624" w:rsidRPr="00543CA3" w:rsidRDefault="00312624" w:rsidP="0031262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312624" w:rsidRPr="0068464F" w:rsidRDefault="00312624" w:rsidP="0031262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624" w:rsidRPr="00543CA3" w:rsidRDefault="00312624" w:rsidP="0031262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312624" w:rsidRPr="0068464F" w:rsidRDefault="00312624" w:rsidP="0031262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624" w:rsidRDefault="00312624" w:rsidP="0031262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81066" w:rsidRDefault="0008106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81066" w:rsidRDefault="0008106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81066" w:rsidRDefault="0008106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81066" w:rsidRDefault="0008106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81066" w:rsidRDefault="0008106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81066" w:rsidRDefault="0008106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81066" w:rsidRDefault="0008106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81066" w:rsidRDefault="0008106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81066" w:rsidRDefault="0008106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81066" w:rsidRDefault="0008106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81066" w:rsidRDefault="0008106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81066" w:rsidRDefault="0008106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81066" w:rsidRDefault="0008106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81066" w:rsidRDefault="0008106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Pr="00543CA3" w:rsidRDefault="00312624" w:rsidP="0031262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312624" w:rsidRPr="00543CA3" w:rsidRDefault="00312624" w:rsidP="0031262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312624" w:rsidRPr="00543CA3" w:rsidRDefault="00312624" w:rsidP="00312624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312624" w:rsidRPr="00543CA3" w:rsidRDefault="00312624" w:rsidP="00312624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312624" w:rsidRDefault="00312624" w:rsidP="0031262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312624" w:rsidRPr="00543CA3" w:rsidRDefault="00312624" w:rsidP="00312624">
      <w:pPr>
        <w:ind w:left="8647" w:firstLine="0"/>
        <w:rPr>
          <w:rFonts w:ascii="Times New Roman" w:hAnsi="Times New Roman"/>
          <w:sz w:val="24"/>
          <w:szCs w:val="24"/>
        </w:rPr>
      </w:pPr>
    </w:p>
    <w:p w:rsidR="00312624" w:rsidRPr="00543CA3" w:rsidRDefault="00312624" w:rsidP="00312624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312624" w:rsidRPr="00543CA3" w:rsidRDefault="00312624" w:rsidP="00312624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312624" w:rsidRPr="00543CA3" w:rsidRDefault="00312624" w:rsidP="00312624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312624" w:rsidRPr="00543CA3" w:rsidTr="0031262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24" w:rsidRPr="00543CA3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24" w:rsidRPr="00543CA3" w:rsidRDefault="00312624" w:rsidP="00312624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312624" w:rsidRPr="00543CA3" w:rsidTr="0031262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24" w:rsidRPr="00543CA3" w:rsidRDefault="00312624" w:rsidP="0031262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312624" w:rsidRPr="00543CA3" w:rsidTr="00312624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735B06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312624" w:rsidRPr="00735B06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735B06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312624" w:rsidRDefault="00312624" w:rsidP="00312624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312624">
              <w:rPr>
                <w:rFonts w:ascii="Times New Roman" w:eastAsia="Times New Roman" w:hAnsi="Times New Roman"/>
                <w:u w:val="single"/>
                <w:lang w:eastAsia="ru-RU"/>
              </w:rPr>
              <w:t>43.29.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90</w:t>
            </w:r>
            <w:r w:rsidRPr="00312624">
              <w:rPr>
                <w:rFonts w:ascii="Times New Roman" w:eastAsia="Times New Roman" w:hAnsi="Times New Roman"/>
                <w:u w:val="single"/>
                <w:lang w:eastAsia="ru-RU"/>
              </w:rPr>
              <w:t>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312624" w:rsidRDefault="00312624" w:rsidP="00312624">
            <w:pPr>
              <w:jc w:val="center"/>
              <w:rPr>
                <w:rFonts w:ascii="Times New Roman" w:hAnsi="Times New Roman"/>
              </w:rPr>
            </w:pPr>
            <w:r w:rsidRPr="00312624">
              <w:rPr>
                <w:rFonts w:ascii="Times New Roman" w:hAnsi="Times New Roman"/>
                <w:u w:val="single"/>
              </w:rPr>
              <w:t xml:space="preserve">«Текущий ремонт  кровли жилых домов по адресам: г. Минск, ул. Фогеля, д.1, ул. </w:t>
            </w:r>
            <w:r w:rsidRPr="00312624">
              <w:rPr>
                <w:rFonts w:ascii="Times New Roman" w:hAnsi="Times New Roman"/>
                <w:u w:val="single"/>
              </w:rPr>
              <w:lastRenderedPageBreak/>
              <w:t>Пономарева, д.7 п.2, ул. П.Бровки, д.32А, ул. Водолажского, д.19 п.2, ул. Садовая, д.6А п.2»</w:t>
            </w:r>
          </w:p>
          <w:p w:rsidR="00312624" w:rsidRPr="00312624" w:rsidRDefault="00312624" w:rsidP="00312624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2935E7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 w:rsidRPr="002935E7">
              <w:rPr>
                <w:rFonts w:ascii="Times New Roman" w:hAnsi="Times New Roman"/>
              </w:rPr>
              <w:lastRenderedPageBreak/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2935E7" w:rsidRDefault="00312624" w:rsidP="0031262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626</w:t>
            </w:r>
            <w:r w:rsidR="00081066">
              <w:rPr>
                <w:rFonts w:ascii="Times New Roman" w:hAnsi="Times New Roman"/>
                <w:snapToGrid w:val="0"/>
                <w:kern w:val="2"/>
                <w:lang w:val="be-BY"/>
              </w:rPr>
              <w:t>26</w:t>
            </w:r>
          </w:p>
          <w:p w:rsidR="00312624" w:rsidRPr="002935E7" w:rsidRDefault="00312624" w:rsidP="0031262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Default="00312624" w:rsidP="0031262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312624" w:rsidRPr="00010CFE" w:rsidRDefault="00312624" w:rsidP="00312624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lastRenderedPageBreak/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010CFE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010CFE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312624" w:rsidRPr="00543CA3" w:rsidTr="00312624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735B06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312624" w:rsidRDefault="00312624" w:rsidP="00312624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312624" w:rsidRDefault="00312624" w:rsidP="00312624">
            <w:pPr>
              <w:ind w:firstLine="0"/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2935E7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Default="00312624" w:rsidP="0031262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010CFE" w:rsidRDefault="00312624" w:rsidP="0031262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Pr="00010CFE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24" w:rsidRDefault="00312624" w:rsidP="0031262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</w:tbl>
    <w:p w:rsidR="00312624" w:rsidRPr="00543CA3" w:rsidRDefault="00312624" w:rsidP="00312624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312624" w:rsidRDefault="00312624" w:rsidP="0031262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312624" w:rsidRPr="00543CA3" w:rsidRDefault="00312624" w:rsidP="0031262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312624" w:rsidRDefault="00312624" w:rsidP="0031262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624" w:rsidRPr="00543CA3" w:rsidRDefault="00312624" w:rsidP="0031262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312624" w:rsidRPr="0068464F" w:rsidRDefault="00312624" w:rsidP="0031262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624" w:rsidRPr="00543CA3" w:rsidRDefault="00312624" w:rsidP="0031262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312624" w:rsidRPr="0068464F" w:rsidRDefault="00312624" w:rsidP="0031262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2624" w:rsidRDefault="00312624" w:rsidP="0031262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312624" w:rsidRDefault="00312624" w:rsidP="0031262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051E2" w:rsidRDefault="005051E2" w:rsidP="005051E2">
      <w:pPr>
        <w:ind w:left="8647" w:firstLine="0"/>
        <w:rPr>
          <w:rFonts w:ascii="Times New Roman" w:hAnsi="Times New Roman"/>
          <w:sz w:val="24"/>
          <w:szCs w:val="24"/>
        </w:rPr>
      </w:pPr>
    </w:p>
    <w:p w:rsidR="005051E2" w:rsidRDefault="005051E2" w:rsidP="005051E2">
      <w:pPr>
        <w:ind w:left="8647" w:firstLine="0"/>
        <w:rPr>
          <w:rFonts w:ascii="Times New Roman" w:hAnsi="Times New Roman"/>
          <w:sz w:val="24"/>
          <w:szCs w:val="24"/>
        </w:rPr>
      </w:pPr>
    </w:p>
    <w:p w:rsidR="005051E2" w:rsidRDefault="005051E2" w:rsidP="005051E2">
      <w:pPr>
        <w:ind w:left="8647" w:firstLine="0"/>
        <w:rPr>
          <w:rFonts w:ascii="Times New Roman" w:hAnsi="Times New Roman"/>
          <w:sz w:val="24"/>
          <w:szCs w:val="24"/>
        </w:rPr>
      </w:pPr>
    </w:p>
    <w:p w:rsidR="005051E2" w:rsidRDefault="005051E2" w:rsidP="005051E2">
      <w:pPr>
        <w:ind w:left="8647" w:firstLine="0"/>
        <w:rPr>
          <w:rFonts w:ascii="Times New Roman" w:hAnsi="Times New Roman"/>
          <w:sz w:val="24"/>
          <w:szCs w:val="24"/>
        </w:rPr>
      </w:pPr>
    </w:p>
    <w:p w:rsidR="005051E2" w:rsidRDefault="005051E2" w:rsidP="005051E2">
      <w:pPr>
        <w:ind w:left="8647" w:firstLine="0"/>
        <w:rPr>
          <w:rFonts w:ascii="Times New Roman" w:hAnsi="Times New Roman"/>
          <w:sz w:val="24"/>
          <w:szCs w:val="24"/>
        </w:rPr>
      </w:pPr>
    </w:p>
    <w:p w:rsidR="005051E2" w:rsidRDefault="005051E2" w:rsidP="005051E2">
      <w:pPr>
        <w:ind w:left="8647" w:firstLine="0"/>
        <w:rPr>
          <w:rFonts w:ascii="Times New Roman" w:hAnsi="Times New Roman"/>
          <w:sz w:val="24"/>
          <w:szCs w:val="24"/>
        </w:rPr>
      </w:pPr>
    </w:p>
    <w:p w:rsidR="005051E2" w:rsidRDefault="005051E2" w:rsidP="005051E2">
      <w:pPr>
        <w:ind w:left="8647" w:firstLine="0"/>
        <w:rPr>
          <w:rFonts w:ascii="Times New Roman" w:hAnsi="Times New Roman"/>
          <w:sz w:val="24"/>
          <w:szCs w:val="24"/>
        </w:rPr>
      </w:pPr>
    </w:p>
    <w:p w:rsidR="005051E2" w:rsidRDefault="005051E2" w:rsidP="005051E2">
      <w:pPr>
        <w:ind w:left="8647" w:firstLine="0"/>
        <w:rPr>
          <w:rFonts w:ascii="Times New Roman" w:hAnsi="Times New Roman"/>
          <w:sz w:val="24"/>
          <w:szCs w:val="24"/>
        </w:rPr>
      </w:pPr>
    </w:p>
    <w:p w:rsidR="005051E2" w:rsidRDefault="005051E2" w:rsidP="005051E2">
      <w:pPr>
        <w:ind w:left="8647" w:firstLine="0"/>
        <w:rPr>
          <w:rFonts w:ascii="Times New Roman" w:hAnsi="Times New Roman"/>
          <w:sz w:val="24"/>
          <w:szCs w:val="24"/>
        </w:rPr>
      </w:pPr>
    </w:p>
    <w:p w:rsidR="005051E2" w:rsidRDefault="005051E2" w:rsidP="005051E2">
      <w:pPr>
        <w:ind w:left="8647" w:firstLine="0"/>
        <w:rPr>
          <w:rFonts w:ascii="Times New Roman" w:hAnsi="Times New Roman"/>
          <w:sz w:val="24"/>
          <w:szCs w:val="24"/>
        </w:rPr>
      </w:pPr>
    </w:p>
    <w:p w:rsidR="005051E2" w:rsidRDefault="005051E2" w:rsidP="005051E2">
      <w:pPr>
        <w:ind w:left="8647" w:firstLine="0"/>
        <w:rPr>
          <w:rFonts w:ascii="Times New Roman" w:hAnsi="Times New Roman"/>
          <w:sz w:val="24"/>
          <w:szCs w:val="24"/>
        </w:rPr>
      </w:pPr>
    </w:p>
    <w:p w:rsidR="005051E2" w:rsidRDefault="005051E2" w:rsidP="005051E2">
      <w:pPr>
        <w:ind w:left="8647" w:firstLine="0"/>
        <w:rPr>
          <w:rFonts w:ascii="Times New Roman" w:hAnsi="Times New Roman"/>
          <w:sz w:val="24"/>
          <w:szCs w:val="24"/>
        </w:rPr>
      </w:pPr>
    </w:p>
    <w:p w:rsidR="005051E2" w:rsidRDefault="005051E2" w:rsidP="005051E2">
      <w:pPr>
        <w:ind w:left="8647" w:firstLine="0"/>
        <w:rPr>
          <w:rFonts w:ascii="Times New Roman" w:hAnsi="Times New Roman"/>
          <w:sz w:val="24"/>
          <w:szCs w:val="24"/>
        </w:rPr>
      </w:pPr>
    </w:p>
    <w:p w:rsidR="005051E2" w:rsidRDefault="005051E2" w:rsidP="005051E2">
      <w:pPr>
        <w:ind w:left="8647" w:firstLine="0"/>
        <w:rPr>
          <w:rFonts w:ascii="Times New Roman" w:hAnsi="Times New Roman"/>
          <w:sz w:val="24"/>
          <w:szCs w:val="24"/>
        </w:rPr>
      </w:pPr>
    </w:p>
    <w:p w:rsidR="005051E2" w:rsidRDefault="005051E2" w:rsidP="005051E2">
      <w:pPr>
        <w:ind w:left="8647" w:firstLine="0"/>
        <w:rPr>
          <w:rFonts w:ascii="Times New Roman" w:hAnsi="Times New Roman"/>
          <w:sz w:val="24"/>
          <w:szCs w:val="24"/>
        </w:rPr>
      </w:pPr>
    </w:p>
    <w:p w:rsidR="005051E2" w:rsidRPr="00543CA3" w:rsidRDefault="005051E2" w:rsidP="005051E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5051E2" w:rsidRPr="00543CA3" w:rsidRDefault="005051E2" w:rsidP="005051E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5051E2" w:rsidRPr="00543CA3" w:rsidRDefault="005051E2" w:rsidP="005051E2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5051E2" w:rsidRPr="00543CA3" w:rsidRDefault="005051E2" w:rsidP="005051E2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5051E2" w:rsidRDefault="005051E2" w:rsidP="005051E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5051E2" w:rsidRPr="00543CA3" w:rsidRDefault="005051E2" w:rsidP="005051E2">
      <w:pPr>
        <w:ind w:left="8647" w:firstLine="0"/>
        <w:rPr>
          <w:rFonts w:ascii="Times New Roman" w:hAnsi="Times New Roman"/>
          <w:sz w:val="24"/>
          <w:szCs w:val="24"/>
        </w:rPr>
      </w:pPr>
    </w:p>
    <w:p w:rsidR="005051E2" w:rsidRPr="00543CA3" w:rsidRDefault="005051E2" w:rsidP="005051E2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5051E2" w:rsidRPr="00543CA3" w:rsidRDefault="005051E2" w:rsidP="005051E2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5051E2" w:rsidRPr="00543CA3" w:rsidRDefault="005051E2" w:rsidP="005051E2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lastRenderedPageBreak/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5051E2" w:rsidRPr="00543CA3" w:rsidTr="00F308D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1E2" w:rsidRPr="00543CA3" w:rsidRDefault="005051E2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1E2" w:rsidRPr="00543CA3" w:rsidRDefault="005051E2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5051E2" w:rsidRPr="00543CA3" w:rsidRDefault="005051E2" w:rsidP="00F308DC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1E2" w:rsidRPr="00543CA3" w:rsidRDefault="005051E2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1E2" w:rsidRPr="00543CA3" w:rsidRDefault="005051E2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1E2" w:rsidRPr="00543CA3" w:rsidRDefault="005051E2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1E2" w:rsidRPr="00543CA3" w:rsidRDefault="005051E2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5051E2" w:rsidRPr="00543CA3" w:rsidRDefault="005051E2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5051E2" w:rsidRPr="00543CA3" w:rsidRDefault="005051E2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1E2" w:rsidRPr="00543CA3" w:rsidRDefault="005051E2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1E2" w:rsidRPr="00543CA3" w:rsidRDefault="005051E2" w:rsidP="00F308DC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5051E2" w:rsidRPr="00543CA3" w:rsidTr="00F308D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E2" w:rsidRPr="00543CA3" w:rsidRDefault="005051E2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E2" w:rsidRPr="00543CA3" w:rsidRDefault="005051E2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E2" w:rsidRPr="00543CA3" w:rsidRDefault="005051E2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E2" w:rsidRPr="00543CA3" w:rsidRDefault="005051E2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E2" w:rsidRPr="00543CA3" w:rsidRDefault="005051E2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E2" w:rsidRPr="00543CA3" w:rsidRDefault="005051E2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E2" w:rsidRPr="00543CA3" w:rsidRDefault="005051E2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E2" w:rsidRPr="00543CA3" w:rsidRDefault="005051E2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5051E2" w:rsidRPr="00543CA3" w:rsidTr="00F308D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1E2" w:rsidRPr="00735B06" w:rsidRDefault="005051E2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5051E2" w:rsidRPr="00735B06" w:rsidRDefault="005051E2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735B06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1E2" w:rsidRPr="005051E2" w:rsidRDefault="005051E2" w:rsidP="00F308DC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5051E2">
              <w:rPr>
                <w:rFonts w:ascii="Times New Roman" w:eastAsia="Times New Roman" w:hAnsi="Times New Roman"/>
                <w:u w:val="single"/>
                <w:lang w:eastAsia="ru-RU"/>
              </w:rPr>
              <w:t>43.22.11.100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1E2" w:rsidRPr="005051E2" w:rsidRDefault="005051E2" w:rsidP="005051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  <w:r w:rsidRPr="005051E2">
              <w:rPr>
                <w:rFonts w:ascii="Times New Roman" w:hAnsi="Times New Roman"/>
                <w:u w:val="single"/>
              </w:rPr>
              <w:t>«Текущий ремонт системы холодного водоснабжения в водомерном узле жилого дома по адресу: г. Минск, ул.Калиновского, д.22; ремонт системы холодного водоснабжения в жилом доме по адресу: г. Минск, ул. Волгоградская, д.9»</w:t>
            </w:r>
          </w:p>
          <w:p w:rsidR="005051E2" w:rsidRPr="005051E2" w:rsidRDefault="005051E2" w:rsidP="00F308DC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1E2" w:rsidRPr="005051E2" w:rsidRDefault="005051E2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1E2" w:rsidRPr="005051E2" w:rsidRDefault="005051E2" w:rsidP="00F308D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5051E2">
              <w:rPr>
                <w:rFonts w:ascii="Times New Roman" w:eastAsia="Times New Roman" w:hAnsi="Times New Roman"/>
                <w:u w:val="single"/>
                <w:lang w:eastAsia="ru-RU"/>
              </w:rPr>
              <w:t>8872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1E2" w:rsidRDefault="005051E2" w:rsidP="00F308D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051E2" w:rsidRPr="00010CFE" w:rsidRDefault="005051E2" w:rsidP="00F308DC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1E2" w:rsidRPr="00010CFE" w:rsidRDefault="005051E2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1E2" w:rsidRPr="00010CFE" w:rsidRDefault="005051E2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5051E2" w:rsidRPr="00543CA3" w:rsidTr="00F308D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1E2" w:rsidRPr="00735B06" w:rsidRDefault="005051E2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1E2" w:rsidRPr="005051E2" w:rsidRDefault="005051E2" w:rsidP="00F308DC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5051E2">
              <w:rPr>
                <w:rFonts w:ascii="Times New Roman" w:eastAsia="Times New Roman" w:hAnsi="Times New Roman"/>
                <w:u w:val="single"/>
                <w:lang w:eastAsia="ru-RU"/>
              </w:rPr>
              <w:t>43.22.11.100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1E2" w:rsidRPr="005051E2" w:rsidRDefault="005051E2" w:rsidP="005051E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  <w:r w:rsidRPr="005051E2">
              <w:rPr>
                <w:rFonts w:ascii="Times New Roman" w:hAnsi="Times New Roman"/>
                <w:u w:val="single"/>
              </w:rPr>
              <w:t>«Текущий ремонт системы холодного водоснабжения  (водомерные узлы) жилых домов по адресам: г. Минск, ул.К. Чорного, д.12, ул. Волгоградская, д.51»</w:t>
            </w:r>
          </w:p>
          <w:p w:rsidR="005051E2" w:rsidRPr="005051E2" w:rsidRDefault="005051E2" w:rsidP="00F308DC">
            <w:pPr>
              <w:ind w:firstLine="0"/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1E2" w:rsidRPr="005051E2" w:rsidRDefault="005051E2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1E2" w:rsidRPr="005051E2" w:rsidRDefault="005051E2" w:rsidP="00F308D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5051E2">
              <w:rPr>
                <w:rFonts w:ascii="Times New Roman" w:eastAsia="Times New Roman" w:hAnsi="Times New Roman"/>
                <w:u w:val="single"/>
                <w:lang w:eastAsia="ru-RU"/>
              </w:rPr>
              <w:t>2547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1E2" w:rsidRDefault="005051E2" w:rsidP="00F308D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051E2" w:rsidRPr="00010CFE" w:rsidRDefault="005051E2" w:rsidP="00F308DC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1E2" w:rsidRPr="00010CFE" w:rsidRDefault="005051E2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1E2" w:rsidRPr="00010CFE" w:rsidRDefault="005051E2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5051E2" w:rsidRPr="00543CA3" w:rsidRDefault="005051E2" w:rsidP="005051E2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5051E2" w:rsidRDefault="005051E2" w:rsidP="005051E2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5051E2" w:rsidRPr="00543CA3" w:rsidRDefault="005051E2" w:rsidP="005051E2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5051E2" w:rsidRDefault="005051E2" w:rsidP="005051E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51E2" w:rsidRPr="00543CA3" w:rsidRDefault="005051E2" w:rsidP="005051E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5051E2" w:rsidRPr="0068464F" w:rsidRDefault="005051E2" w:rsidP="005051E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51E2" w:rsidRPr="00543CA3" w:rsidRDefault="005051E2" w:rsidP="005051E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5051E2" w:rsidRPr="0068464F" w:rsidRDefault="005051E2" w:rsidP="005051E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51E2" w:rsidRDefault="005051E2" w:rsidP="005051E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0C304E" w:rsidRDefault="000C304E" w:rsidP="005051E2">
      <w:pPr>
        <w:ind w:left="8647" w:firstLine="0"/>
        <w:rPr>
          <w:rFonts w:ascii="Times New Roman" w:hAnsi="Times New Roman"/>
          <w:sz w:val="24"/>
          <w:szCs w:val="24"/>
        </w:rPr>
      </w:pPr>
    </w:p>
    <w:p w:rsidR="000C304E" w:rsidRDefault="000C304E" w:rsidP="005051E2">
      <w:pPr>
        <w:ind w:left="8647" w:firstLine="0"/>
        <w:rPr>
          <w:rFonts w:ascii="Times New Roman" w:hAnsi="Times New Roman"/>
          <w:sz w:val="24"/>
          <w:szCs w:val="24"/>
        </w:rPr>
      </w:pPr>
    </w:p>
    <w:p w:rsidR="000C304E" w:rsidRDefault="000C304E" w:rsidP="005051E2">
      <w:pPr>
        <w:ind w:left="8647" w:firstLine="0"/>
        <w:rPr>
          <w:rFonts w:ascii="Times New Roman" w:hAnsi="Times New Roman"/>
          <w:sz w:val="24"/>
          <w:szCs w:val="24"/>
        </w:rPr>
      </w:pPr>
    </w:p>
    <w:p w:rsidR="000C304E" w:rsidRDefault="000C304E" w:rsidP="005051E2">
      <w:pPr>
        <w:ind w:left="8647" w:firstLine="0"/>
        <w:rPr>
          <w:rFonts w:ascii="Times New Roman" w:hAnsi="Times New Roman"/>
          <w:sz w:val="24"/>
          <w:szCs w:val="24"/>
        </w:rPr>
      </w:pPr>
    </w:p>
    <w:p w:rsidR="000C304E" w:rsidRDefault="000C304E" w:rsidP="005051E2">
      <w:pPr>
        <w:ind w:left="8647" w:firstLine="0"/>
        <w:rPr>
          <w:rFonts w:ascii="Times New Roman" w:hAnsi="Times New Roman"/>
          <w:sz w:val="24"/>
          <w:szCs w:val="24"/>
        </w:rPr>
      </w:pPr>
    </w:p>
    <w:p w:rsidR="000C304E" w:rsidRDefault="000C304E" w:rsidP="005051E2">
      <w:pPr>
        <w:ind w:left="8647" w:firstLine="0"/>
        <w:rPr>
          <w:rFonts w:ascii="Times New Roman" w:hAnsi="Times New Roman"/>
          <w:sz w:val="24"/>
          <w:szCs w:val="24"/>
        </w:rPr>
      </w:pPr>
    </w:p>
    <w:p w:rsidR="000C304E" w:rsidRDefault="000C304E" w:rsidP="005051E2">
      <w:pPr>
        <w:ind w:left="8647" w:firstLine="0"/>
        <w:rPr>
          <w:rFonts w:ascii="Times New Roman" w:hAnsi="Times New Roman"/>
          <w:sz w:val="24"/>
          <w:szCs w:val="24"/>
        </w:rPr>
      </w:pPr>
    </w:p>
    <w:p w:rsidR="000C304E" w:rsidRDefault="000C304E" w:rsidP="005051E2">
      <w:pPr>
        <w:ind w:left="8647" w:firstLine="0"/>
        <w:rPr>
          <w:rFonts w:ascii="Times New Roman" w:hAnsi="Times New Roman"/>
          <w:sz w:val="24"/>
          <w:szCs w:val="24"/>
        </w:rPr>
      </w:pPr>
    </w:p>
    <w:p w:rsidR="000C304E" w:rsidRDefault="000C304E" w:rsidP="005051E2">
      <w:pPr>
        <w:ind w:left="8647" w:firstLine="0"/>
        <w:rPr>
          <w:rFonts w:ascii="Times New Roman" w:hAnsi="Times New Roman"/>
          <w:sz w:val="24"/>
          <w:szCs w:val="24"/>
        </w:rPr>
      </w:pPr>
    </w:p>
    <w:p w:rsidR="000C304E" w:rsidRDefault="000C304E" w:rsidP="005051E2">
      <w:pPr>
        <w:ind w:left="8647" w:firstLine="0"/>
        <w:rPr>
          <w:rFonts w:ascii="Times New Roman" w:hAnsi="Times New Roman"/>
          <w:sz w:val="24"/>
          <w:szCs w:val="24"/>
        </w:rPr>
      </w:pPr>
    </w:p>
    <w:p w:rsidR="000C304E" w:rsidRDefault="000C304E" w:rsidP="005051E2">
      <w:pPr>
        <w:ind w:left="8647" w:firstLine="0"/>
        <w:rPr>
          <w:rFonts w:ascii="Times New Roman" w:hAnsi="Times New Roman"/>
          <w:sz w:val="24"/>
          <w:szCs w:val="24"/>
        </w:rPr>
      </w:pPr>
    </w:p>
    <w:p w:rsidR="000C304E" w:rsidRDefault="000C304E" w:rsidP="005051E2">
      <w:pPr>
        <w:ind w:left="8647" w:firstLine="0"/>
        <w:rPr>
          <w:rFonts w:ascii="Times New Roman" w:hAnsi="Times New Roman"/>
          <w:sz w:val="24"/>
          <w:szCs w:val="24"/>
        </w:rPr>
      </w:pPr>
    </w:p>
    <w:p w:rsidR="005051E2" w:rsidRPr="00543CA3" w:rsidRDefault="005051E2" w:rsidP="005051E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5051E2" w:rsidRPr="00543CA3" w:rsidRDefault="005051E2" w:rsidP="005051E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5051E2" w:rsidRPr="00543CA3" w:rsidRDefault="005051E2" w:rsidP="005051E2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5051E2" w:rsidRPr="00543CA3" w:rsidRDefault="005051E2" w:rsidP="005051E2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5051E2" w:rsidRDefault="005051E2" w:rsidP="005051E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5051E2" w:rsidRPr="00543CA3" w:rsidRDefault="005051E2" w:rsidP="005051E2">
      <w:pPr>
        <w:ind w:left="8647" w:firstLine="0"/>
        <w:rPr>
          <w:rFonts w:ascii="Times New Roman" w:hAnsi="Times New Roman"/>
          <w:sz w:val="24"/>
          <w:szCs w:val="24"/>
        </w:rPr>
      </w:pPr>
    </w:p>
    <w:p w:rsidR="005051E2" w:rsidRPr="00543CA3" w:rsidRDefault="005051E2" w:rsidP="005051E2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5051E2" w:rsidRPr="00543CA3" w:rsidRDefault="005051E2" w:rsidP="005051E2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5051E2" w:rsidRPr="00543CA3" w:rsidRDefault="005051E2" w:rsidP="005051E2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5051E2" w:rsidRPr="00543CA3" w:rsidTr="00F308D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1E2" w:rsidRPr="00543CA3" w:rsidRDefault="005051E2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1E2" w:rsidRPr="00543CA3" w:rsidRDefault="005051E2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5051E2" w:rsidRPr="00543CA3" w:rsidRDefault="005051E2" w:rsidP="00F308DC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1E2" w:rsidRPr="00543CA3" w:rsidRDefault="005051E2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1E2" w:rsidRPr="00543CA3" w:rsidRDefault="005051E2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1E2" w:rsidRPr="00543CA3" w:rsidRDefault="005051E2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1E2" w:rsidRPr="00543CA3" w:rsidRDefault="005051E2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5051E2" w:rsidRPr="00543CA3" w:rsidRDefault="005051E2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5051E2" w:rsidRPr="00543CA3" w:rsidRDefault="005051E2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1E2" w:rsidRPr="00543CA3" w:rsidRDefault="005051E2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1E2" w:rsidRPr="00543CA3" w:rsidRDefault="005051E2" w:rsidP="00F308DC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5051E2" w:rsidRPr="00543CA3" w:rsidTr="00F308D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E2" w:rsidRPr="00543CA3" w:rsidRDefault="005051E2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E2" w:rsidRPr="00543CA3" w:rsidRDefault="005051E2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E2" w:rsidRPr="00543CA3" w:rsidRDefault="005051E2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E2" w:rsidRPr="00543CA3" w:rsidRDefault="005051E2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E2" w:rsidRPr="00543CA3" w:rsidRDefault="005051E2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E2" w:rsidRPr="00543CA3" w:rsidRDefault="005051E2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E2" w:rsidRPr="00543CA3" w:rsidRDefault="005051E2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E2" w:rsidRPr="00543CA3" w:rsidRDefault="005051E2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5051E2" w:rsidRPr="00543CA3" w:rsidTr="00F308D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1E2" w:rsidRPr="00735B06" w:rsidRDefault="005051E2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5051E2" w:rsidRPr="00735B06" w:rsidRDefault="005051E2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735B06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1E2" w:rsidRPr="005051E2" w:rsidRDefault="005051E2" w:rsidP="000C304E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5051E2">
              <w:rPr>
                <w:rFonts w:ascii="Times New Roman" w:eastAsia="Times New Roman" w:hAnsi="Times New Roman"/>
                <w:u w:val="single"/>
                <w:lang w:eastAsia="ru-RU"/>
              </w:rPr>
              <w:t>43.22.1</w:t>
            </w:r>
            <w:r w:rsidR="000C304E">
              <w:rPr>
                <w:rFonts w:ascii="Times New Roman" w:eastAsia="Times New Roman" w:hAnsi="Times New Roman"/>
                <w:u w:val="single"/>
                <w:lang w:eastAsia="ru-RU"/>
              </w:rPr>
              <w:t>2</w:t>
            </w:r>
            <w:r w:rsidRPr="005051E2">
              <w:rPr>
                <w:rFonts w:ascii="Times New Roman" w:eastAsia="Times New Roman" w:hAnsi="Times New Roman"/>
                <w:u w:val="single"/>
                <w:lang w:eastAsia="ru-RU"/>
              </w:rPr>
              <w:t>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4E" w:rsidRPr="000C304E" w:rsidRDefault="000C304E" w:rsidP="000C304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  <w:r w:rsidRPr="000C304E">
              <w:rPr>
                <w:rFonts w:ascii="Times New Roman" w:hAnsi="Times New Roman"/>
                <w:u w:val="single"/>
              </w:rPr>
              <w:t>«Текущий ремонт системы горячего водоснабжения между жилыми домами по следующим адресам: г. Минск, ул. Калиновского , д.81;г. Минск, ул. Калиновского, д.83; ремонт системы горячего водоснабжения жилого дома по адресу: г. Минск, ул. Калиновского, д.83»</w:t>
            </w:r>
          </w:p>
          <w:p w:rsidR="005051E2" w:rsidRPr="000C304E" w:rsidRDefault="005051E2" w:rsidP="00F308DC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1E2" w:rsidRPr="005051E2" w:rsidRDefault="005051E2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1E2" w:rsidRPr="005051E2" w:rsidRDefault="000C304E" w:rsidP="00F308D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8051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1E2" w:rsidRDefault="005051E2" w:rsidP="00F308D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051E2" w:rsidRPr="00010CFE" w:rsidRDefault="005051E2" w:rsidP="00F308DC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1E2" w:rsidRPr="00010CFE" w:rsidRDefault="005051E2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1E2" w:rsidRPr="00010CFE" w:rsidRDefault="005051E2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5051E2" w:rsidRPr="00543CA3" w:rsidTr="00F308D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1E2" w:rsidRPr="00735B06" w:rsidRDefault="005051E2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1E2" w:rsidRPr="005051E2" w:rsidRDefault="005051E2" w:rsidP="000C304E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5051E2">
              <w:rPr>
                <w:rFonts w:ascii="Times New Roman" w:eastAsia="Times New Roman" w:hAnsi="Times New Roman"/>
                <w:u w:val="single"/>
                <w:lang w:eastAsia="ru-RU"/>
              </w:rPr>
              <w:t>43.22.1</w:t>
            </w:r>
            <w:r w:rsidR="000C304E">
              <w:rPr>
                <w:rFonts w:ascii="Times New Roman" w:eastAsia="Times New Roman" w:hAnsi="Times New Roman"/>
                <w:u w:val="single"/>
                <w:lang w:eastAsia="ru-RU"/>
              </w:rPr>
              <w:t>2</w:t>
            </w:r>
            <w:r w:rsidRPr="005051E2">
              <w:rPr>
                <w:rFonts w:ascii="Times New Roman" w:eastAsia="Times New Roman" w:hAnsi="Times New Roman"/>
                <w:u w:val="single"/>
                <w:lang w:eastAsia="ru-RU"/>
              </w:rPr>
              <w:t>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4E" w:rsidRPr="000C304E" w:rsidRDefault="000C304E" w:rsidP="000C304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  <w:r w:rsidRPr="000C304E">
              <w:rPr>
                <w:rFonts w:ascii="Times New Roman" w:hAnsi="Times New Roman"/>
                <w:u w:val="single"/>
              </w:rPr>
              <w:t>«Текущий ремонт системы горячего водоснабжения (теплообменник) в жилом доме по адресу: г. Минск, ул. Логойский тракт, д.26; ремонт системы горячего водоснабжения жилого дома по адресу: г. Минск, ул. Кнорина, д.12 п.2»</w:t>
            </w:r>
          </w:p>
          <w:p w:rsidR="005051E2" w:rsidRPr="000C304E" w:rsidRDefault="005051E2" w:rsidP="00F308DC">
            <w:pPr>
              <w:ind w:firstLine="0"/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1E2" w:rsidRPr="005051E2" w:rsidRDefault="005051E2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1E2" w:rsidRPr="005051E2" w:rsidRDefault="000C304E" w:rsidP="00F308D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12904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1E2" w:rsidRDefault="005051E2" w:rsidP="00F308D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051E2" w:rsidRPr="00010CFE" w:rsidRDefault="005051E2" w:rsidP="00F308DC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1E2" w:rsidRPr="00010CFE" w:rsidRDefault="005051E2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1E2" w:rsidRPr="00010CFE" w:rsidRDefault="005051E2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5051E2" w:rsidRPr="00543CA3" w:rsidRDefault="005051E2" w:rsidP="005051E2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5051E2" w:rsidRDefault="005051E2" w:rsidP="005051E2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5051E2" w:rsidRPr="00543CA3" w:rsidRDefault="005051E2" w:rsidP="005051E2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5051E2" w:rsidRDefault="005051E2" w:rsidP="005051E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51E2" w:rsidRPr="00543CA3" w:rsidRDefault="005051E2" w:rsidP="005051E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5051E2" w:rsidRPr="0068464F" w:rsidRDefault="005051E2" w:rsidP="005051E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51E2" w:rsidRPr="00543CA3" w:rsidRDefault="005051E2" w:rsidP="005051E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5051E2" w:rsidRPr="0068464F" w:rsidRDefault="005051E2" w:rsidP="005051E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51E2" w:rsidRDefault="005051E2" w:rsidP="005051E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312624" w:rsidRDefault="0031262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Pr="00543CA3" w:rsidRDefault="000C304E" w:rsidP="000C304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0C304E" w:rsidRPr="00543CA3" w:rsidRDefault="000C304E" w:rsidP="000C304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0C304E" w:rsidRPr="00543CA3" w:rsidRDefault="000C304E" w:rsidP="000C304E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0C304E" w:rsidRPr="00543CA3" w:rsidRDefault="000C304E" w:rsidP="000C304E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0C304E" w:rsidRDefault="000C304E" w:rsidP="000C304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>(дата)</w:t>
      </w:r>
    </w:p>
    <w:p w:rsidR="000C304E" w:rsidRPr="00543CA3" w:rsidRDefault="000C304E" w:rsidP="000C304E">
      <w:pPr>
        <w:ind w:left="8647" w:firstLine="0"/>
        <w:rPr>
          <w:rFonts w:ascii="Times New Roman" w:hAnsi="Times New Roman"/>
          <w:sz w:val="24"/>
          <w:szCs w:val="24"/>
        </w:rPr>
      </w:pPr>
    </w:p>
    <w:p w:rsidR="000C304E" w:rsidRPr="00543CA3" w:rsidRDefault="000C304E" w:rsidP="000C304E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0C304E" w:rsidRPr="00543CA3" w:rsidRDefault="000C304E" w:rsidP="000C304E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0C304E" w:rsidRPr="00543CA3" w:rsidRDefault="000C304E" w:rsidP="000C304E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0C304E" w:rsidRPr="00543CA3" w:rsidTr="00F308D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04E" w:rsidRPr="00543CA3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04E" w:rsidRPr="00543CA3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0C304E" w:rsidRPr="00543CA3" w:rsidRDefault="000C304E" w:rsidP="00F308DC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04E" w:rsidRPr="00543CA3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04E" w:rsidRPr="00543CA3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04E" w:rsidRPr="00543CA3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4E" w:rsidRPr="00543CA3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0C304E" w:rsidRPr="00543CA3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0C304E" w:rsidRPr="00543CA3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04E" w:rsidRPr="00543CA3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04E" w:rsidRPr="00543CA3" w:rsidRDefault="000C304E" w:rsidP="00F308DC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0C304E" w:rsidRPr="00543CA3" w:rsidTr="00F308D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04E" w:rsidRPr="00543CA3" w:rsidRDefault="000C304E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04E" w:rsidRPr="00543CA3" w:rsidRDefault="000C304E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04E" w:rsidRPr="00543CA3" w:rsidRDefault="000C304E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04E" w:rsidRPr="00543CA3" w:rsidRDefault="000C304E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04E" w:rsidRPr="00543CA3" w:rsidRDefault="000C304E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04E" w:rsidRPr="00543CA3" w:rsidRDefault="000C304E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04E" w:rsidRPr="00543CA3" w:rsidRDefault="000C304E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04E" w:rsidRPr="00543CA3" w:rsidRDefault="000C304E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0C304E" w:rsidRPr="00543CA3" w:rsidTr="00F308D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4E" w:rsidRPr="00735B06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0C304E" w:rsidRPr="00735B06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735B06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4E" w:rsidRDefault="000C304E" w:rsidP="000C304E">
            <w:pPr>
              <w:ind w:firstLine="0"/>
              <w:jc w:val="both"/>
            </w:pPr>
            <w:r w:rsidRPr="005723F5">
              <w:rPr>
                <w:rFonts w:ascii="Times New Roman" w:eastAsia="Times New Roman" w:hAnsi="Times New Roman"/>
                <w:u w:val="single"/>
                <w:lang w:eastAsia="ru-RU"/>
              </w:rPr>
              <w:t>43.29.90.900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4E" w:rsidRPr="000C304E" w:rsidRDefault="000C304E" w:rsidP="000C304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  <w:r w:rsidRPr="000C304E">
              <w:rPr>
                <w:rFonts w:ascii="Times New Roman" w:hAnsi="Times New Roman"/>
                <w:u w:val="single"/>
              </w:rPr>
              <w:t>«Текущий ремонт системы электроснабжения  (ремонт этажных щитков) в жилых домах на участке № 6 (согласно расшифровке)»</w:t>
            </w:r>
          </w:p>
          <w:p w:rsidR="000C304E" w:rsidRPr="000C304E" w:rsidRDefault="000C304E" w:rsidP="00F308DC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4E" w:rsidRPr="005051E2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4E" w:rsidRPr="005051E2" w:rsidRDefault="000C304E" w:rsidP="00F308D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65670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4E" w:rsidRDefault="000C304E" w:rsidP="00F308D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0C304E" w:rsidRPr="00010CFE" w:rsidRDefault="000C304E" w:rsidP="00F308DC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4E" w:rsidRPr="00010CFE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4E" w:rsidRPr="00010CFE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0C304E" w:rsidRPr="00543CA3" w:rsidTr="00F308D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4E" w:rsidRPr="00735B06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4E" w:rsidRDefault="000C304E" w:rsidP="000C304E">
            <w:pPr>
              <w:ind w:firstLine="0"/>
              <w:jc w:val="both"/>
            </w:pPr>
            <w:r w:rsidRPr="005723F5">
              <w:rPr>
                <w:rFonts w:ascii="Times New Roman" w:eastAsia="Times New Roman" w:hAnsi="Times New Roman"/>
                <w:u w:val="single"/>
                <w:lang w:eastAsia="ru-RU"/>
              </w:rPr>
              <w:t>43.29.90.900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4E" w:rsidRPr="000C304E" w:rsidRDefault="000C304E" w:rsidP="000C304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  <w:r w:rsidRPr="000C304E">
              <w:rPr>
                <w:rFonts w:ascii="Times New Roman" w:hAnsi="Times New Roman"/>
                <w:u w:val="single"/>
              </w:rPr>
              <w:t>«Текущий ремонт системы электроснабжения  (ремонт этажных щитков) в жилых домах по адресам: г. Минск, ул. 50 лет Победы, д.19 п.1-3, ул. Садовая, д.12 п.2»</w:t>
            </w:r>
          </w:p>
          <w:p w:rsidR="000C304E" w:rsidRPr="000C304E" w:rsidRDefault="000C304E" w:rsidP="00F308DC">
            <w:pPr>
              <w:ind w:firstLine="0"/>
              <w:jc w:val="both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4E" w:rsidRPr="005051E2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4E" w:rsidRPr="005051E2" w:rsidRDefault="000C304E" w:rsidP="00F308D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34440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4E" w:rsidRDefault="000C304E" w:rsidP="00F308D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0C304E" w:rsidRPr="00010CFE" w:rsidRDefault="000C304E" w:rsidP="00F308DC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4E" w:rsidRPr="00010CFE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4E" w:rsidRPr="00010CFE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0C304E" w:rsidRPr="00543CA3" w:rsidRDefault="000C304E" w:rsidP="000C304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0C304E" w:rsidRDefault="000C304E" w:rsidP="000C304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0C304E" w:rsidRPr="00543CA3" w:rsidRDefault="000C304E" w:rsidP="000C304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0C304E" w:rsidRDefault="000C304E" w:rsidP="000C304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304E" w:rsidRPr="00543CA3" w:rsidRDefault="000C304E" w:rsidP="000C304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0C304E" w:rsidRPr="0068464F" w:rsidRDefault="000C304E" w:rsidP="000C304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304E" w:rsidRPr="00543CA3" w:rsidRDefault="000C304E" w:rsidP="000C304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0C304E" w:rsidRPr="0068464F" w:rsidRDefault="000C304E" w:rsidP="000C304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304E" w:rsidRDefault="000C304E" w:rsidP="000C304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0C304E" w:rsidRDefault="000C304E" w:rsidP="000C304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Pr="00543CA3" w:rsidRDefault="000C304E" w:rsidP="000C304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0C304E" w:rsidRPr="00543CA3" w:rsidRDefault="000C304E" w:rsidP="000C304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0C304E" w:rsidRPr="00543CA3" w:rsidRDefault="000C304E" w:rsidP="000C304E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0C304E" w:rsidRPr="00543CA3" w:rsidRDefault="000C304E" w:rsidP="000C304E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0C304E" w:rsidRDefault="000C304E" w:rsidP="000C304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0C304E" w:rsidRPr="00543CA3" w:rsidRDefault="000C304E" w:rsidP="000C304E">
      <w:pPr>
        <w:ind w:left="8647" w:firstLine="0"/>
        <w:rPr>
          <w:rFonts w:ascii="Times New Roman" w:hAnsi="Times New Roman"/>
          <w:sz w:val="24"/>
          <w:szCs w:val="24"/>
        </w:rPr>
      </w:pPr>
    </w:p>
    <w:p w:rsidR="000C304E" w:rsidRPr="00543CA3" w:rsidRDefault="000C304E" w:rsidP="000C304E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lastRenderedPageBreak/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0C304E" w:rsidRPr="00543CA3" w:rsidRDefault="000C304E" w:rsidP="000C304E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0C304E" w:rsidRPr="00543CA3" w:rsidRDefault="000C304E" w:rsidP="000C304E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0C304E" w:rsidRPr="00543CA3" w:rsidTr="00F308D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04E" w:rsidRPr="00543CA3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04E" w:rsidRPr="00543CA3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0C304E" w:rsidRPr="00543CA3" w:rsidRDefault="000C304E" w:rsidP="00F308DC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04E" w:rsidRPr="00543CA3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04E" w:rsidRPr="00543CA3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04E" w:rsidRPr="00543CA3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4E" w:rsidRPr="00543CA3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0C304E" w:rsidRPr="00543CA3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0C304E" w:rsidRPr="00543CA3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04E" w:rsidRPr="00543CA3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04E" w:rsidRPr="00543CA3" w:rsidRDefault="000C304E" w:rsidP="00F308DC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0C304E" w:rsidRPr="00543CA3" w:rsidTr="00F308D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04E" w:rsidRPr="00543CA3" w:rsidRDefault="000C304E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04E" w:rsidRPr="00543CA3" w:rsidRDefault="000C304E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04E" w:rsidRPr="00543CA3" w:rsidRDefault="000C304E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04E" w:rsidRPr="00543CA3" w:rsidRDefault="000C304E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04E" w:rsidRPr="00543CA3" w:rsidRDefault="000C304E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04E" w:rsidRPr="00543CA3" w:rsidRDefault="000C304E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04E" w:rsidRPr="00543CA3" w:rsidRDefault="000C304E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04E" w:rsidRPr="00543CA3" w:rsidRDefault="000C304E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0C304E" w:rsidRPr="00543CA3" w:rsidTr="00F308D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4E" w:rsidRPr="00735B06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0C304E" w:rsidRPr="00735B06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735B06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4E" w:rsidRPr="000C304E" w:rsidRDefault="000C304E" w:rsidP="00F308DC">
            <w:pPr>
              <w:ind w:firstLine="0"/>
              <w:jc w:val="both"/>
            </w:pPr>
            <w:r w:rsidRPr="000C304E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43.22.12.100 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4E" w:rsidRPr="000C304E" w:rsidRDefault="000C304E" w:rsidP="000C304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  <w:r w:rsidRPr="000C304E">
              <w:rPr>
                <w:rFonts w:ascii="Times New Roman" w:hAnsi="Times New Roman"/>
                <w:u w:val="single"/>
              </w:rPr>
              <w:t xml:space="preserve">«Текущий ремонт системы отопления   в жилых домах на участке № 6 (согласно расшифровке)» </w:t>
            </w:r>
          </w:p>
          <w:p w:rsidR="000C304E" w:rsidRPr="000C304E" w:rsidRDefault="000C304E" w:rsidP="00F308DC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4E" w:rsidRPr="005051E2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4E" w:rsidRPr="005051E2" w:rsidRDefault="000C304E" w:rsidP="00F308D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52886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4E" w:rsidRDefault="000C304E" w:rsidP="00F308D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0C304E" w:rsidRPr="00010CFE" w:rsidRDefault="000C304E" w:rsidP="00F308DC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4E" w:rsidRPr="00010CFE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4E" w:rsidRPr="00010CFE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0C304E" w:rsidRPr="00543CA3" w:rsidRDefault="000C304E" w:rsidP="000C304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0C304E" w:rsidRDefault="000C304E" w:rsidP="000C304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0C304E" w:rsidRPr="00543CA3" w:rsidRDefault="000C304E" w:rsidP="000C304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0C304E" w:rsidRDefault="000C304E" w:rsidP="000C304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304E" w:rsidRPr="00543CA3" w:rsidRDefault="000C304E" w:rsidP="000C304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0C304E" w:rsidRPr="0068464F" w:rsidRDefault="000C304E" w:rsidP="000C304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304E" w:rsidRPr="00543CA3" w:rsidRDefault="000C304E" w:rsidP="000C304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0C304E" w:rsidRPr="0068464F" w:rsidRDefault="000C304E" w:rsidP="000C304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304E" w:rsidRDefault="000C304E" w:rsidP="000C304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Pr="00543CA3" w:rsidRDefault="000C304E" w:rsidP="000C304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0C304E" w:rsidRPr="00543CA3" w:rsidRDefault="000C304E" w:rsidP="000C304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0C304E" w:rsidRPr="00543CA3" w:rsidRDefault="000C304E" w:rsidP="000C304E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0C304E" w:rsidRPr="00543CA3" w:rsidRDefault="000C304E" w:rsidP="000C304E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0C304E" w:rsidRDefault="000C304E" w:rsidP="000C304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>(дата)</w:t>
      </w:r>
    </w:p>
    <w:p w:rsidR="000C304E" w:rsidRPr="00543CA3" w:rsidRDefault="000C304E" w:rsidP="000C304E">
      <w:pPr>
        <w:ind w:left="8647" w:firstLine="0"/>
        <w:rPr>
          <w:rFonts w:ascii="Times New Roman" w:hAnsi="Times New Roman"/>
          <w:sz w:val="24"/>
          <w:szCs w:val="24"/>
        </w:rPr>
      </w:pPr>
    </w:p>
    <w:p w:rsidR="000C304E" w:rsidRPr="00543CA3" w:rsidRDefault="000C304E" w:rsidP="000C304E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0C304E" w:rsidRPr="00543CA3" w:rsidRDefault="000C304E" w:rsidP="000C304E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0C304E" w:rsidRPr="00543CA3" w:rsidRDefault="000C304E" w:rsidP="000C304E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0C304E" w:rsidRPr="00543CA3" w:rsidTr="00F308D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04E" w:rsidRPr="00543CA3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04E" w:rsidRPr="00543CA3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0C304E" w:rsidRPr="00543CA3" w:rsidRDefault="000C304E" w:rsidP="00F308DC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04E" w:rsidRPr="00543CA3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04E" w:rsidRPr="00543CA3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04E" w:rsidRPr="00543CA3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4E" w:rsidRPr="00543CA3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0C304E" w:rsidRPr="00543CA3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0C304E" w:rsidRPr="00543CA3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04E" w:rsidRPr="00543CA3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04E" w:rsidRPr="00543CA3" w:rsidRDefault="000C304E" w:rsidP="00F308DC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0C304E" w:rsidRPr="00543CA3" w:rsidTr="00F308D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04E" w:rsidRPr="00543CA3" w:rsidRDefault="000C304E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04E" w:rsidRPr="00543CA3" w:rsidRDefault="000C304E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04E" w:rsidRPr="00543CA3" w:rsidRDefault="000C304E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04E" w:rsidRPr="00543CA3" w:rsidRDefault="000C304E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04E" w:rsidRPr="00543CA3" w:rsidRDefault="000C304E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04E" w:rsidRPr="00543CA3" w:rsidRDefault="000C304E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04E" w:rsidRPr="00543CA3" w:rsidRDefault="000C304E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04E" w:rsidRPr="00543CA3" w:rsidRDefault="000C304E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0C304E" w:rsidRPr="00543CA3" w:rsidTr="00F308D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4E" w:rsidRPr="00735B06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0C304E" w:rsidRPr="00735B06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735B06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04E" w:rsidRDefault="000C304E" w:rsidP="00F308DC">
            <w:pPr>
              <w:ind w:firstLine="0"/>
              <w:jc w:val="both"/>
            </w:pPr>
            <w:r w:rsidRPr="005723F5">
              <w:rPr>
                <w:rFonts w:ascii="Times New Roman" w:eastAsia="Times New Roman" w:hAnsi="Times New Roman"/>
                <w:u w:val="single"/>
                <w:lang w:eastAsia="ru-RU"/>
              </w:rPr>
              <w:t>43.29.90.900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4E" w:rsidRPr="000C304E" w:rsidRDefault="000C304E" w:rsidP="000C304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  <w:r w:rsidRPr="000C304E">
              <w:rPr>
                <w:rFonts w:ascii="Times New Roman" w:hAnsi="Times New Roman"/>
                <w:u w:val="single"/>
              </w:rPr>
              <w:t>«Текущий ремонт системы наружного водоотведения в жилых домах на участке № 3 (согласно расшифровке)»</w:t>
            </w:r>
          </w:p>
          <w:p w:rsidR="000C304E" w:rsidRPr="000C304E" w:rsidRDefault="000C304E" w:rsidP="00F308DC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4E" w:rsidRPr="005051E2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4E" w:rsidRPr="005051E2" w:rsidRDefault="000C304E" w:rsidP="00F308D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19466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4E" w:rsidRDefault="000C304E" w:rsidP="00F308D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0C304E" w:rsidRPr="00010CFE" w:rsidRDefault="000C304E" w:rsidP="00F308DC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4E" w:rsidRPr="00010CFE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04E" w:rsidRPr="00010CFE" w:rsidRDefault="000C304E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0C304E" w:rsidRPr="00543CA3" w:rsidRDefault="000C304E" w:rsidP="000C304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0C304E" w:rsidRDefault="000C304E" w:rsidP="000C304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0C304E" w:rsidRPr="00543CA3" w:rsidRDefault="000C304E" w:rsidP="000C304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0C304E" w:rsidRDefault="000C304E" w:rsidP="000C304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304E" w:rsidRPr="00543CA3" w:rsidRDefault="000C304E" w:rsidP="000C304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0C304E" w:rsidRPr="0068464F" w:rsidRDefault="000C304E" w:rsidP="000C304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304E" w:rsidRPr="00543CA3" w:rsidRDefault="000C304E" w:rsidP="000C304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0C304E" w:rsidRPr="0068464F" w:rsidRDefault="000C304E" w:rsidP="000C304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304E" w:rsidRDefault="000C304E" w:rsidP="000C304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C304E" w:rsidRDefault="000C304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A01AAF">
      <w:pPr>
        <w:ind w:left="8647" w:firstLine="0"/>
        <w:rPr>
          <w:rFonts w:ascii="Times New Roman" w:hAnsi="Times New Roman"/>
          <w:sz w:val="24"/>
          <w:szCs w:val="24"/>
        </w:rPr>
      </w:pPr>
    </w:p>
    <w:p w:rsidR="00A01AAF" w:rsidRDefault="00A01AAF" w:rsidP="00A01AAF">
      <w:pPr>
        <w:ind w:left="8647" w:firstLine="0"/>
        <w:rPr>
          <w:rFonts w:ascii="Times New Roman" w:hAnsi="Times New Roman"/>
          <w:sz w:val="24"/>
          <w:szCs w:val="24"/>
        </w:rPr>
      </w:pPr>
    </w:p>
    <w:p w:rsidR="00A01AAF" w:rsidRDefault="00A01AAF" w:rsidP="00A01AAF">
      <w:pPr>
        <w:ind w:left="8647" w:firstLine="0"/>
        <w:rPr>
          <w:rFonts w:ascii="Times New Roman" w:hAnsi="Times New Roman"/>
          <w:sz w:val="24"/>
          <w:szCs w:val="24"/>
        </w:rPr>
      </w:pPr>
    </w:p>
    <w:p w:rsidR="00A01AAF" w:rsidRDefault="00A01AAF" w:rsidP="00A01AAF">
      <w:pPr>
        <w:ind w:left="8647" w:firstLine="0"/>
        <w:rPr>
          <w:rFonts w:ascii="Times New Roman" w:hAnsi="Times New Roman"/>
          <w:sz w:val="24"/>
          <w:szCs w:val="24"/>
        </w:rPr>
      </w:pPr>
    </w:p>
    <w:p w:rsidR="00A01AAF" w:rsidRPr="00543CA3" w:rsidRDefault="00A01AAF" w:rsidP="00A01AA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A01AAF" w:rsidRPr="00543CA3" w:rsidRDefault="00A01AAF" w:rsidP="00A01AA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Директор   предприятия           </w:t>
      </w:r>
    </w:p>
    <w:p w:rsidR="00A01AAF" w:rsidRPr="00543CA3" w:rsidRDefault="00A01AAF" w:rsidP="00A01AA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A01AAF" w:rsidRPr="00543CA3" w:rsidRDefault="00A01AAF" w:rsidP="00A01AAF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A01AAF" w:rsidRDefault="00A01AAF" w:rsidP="00A01AA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A01AAF" w:rsidRPr="00543CA3" w:rsidRDefault="00A01AAF" w:rsidP="00A01AAF">
      <w:pPr>
        <w:ind w:left="8647" w:firstLine="0"/>
        <w:rPr>
          <w:rFonts w:ascii="Times New Roman" w:hAnsi="Times New Roman"/>
          <w:sz w:val="24"/>
          <w:szCs w:val="24"/>
        </w:rPr>
      </w:pPr>
    </w:p>
    <w:p w:rsidR="00A01AAF" w:rsidRPr="00543CA3" w:rsidRDefault="00A01AAF" w:rsidP="00A01AAF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A01AAF" w:rsidRPr="00543CA3" w:rsidRDefault="00A01AAF" w:rsidP="00A01AAF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A01AAF" w:rsidRPr="00543CA3" w:rsidRDefault="00A01AAF" w:rsidP="00A01AAF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A01AAF" w:rsidRPr="00543CA3" w:rsidTr="00F308D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AAF" w:rsidRPr="00543CA3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AAF" w:rsidRPr="00543CA3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A01AAF" w:rsidRPr="00543CA3" w:rsidRDefault="00A01AAF" w:rsidP="00F308DC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AAF" w:rsidRPr="00543CA3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AAF" w:rsidRPr="00543CA3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AAF" w:rsidRPr="00543CA3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Pr="00543CA3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A01AAF" w:rsidRPr="00543CA3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A01AAF" w:rsidRPr="00543CA3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AAF" w:rsidRPr="00543CA3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AAF" w:rsidRPr="00543CA3" w:rsidRDefault="00A01AAF" w:rsidP="00F308DC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A01AAF" w:rsidRPr="00543CA3" w:rsidTr="00F308D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AF" w:rsidRPr="00543CA3" w:rsidRDefault="00A01AAF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AF" w:rsidRPr="00543CA3" w:rsidRDefault="00A01AAF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AF" w:rsidRPr="00543CA3" w:rsidRDefault="00A01AAF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AF" w:rsidRPr="00543CA3" w:rsidRDefault="00A01AAF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AF" w:rsidRPr="00543CA3" w:rsidRDefault="00A01AAF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AF" w:rsidRPr="00543CA3" w:rsidRDefault="00A01AAF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AF" w:rsidRPr="00543CA3" w:rsidRDefault="00A01AAF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AF" w:rsidRPr="00543CA3" w:rsidRDefault="00A01AAF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A01AAF" w:rsidRPr="00543CA3" w:rsidTr="00F308D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Pr="00735B06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A01AAF" w:rsidRPr="00735B06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735B06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AF" w:rsidRDefault="00A01AAF" w:rsidP="00F308DC">
            <w:pPr>
              <w:ind w:firstLine="0"/>
              <w:jc w:val="both"/>
            </w:pPr>
            <w:r w:rsidRPr="005723F5">
              <w:rPr>
                <w:rFonts w:ascii="Times New Roman" w:eastAsia="Times New Roman" w:hAnsi="Times New Roman"/>
                <w:u w:val="single"/>
                <w:lang w:eastAsia="ru-RU"/>
              </w:rPr>
              <w:t>43.29.90.900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Pr="00A01AAF" w:rsidRDefault="00A01AAF" w:rsidP="00F308DC">
            <w:pPr>
              <w:ind w:firstLine="0"/>
              <w:jc w:val="both"/>
              <w:rPr>
                <w:rFonts w:ascii="Times New Roman" w:hAnsi="Times New Roman"/>
              </w:rPr>
            </w:pPr>
            <w:r w:rsidRPr="00A01AAF">
              <w:rPr>
                <w:rFonts w:ascii="Times New Roman" w:hAnsi="Times New Roman"/>
                <w:u w:val="single"/>
              </w:rPr>
              <w:t>«Текущий ремонт стыков жилых домов, расположенных на территориях участков №№ 1,2,3,6 Первомайского района г. Минска (согласно расшифровке)»</w:t>
            </w:r>
            <w:r w:rsidRPr="00A01AAF">
              <w:rPr>
                <w:rFonts w:ascii="Times New Roman" w:eastAsia="Times New Roman" w:hAnsi="Times New Roman"/>
                <w:lang w:eastAsia="ru-RU"/>
              </w:rPr>
              <w:t>____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Pr="005051E2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Pr="005051E2" w:rsidRDefault="00A01AAF" w:rsidP="00F308D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100279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Default="00A01AAF" w:rsidP="00F308D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A01AAF" w:rsidRPr="00010CFE" w:rsidRDefault="00A01AAF" w:rsidP="00F308DC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Pr="00010CFE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Pr="00010CFE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A01AAF" w:rsidRPr="00543CA3" w:rsidTr="00F308D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Pr="00735B06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AF" w:rsidRDefault="00A01AAF" w:rsidP="00F308DC">
            <w:pPr>
              <w:ind w:firstLine="0"/>
              <w:jc w:val="both"/>
            </w:pPr>
            <w:r w:rsidRPr="005723F5">
              <w:rPr>
                <w:rFonts w:ascii="Times New Roman" w:eastAsia="Times New Roman" w:hAnsi="Times New Roman"/>
                <w:u w:val="single"/>
                <w:lang w:eastAsia="ru-RU"/>
              </w:rPr>
              <w:t>43.29.90.900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Pr="00A01AAF" w:rsidRDefault="00A01AAF" w:rsidP="00F308D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  <w:r w:rsidRPr="00A01AAF">
              <w:rPr>
                <w:rFonts w:ascii="Times New Roman" w:hAnsi="Times New Roman"/>
                <w:u w:val="single"/>
              </w:rPr>
              <w:t>«Текущий ремонт стыков жилых домов, расположенных на территории участка № 4 Первомайского района г. Минска (согласно расшифровке)»</w:t>
            </w:r>
            <w:r w:rsidRPr="00A01AAF">
              <w:rPr>
                <w:rFonts w:ascii="Times New Roman" w:eastAsia="Times New Roman" w:hAnsi="Times New Roman"/>
                <w:lang w:eastAsia="ru-RU"/>
              </w:rPr>
              <w:t>________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Pr="005051E2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Pr="005051E2" w:rsidRDefault="00A01AAF" w:rsidP="00F308D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11979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Default="00A01AAF" w:rsidP="00F308D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A01AAF" w:rsidRPr="00010CFE" w:rsidRDefault="00A01AAF" w:rsidP="00F308DC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Pr="00010CFE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Pr="00010CFE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A01AAF" w:rsidRPr="00543CA3" w:rsidTr="00F308D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Pr="00735B06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AF" w:rsidRDefault="00A01AAF" w:rsidP="00F308DC">
            <w:pPr>
              <w:ind w:firstLine="0"/>
              <w:jc w:val="both"/>
            </w:pPr>
            <w:r w:rsidRPr="005723F5">
              <w:rPr>
                <w:rFonts w:ascii="Times New Roman" w:eastAsia="Times New Roman" w:hAnsi="Times New Roman"/>
                <w:u w:val="single"/>
                <w:lang w:eastAsia="ru-RU"/>
              </w:rPr>
              <w:t>43.29.90.900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Pr="00A01AAF" w:rsidRDefault="00A01AAF" w:rsidP="00F308D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  <w:r w:rsidRPr="00A01AAF">
              <w:rPr>
                <w:rFonts w:ascii="Times New Roman" w:hAnsi="Times New Roman"/>
                <w:u w:val="single"/>
              </w:rPr>
              <w:t>«Текущий ремонт стыков жилых домов, расположенных на территории участка № 1 Первомайского района г. Минска (согласно расшифровке)»</w:t>
            </w:r>
            <w:r w:rsidRPr="00A01AAF">
              <w:rPr>
                <w:rFonts w:ascii="Times New Roman" w:eastAsia="Times New Roman" w:hAnsi="Times New Roman"/>
                <w:lang w:eastAsia="ru-RU"/>
              </w:rPr>
              <w:t>________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Pr="005051E2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Pr="005051E2" w:rsidRDefault="00A01AAF" w:rsidP="00F308D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100302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Default="00A01AAF" w:rsidP="00F308D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A01AAF" w:rsidRPr="00010CFE" w:rsidRDefault="00A01AAF" w:rsidP="00F308DC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Pr="00010CFE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Pr="00010CFE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A01AAF" w:rsidRPr="00543CA3" w:rsidTr="00F308D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Pr="00735B06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AF" w:rsidRDefault="00A01AAF" w:rsidP="00F308DC">
            <w:pPr>
              <w:ind w:firstLine="0"/>
              <w:jc w:val="both"/>
            </w:pPr>
            <w:r w:rsidRPr="005723F5">
              <w:rPr>
                <w:rFonts w:ascii="Times New Roman" w:eastAsia="Times New Roman" w:hAnsi="Times New Roman"/>
                <w:u w:val="single"/>
                <w:lang w:eastAsia="ru-RU"/>
              </w:rPr>
              <w:t>43.29.90.900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Pr="00A01AAF" w:rsidRDefault="00A01AAF" w:rsidP="00F308D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  <w:r w:rsidRPr="00A01AAF">
              <w:rPr>
                <w:rFonts w:ascii="Times New Roman" w:hAnsi="Times New Roman"/>
                <w:u w:val="single"/>
              </w:rPr>
              <w:t>«Текущий ремонт стыков жилых домов, расположенных на территории участка № 1 Первомайского района г. Минска (согласно расшифровке)»</w:t>
            </w:r>
            <w:r w:rsidRPr="00A01AAF">
              <w:rPr>
                <w:rFonts w:ascii="Times New Roman" w:eastAsia="Times New Roman" w:hAnsi="Times New Roman"/>
                <w:lang w:eastAsia="ru-RU"/>
              </w:rPr>
              <w:t>________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Pr="005051E2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Pr="005051E2" w:rsidRDefault="00A01AAF" w:rsidP="00F308D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13383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Default="00A01AAF" w:rsidP="00F308D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A01AAF" w:rsidRPr="00010CFE" w:rsidRDefault="00A01AAF" w:rsidP="00F308DC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Pr="00010CFE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Pr="00010CFE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A01AAF" w:rsidRPr="00543CA3" w:rsidRDefault="00A01AAF" w:rsidP="00A01AA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A01AAF" w:rsidRDefault="00A01AAF" w:rsidP="00A01AA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A01AAF" w:rsidRPr="00543CA3" w:rsidRDefault="00A01AAF" w:rsidP="00A01AA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A01AAF" w:rsidRDefault="00A01AAF" w:rsidP="00A01AA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1AAF" w:rsidRPr="00543CA3" w:rsidRDefault="00A01AAF" w:rsidP="00A01AA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A01AAF" w:rsidRPr="0068464F" w:rsidRDefault="00A01AAF" w:rsidP="00A01AA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1AAF" w:rsidRPr="00543CA3" w:rsidRDefault="00A01AAF" w:rsidP="00A01AA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A01AAF" w:rsidRPr="0068464F" w:rsidRDefault="00A01AAF" w:rsidP="00A01AA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1AAF" w:rsidRDefault="00A01AAF" w:rsidP="00A01AA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A01AAF" w:rsidRDefault="00A01AAF" w:rsidP="00A01AA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Pr="00543CA3" w:rsidRDefault="00A01AAF" w:rsidP="00A01AA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A01AAF" w:rsidRPr="00543CA3" w:rsidRDefault="00A01AAF" w:rsidP="00A01AA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A01AAF" w:rsidRPr="00543CA3" w:rsidRDefault="00A01AAF" w:rsidP="00A01AA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A01AAF" w:rsidRPr="00543CA3" w:rsidRDefault="00A01AAF" w:rsidP="00A01AAF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A01AAF" w:rsidRDefault="00A01AAF" w:rsidP="00A01AA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>(дата)</w:t>
      </w:r>
    </w:p>
    <w:p w:rsidR="00A01AAF" w:rsidRPr="00543CA3" w:rsidRDefault="00A01AAF" w:rsidP="00A01AAF">
      <w:pPr>
        <w:ind w:left="8647" w:firstLine="0"/>
        <w:rPr>
          <w:rFonts w:ascii="Times New Roman" w:hAnsi="Times New Roman"/>
          <w:sz w:val="24"/>
          <w:szCs w:val="24"/>
        </w:rPr>
      </w:pPr>
    </w:p>
    <w:p w:rsidR="00A01AAF" w:rsidRPr="00543CA3" w:rsidRDefault="00A01AAF" w:rsidP="00A01AAF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A01AAF" w:rsidRPr="00543CA3" w:rsidRDefault="00A01AAF" w:rsidP="00A01AAF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A01AAF" w:rsidRPr="00543CA3" w:rsidRDefault="00A01AAF" w:rsidP="00A01AAF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A01AAF" w:rsidRPr="00543CA3" w:rsidTr="00F308D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AAF" w:rsidRPr="00543CA3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AAF" w:rsidRPr="00543CA3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A01AAF" w:rsidRPr="00543CA3" w:rsidRDefault="00A01AAF" w:rsidP="00F308DC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AAF" w:rsidRPr="00543CA3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AAF" w:rsidRPr="00543CA3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AAF" w:rsidRPr="00543CA3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Pr="00543CA3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A01AAF" w:rsidRPr="00543CA3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A01AAF" w:rsidRPr="00543CA3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AAF" w:rsidRPr="00543CA3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AAF" w:rsidRPr="00543CA3" w:rsidRDefault="00A01AAF" w:rsidP="00F308DC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A01AAF" w:rsidRPr="00543CA3" w:rsidTr="00F308D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AF" w:rsidRPr="00543CA3" w:rsidRDefault="00A01AAF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AF" w:rsidRPr="00543CA3" w:rsidRDefault="00A01AAF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AF" w:rsidRPr="00543CA3" w:rsidRDefault="00A01AAF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AF" w:rsidRPr="00543CA3" w:rsidRDefault="00A01AAF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AF" w:rsidRPr="00543CA3" w:rsidRDefault="00A01AAF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AF" w:rsidRPr="00543CA3" w:rsidRDefault="00A01AAF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AF" w:rsidRPr="00543CA3" w:rsidRDefault="00A01AAF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AF" w:rsidRPr="00543CA3" w:rsidRDefault="00A01AAF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A01AAF" w:rsidRPr="00543CA3" w:rsidTr="00F308D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Pr="00735B06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A01AAF" w:rsidRPr="00735B06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735B06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AF" w:rsidRDefault="00A01AAF" w:rsidP="00F308DC">
            <w:pPr>
              <w:ind w:firstLine="0"/>
              <w:jc w:val="both"/>
            </w:pPr>
            <w:r w:rsidRPr="005723F5">
              <w:rPr>
                <w:rFonts w:ascii="Times New Roman" w:eastAsia="Times New Roman" w:hAnsi="Times New Roman"/>
                <w:u w:val="single"/>
                <w:lang w:eastAsia="ru-RU"/>
              </w:rPr>
              <w:t>43.29.90.900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Pr="00A01AAF" w:rsidRDefault="00A01AAF" w:rsidP="00F308DC">
            <w:pPr>
              <w:ind w:firstLine="0"/>
              <w:jc w:val="both"/>
              <w:rPr>
                <w:rFonts w:ascii="Times New Roman" w:hAnsi="Times New Roman"/>
              </w:rPr>
            </w:pPr>
            <w:r w:rsidRPr="00A01AAF">
              <w:rPr>
                <w:rFonts w:ascii="Times New Roman" w:hAnsi="Times New Roman"/>
                <w:sz w:val="30"/>
                <w:szCs w:val="30"/>
                <w:u w:val="single"/>
              </w:rPr>
              <w:t>«Текущий ремонт стыков жилых домов, расположенных на территории участка № 1 Первомайского района г. Минска (согласно расшифровке)»</w:t>
            </w:r>
            <w:r w:rsidRPr="00A01AAF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________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Pr="005051E2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Pr="005051E2" w:rsidRDefault="00A01AAF" w:rsidP="00F308D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3960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Default="00A01AAF" w:rsidP="00F308D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A01AAF" w:rsidRPr="00010CFE" w:rsidRDefault="00A01AAF" w:rsidP="00F308DC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Pr="00010CFE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Pr="00010CFE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A01AAF" w:rsidRPr="00543CA3" w:rsidRDefault="00A01AAF" w:rsidP="00A01AA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A01AAF" w:rsidRDefault="00A01AAF" w:rsidP="00A01AA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A01AAF" w:rsidRPr="00543CA3" w:rsidRDefault="00A01AAF" w:rsidP="00A01AA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A01AAF" w:rsidRDefault="00A01AAF" w:rsidP="00A01AA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1AAF" w:rsidRPr="00543CA3" w:rsidRDefault="00A01AAF" w:rsidP="00A01AA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A01AAF" w:rsidRPr="0068464F" w:rsidRDefault="00A01AAF" w:rsidP="00A01AA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1AAF" w:rsidRPr="00543CA3" w:rsidRDefault="00A01AAF" w:rsidP="00A01AA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A01AAF" w:rsidRPr="0068464F" w:rsidRDefault="00A01AAF" w:rsidP="00A01AA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1AAF" w:rsidRDefault="00A01AAF" w:rsidP="00A01AA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A01AAF" w:rsidRDefault="00A01AAF" w:rsidP="00A01AA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A01AA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08DC" w:rsidRDefault="00F308DC" w:rsidP="00A01AAF">
      <w:pPr>
        <w:ind w:left="8647" w:firstLine="0"/>
        <w:rPr>
          <w:rFonts w:ascii="Times New Roman" w:hAnsi="Times New Roman"/>
          <w:sz w:val="24"/>
          <w:szCs w:val="24"/>
        </w:rPr>
      </w:pPr>
    </w:p>
    <w:p w:rsidR="00F308DC" w:rsidRDefault="00F308DC" w:rsidP="00A01AAF">
      <w:pPr>
        <w:ind w:left="8647" w:firstLine="0"/>
        <w:rPr>
          <w:rFonts w:ascii="Times New Roman" w:hAnsi="Times New Roman"/>
          <w:sz w:val="24"/>
          <w:szCs w:val="24"/>
        </w:rPr>
      </w:pPr>
    </w:p>
    <w:p w:rsidR="00F308DC" w:rsidRDefault="00F308DC" w:rsidP="00A01AAF">
      <w:pPr>
        <w:ind w:left="8647" w:firstLine="0"/>
        <w:rPr>
          <w:rFonts w:ascii="Times New Roman" w:hAnsi="Times New Roman"/>
          <w:sz w:val="24"/>
          <w:szCs w:val="24"/>
        </w:rPr>
      </w:pPr>
    </w:p>
    <w:p w:rsidR="00F308DC" w:rsidRDefault="00F308DC" w:rsidP="00A01AAF">
      <w:pPr>
        <w:ind w:left="8647" w:firstLine="0"/>
        <w:rPr>
          <w:rFonts w:ascii="Times New Roman" w:hAnsi="Times New Roman"/>
          <w:sz w:val="24"/>
          <w:szCs w:val="24"/>
        </w:rPr>
      </w:pPr>
    </w:p>
    <w:p w:rsidR="00F308DC" w:rsidRDefault="00F308DC" w:rsidP="00A01AAF">
      <w:pPr>
        <w:ind w:left="8647" w:firstLine="0"/>
        <w:rPr>
          <w:rFonts w:ascii="Times New Roman" w:hAnsi="Times New Roman"/>
          <w:sz w:val="24"/>
          <w:szCs w:val="24"/>
        </w:rPr>
      </w:pPr>
    </w:p>
    <w:p w:rsidR="00F308DC" w:rsidRDefault="00F308DC" w:rsidP="00A01AAF">
      <w:pPr>
        <w:ind w:left="8647" w:firstLine="0"/>
        <w:rPr>
          <w:rFonts w:ascii="Times New Roman" w:hAnsi="Times New Roman"/>
          <w:sz w:val="24"/>
          <w:szCs w:val="24"/>
        </w:rPr>
      </w:pPr>
    </w:p>
    <w:p w:rsidR="00A01AAF" w:rsidRPr="00543CA3" w:rsidRDefault="00A01AAF" w:rsidP="00A01AA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A01AAF" w:rsidRPr="00543CA3" w:rsidRDefault="00A01AAF" w:rsidP="00A01AA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A01AAF" w:rsidRPr="00543CA3" w:rsidRDefault="00A01AAF" w:rsidP="00A01AA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A01AAF" w:rsidRPr="00543CA3" w:rsidRDefault="00A01AAF" w:rsidP="00A01AAF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A01AAF" w:rsidRDefault="00A01AAF" w:rsidP="00A01AA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A01AAF" w:rsidRPr="00543CA3" w:rsidRDefault="00A01AAF" w:rsidP="00A01AAF">
      <w:pPr>
        <w:ind w:left="8647" w:firstLine="0"/>
        <w:rPr>
          <w:rFonts w:ascii="Times New Roman" w:hAnsi="Times New Roman"/>
          <w:sz w:val="24"/>
          <w:szCs w:val="24"/>
        </w:rPr>
      </w:pPr>
    </w:p>
    <w:p w:rsidR="00A01AAF" w:rsidRPr="00543CA3" w:rsidRDefault="00A01AAF" w:rsidP="00A01AAF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A01AAF" w:rsidRPr="00543CA3" w:rsidRDefault="00A01AAF" w:rsidP="00A01AAF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A01AAF" w:rsidRPr="00543CA3" w:rsidRDefault="00A01AAF" w:rsidP="00A01AAF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A01AAF" w:rsidRPr="00543CA3" w:rsidTr="00F308D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AAF" w:rsidRPr="00543CA3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AAF" w:rsidRPr="00543CA3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A01AAF" w:rsidRPr="00543CA3" w:rsidRDefault="00A01AAF" w:rsidP="00F308DC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AAF" w:rsidRPr="00543CA3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AAF" w:rsidRPr="00543CA3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AAF" w:rsidRPr="00543CA3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Pr="00543CA3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A01AAF" w:rsidRPr="00543CA3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A01AAF" w:rsidRPr="00543CA3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AAF" w:rsidRPr="00543CA3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AAF" w:rsidRPr="00543CA3" w:rsidRDefault="00A01AAF" w:rsidP="00F308DC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A01AAF" w:rsidRPr="00543CA3" w:rsidTr="00F308D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AF" w:rsidRPr="00543CA3" w:rsidRDefault="00A01AAF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AF" w:rsidRPr="00543CA3" w:rsidRDefault="00A01AAF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AF" w:rsidRPr="00543CA3" w:rsidRDefault="00A01AAF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AF" w:rsidRPr="00543CA3" w:rsidRDefault="00A01AAF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AF" w:rsidRPr="00543CA3" w:rsidRDefault="00A01AAF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AF" w:rsidRPr="00543CA3" w:rsidRDefault="00A01AAF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AF" w:rsidRPr="00543CA3" w:rsidRDefault="00A01AAF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AF" w:rsidRPr="00543CA3" w:rsidRDefault="00A01AAF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A01AAF" w:rsidRPr="00543CA3" w:rsidTr="00F308D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Pr="00A01AAF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A01AAF" w:rsidRPr="00A01AAF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A01AAF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AF" w:rsidRPr="00A01AAF" w:rsidRDefault="00A01AAF" w:rsidP="00F308DC">
            <w:pPr>
              <w:ind w:firstLine="0"/>
              <w:jc w:val="both"/>
            </w:pPr>
            <w:r w:rsidRPr="00A01AAF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Pr="00A01AAF" w:rsidRDefault="00A01AAF" w:rsidP="00A01AAF">
            <w:pPr>
              <w:spacing w:after="200" w:line="276" w:lineRule="auto"/>
              <w:ind w:firstLine="0"/>
              <w:rPr>
                <w:rFonts w:ascii="Times New Roman" w:hAnsi="Times New Roman"/>
                <w:u w:val="single"/>
              </w:rPr>
            </w:pPr>
            <w:r w:rsidRPr="00A01AAF">
              <w:rPr>
                <w:rFonts w:ascii="Times New Roman" w:hAnsi="Times New Roman"/>
                <w:u w:val="single"/>
              </w:rPr>
              <w:t>«Текущий ремонт фасада жилого дома № 3 по пер. К.Чорного Первомайского района г. Минска»</w:t>
            </w:r>
          </w:p>
          <w:p w:rsidR="00A01AAF" w:rsidRPr="00A01AAF" w:rsidRDefault="00A01AAF" w:rsidP="00F308DC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Pr="005051E2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Pr="005051E2" w:rsidRDefault="00A01AAF" w:rsidP="00F308D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14256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Default="00A01AAF" w:rsidP="00F308D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A01AAF" w:rsidRPr="00010CFE" w:rsidRDefault="00A01AAF" w:rsidP="00F308DC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Pr="00010CFE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AAF" w:rsidRPr="00010CFE" w:rsidRDefault="00A01AAF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F308DC" w:rsidRPr="00543CA3" w:rsidTr="00F308D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8DC" w:rsidRPr="00A01AAF" w:rsidRDefault="00F308DC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DC" w:rsidRPr="00A01AAF" w:rsidRDefault="00F308DC" w:rsidP="00F308DC">
            <w:pPr>
              <w:ind w:firstLine="0"/>
              <w:jc w:val="both"/>
            </w:pPr>
            <w:r w:rsidRPr="00A01AAF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8DC" w:rsidRPr="00F308DC" w:rsidRDefault="00F308DC" w:rsidP="00F308DC">
            <w:pPr>
              <w:spacing w:after="200" w:line="276" w:lineRule="auto"/>
              <w:ind w:firstLine="0"/>
              <w:rPr>
                <w:rFonts w:ascii="Times New Roman" w:hAnsi="Times New Roman"/>
                <w:u w:val="single"/>
              </w:rPr>
            </w:pPr>
            <w:r w:rsidRPr="00F308DC">
              <w:rPr>
                <w:rFonts w:ascii="Times New Roman" w:hAnsi="Times New Roman"/>
                <w:u w:val="single"/>
              </w:rPr>
              <w:t>«Текущий ремонт фасадов жилых домов по адресам: г. Минск, пр. Независимости, д.83,87,89»</w:t>
            </w:r>
          </w:p>
          <w:p w:rsidR="00F308DC" w:rsidRPr="00F308DC" w:rsidRDefault="00F308DC" w:rsidP="00A01AAF">
            <w:pPr>
              <w:spacing w:after="200" w:line="276" w:lineRule="auto"/>
              <w:ind w:firstLine="0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8DC" w:rsidRPr="005051E2" w:rsidRDefault="00F308DC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8DC" w:rsidRPr="005051E2" w:rsidRDefault="00F308DC" w:rsidP="00F308D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6016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8DC" w:rsidRDefault="00F308DC" w:rsidP="00F308D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308DC" w:rsidRPr="00010CFE" w:rsidRDefault="00F308DC" w:rsidP="00F308DC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8DC" w:rsidRPr="00010CFE" w:rsidRDefault="00F308DC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8DC" w:rsidRPr="00010CFE" w:rsidRDefault="00F308DC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F308DC" w:rsidRPr="00543CA3" w:rsidTr="00F308D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8DC" w:rsidRPr="00A01AAF" w:rsidRDefault="00F308DC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DC" w:rsidRPr="00A01AAF" w:rsidRDefault="00F308DC" w:rsidP="00F308DC">
            <w:pPr>
              <w:ind w:firstLine="0"/>
              <w:jc w:val="both"/>
            </w:pPr>
            <w:r w:rsidRPr="00A01AAF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8DC" w:rsidRPr="00F308DC" w:rsidRDefault="00F308DC" w:rsidP="00F308DC">
            <w:pPr>
              <w:spacing w:after="200" w:line="276" w:lineRule="auto"/>
              <w:ind w:firstLine="0"/>
              <w:rPr>
                <w:rFonts w:ascii="Times New Roman" w:hAnsi="Times New Roman"/>
                <w:u w:val="single"/>
              </w:rPr>
            </w:pPr>
            <w:r w:rsidRPr="00F308DC">
              <w:rPr>
                <w:rFonts w:ascii="Times New Roman" w:hAnsi="Times New Roman"/>
                <w:u w:val="single"/>
              </w:rPr>
              <w:t>«Текущий ремонт цоколя жилого дома по адресу: г. Минск, пр. Независимости, д.92»</w:t>
            </w:r>
          </w:p>
          <w:p w:rsidR="00F308DC" w:rsidRPr="00F308DC" w:rsidRDefault="00F308DC" w:rsidP="00A01AAF">
            <w:pPr>
              <w:spacing w:after="200" w:line="276" w:lineRule="auto"/>
              <w:ind w:firstLine="0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8DC" w:rsidRPr="005051E2" w:rsidRDefault="00F308DC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8DC" w:rsidRPr="005051E2" w:rsidRDefault="00F308DC" w:rsidP="00F308D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7854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8DC" w:rsidRDefault="00F308DC" w:rsidP="00F308D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308DC" w:rsidRPr="00010CFE" w:rsidRDefault="00F308DC" w:rsidP="00F308DC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8DC" w:rsidRPr="00010CFE" w:rsidRDefault="00F308DC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8DC" w:rsidRPr="00010CFE" w:rsidRDefault="00F308DC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A01AAF" w:rsidRPr="00543CA3" w:rsidRDefault="00A01AAF" w:rsidP="00A01AA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A01AAF" w:rsidRDefault="00A01AAF" w:rsidP="00A01AA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A01AAF" w:rsidRPr="00543CA3" w:rsidRDefault="00A01AAF" w:rsidP="00A01AA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A01AAF" w:rsidRDefault="00A01AAF" w:rsidP="00A01AA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1AAF" w:rsidRPr="00543CA3" w:rsidRDefault="00A01AAF" w:rsidP="00A01AA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A01AAF" w:rsidRPr="0068464F" w:rsidRDefault="00A01AAF" w:rsidP="00A01AA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1AAF" w:rsidRPr="00543CA3" w:rsidRDefault="00A01AAF" w:rsidP="00A01AA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A01AAF" w:rsidRPr="0068464F" w:rsidRDefault="00A01AAF" w:rsidP="00A01AA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1AAF" w:rsidRDefault="00A01AAF" w:rsidP="00A01AA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A01AAF" w:rsidRDefault="00A01AAF" w:rsidP="00A01AA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AAF" w:rsidRDefault="00A01AA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08DC" w:rsidRDefault="00F308D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08DC" w:rsidRDefault="00F308D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08DC" w:rsidRDefault="00F308D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08DC" w:rsidRDefault="00F308D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08DC" w:rsidRDefault="00F308D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08DC" w:rsidRDefault="00F308D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08DC" w:rsidRDefault="00F308D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08DC" w:rsidRDefault="00F308D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08DC" w:rsidRDefault="00F308D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08DC" w:rsidRDefault="00F308D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08DC" w:rsidRDefault="00F308D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08DC" w:rsidRDefault="00F308D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08DC" w:rsidRDefault="00F308D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08DC" w:rsidRDefault="00F308D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08DC" w:rsidRDefault="00F308D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08DC" w:rsidRDefault="00F308D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08DC" w:rsidRDefault="00F308D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08DC" w:rsidRDefault="00F308D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08DC" w:rsidRDefault="00F308D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08DC" w:rsidRDefault="00F308D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08DC" w:rsidRDefault="00F308D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08DC" w:rsidRDefault="00F308D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08DC" w:rsidRDefault="00F308D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08DC" w:rsidRDefault="00F308D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08DC" w:rsidRDefault="00F308D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08DC" w:rsidRDefault="00F308D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08DC" w:rsidRDefault="00F308D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08DC" w:rsidRDefault="00F308D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08DC" w:rsidRDefault="00F308D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08DC" w:rsidRDefault="00F308D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08DC" w:rsidRDefault="00F308D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08DC" w:rsidRDefault="00F308D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08DC" w:rsidRDefault="00F308D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08DC" w:rsidRDefault="00F308D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08DC" w:rsidRDefault="00F308DC" w:rsidP="00F308DC">
      <w:pPr>
        <w:ind w:left="8647" w:firstLine="0"/>
        <w:rPr>
          <w:rFonts w:ascii="Times New Roman" w:hAnsi="Times New Roman"/>
          <w:sz w:val="24"/>
          <w:szCs w:val="24"/>
        </w:rPr>
      </w:pPr>
    </w:p>
    <w:p w:rsidR="00F308DC" w:rsidRPr="00543CA3" w:rsidRDefault="00F308DC" w:rsidP="00F308D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F308DC" w:rsidRPr="00543CA3" w:rsidRDefault="00F308DC" w:rsidP="00F308D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F308DC" w:rsidRPr="00543CA3" w:rsidRDefault="00F308DC" w:rsidP="00F308DC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308DC" w:rsidRPr="00543CA3" w:rsidRDefault="00F308DC" w:rsidP="00F308DC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F308DC" w:rsidRDefault="00F308DC" w:rsidP="00F308D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>(дата)</w:t>
      </w:r>
    </w:p>
    <w:p w:rsidR="00F308DC" w:rsidRPr="00543CA3" w:rsidRDefault="00F308DC" w:rsidP="00F308DC">
      <w:pPr>
        <w:ind w:left="8647" w:firstLine="0"/>
        <w:rPr>
          <w:rFonts w:ascii="Times New Roman" w:hAnsi="Times New Roman"/>
          <w:sz w:val="24"/>
          <w:szCs w:val="24"/>
        </w:rPr>
      </w:pPr>
    </w:p>
    <w:p w:rsidR="00F308DC" w:rsidRPr="00543CA3" w:rsidRDefault="00F308DC" w:rsidP="00F308DC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F308DC" w:rsidRPr="00543CA3" w:rsidRDefault="00F308DC" w:rsidP="00F308DC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F308DC" w:rsidRPr="00543CA3" w:rsidRDefault="00F308DC" w:rsidP="00F308DC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F308DC" w:rsidRPr="00543CA3" w:rsidTr="00F308D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DC" w:rsidRPr="00543CA3" w:rsidRDefault="00F308DC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DC" w:rsidRPr="00543CA3" w:rsidRDefault="00F308DC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F308DC" w:rsidRPr="00543CA3" w:rsidRDefault="00F308DC" w:rsidP="00F308DC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DC" w:rsidRPr="00543CA3" w:rsidRDefault="00F308DC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DC" w:rsidRPr="00543CA3" w:rsidRDefault="00F308DC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DC" w:rsidRPr="00543CA3" w:rsidRDefault="00F308DC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8DC" w:rsidRPr="00543CA3" w:rsidRDefault="00F308DC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F308DC" w:rsidRPr="00543CA3" w:rsidRDefault="00F308DC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F308DC" w:rsidRPr="00543CA3" w:rsidRDefault="00F308DC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DC" w:rsidRPr="00543CA3" w:rsidRDefault="00F308DC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8DC" w:rsidRPr="00543CA3" w:rsidRDefault="00F308DC" w:rsidP="00F308DC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F308DC" w:rsidRPr="00543CA3" w:rsidTr="00F308D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DC" w:rsidRPr="00543CA3" w:rsidRDefault="00F308DC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DC" w:rsidRPr="00543CA3" w:rsidRDefault="00F308DC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DC" w:rsidRPr="00543CA3" w:rsidRDefault="00F308DC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DC" w:rsidRPr="00543CA3" w:rsidRDefault="00F308DC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DC" w:rsidRPr="00543CA3" w:rsidRDefault="00F308DC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DC" w:rsidRPr="00543CA3" w:rsidRDefault="00F308DC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DC" w:rsidRPr="00543CA3" w:rsidRDefault="00F308DC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8DC" w:rsidRPr="00543CA3" w:rsidRDefault="00F308DC" w:rsidP="00F308D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F308DC" w:rsidRPr="00543CA3" w:rsidTr="00F308D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8DC" w:rsidRPr="00A01AAF" w:rsidRDefault="00F308DC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F308DC" w:rsidRPr="00A01AAF" w:rsidRDefault="00F308DC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A01AAF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DC" w:rsidRPr="00A01AAF" w:rsidRDefault="00F308DC" w:rsidP="00F308DC">
            <w:pPr>
              <w:ind w:firstLine="0"/>
              <w:jc w:val="both"/>
            </w:pPr>
            <w:r w:rsidRPr="005723F5">
              <w:rPr>
                <w:rFonts w:ascii="Times New Roman" w:eastAsia="Times New Roman" w:hAnsi="Times New Roman"/>
                <w:u w:val="single"/>
                <w:lang w:eastAsia="ru-RU"/>
              </w:rPr>
              <w:t>43.29.90.900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8DC" w:rsidRPr="00F308DC" w:rsidRDefault="00F308DC" w:rsidP="00F308DC">
            <w:pPr>
              <w:ind w:firstLine="0"/>
              <w:jc w:val="both"/>
              <w:rPr>
                <w:rFonts w:ascii="Times New Roman" w:hAnsi="Times New Roman"/>
              </w:rPr>
            </w:pPr>
            <w:r w:rsidRPr="00F308DC">
              <w:rPr>
                <w:rFonts w:ascii="Times New Roman" w:hAnsi="Times New Roman"/>
                <w:u w:val="single"/>
              </w:rPr>
              <w:t>«Текущий ремонт кровли жилого дома по адресу: г. Минск, ул. Стариновская, д.3, пом. 3н,1н»</w:t>
            </w:r>
            <w:r w:rsidRPr="00F308DC">
              <w:rPr>
                <w:rFonts w:ascii="Times New Roman" w:eastAsia="Times New Roman" w:hAnsi="Times New Roman"/>
                <w:lang w:eastAsia="ru-RU"/>
              </w:rPr>
              <w:t>______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8DC" w:rsidRPr="005051E2" w:rsidRDefault="00F308DC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8DC" w:rsidRPr="005051E2" w:rsidRDefault="00F308DC" w:rsidP="00F308D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27387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8DC" w:rsidRDefault="00F308DC" w:rsidP="00F308D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308DC" w:rsidRPr="00010CFE" w:rsidRDefault="00F308DC" w:rsidP="00F308DC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8DC" w:rsidRPr="00010CFE" w:rsidRDefault="00F308DC" w:rsidP="00F308D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8DC" w:rsidRPr="00010CFE" w:rsidRDefault="00F308DC" w:rsidP="00F308D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F308DC" w:rsidRPr="00543CA3" w:rsidRDefault="00F308DC" w:rsidP="00F308DC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F308DC" w:rsidRDefault="00F308DC" w:rsidP="00F308DC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F308DC" w:rsidRPr="00543CA3" w:rsidRDefault="00F308DC" w:rsidP="00F308DC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F308DC" w:rsidRDefault="00F308DC" w:rsidP="00F308D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08DC" w:rsidRPr="00543CA3" w:rsidRDefault="00F308DC" w:rsidP="00F308D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F308DC" w:rsidRPr="0068464F" w:rsidRDefault="00F308DC" w:rsidP="00F308D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08DC" w:rsidRPr="00543CA3" w:rsidRDefault="00F308DC" w:rsidP="00F308D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F308DC" w:rsidRPr="0068464F" w:rsidRDefault="00F308DC" w:rsidP="00F308D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08DC" w:rsidRDefault="00F308DC" w:rsidP="00F308D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F308DC" w:rsidRDefault="00F308DC" w:rsidP="00F308D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08DC" w:rsidRDefault="00F308D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43170" w:rsidRDefault="0094317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43170" w:rsidRDefault="0094317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43170" w:rsidRDefault="0094317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43170" w:rsidRDefault="0094317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43170" w:rsidRDefault="0094317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43170" w:rsidRDefault="0094317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43170" w:rsidRDefault="0094317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43170" w:rsidRDefault="0094317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43170" w:rsidRDefault="0094317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43170" w:rsidRDefault="00943170" w:rsidP="00943170">
      <w:pPr>
        <w:ind w:left="8647" w:firstLine="0"/>
        <w:rPr>
          <w:rFonts w:ascii="Times New Roman" w:hAnsi="Times New Roman"/>
          <w:sz w:val="24"/>
          <w:szCs w:val="24"/>
        </w:rPr>
      </w:pPr>
    </w:p>
    <w:p w:rsidR="00943170" w:rsidRPr="00543CA3" w:rsidRDefault="00943170" w:rsidP="0094317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943170" w:rsidRPr="00543CA3" w:rsidRDefault="00943170" w:rsidP="0094317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943170" w:rsidRPr="00543CA3" w:rsidRDefault="00943170" w:rsidP="00943170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943170" w:rsidRPr="00543CA3" w:rsidRDefault="00943170" w:rsidP="00943170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943170" w:rsidRDefault="00943170" w:rsidP="0094317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>(дата)</w:t>
      </w:r>
    </w:p>
    <w:p w:rsidR="00943170" w:rsidRPr="00543CA3" w:rsidRDefault="00943170" w:rsidP="00943170">
      <w:pPr>
        <w:ind w:left="8647" w:firstLine="0"/>
        <w:rPr>
          <w:rFonts w:ascii="Times New Roman" w:hAnsi="Times New Roman"/>
          <w:sz w:val="24"/>
          <w:szCs w:val="24"/>
        </w:rPr>
      </w:pPr>
    </w:p>
    <w:p w:rsidR="00943170" w:rsidRPr="00543CA3" w:rsidRDefault="00943170" w:rsidP="00943170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943170" w:rsidRPr="00543CA3" w:rsidRDefault="00943170" w:rsidP="00943170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943170" w:rsidRPr="00543CA3" w:rsidRDefault="00943170" w:rsidP="00943170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943170" w:rsidRPr="00543CA3" w:rsidTr="005B3B0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170" w:rsidRPr="00543CA3" w:rsidRDefault="0094317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170" w:rsidRPr="00543CA3" w:rsidRDefault="0094317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943170" w:rsidRPr="00543CA3" w:rsidRDefault="00943170" w:rsidP="005B3B05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170" w:rsidRPr="00543CA3" w:rsidRDefault="0094317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170" w:rsidRPr="00543CA3" w:rsidRDefault="0094317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170" w:rsidRPr="00543CA3" w:rsidRDefault="0094317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170" w:rsidRPr="00543CA3" w:rsidRDefault="0094317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943170" w:rsidRPr="00543CA3" w:rsidRDefault="0094317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943170" w:rsidRPr="00543CA3" w:rsidRDefault="00943170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170" w:rsidRPr="00543CA3" w:rsidRDefault="0094317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170" w:rsidRPr="00543CA3" w:rsidRDefault="00943170" w:rsidP="005B3B05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943170" w:rsidRPr="00543CA3" w:rsidTr="005B3B0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170" w:rsidRPr="00543CA3" w:rsidRDefault="0094317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170" w:rsidRPr="00543CA3" w:rsidRDefault="0094317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170" w:rsidRPr="00543CA3" w:rsidRDefault="0094317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170" w:rsidRPr="00543CA3" w:rsidRDefault="0094317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170" w:rsidRPr="00543CA3" w:rsidRDefault="0094317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170" w:rsidRPr="00543CA3" w:rsidRDefault="0094317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170" w:rsidRPr="00543CA3" w:rsidRDefault="0094317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170" w:rsidRPr="00543CA3" w:rsidRDefault="0094317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943170" w:rsidRPr="00543CA3" w:rsidTr="005B3B0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170" w:rsidRPr="00A01AAF" w:rsidRDefault="00943170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943170" w:rsidRPr="00A01AAF" w:rsidRDefault="0094317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A01AAF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70" w:rsidRPr="00AF6129" w:rsidRDefault="00943170">
            <w:r w:rsidRPr="00AF6129">
              <w:rPr>
                <w:rFonts w:ascii="Times New Roman" w:hAnsi="Times New Roman"/>
                <w:u w:val="single"/>
              </w:rPr>
              <w:t xml:space="preserve">43.22.12.100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9" w:rsidRPr="00AF6129" w:rsidRDefault="00AF6129" w:rsidP="00AF61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  <w:r w:rsidRPr="00AF6129">
              <w:rPr>
                <w:rFonts w:ascii="Times New Roman" w:hAnsi="Times New Roman"/>
                <w:u w:val="single"/>
              </w:rPr>
              <w:t>«Текущий ремонт системы горячего водоснабжения (ремонт теплообменника с заменой секций) жилого дома по адресу: г. Минск, УЛ. Логойский тракт, д.26»</w:t>
            </w:r>
          </w:p>
          <w:p w:rsidR="00943170" w:rsidRPr="00AF6129" w:rsidRDefault="00943170" w:rsidP="005B3B05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170" w:rsidRPr="005051E2" w:rsidRDefault="0094317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170" w:rsidRPr="005051E2" w:rsidRDefault="00AF6129" w:rsidP="00AF612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10439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170" w:rsidRDefault="00943170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943170" w:rsidRPr="00010CFE" w:rsidRDefault="00943170" w:rsidP="005B3B0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170" w:rsidRPr="00010CFE" w:rsidRDefault="00943170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170" w:rsidRPr="00010CFE" w:rsidRDefault="0094317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943170" w:rsidRPr="00543CA3" w:rsidTr="005B3B0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170" w:rsidRPr="00A01AAF" w:rsidRDefault="00943170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170" w:rsidRPr="00AF6129" w:rsidRDefault="00943170">
            <w:r w:rsidRPr="00AF6129">
              <w:rPr>
                <w:rFonts w:ascii="Times New Roman" w:hAnsi="Times New Roman"/>
                <w:u w:val="single"/>
              </w:rPr>
              <w:t xml:space="preserve">43.22.12.100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9" w:rsidRPr="00AF6129" w:rsidRDefault="00AF6129" w:rsidP="00AF61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  <w:r w:rsidRPr="00AF6129">
              <w:rPr>
                <w:rFonts w:ascii="Times New Roman" w:hAnsi="Times New Roman"/>
                <w:u w:val="single"/>
              </w:rPr>
              <w:t>«Текущий ремонт системы горячего водоснабжения жилых домов по адресам: г. Минск, УЛ. Кнорина, д.12, п.2»</w:t>
            </w:r>
          </w:p>
          <w:p w:rsidR="00943170" w:rsidRPr="00AF6129" w:rsidRDefault="00943170" w:rsidP="005B3B05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170" w:rsidRPr="005051E2" w:rsidRDefault="0094317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170" w:rsidRPr="005051E2" w:rsidRDefault="00AF6129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2465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170" w:rsidRDefault="00943170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943170" w:rsidRPr="00010CFE" w:rsidRDefault="00943170" w:rsidP="005B3B0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170" w:rsidRPr="00010CFE" w:rsidRDefault="00943170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170" w:rsidRPr="00010CFE" w:rsidRDefault="0094317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943170" w:rsidRPr="00543CA3" w:rsidRDefault="00943170" w:rsidP="00943170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943170" w:rsidRDefault="00943170" w:rsidP="0094317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943170" w:rsidRPr="00543CA3" w:rsidRDefault="00943170" w:rsidP="0094317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943170" w:rsidRDefault="00943170" w:rsidP="0094317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3170" w:rsidRPr="00543CA3" w:rsidRDefault="00943170" w:rsidP="0094317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943170" w:rsidRPr="0068464F" w:rsidRDefault="00943170" w:rsidP="0094317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3170" w:rsidRPr="00543CA3" w:rsidRDefault="00943170" w:rsidP="0094317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943170" w:rsidRPr="0068464F" w:rsidRDefault="00943170" w:rsidP="0094317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3170" w:rsidRDefault="00943170" w:rsidP="0094317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943170" w:rsidRDefault="00943170" w:rsidP="0094317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43170" w:rsidRDefault="00943170" w:rsidP="0094317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43170" w:rsidRDefault="0094317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29" w:rsidRPr="00543CA3" w:rsidRDefault="00AF6129" w:rsidP="00AF612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AF6129" w:rsidRPr="00543CA3" w:rsidRDefault="00AF6129" w:rsidP="00AF612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AF6129" w:rsidRPr="00543CA3" w:rsidRDefault="00AF6129" w:rsidP="00AF6129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AF6129" w:rsidRPr="00543CA3" w:rsidRDefault="00AF6129" w:rsidP="00AF6129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AF6129" w:rsidRDefault="00AF6129" w:rsidP="00AF612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AF6129" w:rsidRPr="00543CA3" w:rsidRDefault="00AF6129" w:rsidP="00AF6129">
      <w:pPr>
        <w:ind w:left="8647" w:firstLine="0"/>
        <w:rPr>
          <w:rFonts w:ascii="Times New Roman" w:hAnsi="Times New Roman"/>
          <w:sz w:val="24"/>
          <w:szCs w:val="24"/>
        </w:rPr>
      </w:pPr>
    </w:p>
    <w:p w:rsidR="00AF6129" w:rsidRPr="00543CA3" w:rsidRDefault="00AF6129" w:rsidP="00AF6129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lastRenderedPageBreak/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AF6129" w:rsidRPr="00543CA3" w:rsidRDefault="00AF6129" w:rsidP="00AF6129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AF6129" w:rsidRPr="00543CA3" w:rsidRDefault="00AF6129" w:rsidP="00AF6129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AF6129" w:rsidRPr="00543CA3" w:rsidTr="005B3B0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29" w:rsidRPr="00543CA3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29" w:rsidRPr="00543CA3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AF6129" w:rsidRPr="00543CA3" w:rsidRDefault="00AF6129" w:rsidP="005B3B05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29" w:rsidRPr="00543CA3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29" w:rsidRPr="00543CA3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29" w:rsidRPr="00543CA3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9" w:rsidRPr="00543CA3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AF6129" w:rsidRPr="00543CA3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AF6129" w:rsidRPr="00543CA3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29" w:rsidRPr="00543CA3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29" w:rsidRPr="00543CA3" w:rsidRDefault="00AF6129" w:rsidP="005B3B05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AF6129" w:rsidRPr="00543CA3" w:rsidTr="005B3B0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29" w:rsidRPr="00543CA3" w:rsidRDefault="00AF6129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29" w:rsidRPr="00543CA3" w:rsidRDefault="00AF6129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29" w:rsidRPr="00543CA3" w:rsidRDefault="00AF6129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29" w:rsidRPr="00543CA3" w:rsidRDefault="00AF6129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29" w:rsidRPr="00543CA3" w:rsidRDefault="00AF6129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29" w:rsidRPr="00543CA3" w:rsidRDefault="00AF6129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29" w:rsidRPr="00543CA3" w:rsidRDefault="00AF6129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29" w:rsidRPr="00543CA3" w:rsidRDefault="00AF6129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AF6129" w:rsidRPr="00543CA3" w:rsidTr="005B3B0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9" w:rsidRPr="00A01AAF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AF6129" w:rsidRPr="00A01AAF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A01AAF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129" w:rsidRPr="00AF6129" w:rsidRDefault="00AF6129" w:rsidP="005B3B05">
            <w:r w:rsidRPr="00AF6129">
              <w:rPr>
                <w:rFonts w:ascii="Times New Roman" w:hAnsi="Times New Roman"/>
                <w:u w:val="single"/>
              </w:rPr>
              <w:t xml:space="preserve">43.22.12.100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9" w:rsidRPr="00AF6129" w:rsidRDefault="00AF6129" w:rsidP="00AF61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  <w:r w:rsidRPr="00AF6129">
              <w:rPr>
                <w:rFonts w:ascii="Times New Roman" w:hAnsi="Times New Roman"/>
                <w:u w:val="single"/>
              </w:rPr>
              <w:t>«Текущий ремонт системы горячего водоснабжения между жилыми домами по следующим адресам: г. Минск, ул. Калиновского , д.81;г. Минск, ул. Калиновского, д.83; ремонт системы горячего водоснабжения жилого дома по адресу: г. Минск, ул. Калиновского, д.83»</w:t>
            </w:r>
          </w:p>
          <w:p w:rsidR="00AF6129" w:rsidRPr="00AF6129" w:rsidRDefault="00AF6129" w:rsidP="005B3B05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9" w:rsidRPr="005051E2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9" w:rsidRPr="005051E2" w:rsidRDefault="00AF6129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8051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9" w:rsidRDefault="00AF6129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AF6129" w:rsidRPr="00010CFE" w:rsidRDefault="00AF6129" w:rsidP="005B3B0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9" w:rsidRPr="00010CFE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9" w:rsidRPr="00010CFE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AF6129" w:rsidRPr="00543CA3" w:rsidRDefault="00AF6129" w:rsidP="00AF6129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AF6129" w:rsidRDefault="00AF6129" w:rsidP="00AF612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AF6129" w:rsidRPr="00543CA3" w:rsidRDefault="00AF6129" w:rsidP="00AF612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AF6129" w:rsidRDefault="00AF6129" w:rsidP="00AF612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29" w:rsidRPr="00543CA3" w:rsidRDefault="00AF6129" w:rsidP="00AF612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AF6129" w:rsidRPr="0068464F" w:rsidRDefault="00AF6129" w:rsidP="00AF612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29" w:rsidRPr="00543CA3" w:rsidRDefault="00AF6129" w:rsidP="00AF612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AF6129" w:rsidRPr="0068464F" w:rsidRDefault="00AF6129" w:rsidP="00AF612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29" w:rsidRDefault="00AF6129" w:rsidP="00AF612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943170" w:rsidRDefault="0094317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29" w:rsidRDefault="00AF612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29" w:rsidRDefault="00AF612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29" w:rsidRDefault="00AF612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29" w:rsidRDefault="00AF612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29" w:rsidRDefault="00AF612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29" w:rsidRDefault="00AF612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29" w:rsidRDefault="00AF612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29" w:rsidRPr="00543CA3" w:rsidRDefault="00AF6129" w:rsidP="00AF612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AF6129" w:rsidRPr="00543CA3" w:rsidRDefault="00AF6129" w:rsidP="00AF612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AF6129" w:rsidRPr="00543CA3" w:rsidRDefault="00AF6129" w:rsidP="00AF6129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AF6129" w:rsidRPr="00543CA3" w:rsidRDefault="00AF6129" w:rsidP="00AF6129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AF6129" w:rsidRDefault="00AF6129" w:rsidP="00AF612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AF6129" w:rsidRPr="00543CA3" w:rsidRDefault="00AF6129" w:rsidP="00AF6129">
      <w:pPr>
        <w:ind w:left="8647" w:firstLine="0"/>
        <w:rPr>
          <w:rFonts w:ascii="Times New Roman" w:hAnsi="Times New Roman"/>
          <w:sz w:val="24"/>
          <w:szCs w:val="24"/>
        </w:rPr>
      </w:pPr>
    </w:p>
    <w:p w:rsidR="00AF6129" w:rsidRPr="00543CA3" w:rsidRDefault="00AF6129" w:rsidP="00AF6129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AF6129" w:rsidRPr="00543CA3" w:rsidRDefault="00AF6129" w:rsidP="00AF6129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AF6129" w:rsidRPr="00543CA3" w:rsidRDefault="00AF6129" w:rsidP="00AF6129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AF6129" w:rsidRPr="00543CA3" w:rsidTr="005B3B0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29" w:rsidRPr="00543CA3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29" w:rsidRPr="00543CA3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AF6129" w:rsidRPr="00543CA3" w:rsidRDefault="00AF6129" w:rsidP="005B3B05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29" w:rsidRPr="00543CA3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29" w:rsidRPr="00543CA3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29" w:rsidRPr="00543CA3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9" w:rsidRPr="00543CA3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AF6129" w:rsidRPr="00543CA3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AF6129" w:rsidRPr="00543CA3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29" w:rsidRPr="00543CA3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29" w:rsidRPr="00543CA3" w:rsidRDefault="00AF6129" w:rsidP="005B3B05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AF6129" w:rsidRPr="00543CA3" w:rsidTr="005B3B0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29" w:rsidRPr="00543CA3" w:rsidRDefault="00AF6129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29" w:rsidRPr="00543CA3" w:rsidRDefault="00AF6129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29" w:rsidRPr="00543CA3" w:rsidRDefault="00AF6129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29" w:rsidRPr="00543CA3" w:rsidRDefault="00AF6129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29" w:rsidRPr="00543CA3" w:rsidRDefault="00AF6129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29" w:rsidRPr="00543CA3" w:rsidRDefault="00AF6129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29" w:rsidRPr="00543CA3" w:rsidRDefault="00AF6129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29" w:rsidRPr="00543CA3" w:rsidRDefault="00AF6129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AF6129" w:rsidRPr="00543CA3" w:rsidTr="005B3B0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9" w:rsidRPr="00A01AAF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AF6129" w:rsidRPr="00A01AAF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A01AAF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129" w:rsidRPr="00AF6129" w:rsidRDefault="00AF6129" w:rsidP="00AF6129">
            <w:pPr>
              <w:ind w:firstLine="0"/>
              <w:jc w:val="both"/>
            </w:pPr>
            <w:r w:rsidRPr="00AF6129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43.22.12.100 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9" w:rsidRPr="00AF6129" w:rsidRDefault="00AF6129" w:rsidP="00AF612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 New Roman" w:hAnsi="Times New Roman"/>
                <w:u w:val="single"/>
              </w:rPr>
            </w:pPr>
            <w:r w:rsidRPr="00AF6129">
              <w:rPr>
                <w:rFonts w:ascii="Times New Roman" w:hAnsi="Times New Roman"/>
                <w:u w:val="single"/>
              </w:rPr>
              <w:t xml:space="preserve">«Текущий ремонт системы отопления    МОП в жилых домах на участке № 6 (согласно расшифровке)» </w:t>
            </w:r>
          </w:p>
          <w:p w:rsidR="00AF6129" w:rsidRPr="00AF6129" w:rsidRDefault="00AF6129" w:rsidP="00AF6129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9" w:rsidRPr="005051E2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9" w:rsidRPr="005051E2" w:rsidRDefault="00AF6129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29180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9" w:rsidRDefault="00AF6129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AF6129" w:rsidRPr="00010CFE" w:rsidRDefault="00AF6129" w:rsidP="005B3B0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9" w:rsidRPr="00010CFE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9" w:rsidRPr="00010CFE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AF6129" w:rsidRPr="00543CA3" w:rsidRDefault="00AF6129" w:rsidP="00AF6129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AF6129" w:rsidRDefault="00AF6129" w:rsidP="00AF612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AF6129" w:rsidRPr="00543CA3" w:rsidRDefault="00AF6129" w:rsidP="00AF612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AF6129" w:rsidRDefault="00AF6129" w:rsidP="00AF612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29" w:rsidRPr="00543CA3" w:rsidRDefault="00AF6129" w:rsidP="00AF612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AF6129" w:rsidRPr="0068464F" w:rsidRDefault="00AF6129" w:rsidP="00AF612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29" w:rsidRPr="00543CA3" w:rsidRDefault="00AF6129" w:rsidP="00AF612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AF6129" w:rsidRPr="0068464F" w:rsidRDefault="00AF6129" w:rsidP="00AF612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29" w:rsidRDefault="00AF6129" w:rsidP="00AF612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AF6129" w:rsidRDefault="00AF6129" w:rsidP="00AF612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29" w:rsidRDefault="00AF6129" w:rsidP="00AF612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29" w:rsidRDefault="00AF6129" w:rsidP="00AF612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29" w:rsidRDefault="00AF6129" w:rsidP="00AF612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29" w:rsidRDefault="00AF6129" w:rsidP="00AF612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29" w:rsidRDefault="00AF6129" w:rsidP="00AF612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29" w:rsidRDefault="00AF6129" w:rsidP="00AF612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29" w:rsidRDefault="00AF6129" w:rsidP="00AF612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29" w:rsidRDefault="00AF6129" w:rsidP="00AF612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29" w:rsidRDefault="00AF6129" w:rsidP="00AF612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29" w:rsidRDefault="00AF6129" w:rsidP="00AF612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29" w:rsidRPr="00543CA3" w:rsidRDefault="00AF6129" w:rsidP="00AF612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AF6129" w:rsidRPr="00543CA3" w:rsidRDefault="00AF6129" w:rsidP="00AF612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AF6129" w:rsidRPr="00543CA3" w:rsidRDefault="00AF6129" w:rsidP="00AF6129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AF6129" w:rsidRPr="00543CA3" w:rsidRDefault="00AF6129" w:rsidP="00AF6129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AF6129" w:rsidRDefault="00AF6129" w:rsidP="00AF612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AF6129" w:rsidRPr="00543CA3" w:rsidRDefault="00AF6129" w:rsidP="00AF6129">
      <w:pPr>
        <w:ind w:left="8647" w:firstLine="0"/>
        <w:rPr>
          <w:rFonts w:ascii="Times New Roman" w:hAnsi="Times New Roman"/>
          <w:sz w:val="24"/>
          <w:szCs w:val="24"/>
        </w:rPr>
      </w:pPr>
    </w:p>
    <w:p w:rsidR="00AF6129" w:rsidRPr="00543CA3" w:rsidRDefault="00AF6129" w:rsidP="00AF6129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lastRenderedPageBreak/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AF6129" w:rsidRPr="00543CA3" w:rsidRDefault="00AF6129" w:rsidP="00AF6129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AF6129" w:rsidRPr="00543CA3" w:rsidRDefault="00AF6129" w:rsidP="00AF6129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AF6129" w:rsidRPr="00543CA3" w:rsidTr="005B3B0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29" w:rsidRPr="00543CA3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29" w:rsidRPr="00543CA3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AF6129" w:rsidRPr="00543CA3" w:rsidRDefault="00AF6129" w:rsidP="005B3B05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29" w:rsidRPr="00543CA3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29" w:rsidRPr="00543CA3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29" w:rsidRPr="00543CA3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9" w:rsidRPr="00543CA3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AF6129" w:rsidRPr="00543CA3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AF6129" w:rsidRPr="00543CA3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29" w:rsidRPr="00543CA3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29" w:rsidRPr="00543CA3" w:rsidRDefault="00AF6129" w:rsidP="005B3B05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AF6129" w:rsidRPr="00543CA3" w:rsidTr="005B3B0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29" w:rsidRPr="00543CA3" w:rsidRDefault="00AF6129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29" w:rsidRPr="00543CA3" w:rsidRDefault="00AF6129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29" w:rsidRPr="00543CA3" w:rsidRDefault="00AF6129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29" w:rsidRPr="00543CA3" w:rsidRDefault="00AF6129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29" w:rsidRPr="00543CA3" w:rsidRDefault="00AF6129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29" w:rsidRPr="00543CA3" w:rsidRDefault="00AF6129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29" w:rsidRPr="00543CA3" w:rsidRDefault="00AF6129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29" w:rsidRPr="00543CA3" w:rsidRDefault="00AF6129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AF6129" w:rsidRPr="00543CA3" w:rsidTr="005B3B0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9" w:rsidRPr="00A01AAF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AF6129" w:rsidRPr="00A01AAF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A01AAF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129" w:rsidRPr="00AF6129" w:rsidRDefault="00AF6129" w:rsidP="00AF6129">
            <w:pPr>
              <w:ind w:firstLine="0"/>
              <w:jc w:val="both"/>
            </w:pPr>
            <w:r w:rsidRPr="00AF6129">
              <w:rPr>
                <w:rFonts w:ascii="Times New Roman" w:eastAsia="Times New Roman" w:hAnsi="Times New Roman"/>
                <w:u w:val="single"/>
                <w:lang w:eastAsia="ru-RU"/>
              </w:rPr>
              <w:t>43.22.1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1</w:t>
            </w:r>
            <w:r w:rsidRPr="00AF6129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.100 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9" w:rsidRPr="00AF6129" w:rsidRDefault="00AF6129" w:rsidP="00AF61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  <w:r w:rsidRPr="00AF6129">
              <w:rPr>
                <w:rFonts w:ascii="Times New Roman" w:hAnsi="Times New Roman"/>
                <w:u w:val="single"/>
              </w:rPr>
              <w:t>«Текущий ремонт системы холодного водоснабжения  жилого дома по адресу: г. Минск, ул. Славинского, д.7, корп. 1 (водомерный узел), ул. Славинского, д.7, корп. 2 (водомерный узел), ул. Тикоцкого, д.6»</w:t>
            </w:r>
          </w:p>
          <w:p w:rsidR="00AF6129" w:rsidRPr="00AF6129" w:rsidRDefault="00AF6129" w:rsidP="005B3B05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9" w:rsidRPr="005051E2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9" w:rsidRPr="005051E2" w:rsidRDefault="00AF6129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5306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9" w:rsidRDefault="00AF6129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AF6129" w:rsidRPr="00010CFE" w:rsidRDefault="00AF6129" w:rsidP="005B3B0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9" w:rsidRPr="00010CFE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9" w:rsidRPr="00010CFE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AF6129" w:rsidRPr="00543CA3" w:rsidTr="005B3B0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9" w:rsidRPr="00A01AAF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129" w:rsidRPr="00AF6129" w:rsidRDefault="00AF6129" w:rsidP="005B3B05">
            <w:pPr>
              <w:ind w:firstLine="0"/>
              <w:jc w:val="both"/>
            </w:pPr>
            <w:r w:rsidRPr="00AF6129">
              <w:rPr>
                <w:rFonts w:ascii="Times New Roman" w:eastAsia="Times New Roman" w:hAnsi="Times New Roman"/>
                <w:u w:val="single"/>
                <w:lang w:eastAsia="ru-RU"/>
              </w:rPr>
              <w:t>43.22.1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1</w:t>
            </w:r>
            <w:r w:rsidRPr="00AF6129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.100 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9" w:rsidRPr="00AF6129" w:rsidRDefault="00AF6129" w:rsidP="00AF612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  <w:r w:rsidRPr="00AF6129">
              <w:rPr>
                <w:rFonts w:ascii="Times New Roman" w:hAnsi="Times New Roman"/>
                <w:u w:val="single"/>
              </w:rPr>
              <w:t>«Текущий ремонт системы холодного водоснабжения  в жилых домах на участке № 3 (согласно расшифровке)»</w:t>
            </w:r>
          </w:p>
          <w:p w:rsidR="00AF6129" w:rsidRPr="00AF6129" w:rsidRDefault="00AF6129" w:rsidP="005B3B05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9" w:rsidRPr="005051E2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9" w:rsidRPr="005051E2" w:rsidRDefault="00AF6129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8050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9" w:rsidRDefault="00AF6129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AF6129" w:rsidRPr="00010CFE" w:rsidRDefault="00AF6129" w:rsidP="005B3B0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9" w:rsidRPr="00010CFE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29" w:rsidRPr="00010CFE" w:rsidRDefault="00AF6129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AF6129" w:rsidRPr="00543CA3" w:rsidRDefault="00AF6129" w:rsidP="00AF6129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AF6129" w:rsidRDefault="00AF6129" w:rsidP="00AF612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AF6129" w:rsidRPr="00543CA3" w:rsidRDefault="00AF6129" w:rsidP="00AF612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AF6129" w:rsidRDefault="00AF6129" w:rsidP="00AF612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29" w:rsidRPr="00543CA3" w:rsidRDefault="00AF6129" w:rsidP="00AF612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AF6129" w:rsidRPr="0068464F" w:rsidRDefault="00AF6129" w:rsidP="00AF612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29" w:rsidRPr="00543CA3" w:rsidRDefault="00AF6129" w:rsidP="00AF612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AF6129" w:rsidRPr="0068464F" w:rsidRDefault="00AF6129" w:rsidP="00AF612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29" w:rsidRDefault="00AF6129" w:rsidP="00AF612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AF6129" w:rsidRDefault="00AF6129" w:rsidP="00AF612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29" w:rsidRDefault="00AF6129" w:rsidP="00AF612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29" w:rsidRDefault="00AF6129" w:rsidP="00AF612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29" w:rsidRDefault="00AF6129" w:rsidP="00AF612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29" w:rsidRDefault="00AF6129" w:rsidP="00AF612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29" w:rsidRDefault="00AF612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08A0" w:rsidRPr="00543CA3" w:rsidRDefault="008608A0" w:rsidP="008608A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8608A0" w:rsidRPr="00543CA3" w:rsidRDefault="008608A0" w:rsidP="008608A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8608A0" w:rsidRPr="00543CA3" w:rsidRDefault="008608A0" w:rsidP="008608A0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                         </w:t>
      </w:r>
    </w:p>
    <w:p w:rsidR="008608A0" w:rsidRPr="00543CA3" w:rsidRDefault="008608A0" w:rsidP="008608A0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8608A0" w:rsidRDefault="008608A0" w:rsidP="008608A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8608A0" w:rsidRPr="00543CA3" w:rsidRDefault="008608A0" w:rsidP="008608A0">
      <w:pPr>
        <w:ind w:left="8647" w:firstLine="0"/>
        <w:rPr>
          <w:rFonts w:ascii="Times New Roman" w:hAnsi="Times New Roman"/>
          <w:sz w:val="24"/>
          <w:szCs w:val="24"/>
        </w:rPr>
      </w:pPr>
    </w:p>
    <w:p w:rsidR="008608A0" w:rsidRPr="00543CA3" w:rsidRDefault="008608A0" w:rsidP="008608A0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8608A0" w:rsidRPr="00543CA3" w:rsidRDefault="008608A0" w:rsidP="008608A0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8608A0" w:rsidRPr="00543CA3" w:rsidRDefault="008608A0" w:rsidP="008608A0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8608A0" w:rsidRPr="00543CA3" w:rsidTr="005B3B0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8A0" w:rsidRPr="00543CA3" w:rsidRDefault="008608A0" w:rsidP="005B3B05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8608A0" w:rsidRPr="00543CA3" w:rsidTr="005B3B0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8608A0" w:rsidRPr="00543CA3" w:rsidTr="005B3B0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8A0" w:rsidRPr="00A01AAF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8608A0" w:rsidRPr="00A01AAF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A01AAF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A0" w:rsidRPr="00AF6129" w:rsidRDefault="008608A0" w:rsidP="008608A0">
            <w:pPr>
              <w:ind w:firstLine="0"/>
              <w:jc w:val="both"/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43.99</w:t>
            </w:r>
            <w:r w:rsidRPr="00AF6129">
              <w:rPr>
                <w:rFonts w:ascii="Times New Roman" w:eastAsia="Times New Roman" w:hAnsi="Times New Roman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9</w:t>
            </w:r>
            <w:r w:rsidRPr="00AF6129">
              <w:rPr>
                <w:rFonts w:ascii="Times New Roman" w:eastAsia="Times New Roman" w:hAnsi="Times New Roman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9</w:t>
            </w:r>
            <w:r w:rsidRPr="00AF6129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00 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8A0" w:rsidRPr="008608A0" w:rsidRDefault="008608A0" w:rsidP="005B3B05">
            <w:pPr>
              <w:ind w:firstLine="0"/>
              <w:jc w:val="both"/>
              <w:rPr>
                <w:rFonts w:ascii="Times New Roman" w:hAnsi="Times New Roman"/>
              </w:rPr>
            </w:pPr>
            <w:r w:rsidRPr="008608A0">
              <w:rPr>
                <w:rFonts w:ascii="Times New Roman" w:hAnsi="Times New Roman"/>
                <w:u w:val="single"/>
              </w:rPr>
              <w:t>«Утепление отдельно промерзающих участков наружных стен жилого дома по адресу: г. Минск, ул. Академическая, д.11а кв.2»</w:t>
            </w:r>
            <w:r w:rsidRPr="008608A0">
              <w:rPr>
                <w:rFonts w:ascii="Times New Roman" w:eastAsia="Times New Roman" w:hAnsi="Times New Roman"/>
                <w:lang w:eastAsia="ru-RU"/>
              </w:rPr>
              <w:t>______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8A0" w:rsidRPr="005051E2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8A0" w:rsidRPr="005051E2" w:rsidRDefault="008608A0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5883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8A0" w:rsidRDefault="008608A0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8608A0" w:rsidRPr="00010CFE" w:rsidRDefault="008608A0" w:rsidP="005B3B0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8A0" w:rsidRPr="00010CFE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8A0" w:rsidRPr="00010CFE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8608A0" w:rsidRPr="00543CA3" w:rsidRDefault="008608A0" w:rsidP="008608A0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608A0" w:rsidRDefault="008608A0" w:rsidP="008608A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8608A0" w:rsidRPr="00543CA3" w:rsidRDefault="008608A0" w:rsidP="008608A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8608A0" w:rsidRDefault="008608A0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08A0" w:rsidRPr="00543CA3" w:rsidRDefault="008608A0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8608A0" w:rsidRPr="0068464F" w:rsidRDefault="008608A0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08A0" w:rsidRPr="00543CA3" w:rsidRDefault="008608A0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8608A0" w:rsidRPr="0068464F" w:rsidRDefault="008608A0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08A0" w:rsidRDefault="008608A0" w:rsidP="008608A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AF6129" w:rsidRDefault="00AF612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29" w:rsidRDefault="00AF612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08A0" w:rsidRPr="00543CA3" w:rsidRDefault="008608A0" w:rsidP="008608A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8608A0" w:rsidRPr="00543CA3" w:rsidRDefault="008608A0" w:rsidP="008608A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8608A0" w:rsidRPr="00543CA3" w:rsidRDefault="008608A0" w:rsidP="008608A0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8608A0" w:rsidRPr="00543CA3" w:rsidRDefault="008608A0" w:rsidP="008608A0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8608A0" w:rsidRDefault="008608A0" w:rsidP="008608A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>(дата)</w:t>
      </w:r>
    </w:p>
    <w:p w:rsidR="008608A0" w:rsidRPr="00543CA3" w:rsidRDefault="008608A0" w:rsidP="008608A0">
      <w:pPr>
        <w:ind w:left="8647" w:firstLine="0"/>
        <w:rPr>
          <w:rFonts w:ascii="Times New Roman" w:hAnsi="Times New Roman"/>
          <w:sz w:val="24"/>
          <w:szCs w:val="24"/>
        </w:rPr>
      </w:pPr>
    </w:p>
    <w:p w:rsidR="008608A0" w:rsidRPr="00543CA3" w:rsidRDefault="008608A0" w:rsidP="008608A0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8608A0" w:rsidRPr="00543CA3" w:rsidRDefault="008608A0" w:rsidP="008608A0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8608A0" w:rsidRPr="00543CA3" w:rsidRDefault="008608A0" w:rsidP="008608A0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8608A0" w:rsidRPr="00543CA3" w:rsidTr="005B3B0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8A0" w:rsidRPr="00543CA3" w:rsidRDefault="008608A0" w:rsidP="005B3B05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8608A0" w:rsidRPr="00543CA3" w:rsidTr="005B3B0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8608A0" w:rsidRPr="00543CA3" w:rsidTr="005B3B0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8A0" w:rsidRPr="00A01AAF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8608A0" w:rsidRPr="00A01AAF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A01AAF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A0" w:rsidRPr="00AF6129" w:rsidRDefault="008608A0" w:rsidP="005B3B05">
            <w:pPr>
              <w:ind w:firstLine="0"/>
              <w:jc w:val="both"/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43.99</w:t>
            </w:r>
            <w:r w:rsidRPr="00AF6129">
              <w:rPr>
                <w:rFonts w:ascii="Times New Roman" w:eastAsia="Times New Roman" w:hAnsi="Times New Roman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9</w:t>
            </w:r>
            <w:r w:rsidRPr="00AF6129">
              <w:rPr>
                <w:rFonts w:ascii="Times New Roman" w:eastAsia="Times New Roman" w:hAnsi="Times New Roman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9</w:t>
            </w:r>
            <w:r w:rsidRPr="00AF6129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00 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8A0" w:rsidRPr="008608A0" w:rsidRDefault="008608A0" w:rsidP="008608A0">
            <w:pPr>
              <w:spacing w:after="200" w:line="276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608A0">
              <w:rPr>
                <w:rFonts w:ascii="Times New Roman" w:eastAsia="Times New Roman" w:hAnsi="Times New Roman"/>
                <w:u w:val="single"/>
                <w:lang w:eastAsia="ru-RU"/>
              </w:rPr>
              <w:t>«Текущий ремонт  кровли жилого дома по адресу: г. Минск, ул. Стариновская, д.2, п.2»</w:t>
            </w:r>
          </w:p>
          <w:p w:rsidR="008608A0" w:rsidRPr="008608A0" w:rsidRDefault="008608A0" w:rsidP="005B3B05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8A0" w:rsidRPr="005051E2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8A0" w:rsidRPr="005051E2" w:rsidRDefault="008608A0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21568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8A0" w:rsidRDefault="008608A0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8608A0" w:rsidRPr="00010CFE" w:rsidRDefault="008608A0" w:rsidP="005B3B0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8A0" w:rsidRPr="00010CFE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8A0" w:rsidRPr="00010CFE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8608A0" w:rsidRPr="00543CA3" w:rsidRDefault="008608A0" w:rsidP="008608A0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608A0" w:rsidRDefault="008608A0" w:rsidP="008608A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8608A0" w:rsidRPr="00543CA3" w:rsidRDefault="008608A0" w:rsidP="008608A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8608A0" w:rsidRDefault="008608A0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08A0" w:rsidRPr="00543CA3" w:rsidRDefault="008608A0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8608A0" w:rsidRPr="0068464F" w:rsidRDefault="008608A0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08A0" w:rsidRPr="00543CA3" w:rsidRDefault="008608A0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8608A0" w:rsidRPr="0068464F" w:rsidRDefault="008608A0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08A0" w:rsidRDefault="008608A0" w:rsidP="008608A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8608A0" w:rsidRDefault="008608A0" w:rsidP="008608A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8608A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08A0" w:rsidRPr="00543CA3" w:rsidRDefault="008608A0" w:rsidP="008608A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8608A0" w:rsidRPr="00543CA3" w:rsidRDefault="008608A0" w:rsidP="008608A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8608A0" w:rsidRPr="00543CA3" w:rsidRDefault="008608A0" w:rsidP="008608A0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8608A0" w:rsidRPr="00543CA3" w:rsidRDefault="008608A0" w:rsidP="008608A0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8608A0" w:rsidRDefault="008608A0" w:rsidP="008608A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8608A0" w:rsidRPr="00543CA3" w:rsidRDefault="008608A0" w:rsidP="008608A0">
      <w:pPr>
        <w:ind w:left="8647" w:firstLine="0"/>
        <w:rPr>
          <w:rFonts w:ascii="Times New Roman" w:hAnsi="Times New Roman"/>
          <w:sz w:val="24"/>
          <w:szCs w:val="24"/>
        </w:rPr>
      </w:pPr>
    </w:p>
    <w:p w:rsidR="008608A0" w:rsidRPr="00543CA3" w:rsidRDefault="008608A0" w:rsidP="008608A0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8608A0" w:rsidRPr="00543CA3" w:rsidRDefault="008608A0" w:rsidP="008608A0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8608A0" w:rsidRPr="00543CA3" w:rsidRDefault="008608A0" w:rsidP="008608A0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8608A0" w:rsidRPr="00543CA3" w:rsidTr="005B3B0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8A0" w:rsidRPr="00543CA3" w:rsidRDefault="008608A0" w:rsidP="005B3B05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8608A0" w:rsidRPr="00543CA3" w:rsidTr="005B3B0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8608A0" w:rsidRPr="00543CA3" w:rsidTr="005B3B0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8A0" w:rsidRPr="00A01AAF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8608A0" w:rsidRPr="00A01AAF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A01AAF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A0" w:rsidRPr="00AF6129" w:rsidRDefault="008608A0" w:rsidP="005B3B05">
            <w:pPr>
              <w:ind w:firstLine="0"/>
              <w:jc w:val="both"/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43.99</w:t>
            </w:r>
            <w:r w:rsidRPr="00AF6129">
              <w:rPr>
                <w:rFonts w:ascii="Times New Roman" w:eastAsia="Times New Roman" w:hAnsi="Times New Roman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9</w:t>
            </w:r>
            <w:r w:rsidRPr="00AF6129">
              <w:rPr>
                <w:rFonts w:ascii="Times New Roman" w:eastAsia="Times New Roman" w:hAnsi="Times New Roman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9</w:t>
            </w:r>
            <w:r w:rsidRPr="00AF6129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00 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8A0" w:rsidRPr="008608A0" w:rsidRDefault="008608A0" w:rsidP="005B3B05">
            <w:pPr>
              <w:spacing w:after="200" w:line="276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608A0">
              <w:rPr>
                <w:rFonts w:ascii="Times New Roman" w:eastAsia="Times New Roman" w:hAnsi="Times New Roman"/>
                <w:u w:val="single"/>
                <w:lang w:eastAsia="ru-RU"/>
              </w:rPr>
              <w:t>«Текущий ремонт  кровли жилого дома по адресу: г. Минск, ул. Стариновская, д.2, п.2»</w:t>
            </w:r>
          </w:p>
          <w:p w:rsidR="008608A0" w:rsidRPr="008608A0" w:rsidRDefault="008608A0" w:rsidP="005B3B05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8A0" w:rsidRPr="005051E2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8A0" w:rsidRPr="005051E2" w:rsidRDefault="008608A0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21568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8A0" w:rsidRDefault="008608A0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8608A0" w:rsidRPr="00010CFE" w:rsidRDefault="008608A0" w:rsidP="005B3B0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8A0" w:rsidRPr="00010CFE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8A0" w:rsidRPr="00010CFE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8608A0" w:rsidRPr="00543CA3" w:rsidRDefault="008608A0" w:rsidP="008608A0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608A0" w:rsidRDefault="008608A0" w:rsidP="008608A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8608A0" w:rsidRPr="00543CA3" w:rsidRDefault="008608A0" w:rsidP="008608A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8608A0" w:rsidRDefault="008608A0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08A0" w:rsidRPr="00543CA3" w:rsidRDefault="008608A0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8608A0" w:rsidRPr="0068464F" w:rsidRDefault="008608A0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08A0" w:rsidRPr="00543CA3" w:rsidRDefault="008608A0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8608A0" w:rsidRPr="0068464F" w:rsidRDefault="008608A0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08A0" w:rsidRDefault="008608A0" w:rsidP="008608A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8608A0" w:rsidRDefault="008608A0" w:rsidP="008608A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8608A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29" w:rsidRDefault="00AF612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08A0" w:rsidRPr="00543CA3" w:rsidRDefault="008608A0" w:rsidP="008608A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8608A0" w:rsidRPr="00543CA3" w:rsidRDefault="008608A0" w:rsidP="008608A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8608A0" w:rsidRPr="00543CA3" w:rsidRDefault="008608A0" w:rsidP="008608A0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8608A0" w:rsidRPr="00543CA3" w:rsidRDefault="008608A0" w:rsidP="008608A0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8608A0" w:rsidRDefault="008608A0" w:rsidP="008608A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>(дата)</w:t>
      </w:r>
    </w:p>
    <w:p w:rsidR="008608A0" w:rsidRPr="00543CA3" w:rsidRDefault="008608A0" w:rsidP="008608A0">
      <w:pPr>
        <w:ind w:left="8647" w:firstLine="0"/>
        <w:rPr>
          <w:rFonts w:ascii="Times New Roman" w:hAnsi="Times New Roman"/>
          <w:sz w:val="24"/>
          <w:szCs w:val="24"/>
        </w:rPr>
      </w:pPr>
    </w:p>
    <w:p w:rsidR="008608A0" w:rsidRPr="00543CA3" w:rsidRDefault="008608A0" w:rsidP="008608A0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8608A0" w:rsidRPr="00543CA3" w:rsidRDefault="008608A0" w:rsidP="008608A0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8608A0" w:rsidRPr="00543CA3" w:rsidRDefault="008608A0" w:rsidP="008608A0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8608A0" w:rsidRPr="00543CA3" w:rsidTr="005B3B0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8A0" w:rsidRPr="00543CA3" w:rsidRDefault="008608A0" w:rsidP="005B3B05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8608A0" w:rsidRPr="00543CA3" w:rsidTr="005B3B0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8608A0" w:rsidRPr="00543CA3" w:rsidTr="005B3B0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8A0" w:rsidRPr="00A01AAF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8608A0" w:rsidRPr="00A01AAF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A01AAF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A0" w:rsidRPr="00AF6129" w:rsidRDefault="008608A0" w:rsidP="005B3B05">
            <w:pPr>
              <w:ind w:firstLine="0"/>
              <w:jc w:val="both"/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43.99</w:t>
            </w:r>
            <w:r w:rsidRPr="00AF6129">
              <w:rPr>
                <w:rFonts w:ascii="Times New Roman" w:eastAsia="Times New Roman" w:hAnsi="Times New Roman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9</w:t>
            </w:r>
            <w:r w:rsidRPr="00AF6129">
              <w:rPr>
                <w:rFonts w:ascii="Times New Roman" w:eastAsia="Times New Roman" w:hAnsi="Times New Roman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9</w:t>
            </w:r>
            <w:r w:rsidRPr="00AF6129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00 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8A0" w:rsidRPr="008608A0" w:rsidRDefault="008608A0" w:rsidP="008608A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  <w:r w:rsidRPr="008608A0">
              <w:rPr>
                <w:rFonts w:ascii="Times New Roman" w:hAnsi="Times New Roman"/>
                <w:u w:val="single"/>
              </w:rPr>
              <w:t xml:space="preserve"> «Текущий ремонт отмостки и цоколя  жилого дома по адресу:г.. Минск, ул. Героев 120-й дивизии, д.23» </w:t>
            </w:r>
          </w:p>
          <w:p w:rsidR="008608A0" w:rsidRPr="008608A0" w:rsidRDefault="008608A0" w:rsidP="005B3B05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8A0" w:rsidRPr="005051E2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8A0" w:rsidRPr="005051E2" w:rsidRDefault="008608A0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16473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8A0" w:rsidRDefault="008608A0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8608A0" w:rsidRPr="00010CFE" w:rsidRDefault="008608A0" w:rsidP="005B3B0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8A0" w:rsidRPr="00010CFE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8A0" w:rsidRPr="00010CFE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8608A0" w:rsidRPr="00543CA3" w:rsidRDefault="008608A0" w:rsidP="008608A0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608A0" w:rsidRDefault="008608A0" w:rsidP="008608A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8608A0" w:rsidRPr="00543CA3" w:rsidRDefault="008608A0" w:rsidP="008608A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8608A0" w:rsidRDefault="008608A0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08A0" w:rsidRPr="00543CA3" w:rsidRDefault="008608A0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8608A0" w:rsidRPr="0068464F" w:rsidRDefault="008608A0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08A0" w:rsidRPr="00543CA3" w:rsidRDefault="008608A0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8608A0" w:rsidRPr="0068464F" w:rsidRDefault="008608A0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08A0" w:rsidRDefault="008608A0" w:rsidP="008608A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8608A0" w:rsidRDefault="008608A0" w:rsidP="008608A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8608A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8608A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D87" w:rsidRDefault="00215D87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D87" w:rsidRDefault="00215D87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D87" w:rsidRDefault="00215D87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D87" w:rsidRDefault="00215D87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D87" w:rsidRDefault="00215D87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D87" w:rsidRDefault="00215D87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D87" w:rsidRDefault="00215D87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D87" w:rsidRDefault="00215D87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D87" w:rsidRDefault="00215D87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D87" w:rsidRDefault="00215D87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D87" w:rsidRDefault="00215D87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D87" w:rsidRDefault="00215D87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D87" w:rsidRDefault="00215D87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D87" w:rsidRDefault="00215D87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D87" w:rsidRDefault="00215D87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D87" w:rsidRDefault="00215D87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D87" w:rsidRDefault="00215D87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D87" w:rsidRDefault="00215D87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D87" w:rsidRDefault="00215D87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D87" w:rsidRDefault="00215D87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D87" w:rsidRDefault="00215D87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08A0" w:rsidRPr="00543CA3" w:rsidRDefault="008608A0" w:rsidP="008608A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8608A0" w:rsidRPr="00543CA3" w:rsidRDefault="008608A0" w:rsidP="008608A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8608A0" w:rsidRPr="00543CA3" w:rsidRDefault="008608A0" w:rsidP="008608A0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8608A0" w:rsidRPr="00543CA3" w:rsidRDefault="008608A0" w:rsidP="008608A0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8608A0" w:rsidRDefault="008608A0" w:rsidP="008608A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8608A0" w:rsidRPr="00543CA3" w:rsidRDefault="008608A0" w:rsidP="008608A0">
      <w:pPr>
        <w:ind w:left="8647" w:firstLine="0"/>
        <w:rPr>
          <w:rFonts w:ascii="Times New Roman" w:hAnsi="Times New Roman"/>
          <w:sz w:val="24"/>
          <w:szCs w:val="24"/>
        </w:rPr>
      </w:pPr>
    </w:p>
    <w:p w:rsidR="008608A0" w:rsidRPr="00543CA3" w:rsidRDefault="008608A0" w:rsidP="008608A0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8608A0" w:rsidRPr="00543CA3" w:rsidRDefault="008608A0" w:rsidP="008608A0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8608A0" w:rsidRPr="00543CA3" w:rsidRDefault="008608A0" w:rsidP="008608A0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8608A0" w:rsidRPr="00543CA3" w:rsidTr="005B3B0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8A0" w:rsidRPr="00543CA3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8A0" w:rsidRPr="00543CA3" w:rsidRDefault="008608A0" w:rsidP="005B3B05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8608A0" w:rsidRPr="00543CA3" w:rsidTr="005B3B0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A0" w:rsidRPr="00543CA3" w:rsidRDefault="008608A0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8608A0" w:rsidRPr="00543CA3" w:rsidTr="005B3B0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8A0" w:rsidRPr="00A01AAF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8608A0" w:rsidRPr="00A01AAF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A01AAF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D87" w:rsidRPr="00215D87" w:rsidRDefault="00215D87" w:rsidP="00215D87">
            <w:pPr>
              <w:widowControl w:val="0"/>
              <w:autoSpaceDE w:val="0"/>
              <w:autoSpaceDN w:val="0"/>
              <w:adjustRightInd w:val="0"/>
              <w:ind w:right="-1" w:firstLine="0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215D87">
              <w:rPr>
                <w:rFonts w:ascii="Times New Roman" w:eastAsia="Times New Roman" w:hAnsi="Times New Roman"/>
                <w:u w:val="single"/>
                <w:lang w:eastAsia="ru-RU"/>
              </w:rPr>
              <w:t>35.30.12.800</w:t>
            </w:r>
          </w:p>
          <w:p w:rsidR="008608A0" w:rsidRPr="00215D87" w:rsidRDefault="008608A0" w:rsidP="005B3B05">
            <w:pPr>
              <w:ind w:firstLine="0"/>
              <w:jc w:val="both"/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D87" w:rsidRPr="00215D87" w:rsidRDefault="00215D87" w:rsidP="00215D8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  <w:r w:rsidRPr="00215D87">
              <w:rPr>
                <w:rFonts w:ascii="Times New Roman" w:hAnsi="Times New Roman"/>
                <w:u w:val="single"/>
              </w:rPr>
              <w:t xml:space="preserve">«Ремонт оборудования: теплообменник ВТ-0,12-68/68, установленный на системе </w:t>
            </w:r>
            <w:r>
              <w:rPr>
                <w:rFonts w:ascii="Times New Roman" w:hAnsi="Times New Roman"/>
                <w:u w:val="single"/>
              </w:rPr>
              <w:t>отопления</w:t>
            </w:r>
            <w:r w:rsidRPr="00215D87">
              <w:rPr>
                <w:rFonts w:ascii="Times New Roman" w:hAnsi="Times New Roman"/>
                <w:u w:val="single"/>
              </w:rPr>
              <w:t xml:space="preserve">      жилого дома по адресу: г. Минск, ул. К.Туровского, д.4»</w:t>
            </w:r>
          </w:p>
          <w:p w:rsidR="008608A0" w:rsidRPr="00215D87" w:rsidRDefault="008608A0" w:rsidP="005B3B05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8A0" w:rsidRPr="005051E2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8A0" w:rsidRPr="005051E2" w:rsidRDefault="00215D87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2899,65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8A0" w:rsidRDefault="008608A0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8608A0" w:rsidRPr="00010CFE" w:rsidRDefault="008608A0" w:rsidP="005B3B0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8A0" w:rsidRPr="00010CFE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8A0" w:rsidRPr="00010CFE" w:rsidRDefault="008608A0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8608A0" w:rsidRPr="00543CA3" w:rsidRDefault="008608A0" w:rsidP="008608A0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608A0" w:rsidRDefault="008608A0" w:rsidP="008608A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8608A0" w:rsidRPr="00543CA3" w:rsidRDefault="008608A0" w:rsidP="008608A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8608A0" w:rsidRDefault="008608A0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08A0" w:rsidRPr="00543CA3" w:rsidRDefault="008608A0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8608A0" w:rsidRPr="0068464F" w:rsidRDefault="008608A0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08A0" w:rsidRPr="00543CA3" w:rsidRDefault="008608A0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8608A0" w:rsidRPr="0068464F" w:rsidRDefault="008608A0" w:rsidP="008608A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08A0" w:rsidRDefault="008608A0" w:rsidP="008608A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8608A0" w:rsidRDefault="008608A0" w:rsidP="008608A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8608A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08A0" w:rsidRDefault="008608A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5B3B0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3B05" w:rsidRPr="00543CA3" w:rsidRDefault="005B3B05" w:rsidP="005B3B05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5B3B05" w:rsidRPr="00543CA3" w:rsidRDefault="005B3B05" w:rsidP="005B3B05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5B3B05" w:rsidRPr="00543CA3" w:rsidRDefault="005B3B05" w:rsidP="005B3B05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5B3B05" w:rsidRPr="00543CA3" w:rsidRDefault="005B3B05" w:rsidP="005B3B05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5B3B05" w:rsidRDefault="005B3B05" w:rsidP="005B3B05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5B3B05" w:rsidRPr="00543CA3" w:rsidRDefault="005B3B05" w:rsidP="005B3B05">
      <w:pPr>
        <w:ind w:left="8647" w:firstLine="0"/>
        <w:rPr>
          <w:rFonts w:ascii="Times New Roman" w:hAnsi="Times New Roman"/>
          <w:sz w:val="24"/>
          <w:szCs w:val="24"/>
        </w:rPr>
      </w:pPr>
    </w:p>
    <w:p w:rsidR="005B3B05" w:rsidRPr="00543CA3" w:rsidRDefault="005B3B05" w:rsidP="005B3B05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5B3B05" w:rsidRPr="00543CA3" w:rsidRDefault="005B3B05" w:rsidP="005B3B05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5B3B05" w:rsidRPr="00543CA3" w:rsidRDefault="005B3B05" w:rsidP="005B3B05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5B3B05" w:rsidRPr="00543CA3" w:rsidTr="005B3B0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B05" w:rsidRPr="00543CA3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B05" w:rsidRPr="00543CA3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5B3B05" w:rsidRPr="00543CA3" w:rsidRDefault="005B3B05" w:rsidP="005B3B05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B05" w:rsidRPr="00543CA3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B05" w:rsidRPr="00543CA3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B05" w:rsidRPr="00543CA3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43CA3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5B3B05" w:rsidRPr="00543CA3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5B3B05" w:rsidRPr="00543CA3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B05" w:rsidRPr="00543CA3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B05" w:rsidRPr="00543CA3" w:rsidRDefault="005B3B05" w:rsidP="005B3B05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5B3B05" w:rsidRPr="00543CA3" w:rsidTr="005B3B0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05" w:rsidRPr="00543CA3" w:rsidRDefault="005B3B05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05" w:rsidRPr="00543CA3" w:rsidRDefault="005B3B05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05" w:rsidRPr="00543CA3" w:rsidRDefault="005B3B05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05" w:rsidRPr="00543CA3" w:rsidRDefault="005B3B05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05" w:rsidRPr="00543CA3" w:rsidRDefault="005B3B05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05" w:rsidRPr="00543CA3" w:rsidRDefault="005B3B05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05" w:rsidRPr="00543CA3" w:rsidRDefault="005B3B05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05" w:rsidRPr="00543CA3" w:rsidRDefault="005B3B05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5B3B05" w:rsidRPr="00543CA3" w:rsidTr="005B3B0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5B3B05" w:rsidRPr="005B3B05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05" w:rsidRPr="005B3B05" w:rsidRDefault="005B3B05" w:rsidP="005B3B05">
            <w:pPr>
              <w:ind w:hanging="51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spacing w:after="200" w:line="276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3B05">
              <w:rPr>
                <w:rFonts w:ascii="Times New Roman" w:eastAsia="Times New Roman" w:hAnsi="Times New Roman"/>
                <w:u w:val="single"/>
                <w:lang w:eastAsia="ru-RU"/>
              </w:rPr>
              <w:t>«Текущий ремонт  кровли жилого дома по адресу: г. Минск, ул. Седых, д.28»</w:t>
            </w:r>
          </w:p>
          <w:p w:rsidR="005B3B05" w:rsidRPr="005B3B05" w:rsidRDefault="005B3B05" w:rsidP="005B3B05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5B3B05">
              <w:rPr>
                <w:rFonts w:ascii="Times New Roman" w:eastAsia="Times New Roman" w:hAnsi="Times New Roman"/>
                <w:u w:val="single"/>
                <w:lang w:eastAsia="ru-RU"/>
              </w:rPr>
              <w:t>10594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Default="005B3B05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Пар504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B3B05" w:rsidRPr="00010CFE" w:rsidRDefault="005B3B05" w:rsidP="005B3B0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010CFE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010CFE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5B3B05" w:rsidRPr="00543CA3" w:rsidTr="005B3B0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05" w:rsidRPr="005B3B05" w:rsidRDefault="005B3B05" w:rsidP="005B3B05">
            <w:pPr>
              <w:ind w:hanging="51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spacing w:after="200" w:line="276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3B05">
              <w:rPr>
                <w:rFonts w:ascii="Times New Roman" w:eastAsia="Times New Roman" w:hAnsi="Times New Roman"/>
                <w:u w:val="single"/>
                <w:lang w:eastAsia="ru-RU"/>
              </w:rPr>
              <w:t>«Текущий ремонт  кровли жилого дома по адресу: г. Минск, пр. Независимости, д.127(часть 5, часть3 подъезда)»</w:t>
            </w:r>
          </w:p>
          <w:p w:rsidR="005B3B05" w:rsidRPr="005B3B05" w:rsidRDefault="005B3B05" w:rsidP="005B3B0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5B3B05">
              <w:rPr>
                <w:rFonts w:ascii="Times New Roman" w:eastAsia="Times New Roman" w:hAnsi="Times New Roman"/>
                <w:u w:val="single"/>
                <w:lang w:eastAsia="ru-RU"/>
              </w:rPr>
              <w:t>26315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Default="005B3B05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Пар504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B3B05" w:rsidRPr="00010CFE" w:rsidRDefault="005B3B05" w:rsidP="005B3B0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010CFE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010CFE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5B3B05" w:rsidRPr="00543CA3" w:rsidTr="005B3B0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05" w:rsidRPr="005B3B05" w:rsidRDefault="005B3B05" w:rsidP="005B3B05">
            <w:pPr>
              <w:ind w:hanging="51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spacing w:after="200" w:line="276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3B05">
              <w:rPr>
                <w:rFonts w:ascii="Times New Roman" w:eastAsia="Times New Roman" w:hAnsi="Times New Roman"/>
                <w:u w:val="single"/>
                <w:lang w:eastAsia="ru-RU"/>
              </w:rPr>
              <w:t>«Текущий ремонт  машинного помещения жилого дома по адресу: г. Минск, ул. Сурганова, д.22»</w:t>
            </w:r>
          </w:p>
          <w:p w:rsidR="005B3B05" w:rsidRPr="005B3B05" w:rsidRDefault="005B3B05" w:rsidP="005B3B0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5B3B05">
              <w:rPr>
                <w:rFonts w:ascii="Times New Roman" w:eastAsia="Times New Roman" w:hAnsi="Times New Roman"/>
                <w:u w:val="single"/>
                <w:lang w:eastAsia="ru-RU"/>
              </w:rPr>
              <w:t>5379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Default="005B3B05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Пар504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B3B05" w:rsidRPr="00010CFE" w:rsidRDefault="005B3B05" w:rsidP="005B3B0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010CFE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010CFE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5B3B05" w:rsidRPr="00543CA3" w:rsidTr="005B3B0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05" w:rsidRPr="005B3B05" w:rsidRDefault="005B3B05" w:rsidP="005B3B05">
            <w:pPr>
              <w:ind w:hanging="51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spacing w:after="200" w:line="276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3B05">
              <w:rPr>
                <w:rFonts w:ascii="Times New Roman" w:eastAsia="Times New Roman" w:hAnsi="Times New Roman"/>
                <w:u w:val="single"/>
                <w:lang w:eastAsia="ru-RU"/>
              </w:rPr>
              <w:t>«Текущий ремонт  кровли жилых домов по адресам: г. Минск, ул. Волгоградская, д.21Б, п.2, ул. Садовая, д.2 п.3,5»</w:t>
            </w:r>
          </w:p>
          <w:p w:rsidR="005B3B05" w:rsidRPr="005B3B05" w:rsidRDefault="005B3B05" w:rsidP="005B3B0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5B3B05">
              <w:rPr>
                <w:rFonts w:ascii="Times New Roman" w:eastAsia="Times New Roman" w:hAnsi="Times New Roman"/>
                <w:u w:val="single"/>
                <w:lang w:eastAsia="ru-RU"/>
              </w:rPr>
              <w:t>26595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Default="005B3B05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Пар504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B3B05" w:rsidRPr="00010CFE" w:rsidRDefault="005B3B05" w:rsidP="005B3B0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010CFE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010CFE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5B3B05" w:rsidRPr="00543CA3" w:rsidTr="005B3B0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05" w:rsidRPr="005B3B05" w:rsidRDefault="005B3B05" w:rsidP="005B3B05">
            <w:pPr>
              <w:ind w:hanging="51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spacing w:after="200" w:line="276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3B05">
              <w:rPr>
                <w:rFonts w:ascii="Times New Roman" w:eastAsia="Times New Roman" w:hAnsi="Times New Roman"/>
                <w:u w:val="single"/>
                <w:lang w:eastAsia="ru-RU"/>
              </w:rPr>
              <w:t>«Текущий ремонт  кровли жилых домов по адресам: г. Минск, ул. Руссиянова, д.16 п.1,4, ул. Руссиянова, д.30/2 п.6, ул. Макаенка, д.15В, пр. Независимости, д.127, кв.260,264,265,266,267»</w:t>
            </w:r>
          </w:p>
          <w:p w:rsidR="005B3B05" w:rsidRPr="005B3B05" w:rsidRDefault="005B3B05" w:rsidP="005B3B0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5B3B05">
              <w:rPr>
                <w:rFonts w:ascii="Times New Roman" w:eastAsia="Times New Roman" w:hAnsi="Times New Roman"/>
                <w:u w:val="single"/>
                <w:lang w:eastAsia="ru-RU"/>
              </w:rPr>
              <w:t>69999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Default="005B3B05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Пар504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B3B05" w:rsidRPr="00010CFE" w:rsidRDefault="005B3B05" w:rsidP="005B3B0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010CFE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010CFE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5B3B05" w:rsidRPr="00543CA3" w:rsidTr="005B3B0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05" w:rsidRPr="005B3B05" w:rsidRDefault="005B3B05" w:rsidP="005B3B05">
            <w:pPr>
              <w:ind w:hanging="51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spacing w:after="200" w:line="276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3B05">
              <w:rPr>
                <w:rFonts w:ascii="Times New Roman" w:eastAsia="Times New Roman" w:hAnsi="Times New Roman"/>
                <w:u w:val="single"/>
                <w:lang w:eastAsia="ru-RU"/>
              </w:rPr>
              <w:t>«Текущий ремонт  кровли жилого дома по адресу: г. Минск, ул. Руссиянова, д.3/2 п.1,2»</w:t>
            </w:r>
          </w:p>
          <w:p w:rsidR="005B3B05" w:rsidRPr="005B3B05" w:rsidRDefault="005B3B05" w:rsidP="005B3B0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5B3B05">
              <w:rPr>
                <w:rFonts w:ascii="Times New Roman" w:eastAsia="Times New Roman" w:hAnsi="Times New Roman"/>
                <w:u w:val="single"/>
                <w:lang w:eastAsia="ru-RU"/>
              </w:rPr>
              <w:t>25747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Default="005B3B05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Пар504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B3B05" w:rsidRPr="00010CFE" w:rsidRDefault="005B3B05" w:rsidP="005B3B0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010CFE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010CFE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5B3B05" w:rsidRPr="00543CA3" w:rsidTr="005B3B0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05" w:rsidRPr="005B3B05" w:rsidRDefault="005B3B05" w:rsidP="005B3B05">
            <w:pPr>
              <w:ind w:hanging="51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spacing w:after="200" w:line="276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3B05">
              <w:rPr>
                <w:rFonts w:ascii="Times New Roman" w:eastAsia="Times New Roman" w:hAnsi="Times New Roman"/>
                <w:u w:val="single"/>
                <w:lang w:eastAsia="ru-RU"/>
              </w:rPr>
              <w:t>«Текущий ремонт  кровли жилых домов по адресам: г. Минск, ул. Стариновская, д.31,35»</w:t>
            </w:r>
          </w:p>
          <w:p w:rsidR="005B3B05" w:rsidRPr="005B3B05" w:rsidRDefault="005B3B05" w:rsidP="005B3B0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5B3B05">
              <w:rPr>
                <w:rFonts w:ascii="Times New Roman" w:eastAsia="Times New Roman" w:hAnsi="Times New Roman"/>
                <w:u w:val="single"/>
                <w:lang w:eastAsia="ru-RU"/>
              </w:rPr>
              <w:t>25425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Default="005B3B05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Пар504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B3B05" w:rsidRPr="00010CFE" w:rsidRDefault="005B3B05" w:rsidP="005B3B0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010CFE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010CFE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5B3B05" w:rsidRPr="00543CA3" w:rsidTr="005B3B0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05" w:rsidRPr="005B3B05" w:rsidRDefault="005B3B05" w:rsidP="005B3B05">
            <w:pPr>
              <w:ind w:hanging="51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spacing w:after="200" w:line="276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3B05">
              <w:rPr>
                <w:rFonts w:ascii="Times New Roman" w:eastAsia="Times New Roman" w:hAnsi="Times New Roman"/>
                <w:u w:val="single"/>
                <w:lang w:eastAsia="ru-RU"/>
              </w:rPr>
              <w:t>«Текущий ремонт  кровли жилого дома по адресу: г. Минск, ул. Героев 120-й дивизии, д.23»</w:t>
            </w:r>
          </w:p>
          <w:p w:rsidR="005B3B05" w:rsidRPr="005B3B05" w:rsidRDefault="005B3B05" w:rsidP="005B3B0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5B3B05">
              <w:rPr>
                <w:rFonts w:ascii="Times New Roman" w:eastAsia="Times New Roman" w:hAnsi="Times New Roman"/>
                <w:u w:val="single"/>
                <w:lang w:eastAsia="ru-RU"/>
              </w:rPr>
              <w:t>20493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Default="005B3B05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Пар504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B3B05" w:rsidRPr="00010CFE" w:rsidRDefault="005B3B05" w:rsidP="005B3B0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010CFE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010CFE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5B3B05" w:rsidRPr="00543CA3" w:rsidTr="005B3B0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05" w:rsidRPr="005B3B05" w:rsidRDefault="005B3B05" w:rsidP="005B3B05">
            <w:pPr>
              <w:ind w:hanging="51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spacing w:after="200" w:line="276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3B05">
              <w:rPr>
                <w:rFonts w:ascii="Times New Roman" w:eastAsia="Times New Roman" w:hAnsi="Times New Roman"/>
                <w:u w:val="single"/>
                <w:lang w:eastAsia="ru-RU"/>
              </w:rPr>
              <w:t>«Текущий ремонт  козырьков входов в подъезды жилых домов по адресам: г. Минск, ул. Тикоцкого, д.28 п.5, ул. Тикоцкого, д.34/2 п.3,4,5, ул. Тикоцкого, д.36 п.5, ул. Гуртьева, д.16 п.1-5, ул. Гуртьева, д.22 п.1-3, ул. Героев 120-й дивизии, д.23 п.1»</w:t>
            </w:r>
          </w:p>
          <w:p w:rsidR="005B3B05" w:rsidRPr="005B3B05" w:rsidRDefault="005B3B05" w:rsidP="005B3B0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5B3B05">
              <w:rPr>
                <w:rFonts w:ascii="Times New Roman" w:eastAsia="Times New Roman" w:hAnsi="Times New Roman"/>
                <w:u w:val="single"/>
                <w:lang w:eastAsia="ru-RU"/>
              </w:rPr>
              <w:t>11757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Default="005B3B05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Пар504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B3B05" w:rsidRPr="00010CFE" w:rsidRDefault="005B3B05" w:rsidP="005B3B0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010CFE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010CFE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5B3B05" w:rsidRPr="00543CA3" w:rsidTr="005B3B0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05" w:rsidRPr="005B3B05" w:rsidRDefault="005B3B05" w:rsidP="005B3B05">
            <w:pPr>
              <w:ind w:hanging="51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spacing w:after="200" w:line="276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3B05">
              <w:rPr>
                <w:rFonts w:ascii="Times New Roman" w:eastAsia="Times New Roman" w:hAnsi="Times New Roman"/>
                <w:u w:val="single"/>
                <w:lang w:eastAsia="ru-RU"/>
              </w:rPr>
              <w:t>«Текущий ремонт  кровли жилого дома по адресу: г. Минск, ул. Тикоцкого, д.46/1 п.2,3»</w:t>
            </w:r>
          </w:p>
          <w:p w:rsidR="005B3B05" w:rsidRPr="005B3B05" w:rsidRDefault="005B3B05" w:rsidP="005B3B0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5B3B05">
              <w:rPr>
                <w:rFonts w:ascii="Times New Roman" w:eastAsia="Times New Roman" w:hAnsi="Times New Roman"/>
                <w:u w:val="single"/>
                <w:lang w:eastAsia="ru-RU"/>
              </w:rPr>
              <w:t>28623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Default="005B3B05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Пар504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B3B05" w:rsidRPr="00010CFE" w:rsidRDefault="005B3B05" w:rsidP="005B3B0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010CFE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010CFE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5B3B05" w:rsidRPr="00543CA3" w:rsidTr="005B3B0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05" w:rsidRPr="005B3B05" w:rsidRDefault="005B3B05" w:rsidP="005B3B05">
            <w:pPr>
              <w:ind w:hanging="51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spacing w:after="200" w:line="276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B3B05">
              <w:rPr>
                <w:rFonts w:ascii="Times New Roman" w:eastAsia="Times New Roman" w:hAnsi="Times New Roman"/>
                <w:u w:val="single"/>
                <w:lang w:eastAsia="ru-RU"/>
              </w:rPr>
              <w:t>«Текущий ремонт  кровли жилого дома по адресу: г. Минск, ул. Шафарнянская, д.3»</w:t>
            </w:r>
          </w:p>
          <w:p w:rsidR="005B3B05" w:rsidRPr="005B3B05" w:rsidRDefault="005B3B05" w:rsidP="005B3B0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5B3B05">
              <w:rPr>
                <w:rFonts w:ascii="Times New Roman" w:eastAsia="Times New Roman" w:hAnsi="Times New Roman"/>
                <w:u w:val="single"/>
                <w:lang w:eastAsia="ru-RU"/>
              </w:rPr>
              <w:t>35338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Default="005B3B05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Пар504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B3B05" w:rsidRPr="00010CFE" w:rsidRDefault="005B3B05" w:rsidP="005B3B0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010CFE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010CFE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5B3B05" w:rsidRPr="00543CA3" w:rsidRDefault="005B3B05" w:rsidP="005B3B05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5B3B05" w:rsidRDefault="005B3B05" w:rsidP="005B3B05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5B3B05" w:rsidRPr="00543CA3" w:rsidRDefault="005B3B05" w:rsidP="005B3B05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5B3B05" w:rsidRDefault="005B3B05" w:rsidP="005B3B0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3B05" w:rsidRPr="00543CA3" w:rsidRDefault="005B3B05" w:rsidP="005B3B0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5B3B05" w:rsidRPr="0068464F" w:rsidRDefault="005B3B05" w:rsidP="005B3B0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3B05" w:rsidRPr="00543CA3" w:rsidRDefault="005B3B05" w:rsidP="005B3B0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5B3B05" w:rsidRPr="0068464F" w:rsidRDefault="005B3B05" w:rsidP="005B3B0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3B05" w:rsidRDefault="005B3B05" w:rsidP="005B3B0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5B3B05" w:rsidRDefault="005B3B05" w:rsidP="005B3B0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5B3B0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5B3B0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Pr="00543CA3" w:rsidRDefault="005B3B05" w:rsidP="005B3B05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5B3B05" w:rsidRPr="00543CA3" w:rsidRDefault="005B3B05" w:rsidP="005B3B05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5B3B05" w:rsidRPr="00543CA3" w:rsidRDefault="005B3B05" w:rsidP="005B3B05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5B3B05" w:rsidRPr="00543CA3" w:rsidRDefault="005B3B05" w:rsidP="005B3B05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5B3B05" w:rsidRDefault="005B3B05" w:rsidP="005B3B05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5B3B05" w:rsidRPr="00543CA3" w:rsidRDefault="005B3B05" w:rsidP="005B3B05">
      <w:pPr>
        <w:ind w:left="8647" w:firstLine="0"/>
        <w:rPr>
          <w:rFonts w:ascii="Times New Roman" w:hAnsi="Times New Roman"/>
          <w:sz w:val="24"/>
          <w:szCs w:val="24"/>
        </w:rPr>
      </w:pPr>
    </w:p>
    <w:p w:rsidR="005B3B05" w:rsidRPr="00543CA3" w:rsidRDefault="005B3B05" w:rsidP="005B3B05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5B3B05" w:rsidRPr="00543CA3" w:rsidRDefault="005B3B05" w:rsidP="005B3B05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5B3B05" w:rsidRPr="00543CA3" w:rsidRDefault="005B3B05" w:rsidP="005B3B05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5B3B05" w:rsidRPr="00543CA3" w:rsidTr="005B3B0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B05" w:rsidRPr="00543CA3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B05" w:rsidRPr="00543CA3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5B3B05" w:rsidRPr="00543CA3" w:rsidRDefault="005B3B05" w:rsidP="005B3B05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B05" w:rsidRPr="00543CA3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B05" w:rsidRPr="00543CA3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B05" w:rsidRPr="00543CA3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43CA3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5B3B05" w:rsidRPr="00543CA3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5B3B05" w:rsidRPr="00543CA3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B05" w:rsidRPr="00543CA3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B05" w:rsidRPr="00543CA3" w:rsidRDefault="005B3B05" w:rsidP="005B3B05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5B3B05" w:rsidRPr="00543CA3" w:rsidTr="005B3B0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05" w:rsidRPr="00543CA3" w:rsidRDefault="005B3B05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05" w:rsidRPr="00543CA3" w:rsidRDefault="005B3B05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05" w:rsidRPr="00543CA3" w:rsidRDefault="005B3B05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05" w:rsidRPr="00543CA3" w:rsidRDefault="005B3B05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05" w:rsidRPr="00543CA3" w:rsidRDefault="005B3B05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05" w:rsidRPr="00543CA3" w:rsidRDefault="005B3B05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05" w:rsidRPr="00543CA3" w:rsidRDefault="005B3B05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05" w:rsidRPr="00543CA3" w:rsidRDefault="005B3B05" w:rsidP="005B3B0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5B3B05" w:rsidRPr="00543CA3" w:rsidTr="005B3B0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5B3B05" w:rsidRPr="005B3B05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05" w:rsidRPr="005B3B05" w:rsidRDefault="005B3B05" w:rsidP="005B3B05">
            <w:pPr>
              <w:ind w:hanging="51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spacing w:after="200" w:line="276" w:lineRule="auto"/>
              <w:ind w:firstLine="0"/>
              <w:rPr>
                <w:rFonts w:ascii="Times New Roman" w:hAnsi="Times New Roman"/>
                <w:u w:val="single"/>
              </w:rPr>
            </w:pPr>
            <w:r w:rsidRPr="005B3B05">
              <w:rPr>
                <w:rFonts w:ascii="Times New Roman" w:hAnsi="Times New Roman"/>
                <w:u w:val="single"/>
              </w:rPr>
              <w:t>«Текущий ремонт стыков наружных стеновых панелей жилых домов жилого фонда Первомайского района г. Минска (согласно расшифровке)»</w:t>
            </w:r>
          </w:p>
          <w:p w:rsidR="005B3B05" w:rsidRPr="005B3B05" w:rsidRDefault="005B3B05" w:rsidP="005B3B05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5B3B05" w:rsidRDefault="005B3B05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44158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Default="005B3B05" w:rsidP="005B3B0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Пар504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B3B05" w:rsidRPr="00010CFE" w:rsidRDefault="005B3B05" w:rsidP="005B3B0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010CFE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B05" w:rsidRPr="00010CFE" w:rsidRDefault="005B3B05" w:rsidP="005B3B0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5B3B05" w:rsidRPr="00543CA3" w:rsidRDefault="005B3B05" w:rsidP="005B3B05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5B3B05" w:rsidRDefault="005B3B05" w:rsidP="005B3B05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5B3B05" w:rsidRPr="00543CA3" w:rsidRDefault="005B3B05" w:rsidP="005B3B05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5B3B05" w:rsidRDefault="005B3B05" w:rsidP="005B3B0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3B05" w:rsidRPr="00543CA3" w:rsidRDefault="005B3B05" w:rsidP="005B3B0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5B3B05" w:rsidRPr="0068464F" w:rsidRDefault="005B3B05" w:rsidP="005B3B0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3B05" w:rsidRPr="00543CA3" w:rsidRDefault="005B3B05" w:rsidP="005B3B0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5B3B05" w:rsidRPr="0068464F" w:rsidRDefault="005B3B05" w:rsidP="005B3B0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3B05" w:rsidRDefault="005B3B05" w:rsidP="005B3B0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5B3B05" w:rsidRDefault="005B3B05" w:rsidP="005B3B0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5B3B0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5B3B0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3B05" w:rsidRDefault="005B3B05" w:rsidP="005B3B0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33A76" w:rsidRDefault="00A33A76" w:rsidP="005B3B0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33A76" w:rsidRDefault="00A33A76" w:rsidP="005B3B0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33A76" w:rsidRDefault="00A33A76" w:rsidP="005B3B0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33A76" w:rsidRDefault="00A33A76" w:rsidP="005B3B0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33A76" w:rsidRDefault="00A33A76" w:rsidP="005B3B0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33A76" w:rsidRPr="00543CA3" w:rsidRDefault="00A33A76" w:rsidP="00A33A7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A33A76" w:rsidRPr="00543CA3" w:rsidRDefault="00A33A76" w:rsidP="00A33A7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A33A76" w:rsidRPr="00543CA3" w:rsidRDefault="00A33A76" w:rsidP="00A33A76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A33A76" w:rsidRPr="00543CA3" w:rsidRDefault="00A33A76" w:rsidP="00A33A76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A33A76" w:rsidRDefault="00A33A76" w:rsidP="00A33A7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A33A76" w:rsidRPr="00543CA3" w:rsidRDefault="00A33A76" w:rsidP="00A33A76">
      <w:pPr>
        <w:ind w:left="8647" w:firstLine="0"/>
        <w:rPr>
          <w:rFonts w:ascii="Times New Roman" w:hAnsi="Times New Roman"/>
          <w:sz w:val="24"/>
          <w:szCs w:val="24"/>
        </w:rPr>
      </w:pPr>
    </w:p>
    <w:p w:rsidR="00A33A76" w:rsidRPr="00543CA3" w:rsidRDefault="00A33A76" w:rsidP="00A33A76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A33A76" w:rsidRPr="00543CA3" w:rsidRDefault="00A33A76" w:rsidP="00A33A76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A33A76" w:rsidRPr="00543CA3" w:rsidRDefault="00A33A76" w:rsidP="00A33A76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A33A76" w:rsidRPr="00543CA3" w:rsidTr="00A33A7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Pr="00543CA3" w:rsidRDefault="00A33A76" w:rsidP="00A33A7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Pr="00543CA3" w:rsidRDefault="00A33A76" w:rsidP="00A33A7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A33A76" w:rsidRPr="00543CA3" w:rsidRDefault="00A33A76" w:rsidP="00A33A7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Pr="00543CA3" w:rsidRDefault="00A33A76" w:rsidP="00A33A7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Pr="00543CA3" w:rsidRDefault="00A33A76" w:rsidP="00A33A7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Pr="00543CA3" w:rsidRDefault="00A33A76" w:rsidP="00A33A7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A76" w:rsidRPr="00543CA3" w:rsidRDefault="00A33A76" w:rsidP="00A33A7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A33A76" w:rsidRPr="00543CA3" w:rsidRDefault="00A33A76" w:rsidP="00A33A7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A33A76" w:rsidRPr="00543CA3" w:rsidRDefault="00A33A76" w:rsidP="00A33A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Pr="00543CA3" w:rsidRDefault="00A33A76" w:rsidP="00A33A7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A76" w:rsidRPr="00543CA3" w:rsidRDefault="00A33A76" w:rsidP="00A33A7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A33A76" w:rsidRPr="00543CA3" w:rsidTr="00A33A7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Pr="00543CA3" w:rsidRDefault="00A33A76" w:rsidP="00A33A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Pr="00543CA3" w:rsidRDefault="00A33A76" w:rsidP="00A33A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Pr="00543CA3" w:rsidRDefault="00A33A76" w:rsidP="00A33A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Pr="00543CA3" w:rsidRDefault="00A33A76" w:rsidP="00A33A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Pr="00543CA3" w:rsidRDefault="00A33A76" w:rsidP="00A33A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Pr="00543CA3" w:rsidRDefault="00A33A76" w:rsidP="00A33A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Pr="00543CA3" w:rsidRDefault="00A33A76" w:rsidP="00A33A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A76" w:rsidRPr="00543CA3" w:rsidRDefault="00A33A76" w:rsidP="00A33A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A33A76" w:rsidRPr="00543CA3" w:rsidTr="00A33A7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A76" w:rsidRPr="005B3B05" w:rsidRDefault="00A33A76" w:rsidP="00A33A76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A33A76" w:rsidRPr="005B3B05" w:rsidRDefault="00A33A76" w:rsidP="00A33A76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Pr="005B3B05" w:rsidRDefault="00A33A76" w:rsidP="00A33A76">
            <w:pPr>
              <w:ind w:hanging="51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A76" w:rsidRPr="00A33A76" w:rsidRDefault="00A33A76" w:rsidP="00A33A76">
            <w:pPr>
              <w:spacing w:after="200" w:line="276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33A76">
              <w:rPr>
                <w:rFonts w:ascii="Times New Roman" w:eastAsia="Times New Roman" w:hAnsi="Times New Roman"/>
                <w:u w:val="single"/>
                <w:lang w:eastAsia="ru-RU"/>
              </w:rPr>
              <w:t>«Текущий ремонт  кровли жилого дома по адресу: г. Минск, ул. Тикоцкого 46/1 п.2,3»</w:t>
            </w:r>
          </w:p>
          <w:p w:rsidR="00A33A76" w:rsidRPr="00A33A76" w:rsidRDefault="00A33A76" w:rsidP="00A33A76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A76" w:rsidRPr="005B3B05" w:rsidRDefault="00A33A76" w:rsidP="00A33A76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A76" w:rsidRPr="005B3B05" w:rsidRDefault="00A33A76" w:rsidP="00A33A7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30065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A76" w:rsidRDefault="00A33A76" w:rsidP="00A33A7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Пар504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A33A76" w:rsidRPr="00010CFE" w:rsidRDefault="00A33A76" w:rsidP="00A33A7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A76" w:rsidRPr="00010CFE" w:rsidRDefault="00A33A76" w:rsidP="00A33A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A76" w:rsidRPr="00010CFE" w:rsidRDefault="00A33A76" w:rsidP="00A33A7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A33A76" w:rsidRPr="00543CA3" w:rsidTr="00A33A7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A76" w:rsidRPr="005B3B05" w:rsidRDefault="00A33A76" w:rsidP="00A33A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76" w:rsidRPr="005B3B05" w:rsidRDefault="00A33A76" w:rsidP="00A33A76">
            <w:pPr>
              <w:ind w:hanging="51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A76" w:rsidRPr="00A33A76" w:rsidRDefault="00A33A76" w:rsidP="00A33A76">
            <w:pPr>
              <w:spacing w:after="200" w:line="276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33A76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«Текущий ремонт  кровельного покрытия козырьков балконов </w:t>
            </w:r>
            <w:r w:rsidRPr="00A33A76">
              <w:rPr>
                <w:rFonts w:ascii="Times New Roman" w:eastAsia="Times New Roman" w:hAnsi="Times New Roman"/>
                <w:u w:val="single"/>
                <w:lang w:eastAsia="ru-RU"/>
              </w:rPr>
              <w:lastRenderedPageBreak/>
              <w:t>жилых домов по адресам: г. Минск, ул. Городецкая, д.34, кв.38, д.70 кв. 173, д.58, кв. 218,219,220,221,266,358, ул. Шафарнянская, д.2, кв. 79»</w:t>
            </w:r>
          </w:p>
          <w:p w:rsidR="00A33A76" w:rsidRPr="00A33A76" w:rsidRDefault="00A33A76" w:rsidP="00A33A76">
            <w:pPr>
              <w:spacing w:after="200" w:line="276" w:lineRule="auto"/>
              <w:ind w:firstLine="0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A76" w:rsidRPr="005B3B05" w:rsidRDefault="00A33A76" w:rsidP="00A33A76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lastRenderedPageBreak/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A76" w:rsidRPr="005B3B05" w:rsidRDefault="00A33A76" w:rsidP="00A33A7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3990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A76" w:rsidRDefault="00A33A76" w:rsidP="00A33A7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Пар504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A33A76" w:rsidRPr="00010CFE" w:rsidRDefault="00A33A76" w:rsidP="00A33A7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lastRenderedPageBreak/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A76" w:rsidRPr="00010CFE" w:rsidRDefault="00A33A76" w:rsidP="00A33A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A76" w:rsidRPr="00010CFE" w:rsidRDefault="00A33A76" w:rsidP="00A33A7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A33A76" w:rsidRPr="00543CA3" w:rsidRDefault="00A33A76" w:rsidP="00A33A76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A33A76" w:rsidRDefault="00A33A76" w:rsidP="00A33A76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A33A76" w:rsidRPr="00543CA3" w:rsidRDefault="00A33A76" w:rsidP="00A33A76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A33A76" w:rsidRPr="00543CA3" w:rsidRDefault="00A33A76" w:rsidP="00A33A7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A33A76" w:rsidRPr="0068464F" w:rsidRDefault="00A33A76" w:rsidP="00A33A7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3A76" w:rsidRPr="00543CA3" w:rsidRDefault="00A33A76" w:rsidP="00A33A7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A33A76" w:rsidRPr="0068464F" w:rsidRDefault="00A33A76" w:rsidP="00A33A7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3B05" w:rsidRDefault="00A33A76" w:rsidP="00DB50B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A478F4" w:rsidRDefault="00A478F4" w:rsidP="00DB50B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78F4" w:rsidRPr="00543CA3" w:rsidRDefault="00A478F4" w:rsidP="00A478F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A478F4" w:rsidRPr="00543CA3" w:rsidRDefault="00A478F4" w:rsidP="00A478F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A478F4" w:rsidRPr="00543CA3" w:rsidRDefault="00A478F4" w:rsidP="00A478F4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A478F4" w:rsidRPr="00543CA3" w:rsidRDefault="00A478F4" w:rsidP="00A478F4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A478F4" w:rsidRDefault="00A478F4" w:rsidP="00A478F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A478F4" w:rsidRPr="00543CA3" w:rsidRDefault="00A478F4" w:rsidP="00A478F4">
      <w:pPr>
        <w:ind w:left="8647" w:firstLine="0"/>
        <w:rPr>
          <w:rFonts w:ascii="Times New Roman" w:hAnsi="Times New Roman"/>
          <w:sz w:val="24"/>
          <w:szCs w:val="24"/>
        </w:rPr>
      </w:pPr>
    </w:p>
    <w:p w:rsidR="00A478F4" w:rsidRPr="00543CA3" w:rsidRDefault="00A478F4" w:rsidP="00A478F4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A478F4" w:rsidRPr="00543CA3" w:rsidRDefault="00A478F4" w:rsidP="00A478F4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A478F4" w:rsidRPr="00543CA3" w:rsidRDefault="00A478F4" w:rsidP="00A478F4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A478F4" w:rsidRPr="00543CA3" w:rsidTr="00764FB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8F4" w:rsidRPr="00543CA3" w:rsidRDefault="00A478F4" w:rsidP="00764FB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8F4" w:rsidRPr="00543CA3" w:rsidRDefault="00A478F4" w:rsidP="00764FB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A478F4" w:rsidRPr="00543CA3" w:rsidRDefault="00A478F4" w:rsidP="00764FB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8F4" w:rsidRPr="00543CA3" w:rsidRDefault="00A478F4" w:rsidP="00764FB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8F4" w:rsidRPr="00543CA3" w:rsidRDefault="00A478F4" w:rsidP="00764FB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8F4" w:rsidRPr="00543CA3" w:rsidRDefault="00A478F4" w:rsidP="00764FB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F4" w:rsidRPr="00543CA3" w:rsidRDefault="00A478F4" w:rsidP="00764FB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A478F4" w:rsidRPr="00543CA3" w:rsidRDefault="00A478F4" w:rsidP="00764FB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A478F4" w:rsidRPr="00543CA3" w:rsidRDefault="00A478F4" w:rsidP="00764FB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8F4" w:rsidRPr="00543CA3" w:rsidRDefault="00A478F4" w:rsidP="00764FB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8F4" w:rsidRPr="00543CA3" w:rsidRDefault="00A478F4" w:rsidP="00764FB9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A478F4" w:rsidRPr="00543CA3" w:rsidTr="00764FB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F4" w:rsidRPr="00543CA3" w:rsidRDefault="00A478F4" w:rsidP="00764FB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F4" w:rsidRPr="00543CA3" w:rsidRDefault="00A478F4" w:rsidP="00764FB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F4" w:rsidRPr="00543CA3" w:rsidRDefault="00A478F4" w:rsidP="00764FB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F4" w:rsidRPr="00543CA3" w:rsidRDefault="00A478F4" w:rsidP="00764FB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F4" w:rsidRPr="00543CA3" w:rsidRDefault="00A478F4" w:rsidP="00764FB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F4" w:rsidRPr="00543CA3" w:rsidRDefault="00A478F4" w:rsidP="00764FB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F4" w:rsidRPr="00543CA3" w:rsidRDefault="00A478F4" w:rsidP="00764FB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8F4" w:rsidRPr="00543CA3" w:rsidRDefault="00A478F4" w:rsidP="00764FB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A478F4" w:rsidRPr="00543CA3" w:rsidTr="00764FB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F4" w:rsidRPr="00735B06" w:rsidRDefault="00A478F4" w:rsidP="00764FB9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A478F4" w:rsidRPr="00735B06" w:rsidRDefault="00A478F4" w:rsidP="00764FB9">
            <w:pPr>
              <w:ind w:firstLine="0"/>
              <w:jc w:val="center"/>
              <w:rPr>
                <w:rFonts w:ascii="Times New Roman" w:hAnsi="Times New Roman"/>
              </w:rPr>
            </w:pPr>
            <w:r w:rsidRPr="00735B06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F4" w:rsidRPr="00A478F4" w:rsidRDefault="00A478F4" w:rsidP="00A478F4">
            <w:pPr>
              <w:ind w:firstLine="0"/>
            </w:pPr>
            <w:r w:rsidRPr="00A478F4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F4" w:rsidRPr="00A478F4" w:rsidRDefault="00A478F4" w:rsidP="00764FB9">
            <w:pPr>
              <w:ind w:firstLine="0"/>
              <w:jc w:val="both"/>
              <w:rPr>
                <w:rFonts w:ascii="Times New Roman" w:hAnsi="Times New Roman"/>
              </w:rPr>
            </w:pPr>
            <w:r w:rsidRPr="00A478F4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отмостки жилых домов по адресу: г. Минск, ул. Героев 120-й дивизии, д.23, ул. Парниковая, д.3/2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F4" w:rsidRPr="002935E7" w:rsidRDefault="00A478F4" w:rsidP="00764FB9">
            <w:pPr>
              <w:ind w:firstLine="0"/>
              <w:jc w:val="center"/>
              <w:rPr>
                <w:rFonts w:ascii="Times New Roman" w:hAnsi="Times New Roman"/>
              </w:rPr>
            </w:pPr>
            <w:r w:rsidRPr="002935E7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F4" w:rsidRPr="002935E7" w:rsidRDefault="00A478F4" w:rsidP="00764FB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37682</w:t>
            </w:r>
          </w:p>
          <w:p w:rsidR="00A478F4" w:rsidRPr="002935E7" w:rsidRDefault="00A478F4" w:rsidP="00764FB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F4" w:rsidRDefault="00A478F4" w:rsidP="00764FB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A478F4" w:rsidRPr="00010CFE" w:rsidRDefault="00A478F4" w:rsidP="00764FB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F4" w:rsidRPr="00010CFE" w:rsidRDefault="00A478F4" w:rsidP="00764FB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F4" w:rsidRPr="00010CFE" w:rsidRDefault="00A478F4" w:rsidP="00764FB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A478F4" w:rsidRPr="00543CA3" w:rsidTr="00764FB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F4" w:rsidRPr="00735B06" w:rsidRDefault="00A478F4" w:rsidP="00764FB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F4" w:rsidRPr="00A478F4" w:rsidRDefault="00A478F4" w:rsidP="00A478F4">
            <w:pPr>
              <w:ind w:firstLine="0"/>
            </w:pPr>
            <w:r w:rsidRPr="00A478F4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F4" w:rsidRPr="00A478F4" w:rsidRDefault="00A478F4" w:rsidP="00764FB9">
            <w:pPr>
              <w:spacing w:after="200" w:line="276" w:lineRule="auto"/>
              <w:ind w:firstLine="0"/>
              <w:rPr>
                <w:rFonts w:ascii="Times New Roman" w:hAnsi="Times New Roman"/>
                <w:u w:val="single"/>
              </w:rPr>
            </w:pPr>
            <w:r w:rsidRPr="00A478F4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Текущий ремонт отмостки жилого дома по адресу: г. Минск, </w:t>
            </w:r>
            <w:r w:rsidRPr="00A478F4">
              <w:rPr>
                <w:rFonts w:ascii="Times New Roman" w:eastAsia="Times New Roman" w:hAnsi="Times New Roman"/>
                <w:u w:val="single"/>
                <w:lang w:eastAsia="ru-RU"/>
              </w:rPr>
              <w:lastRenderedPageBreak/>
              <w:t>ул. Руссиянова, д.18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F4" w:rsidRPr="002935E7" w:rsidRDefault="00A478F4" w:rsidP="00764FB9">
            <w:pPr>
              <w:ind w:firstLine="0"/>
              <w:jc w:val="center"/>
              <w:rPr>
                <w:rFonts w:ascii="Times New Roman" w:hAnsi="Times New Roman"/>
              </w:rPr>
            </w:pPr>
            <w:r w:rsidRPr="002935E7">
              <w:rPr>
                <w:rFonts w:ascii="Times New Roman" w:hAnsi="Times New Roman"/>
              </w:rPr>
              <w:lastRenderedPageBreak/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F4" w:rsidRPr="002935E7" w:rsidRDefault="00A478F4" w:rsidP="00764FB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6477</w:t>
            </w:r>
          </w:p>
          <w:p w:rsidR="00A478F4" w:rsidRPr="002935E7" w:rsidRDefault="00A478F4" w:rsidP="00764FB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F4" w:rsidRDefault="00A478F4" w:rsidP="00764FB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A478F4" w:rsidRPr="00010CFE" w:rsidRDefault="00A478F4" w:rsidP="00764FB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lastRenderedPageBreak/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F4" w:rsidRPr="00010CFE" w:rsidRDefault="00A478F4" w:rsidP="00764FB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F4" w:rsidRPr="00010CFE" w:rsidRDefault="00A478F4" w:rsidP="00764FB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A478F4" w:rsidRPr="00543CA3" w:rsidRDefault="00A478F4" w:rsidP="00A478F4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A478F4" w:rsidRDefault="00A478F4" w:rsidP="00A478F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A478F4" w:rsidRPr="00543CA3" w:rsidRDefault="00A478F4" w:rsidP="00A478F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A478F4" w:rsidRDefault="00A478F4" w:rsidP="00A478F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78F4" w:rsidRPr="00543CA3" w:rsidRDefault="00A478F4" w:rsidP="00A478F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A478F4" w:rsidRPr="0068464F" w:rsidRDefault="00A478F4" w:rsidP="00A478F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78F4" w:rsidRPr="00543CA3" w:rsidRDefault="00A478F4" w:rsidP="00A478F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A478F4" w:rsidRPr="0068464F" w:rsidRDefault="00A478F4" w:rsidP="00A478F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78F4" w:rsidRDefault="00A478F4" w:rsidP="00A478F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A478F4" w:rsidRDefault="00A478F4" w:rsidP="00A478F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478F4" w:rsidRDefault="00A478F4" w:rsidP="00A478F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D5690" w:rsidRDefault="00DD5690" w:rsidP="00A478F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D5690" w:rsidRDefault="00DD5690" w:rsidP="00A478F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D5690" w:rsidRDefault="00DD5690" w:rsidP="00A478F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D5690" w:rsidRDefault="00DD5690" w:rsidP="00A478F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D5690" w:rsidRDefault="00DD5690" w:rsidP="00A478F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D5690" w:rsidRDefault="00DD5690" w:rsidP="00A478F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D5690" w:rsidRDefault="00DD5690" w:rsidP="00A478F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D5690" w:rsidRDefault="00DD5690" w:rsidP="00A478F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D5690" w:rsidRDefault="00DD5690" w:rsidP="00A478F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D5690" w:rsidRPr="00543CA3" w:rsidRDefault="00DD5690" w:rsidP="00DD569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DD5690" w:rsidRPr="00543CA3" w:rsidRDefault="00DD5690" w:rsidP="00DD569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DD5690" w:rsidRPr="00543CA3" w:rsidRDefault="00DD5690" w:rsidP="00DD5690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DD5690" w:rsidRPr="00543CA3" w:rsidRDefault="00DD5690" w:rsidP="00DD5690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DD5690" w:rsidRDefault="00DD5690" w:rsidP="00DD569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DD5690" w:rsidRPr="00543CA3" w:rsidRDefault="00DD5690" w:rsidP="00DD5690">
      <w:pPr>
        <w:ind w:left="8647" w:firstLine="0"/>
        <w:rPr>
          <w:rFonts w:ascii="Times New Roman" w:hAnsi="Times New Roman"/>
          <w:sz w:val="24"/>
          <w:szCs w:val="24"/>
        </w:rPr>
      </w:pPr>
    </w:p>
    <w:p w:rsidR="00DD5690" w:rsidRPr="00543CA3" w:rsidRDefault="00DD5690" w:rsidP="00DD5690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DD5690" w:rsidRPr="00543CA3" w:rsidRDefault="00DD5690" w:rsidP="00DD5690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DD5690" w:rsidRPr="00543CA3" w:rsidRDefault="00DD5690" w:rsidP="00DD5690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DD5690" w:rsidRPr="00543CA3" w:rsidTr="00764FB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690" w:rsidRPr="00543CA3" w:rsidRDefault="00DD5690" w:rsidP="00764FB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690" w:rsidRPr="00543CA3" w:rsidRDefault="00DD5690" w:rsidP="00764FB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DD5690" w:rsidRPr="00543CA3" w:rsidRDefault="00DD5690" w:rsidP="00764FB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690" w:rsidRPr="00543CA3" w:rsidRDefault="00DD5690" w:rsidP="00764FB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690" w:rsidRPr="00543CA3" w:rsidRDefault="00DD5690" w:rsidP="00764FB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690" w:rsidRPr="00543CA3" w:rsidRDefault="00DD5690" w:rsidP="00764FB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90" w:rsidRPr="00543CA3" w:rsidRDefault="00DD5690" w:rsidP="00764FB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DD5690" w:rsidRPr="00543CA3" w:rsidRDefault="00DD5690" w:rsidP="00764FB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DD5690" w:rsidRPr="00543CA3" w:rsidRDefault="00DD5690" w:rsidP="00764FB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690" w:rsidRPr="00543CA3" w:rsidRDefault="00DD5690" w:rsidP="00764FB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690" w:rsidRPr="00543CA3" w:rsidRDefault="00DD5690" w:rsidP="00764FB9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DD5690" w:rsidRPr="00543CA3" w:rsidTr="00764FB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690" w:rsidRPr="00543CA3" w:rsidRDefault="00DD5690" w:rsidP="00764FB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690" w:rsidRPr="00543CA3" w:rsidRDefault="00DD5690" w:rsidP="00764FB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690" w:rsidRPr="00543CA3" w:rsidRDefault="00DD5690" w:rsidP="00764FB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690" w:rsidRPr="00543CA3" w:rsidRDefault="00DD5690" w:rsidP="00764FB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690" w:rsidRPr="00543CA3" w:rsidRDefault="00DD5690" w:rsidP="00764FB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690" w:rsidRPr="00543CA3" w:rsidRDefault="00DD5690" w:rsidP="00764FB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690" w:rsidRPr="00543CA3" w:rsidRDefault="00DD5690" w:rsidP="00764FB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690" w:rsidRPr="00543CA3" w:rsidRDefault="00DD5690" w:rsidP="00764FB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DD5690" w:rsidRPr="00543CA3" w:rsidTr="00764FB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90" w:rsidRPr="005B3B05" w:rsidRDefault="00DD5690" w:rsidP="00764FB9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DD5690" w:rsidRPr="005B3B05" w:rsidRDefault="00DD5690" w:rsidP="00764FB9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690" w:rsidRPr="005B3B05" w:rsidRDefault="00DD5690" w:rsidP="00764FB9">
            <w:pPr>
              <w:ind w:hanging="51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90" w:rsidRPr="00DD5690" w:rsidRDefault="00DD5690" w:rsidP="00764FB9">
            <w:pPr>
              <w:ind w:firstLine="0"/>
              <w:jc w:val="both"/>
              <w:rPr>
                <w:rFonts w:ascii="Times New Roman" w:hAnsi="Times New Roman"/>
              </w:rPr>
            </w:pPr>
            <w:r w:rsidRPr="00DD5690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кровельного покрытия козырьков жилого дома по адресу: г. Минск, ул. Руссиянова, д.27/1, п.1-5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90" w:rsidRPr="005B3B05" w:rsidRDefault="00DD5690" w:rsidP="00764FB9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90" w:rsidRPr="005B3B05" w:rsidRDefault="00DD5690" w:rsidP="00764FB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7274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90" w:rsidRDefault="00DD5690" w:rsidP="00764FB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Пар504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DD5690" w:rsidRPr="00010CFE" w:rsidRDefault="00DD5690" w:rsidP="00764FB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Код бюджета 10700                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lastRenderedPageBreak/>
              <w:t>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90" w:rsidRPr="00010CFE" w:rsidRDefault="00DD5690" w:rsidP="00764FB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690" w:rsidRPr="00010CFE" w:rsidRDefault="00DD5690" w:rsidP="00764FB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DD5690" w:rsidRPr="00543CA3" w:rsidRDefault="00DD5690" w:rsidP="00DD5690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D5690" w:rsidRDefault="00DD5690" w:rsidP="00DD569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DD5690" w:rsidRPr="00543CA3" w:rsidRDefault="00DD5690" w:rsidP="00DD569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DD5690" w:rsidRDefault="00DD5690" w:rsidP="00DD569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5690" w:rsidRPr="00543CA3" w:rsidRDefault="00DD5690" w:rsidP="00DD569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DD5690" w:rsidRPr="0068464F" w:rsidRDefault="00DD5690" w:rsidP="00DD569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5690" w:rsidRPr="00543CA3" w:rsidRDefault="00DD5690" w:rsidP="00DD569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DD5690" w:rsidRPr="0068464F" w:rsidRDefault="00DD5690" w:rsidP="00DD569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78F4" w:rsidRDefault="00DD5690" w:rsidP="00DB50B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764FB9" w:rsidRDefault="00764FB9" w:rsidP="00DB50B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64FB9" w:rsidRDefault="00764FB9" w:rsidP="00DB50B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64FB9" w:rsidRDefault="00764FB9" w:rsidP="00DB50B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64FB9" w:rsidRDefault="00764FB9" w:rsidP="00DB50B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64FB9" w:rsidRDefault="00764FB9" w:rsidP="00DB50B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64FB9" w:rsidRDefault="00764FB9" w:rsidP="00DB50B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64FB9" w:rsidRDefault="00764FB9" w:rsidP="00DB50B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64FB9" w:rsidRDefault="00764FB9" w:rsidP="00DB50B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64FB9" w:rsidRDefault="00764FB9" w:rsidP="00DB50B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64FB9" w:rsidRDefault="00764FB9" w:rsidP="00DB50B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64FB9" w:rsidRPr="00543CA3" w:rsidRDefault="00764FB9" w:rsidP="00764FB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764FB9" w:rsidRPr="00543CA3" w:rsidRDefault="00764FB9" w:rsidP="00764FB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764FB9" w:rsidRPr="00543CA3" w:rsidRDefault="00764FB9" w:rsidP="00764FB9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764FB9" w:rsidRPr="00543CA3" w:rsidRDefault="00764FB9" w:rsidP="00764FB9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764FB9" w:rsidRDefault="00764FB9" w:rsidP="00764FB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764FB9" w:rsidRPr="00543CA3" w:rsidRDefault="00764FB9" w:rsidP="00764FB9">
      <w:pPr>
        <w:ind w:left="8647" w:firstLine="0"/>
        <w:rPr>
          <w:rFonts w:ascii="Times New Roman" w:hAnsi="Times New Roman"/>
          <w:sz w:val="24"/>
          <w:szCs w:val="24"/>
        </w:rPr>
      </w:pPr>
    </w:p>
    <w:p w:rsidR="00764FB9" w:rsidRPr="00543CA3" w:rsidRDefault="00764FB9" w:rsidP="00764FB9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764FB9" w:rsidRPr="00543CA3" w:rsidRDefault="00764FB9" w:rsidP="00764FB9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764FB9" w:rsidRPr="00543CA3" w:rsidRDefault="00764FB9" w:rsidP="00764FB9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764FB9" w:rsidRPr="00543CA3" w:rsidTr="00764FB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B9" w:rsidRPr="00543CA3" w:rsidRDefault="00764FB9" w:rsidP="00764FB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B9" w:rsidRPr="00543CA3" w:rsidRDefault="00764FB9" w:rsidP="00764FB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764FB9" w:rsidRPr="00543CA3" w:rsidRDefault="00764FB9" w:rsidP="00764FB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B9" w:rsidRPr="00543CA3" w:rsidRDefault="00764FB9" w:rsidP="00764FB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B9" w:rsidRPr="00543CA3" w:rsidRDefault="00764FB9" w:rsidP="00764FB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B9" w:rsidRPr="00543CA3" w:rsidRDefault="00764FB9" w:rsidP="00764FB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B9" w:rsidRPr="00543CA3" w:rsidRDefault="00764FB9" w:rsidP="00764FB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764FB9" w:rsidRPr="00543CA3" w:rsidRDefault="00764FB9" w:rsidP="00764FB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764FB9" w:rsidRPr="00543CA3" w:rsidRDefault="00764FB9" w:rsidP="00764FB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B9" w:rsidRPr="00543CA3" w:rsidRDefault="00764FB9" w:rsidP="00764FB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FB9" w:rsidRPr="00543CA3" w:rsidRDefault="00764FB9" w:rsidP="00764FB9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764FB9" w:rsidRPr="00543CA3" w:rsidTr="00764FB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B9" w:rsidRPr="00543CA3" w:rsidRDefault="00764FB9" w:rsidP="00764FB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B9" w:rsidRPr="00543CA3" w:rsidRDefault="00764FB9" w:rsidP="00764FB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B9" w:rsidRPr="00543CA3" w:rsidRDefault="00764FB9" w:rsidP="00764FB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B9" w:rsidRPr="00543CA3" w:rsidRDefault="00764FB9" w:rsidP="00764FB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B9" w:rsidRPr="00543CA3" w:rsidRDefault="00764FB9" w:rsidP="00764FB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B9" w:rsidRPr="00543CA3" w:rsidRDefault="00764FB9" w:rsidP="00764FB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B9" w:rsidRPr="00543CA3" w:rsidRDefault="00764FB9" w:rsidP="00764FB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FB9" w:rsidRPr="00543CA3" w:rsidRDefault="00764FB9" w:rsidP="00764FB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764FB9" w:rsidRPr="00543CA3" w:rsidTr="00764FB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B9" w:rsidRPr="00A01AAF" w:rsidRDefault="00764FB9" w:rsidP="00764FB9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764FB9" w:rsidRPr="00A01AAF" w:rsidRDefault="00764FB9" w:rsidP="00764FB9">
            <w:pPr>
              <w:ind w:firstLine="0"/>
              <w:jc w:val="center"/>
              <w:rPr>
                <w:rFonts w:ascii="Times New Roman" w:hAnsi="Times New Roman"/>
              </w:rPr>
            </w:pPr>
            <w:r w:rsidRPr="00A01AAF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FB9" w:rsidRPr="00E3667B" w:rsidRDefault="00E3667B" w:rsidP="00764FB9">
            <w:pPr>
              <w:ind w:firstLine="0"/>
              <w:jc w:val="both"/>
            </w:pPr>
            <w:r w:rsidRPr="00E3667B">
              <w:rPr>
                <w:rFonts w:ascii="Times New Roman" w:eastAsia="Times New Roman" w:hAnsi="Times New Roman"/>
                <w:u w:val="single"/>
                <w:lang w:eastAsia="ru-RU"/>
              </w:rPr>
              <w:t>71.11.2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B9" w:rsidRPr="00E3667B" w:rsidRDefault="00764FB9" w:rsidP="00764FB9">
            <w:pPr>
              <w:ind w:firstLine="0"/>
              <w:jc w:val="both"/>
              <w:rPr>
                <w:rFonts w:ascii="Times New Roman" w:hAnsi="Times New Roman"/>
              </w:rPr>
            </w:pPr>
            <w:r w:rsidRPr="00E3667B">
              <w:rPr>
                <w:rFonts w:ascii="Times New Roman" w:hAnsi="Times New Roman"/>
                <w:u w:val="single"/>
              </w:rPr>
              <w:t xml:space="preserve">«Работы по обследованию технического состояния строительных конструкций жилого дома 33Б по ул. К.Чорного в г.Минске с выдачей </w:t>
            </w:r>
            <w:r w:rsidRPr="00E3667B">
              <w:rPr>
                <w:rFonts w:ascii="Times New Roman" w:hAnsi="Times New Roman"/>
                <w:u w:val="single"/>
              </w:rPr>
              <w:lastRenderedPageBreak/>
              <w:t>технического заключения»</w:t>
            </w:r>
            <w:r w:rsidRPr="00E3667B">
              <w:rPr>
                <w:rFonts w:ascii="Times New Roman" w:eastAsia="Times New Roman" w:hAnsi="Times New Roman"/>
                <w:lang w:eastAsia="ru-RU"/>
              </w:rPr>
              <w:t>_______________________________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B9" w:rsidRPr="005051E2" w:rsidRDefault="00764FB9" w:rsidP="00764FB9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lastRenderedPageBreak/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B9" w:rsidRPr="005051E2" w:rsidRDefault="00E3667B" w:rsidP="00764FB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8996,26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B9" w:rsidRDefault="00764FB9" w:rsidP="00764FB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764FB9" w:rsidRPr="00010CFE" w:rsidRDefault="00764FB9" w:rsidP="00764FB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B9" w:rsidRPr="00010CFE" w:rsidRDefault="00764FB9" w:rsidP="00764FB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FB9" w:rsidRPr="00010CFE" w:rsidRDefault="00764FB9" w:rsidP="00764FB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764FB9" w:rsidRPr="00543CA3" w:rsidRDefault="00764FB9" w:rsidP="00764FB9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64FB9" w:rsidRDefault="00764FB9" w:rsidP="00764FB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764FB9" w:rsidRPr="00543CA3" w:rsidRDefault="00764FB9" w:rsidP="00764FB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764FB9" w:rsidRDefault="00764FB9" w:rsidP="00764F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64FB9" w:rsidRPr="00543CA3" w:rsidRDefault="00764FB9" w:rsidP="00764F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764FB9" w:rsidRPr="0068464F" w:rsidRDefault="00764FB9" w:rsidP="00764F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64FB9" w:rsidRPr="00543CA3" w:rsidRDefault="00764FB9" w:rsidP="00764F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764FB9" w:rsidRPr="0068464F" w:rsidRDefault="00764FB9" w:rsidP="00764F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64FB9" w:rsidRDefault="00764FB9" w:rsidP="00764FB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764FB9" w:rsidRDefault="00764FB9" w:rsidP="00764FB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64FB9" w:rsidRDefault="00764FB9" w:rsidP="00764FB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64FB9" w:rsidRDefault="00764FB9" w:rsidP="00764FB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64FB9" w:rsidRDefault="00764FB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C6DF8" w:rsidRDefault="003C6DF8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C6DF8" w:rsidRDefault="003C6DF8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C6DF8" w:rsidRDefault="003C6DF8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C6DF8" w:rsidRDefault="003C6DF8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C6DF8" w:rsidRPr="00543CA3" w:rsidRDefault="003C6DF8" w:rsidP="003C6DF8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3C6DF8" w:rsidRPr="00543CA3" w:rsidRDefault="003C6DF8" w:rsidP="003C6DF8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3C6DF8" w:rsidRPr="00543CA3" w:rsidRDefault="003C6DF8" w:rsidP="003C6DF8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3C6DF8" w:rsidRPr="00543CA3" w:rsidRDefault="003C6DF8" w:rsidP="003C6DF8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3C6DF8" w:rsidRDefault="003C6DF8" w:rsidP="003C6DF8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3C6DF8" w:rsidRPr="00543CA3" w:rsidRDefault="003C6DF8" w:rsidP="003C6DF8">
      <w:pPr>
        <w:ind w:left="8647" w:firstLine="0"/>
        <w:rPr>
          <w:rFonts w:ascii="Times New Roman" w:hAnsi="Times New Roman"/>
          <w:sz w:val="24"/>
          <w:szCs w:val="24"/>
        </w:rPr>
      </w:pPr>
    </w:p>
    <w:p w:rsidR="003C6DF8" w:rsidRPr="00543CA3" w:rsidRDefault="003C6DF8" w:rsidP="003C6DF8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3C6DF8" w:rsidRPr="00543CA3" w:rsidRDefault="003C6DF8" w:rsidP="003C6DF8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3C6DF8" w:rsidRPr="00543CA3" w:rsidRDefault="003C6DF8" w:rsidP="003C6DF8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3C6DF8" w:rsidRPr="00543CA3" w:rsidTr="00020CA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DF8" w:rsidRPr="00543CA3" w:rsidRDefault="003C6DF8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DF8" w:rsidRPr="00543CA3" w:rsidRDefault="003C6DF8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3C6DF8" w:rsidRPr="00543CA3" w:rsidRDefault="003C6DF8" w:rsidP="00020CA1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DF8" w:rsidRPr="00543CA3" w:rsidRDefault="003C6DF8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DF8" w:rsidRPr="00543CA3" w:rsidRDefault="003C6DF8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DF8" w:rsidRPr="00543CA3" w:rsidRDefault="003C6DF8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DF8" w:rsidRPr="00543CA3" w:rsidRDefault="003C6DF8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3C6DF8" w:rsidRPr="00543CA3" w:rsidRDefault="003C6DF8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3C6DF8" w:rsidRPr="00543CA3" w:rsidRDefault="003C6DF8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DF8" w:rsidRPr="00543CA3" w:rsidRDefault="003C6DF8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DF8" w:rsidRPr="00543CA3" w:rsidRDefault="003C6DF8" w:rsidP="00020CA1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3C6DF8" w:rsidRPr="00543CA3" w:rsidTr="00020CA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F8" w:rsidRPr="00543CA3" w:rsidRDefault="003C6DF8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F8" w:rsidRPr="00543CA3" w:rsidRDefault="003C6DF8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F8" w:rsidRPr="00543CA3" w:rsidRDefault="003C6DF8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F8" w:rsidRPr="00543CA3" w:rsidRDefault="003C6DF8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F8" w:rsidRPr="00543CA3" w:rsidRDefault="003C6DF8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F8" w:rsidRPr="00543CA3" w:rsidRDefault="003C6DF8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F8" w:rsidRPr="00543CA3" w:rsidRDefault="003C6DF8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F8" w:rsidRPr="00543CA3" w:rsidRDefault="003C6DF8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3C6DF8" w:rsidRPr="00543CA3" w:rsidTr="00020CA1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DF8" w:rsidRPr="00A01AAF" w:rsidRDefault="003C6DF8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3C6DF8" w:rsidRPr="00A01AAF" w:rsidRDefault="003C6DF8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A01AAF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F8" w:rsidRPr="003C6DF8" w:rsidRDefault="003C6DF8" w:rsidP="00020CA1">
            <w:pPr>
              <w:ind w:firstLine="0"/>
              <w:jc w:val="both"/>
            </w:pPr>
            <w:r w:rsidRPr="003C6DF8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DF8" w:rsidRPr="003C6DF8" w:rsidRDefault="003C6DF8" w:rsidP="003C6DF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  <w:r w:rsidRPr="003C6DF8">
              <w:rPr>
                <w:rFonts w:ascii="Times New Roman" w:hAnsi="Times New Roman"/>
                <w:u w:val="single"/>
              </w:rPr>
              <w:t>«Текущий ремонт системы горячего водоснабжения в жилых домах по адресам: г. Минск, ул. Калиновского, д.40/2, д. 40/3, д. 40/4»</w:t>
            </w:r>
          </w:p>
          <w:p w:rsidR="003C6DF8" w:rsidRPr="003C6DF8" w:rsidRDefault="003C6DF8" w:rsidP="00020CA1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DF8" w:rsidRPr="005051E2" w:rsidRDefault="003C6DF8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DF8" w:rsidRPr="005051E2" w:rsidRDefault="003C6DF8" w:rsidP="00020CA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38309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DF8" w:rsidRDefault="003C6DF8" w:rsidP="00020CA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3C6DF8" w:rsidRPr="00010CFE" w:rsidRDefault="003C6DF8" w:rsidP="00020CA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DF8" w:rsidRPr="00010CFE" w:rsidRDefault="003C6DF8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DF8" w:rsidRPr="00010CFE" w:rsidRDefault="003C6DF8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3C6DF8" w:rsidRPr="00543CA3" w:rsidRDefault="003C6DF8" w:rsidP="003C6DF8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3C6DF8" w:rsidRDefault="003C6DF8" w:rsidP="003C6DF8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3C6DF8" w:rsidRPr="00543CA3" w:rsidRDefault="003C6DF8" w:rsidP="003C6DF8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3C6DF8" w:rsidRDefault="003C6DF8" w:rsidP="003C6DF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6DF8" w:rsidRPr="00543CA3" w:rsidRDefault="003C6DF8" w:rsidP="003C6DF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3C6DF8" w:rsidRPr="0068464F" w:rsidRDefault="003C6DF8" w:rsidP="003C6DF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6DF8" w:rsidRPr="00543CA3" w:rsidRDefault="003C6DF8" w:rsidP="003C6DF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3C6DF8" w:rsidRPr="0068464F" w:rsidRDefault="003C6DF8" w:rsidP="003C6DF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6DF8" w:rsidRDefault="003C6DF8" w:rsidP="003C6DF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3C6DF8" w:rsidRDefault="003C6DF8" w:rsidP="003C6DF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C6DF8" w:rsidRDefault="003C6DF8" w:rsidP="003C6DF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C6DF8" w:rsidRDefault="003C6DF8" w:rsidP="003C6DF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C6DF8" w:rsidRDefault="003C6DF8" w:rsidP="003C6DF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C6DF8" w:rsidRDefault="003C6DF8" w:rsidP="003C6DF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C6DF8" w:rsidRDefault="003C6DF8" w:rsidP="003C6DF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C6DF8" w:rsidRDefault="003C6DF8" w:rsidP="003C6DF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C6DF8" w:rsidRDefault="003C6DF8" w:rsidP="003C6DF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C6DF8" w:rsidRDefault="003C6DF8" w:rsidP="003C6DF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C6DF8" w:rsidRPr="00543CA3" w:rsidRDefault="003C6DF8" w:rsidP="003C6DF8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3C6DF8" w:rsidRPr="00543CA3" w:rsidRDefault="003C6DF8" w:rsidP="003C6DF8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3C6DF8" w:rsidRPr="00543CA3" w:rsidRDefault="003C6DF8" w:rsidP="003C6DF8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3C6DF8" w:rsidRPr="00543CA3" w:rsidRDefault="003C6DF8" w:rsidP="003C6DF8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3C6DF8" w:rsidRDefault="003C6DF8" w:rsidP="003C6DF8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3C6DF8" w:rsidRPr="00543CA3" w:rsidRDefault="003C6DF8" w:rsidP="003C6DF8">
      <w:pPr>
        <w:ind w:left="8647" w:firstLine="0"/>
        <w:rPr>
          <w:rFonts w:ascii="Times New Roman" w:hAnsi="Times New Roman"/>
          <w:sz w:val="24"/>
          <w:szCs w:val="24"/>
        </w:rPr>
      </w:pPr>
    </w:p>
    <w:p w:rsidR="003C6DF8" w:rsidRPr="00543CA3" w:rsidRDefault="003C6DF8" w:rsidP="003C6DF8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3C6DF8" w:rsidRPr="00543CA3" w:rsidRDefault="003C6DF8" w:rsidP="003C6DF8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3C6DF8" w:rsidRPr="00543CA3" w:rsidRDefault="003C6DF8" w:rsidP="003C6DF8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3C6DF8" w:rsidRPr="00543CA3" w:rsidTr="00020CA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DF8" w:rsidRPr="00543CA3" w:rsidRDefault="003C6DF8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DF8" w:rsidRPr="00543CA3" w:rsidRDefault="003C6DF8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3C6DF8" w:rsidRPr="00543CA3" w:rsidRDefault="003C6DF8" w:rsidP="00020CA1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DF8" w:rsidRPr="00543CA3" w:rsidRDefault="003C6DF8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DF8" w:rsidRPr="00543CA3" w:rsidRDefault="003C6DF8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DF8" w:rsidRPr="00543CA3" w:rsidRDefault="003C6DF8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DF8" w:rsidRPr="00543CA3" w:rsidRDefault="003C6DF8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3C6DF8" w:rsidRPr="00543CA3" w:rsidRDefault="003C6DF8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3C6DF8" w:rsidRPr="00543CA3" w:rsidRDefault="003C6DF8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DF8" w:rsidRPr="00543CA3" w:rsidRDefault="003C6DF8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DF8" w:rsidRPr="00543CA3" w:rsidRDefault="003C6DF8" w:rsidP="00020CA1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3C6DF8" w:rsidRPr="00543CA3" w:rsidTr="00020CA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F8" w:rsidRPr="00543CA3" w:rsidRDefault="003C6DF8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F8" w:rsidRPr="00543CA3" w:rsidRDefault="003C6DF8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F8" w:rsidRPr="00543CA3" w:rsidRDefault="003C6DF8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F8" w:rsidRPr="00543CA3" w:rsidRDefault="003C6DF8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F8" w:rsidRPr="00543CA3" w:rsidRDefault="003C6DF8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F8" w:rsidRPr="00543CA3" w:rsidRDefault="003C6DF8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F8" w:rsidRPr="00543CA3" w:rsidRDefault="003C6DF8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DF8" w:rsidRPr="00543CA3" w:rsidRDefault="003C6DF8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3C6DF8" w:rsidRPr="00543CA3" w:rsidTr="00020CA1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DF8" w:rsidRPr="00A01AAF" w:rsidRDefault="003C6DF8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3C6DF8" w:rsidRPr="00A01AAF" w:rsidRDefault="003C6DF8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A01AAF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DF8" w:rsidRPr="003C6DF8" w:rsidRDefault="003211E4" w:rsidP="00020CA1">
            <w:pPr>
              <w:ind w:firstLine="0"/>
              <w:jc w:val="both"/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43.99.900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DF8" w:rsidRPr="003211E4" w:rsidRDefault="003211E4" w:rsidP="00020CA1">
            <w:pPr>
              <w:ind w:firstLine="0"/>
              <w:jc w:val="both"/>
              <w:rPr>
                <w:rFonts w:ascii="Times New Roman" w:hAnsi="Times New Roman"/>
              </w:rPr>
            </w:pPr>
            <w:r w:rsidRPr="003211E4">
              <w:rPr>
                <w:rFonts w:ascii="Times New Roman" w:hAnsi="Times New Roman"/>
                <w:u w:val="single"/>
              </w:rPr>
              <w:t>«Утепление отдельно промерзающих участков наружных стен жилого дома по адресу: г. Минск, пр. Независимости, д.137/1, кв. 162»</w:t>
            </w:r>
            <w:r w:rsidRPr="003211E4">
              <w:rPr>
                <w:rFonts w:ascii="Times New Roman" w:eastAsia="Times New Roman" w:hAnsi="Times New Roman"/>
                <w:lang w:eastAsia="ru-RU"/>
              </w:rPr>
              <w:t>__________________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DF8" w:rsidRPr="005051E2" w:rsidRDefault="003C6DF8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DF8" w:rsidRPr="005051E2" w:rsidRDefault="003211E4" w:rsidP="00020CA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2841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DF8" w:rsidRDefault="003C6DF8" w:rsidP="00020CA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3C6DF8" w:rsidRPr="00010CFE" w:rsidRDefault="003C6DF8" w:rsidP="00020CA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DF8" w:rsidRPr="00010CFE" w:rsidRDefault="003C6DF8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DF8" w:rsidRPr="00010CFE" w:rsidRDefault="003C6DF8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3211E4" w:rsidRPr="00543CA3" w:rsidTr="00020CA1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1E4" w:rsidRPr="00A01AAF" w:rsidRDefault="003211E4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1E4" w:rsidRDefault="003211E4">
            <w:r w:rsidRPr="00D87CA4">
              <w:rPr>
                <w:rFonts w:ascii="Times New Roman" w:eastAsia="Times New Roman" w:hAnsi="Times New Roman"/>
                <w:u w:val="single"/>
                <w:lang w:eastAsia="ru-RU"/>
              </w:rPr>
              <w:t>43.99.900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1E4" w:rsidRPr="003211E4" w:rsidRDefault="003211E4" w:rsidP="003211E4">
            <w:pPr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211E4">
              <w:rPr>
                <w:rFonts w:ascii="Times New Roman" w:hAnsi="Times New Roman"/>
                <w:u w:val="single"/>
              </w:rPr>
              <w:t xml:space="preserve">«Утепление отдельно промерзающих участков </w:t>
            </w:r>
            <w:r w:rsidRPr="003211E4">
              <w:rPr>
                <w:rFonts w:ascii="Times New Roman" w:hAnsi="Times New Roman"/>
                <w:u w:val="single"/>
              </w:rPr>
              <w:lastRenderedPageBreak/>
              <w:t>наружных стен жилого дома по адресу: г. Минск, ул. Водолажского, д.3, кв. 14»</w:t>
            </w:r>
          </w:p>
          <w:p w:rsidR="003211E4" w:rsidRPr="003211E4" w:rsidRDefault="003211E4" w:rsidP="00020CA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1E4" w:rsidRPr="005051E2" w:rsidRDefault="003211E4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lastRenderedPageBreak/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1E4" w:rsidRPr="005051E2" w:rsidRDefault="003211E4" w:rsidP="00020CA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7317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1E4" w:rsidRDefault="003211E4" w:rsidP="00020CA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lastRenderedPageBreak/>
              <w:t>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3211E4" w:rsidRPr="00010CFE" w:rsidRDefault="003211E4" w:rsidP="00020CA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1E4" w:rsidRPr="00010CFE" w:rsidRDefault="003211E4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1E4" w:rsidRPr="00010CFE" w:rsidRDefault="003211E4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3211E4" w:rsidRPr="00543CA3" w:rsidTr="00020CA1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1E4" w:rsidRPr="00A01AAF" w:rsidRDefault="003211E4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1E4" w:rsidRDefault="003211E4">
            <w:r w:rsidRPr="00D87CA4">
              <w:rPr>
                <w:rFonts w:ascii="Times New Roman" w:eastAsia="Times New Roman" w:hAnsi="Times New Roman"/>
                <w:u w:val="single"/>
                <w:lang w:eastAsia="ru-RU"/>
              </w:rPr>
              <w:t>43.99.900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1E4" w:rsidRPr="003211E4" w:rsidRDefault="003211E4" w:rsidP="00020CA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  <w:r w:rsidRPr="003211E4">
              <w:rPr>
                <w:rFonts w:ascii="Times New Roman" w:hAnsi="Times New Roman"/>
                <w:u w:val="single"/>
              </w:rPr>
              <w:t>«Утепление отдельно промерзающих участков наружных стен жилого дома по адресу: г. Минск, пул. Шафарнянская, д.2а, кв.81»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1E4" w:rsidRPr="005051E2" w:rsidRDefault="003211E4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1E4" w:rsidRPr="005051E2" w:rsidRDefault="003211E4" w:rsidP="00020CA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4636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1E4" w:rsidRDefault="003211E4" w:rsidP="00020CA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3211E4" w:rsidRPr="00010CFE" w:rsidRDefault="003211E4" w:rsidP="00020CA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1E4" w:rsidRPr="00010CFE" w:rsidRDefault="003211E4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1E4" w:rsidRPr="00010CFE" w:rsidRDefault="003211E4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3C6DF8" w:rsidRPr="00543CA3" w:rsidRDefault="003C6DF8" w:rsidP="003C6DF8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3C6DF8" w:rsidRDefault="003C6DF8" w:rsidP="003C6DF8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3C6DF8" w:rsidRPr="00543CA3" w:rsidRDefault="003C6DF8" w:rsidP="003C6DF8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3C6DF8" w:rsidRDefault="003C6DF8" w:rsidP="003C6DF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6DF8" w:rsidRPr="00543CA3" w:rsidRDefault="003C6DF8" w:rsidP="003C6DF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3C6DF8" w:rsidRPr="0068464F" w:rsidRDefault="003C6DF8" w:rsidP="003C6DF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6DF8" w:rsidRPr="00543CA3" w:rsidRDefault="003C6DF8" w:rsidP="003C6DF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3C6DF8" w:rsidRPr="0068464F" w:rsidRDefault="003C6DF8" w:rsidP="003C6DF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6DF8" w:rsidRDefault="003C6DF8" w:rsidP="003C6DF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3211E4" w:rsidRPr="00543CA3" w:rsidRDefault="003211E4" w:rsidP="003211E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3211E4" w:rsidRPr="00543CA3" w:rsidRDefault="003211E4" w:rsidP="003211E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3211E4" w:rsidRPr="00543CA3" w:rsidRDefault="003211E4" w:rsidP="003211E4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3211E4" w:rsidRPr="00543CA3" w:rsidRDefault="003211E4" w:rsidP="003211E4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3211E4" w:rsidRDefault="003211E4" w:rsidP="003211E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3211E4" w:rsidRPr="00543CA3" w:rsidRDefault="003211E4" w:rsidP="003211E4">
      <w:pPr>
        <w:ind w:left="8647" w:firstLine="0"/>
        <w:rPr>
          <w:rFonts w:ascii="Times New Roman" w:hAnsi="Times New Roman"/>
          <w:sz w:val="24"/>
          <w:szCs w:val="24"/>
        </w:rPr>
      </w:pPr>
    </w:p>
    <w:p w:rsidR="003211E4" w:rsidRPr="00543CA3" w:rsidRDefault="003211E4" w:rsidP="003211E4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3211E4" w:rsidRPr="00543CA3" w:rsidRDefault="003211E4" w:rsidP="003211E4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3211E4" w:rsidRPr="00543CA3" w:rsidRDefault="003211E4" w:rsidP="003211E4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3211E4" w:rsidRPr="00543CA3" w:rsidTr="00020CA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1E4" w:rsidRPr="00543CA3" w:rsidRDefault="003211E4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1E4" w:rsidRPr="00543CA3" w:rsidRDefault="003211E4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3211E4" w:rsidRPr="00543CA3" w:rsidRDefault="003211E4" w:rsidP="00020CA1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1E4" w:rsidRPr="00543CA3" w:rsidRDefault="003211E4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1E4" w:rsidRPr="00543CA3" w:rsidRDefault="003211E4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1E4" w:rsidRPr="00543CA3" w:rsidRDefault="003211E4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1E4" w:rsidRPr="00543CA3" w:rsidRDefault="003211E4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3211E4" w:rsidRPr="00543CA3" w:rsidRDefault="003211E4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3211E4" w:rsidRPr="00543CA3" w:rsidRDefault="003211E4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1E4" w:rsidRPr="00543CA3" w:rsidRDefault="003211E4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1E4" w:rsidRPr="00543CA3" w:rsidRDefault="003211E4" w:rsidP="00020CA1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3211E4" w:rsidRPr="00543CA3" w:rsidTr="00020CA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1E4" w:rsidRPr="00543CA3" w:rsidRDefault="003211E4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1E4" w:rsidRPr="00543CA3" w:rsidRDefault="003211E4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1E4" w:rsidRPr="00543CA3" w:rsidRDefault="003211E4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1E4" w:rsidRPr="00543CA3" w:rsidRDefault="003211E4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1E4" w:rsidRPr="00543CA3" w:rsidRDefault="003211E4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1E4" w:rsidRPr="00543CA3" w:rsidRDefault="003211E4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1E4" w:rsidRPr="00543CA3" w:rsidRDefault="003211E4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1E4" w:rsidRPr="00543CA3" w:rsidRDefault="003211E4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3211E4" w:rsidRPr="00543CA3" w:rsidTr="00020CA1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1E4" w:rsidRPr="00A01AAF" w:rsidRDefault="003211E4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3211E4" w:rsidRPr="00A01AAF" w:rsidRDefault="003211E4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A01AAF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1E4" w:rsidRPr="003C6DF8" w:rsidRDefault="003211E4" w:rsidP="00020CA1">
            <w:pPr>
              <w:ind w:firstLine="0"/>
              <w:jc w:val="both"/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43.99.900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1E4" w:rsidRPr="003211E4" w:rsidRDefault="003211E4" w:rsidP="003211E4">
            <w:pPr>
              <w:spacing w:after="200" w:line="276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11E4">
              <w:rPr>
                <w:rFonts w:ascii="Times New Roman" w:eastAsia="Times New Roman" w:hAnsi="Times New Roman"/>
                <w:u w:val="single"/>
                <w:lang w:eastAsia="ru-RU"/>
              </w:rPr>
              <w:t>«Текущий ремонт по замене заполнений дверных проемов жилых домов по адресам: г. Минск, пр. Независимости 123/2, д. 143/1, ул. Калиновского, д. 54/1, д.54/2»</w:t>
            </w:r>
          </w:p>
          <w:p w:rsidR="003211E4" w:rsidRPr="003211E4" w:rsidRDefault="003211E4" w:rsidP="00020CA1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1E4" w:rsidRPr="005051E2" w:rsidRDefault="003211E4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lastRenderedPageBreak/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1E4" w:rsidRPr="005051E2" w:rsidRDefault="003211E4" w:rsidP="00020CA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11362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1E4" w:rsidRDefault="003211E4" w:rsidP="00020CA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3211E4" w:rsidRPr="00010CFE" w:rsidRDefault="003211E4" w:rsidP="00020CA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1E4" w:rsidRPr="00010CFE" w:rsidRDefault="003211E4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1E4" w:rsidRPr="00010CFE" w:rsidRDefault="003211E4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3211E4" w:rsidRPr="00543CA3" w:rsidRDefault="003211E4" w:rsidP="003211E4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3211E4" w:rsidRDefault="003211E4" w:rsidP="003211E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3211E4" w:rsidRPr="00543CA3" w:rsidRDefault="003211E4" w:rsidP="003211E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3211E4" w:rsidRDefault="003211E4" w:rsidP="003211E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11E4" w:rsidRPr="00543CA3" w:rsidRDefault="003211E4" w:rsidP="003211E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3211E4" w:rsidRPr="0068464F" w:rsidRDefault="003211E4" w:rsidP="003211E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211E4" w:rsidRPr="00543CA3" w:rsidRDefault="003211E4" w:rsidP="003211E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3C6DF8" w:rsidRDefault="003C6DF8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71FA" w:rsidRDefault="008671FA" w:rsidP="008671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8671FA" w:rsidRDefault="008671F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71FA" w:rsidRDefault="008671F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71FA" w:rsidRDefault="008671F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71FA" w:rsidRDefault="008671F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71FA" w:rsidRDefault="008671F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71FA" w:rsidRDefault="008671F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71FA" w:rsidRDefault="008671F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71FA" w:rsidRDefault="008671F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71FA" w:rsidRDefault="008671F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71FA" w:rsidRDefault="008671F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671FA" w:rsidRPr="00543CA3" w:rsidRDefault="008671FA" w:rsidP="008671FA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8671FA" w:rsidRPr="00543CA3" w:rsidRDefault="008671FA" w:rsidP="008671FA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8671FA" w:rsidRPr="00543CA3" w:rsidRDefault="008671FA" w:rsidP="008671FA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8671FA" w:rsidRPr="00543CA3" w:rsidRDefault="008671FA" w:rsidP="008671FA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8671FA" w:rsidRDefault="008671FA" w:rsidP="008671FA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8671FA" w:rsidRPr="00543CA3" w:rsidRDefault="008671FA" w:rsidP="008671FA">
      <w:pPr>
        <w:ind w:left="8647" w:firstLine="0"/>
        <w:rPr>
          <w:rFonts w:ascii="Times New Roman" w:hAnsi="Times New Roman"/>
          <w:sz w:val="24"/>
          <w:szCs w:val="24"/>
        </w:rPr>
      </w:pPr>
    </w:p>
    <w:p w:rsidR="008671FA" w:rsidRPr="00543CA3" w:rsidRDefault="008671FA" w:rsidP="008671FA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8671FA" w:rsidRPr="00543CA3" w:rsidRDefault="008671FA" w:rsidP="008671FA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8671FA" w:rsidRPr="00543CA3" w:rsidRDefault="008671FA" w:rsidP="008671FA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8671FA" w:rsidRPr="00543CA3" w:rsidTr="00020CA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1FA" w:rsidRPr="00543CA3" w:rsidRDefault="008671FA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1FA" w:rsidRPr="00543CA3" w:rsidRDefault="008671FA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8671FA" w:rsidRPr="00543CA3" w:rsidRDefault="008671FA" w:rsidP="00020CA1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1FA" w:rsidRPr="00543CA3" w:rsidRDefault="008671FA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1FA" w:rsidRPr="00543CA3" w:rsidRDefault="008671FA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1FA" w:rsidRPr="00543CA3" w:rsidRDefault="008671FA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1FA" w:rsidRPr="00543CA3" w:rsidRDefault="008671FA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8671FA" w:rsidRPr="00543CA3" w:rsidRDefault="008671FA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8671FA" w:rsidRPr="00543CA3" w:rsidRDefault="008671FA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1FA" w:rsidRPr="00543CA3" w:rsidRDefault="008671FA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1FA" w:rsidRPr="00543CA3" w:rsidRDefault="008671FA" w:rsidP="00020CA1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8671FA" w:rsidRPr="00543CA3" w:rsidTr="00020CA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FA" w:rsidRPr="00543CA3" w:rsidRDefault="008671FA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FA" w:rsidRPr="00543CA3" w:rsidRDefault="008671FA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FA" w:rsidRPr="00543CA3" w:rsidRDefault="008671FA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FA" w:rsidRPr="00543CA3" w:rsidRDefault="008671FA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FA" w:rsidRPr="00543CA3" w:rsidRDefault="008671FA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FA" w:rsidRPr="00543CA3" w:rsidRDefault="008671FA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FA" w:rsidRPr="00543CA3" w:rsidRDefault="008671FA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1FA" w:rsidRPr="00543CA3" w:rsidRDefault="008671FA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8671FA" w:rsidRPr="00543CA3" w:rsidTr="00020CA1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1FA" w:rsidRPr="00A01AAF" w:rsidRDefault="008671FA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8671FA" w:rsidRPr="00A01AAF" w:rsidRDefault="008671FA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A01AAF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FA" w:rsidRPr="008671FA" w:rsidRDefault="008671FA" w:rsidP="008671FA">
            <w:pPr>
              <w:ind w:firstLine="0"/>
              <w:jc w:val="both"/>
            </w:pPr>
            <w:r w:rsidRPr="008671FA">
              <w:rPr>
                <w:rFonts w:ascii="Times New Roman" w:hAnsi="Times New Roman"/>
                <w:u w:val="single"/>
              </w:rPr>
              <w:t>43.22.12.100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1FA" w:rsidRPr="008671FA" w:rsidRDefault="008671FA" w:rsidP="008671F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  <w:r w:rsidRPr="008671FA">
              <w:rPr>
                <w:rFonts w:ascii="Times New Roman" w:hAnsi="Times New Roman"/>
                <w:u w:val="single"/>
              </w:rPr>
              <w:t xml:space="preserve">«Текущий ремонт системы отопления в жилых домах на участке № 3 (согласно расшифровке)» </w:t>
            </w:r>
          </w:p>
          <w:p w:rsidR="008671FA" w:rsidRPr="008671FA" w:rsidRDefault="008671FA" w:rsidP="00020CA1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1FA" w:rsidRPr="005051E2" w:rsidRDefault="008671FA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1FA" w:rsidRPr="005051E2" w:rsidRDefault="008671FA" w:rsidP="00020CA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12732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1FA" w:rsidRDefault="008671FA" w:rsidP="00020CA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8671FA" w:rsidRPr="00010CFE" w:rsidRDefault="008671FA" w:rsidP="00020CA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1FA" w:rsidRPr="00010CFE" w:rsidRDefault="008671FA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1FA" w:rsidRPr="00010CFE" w:rsidRDefault="008671FA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8671FA" w:rsidRPr="00543CA3" w:rsidTr="00020CA1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1FA" w:rsidRPr="00A01AAF" w:rsidRDefault="008671FA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FA" w:rsidRPr="008671FA" w:rsidRDefault="008671FA" w:rsidP="008671FA">
            <w:pPr>
              <w:ind w:firstLine="0"/>
              <w:jc w:val="both"/>
            </w:pPr>
            <w:r w:rsidRPr="008671FA">
              <w:rPr>
                <w:rFonts w:ascii="Times New Roman" w:hAnsi="Times New Roman"/>
                <w:u w:val="single"/>
              </w:rPr>
              <w:t>43.22.12.100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1FA" w:rsidRPr="008671FA" w:rsidRDefault="008671FA" w:rsidP="008671F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  <w:r w:rsidRPr="008671FA">
              <w:rPr>
                <w:rFonts w:ascii="Times New Roman" w:hAnsi="Times New Roman"/>
                <w:u w:val="single"/>
              </w:rPr>
              <w:t>«Текущий ремонт системы отопления в жилых домах по адресам: г. Минск, ул. Стариновская, д. 3, п.3, д. 19, д.37, ул. Пономарева, д.4, кв. 16, д. 12, д.4а, ул. 50 ет Победы д. 5/2, ул. Гуртьева, д.22 (т/у), ул. Путилова, д.3»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1FA" w:rsidRPr="005051E2" w:rsidRDefault="008671FA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1FA" w:rsidRPr="005051E2" w:rsidRDefault="008671FA" w:rsidP="008671F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5629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1FA" w:rsidRDefault="008671FA" w:rsidP="00020CA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8671FA" w:rsidRPr="00010CFE" w:rsidRDefault="008671FA" w:rsidP="00020CA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1FA" w:rsidRPr="00010CFE" w:rsidRDefault="008671FA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1FA" w:rsidRPr="00010CFE" w:rsidRDefault="008671FA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8671FA" w:rsidRPr="00543CA3" w:rsidTr="00020CA1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1FA" w:rsidRPr="00A01AAF" w:rsidRDefault="008671FA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1FA" w:rsidRPr="008671FA" w:rsidRDefault="008671FA" w:rsidP="008671FA">
            <w:pPr>
              <w:ind w:firstLine="0"/>
              <w:jc w:val="both"/>
            </w:pPr>
            <w:r w:rsidRPr="008671FA">
              <w:rPr>
                <w:rFonts w:ascii="Times New Roman" w:hAnsi="Times New Roman"/>
                <w:u w:val="single"/>
              </w:rPr>
              <w:t>43.22.12.100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1FA" w:rsidRPr="008671FA" w:rsidRDefault="008671FA" w:rsidP="008671F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  <w:r w:rsidRPr="008671FA">
              <w:rPr>
                <w:rFonts w:ascii="Times New Roman" w:hAnsi="Times New Roman"/>
                <w:u w:val="single"/>
              </w:rPr>
              <w:t>«Текущий ремонт системы отопления в местах общего пользования в жилых домах по адресам: г. Минск, ул. Карбышева, д.1/1, ул. Тикоцкого, д.22 п.1, ул. Тикоцкого, д.6 п.1»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1FA" w:rsidRPr="005051E2" w:rsidRDefault="008671FA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1FA" w:rsidRPr="005051E2" w:rsidRDefault="008671FA" w:rsidP="00020CA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1759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1FA" w:rsidRDefault="008671FA" w:rsidP="00020CA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8671FA" w:rsidRPr="00010CFE" w:rsidRDefault="008671FA" w:rsidP="00020CA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1FA" w:rsidRPr="00010CFE" w:rsidRDefault="008671FA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1FA" w:rsidRPr="00010CFE" w:rsidRDefault="008671FA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8671FA" w:rsidRDefault="008671FA" w:rsidP="008671FA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8671FA" w:rsidRPr="00543CA3" w:rsidRDefault="008671FA" w:rsidP="008671FA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8671FA" w:rsidRPr="00543CA3" w:rsidRDefault="008671FA" w:rsidP="008671F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8671FA" w:rsidRPr="00543CA3" w:rsidRDefault="008671FA" w:rsidP="008671F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8671FA" w:rsidRDefault="008671FA" w:rsidP="008671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8671FA" w:rsidRDefault="008671FA" w:rsidP="008671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078F9" w:rsidRPr="00543CA3" w:rsidRDefault="00B078F9" w:rsidP="00B078F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B078F9" w:rsidRPr="00543CA3" w:rsidRDefault="00B078F9" w:rsidP="00B078F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B078F9" w:rsidRPr="00543CA3" w:rsidRDefault="00B078F9" w:rsidP="00B078F9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B078F9" w:rsidRPr="00543CA3" w:rsidRDefault="00B078F9" w:rsidP="00B078F9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B078F9" w:rsidRDefault="00B078F9" w:rsidP="00B078F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B078F9" w:rsidRPr="00543CA3" w:rsidRDefault="00B078F9" w:rsidP="00B078F9">
      <w:pPr>
        <w:ind w:left="8647" w:firstLine="0"/>
        <w:rPr>
          <w:rFonts w:ascii="Times New Roman" w:hAnsi="Times New Roman"/>
          <w:sz w:val="24"/>
          <w:szCs w:val="24"/>
        </w:rPr>
      </w:pPr>
    </w:p>
    <w:p w:rsidR="00B078F9" w:rsidRPr="00543CA3" w:rsidRDefault="00B078F9" w:rsidP="00B078F9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B078F9" w:rsidRPr="00543CA3" w:rsidRDefault="00B078F9" w:rsidP="00B078F9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B078F9" w:rsidRPr="00543CA3" w:rsidRDefault="00B078F9" w:rsidP="00B078F9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42"/>
        <w:gridCol w:w="3377"/>
        <w:gridCol w:w="992"/>
        <w:gridCol w:w="2435"/>
        <w:gridCol w:w="2763"/>
        <w:gridCol w:w="2166"/>
        <w:gridCol w:w="1593"/>
      </w:tblGrid>
      <w:tr w:rsidR="00B078F9" w:rsidRPr="00543CA3" w:rsidTr="00182C9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F9" w:rsidRPr="00543CA3" w:rsidRDefault="00B078F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F9" w:rsidRPr="00543CA3" w:rsidRDefault="00B078F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B078F9" w:rsidRPr="00543CA3" w:rsidRDefault="00B078F9" w:rsidP="00020CA1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F9" w:rsidRPr="00543CA3" w:rsidRDefault="00B078F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F9" w:rsidRPr="00543CA3" w:rsidRDefault="00B078F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F9" w:rsidRPr="00543CA3" w:rsidRDefault="00B078F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8F9" w:rsidRPr="00543CA3" w:rsidRDefault="00B078F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B078F9" w:rsidRPr="00543CA3" w:rsidRDefault="00B078F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B078F9" w:rsidRPr="00543CA3" w:rsidRDefault="00B078F9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F9" w:rsidRPr="00543CA3" w:rsidRDefault="00B078F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F9" w:rsidRPr="00543CA3" w:rsidRDefault="00B078F9" w:rsidP="00020CA1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B078F9" w:rsidRPr="00543CA3" w:rsidTr="00182C9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8F9" w:rsidRPr="00543CA3" w:rsidRDefault="00B078F9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8F9" w:rsidRPr="00543CA3" w:rsidRDefault="00B078F9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8F9" w:rsidRPr="00543CA3" w:rsidRDefault="00B078F9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8F9" w:rsidRPr="00543CA3" w:rsidRDefault="00B078F9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8F9" w:rsidRPr="00543CA3" w:rsidRDefault="00B078F9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8F9" w:rsidRPr="00543CA3" w:rsidRDefault="00B078F9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8F9" w:rsidRPr="00543CA3" w:rsidRDefault="00B078F9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8F9" w:rsidRPr="00543CA3" w:rsidRDefault="00B078F9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B078F9" w:rsidRPr="00543CA3" w:rsidTr="00182C9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8F9" w:rsidRPr="00A01AAF" w:rsidRDefault="00B078F9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B078F9" w:rsidRPr="00A01AAF" w:rsidRDefault="00B078F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A01AAF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F9" w:rsidRPr="007F2089" w:rsidRDefault="00B078F9" w:rsidP="00020CA1">
            <w:pPr>
              <w:ind w:firstLine="0"/>
              <w:jc w:val="both"/>
            </w:pPr>
            <w:r w:rsidRPr="007F2089"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8F9" w:rsidRPr="007F2089" w:rsidRDefault="00B078F9" w:rsidP="00020CA1">
            <w:pPr>
              <w:ind w:firstLine="0"/>
              <w:jc w:val="both"/>
              <w:rPr>
                <w:rFonts w:ascii="Times New Roman" w:hAnsi="Times New Roman"/>
              </w:rPr>
            </w:pPr>
            <w:r w:rsidRPr="007F2089">
              <w:rPr>
                <w:rFonts w:ascii="Times New Roman" w:hAnsi="Times New Roman"/>
                <w:u w:val="single"/>
              </w:rPr>
              <w:t>«Текущий ремонт системы ливневой канализации жилых домов по адресам: г. Минск, ул. Логойский трак</w:t>
            </w:r>
            <w:r w:rsidR="00513752">
              <w:rPr>
                <w:rFonts w:ascii="Times New Roman" w:hAnsi="Times New Roman"/>
                <w:u w:val="single"/>
              </w:rPr>
              <w:t>т, д.32, корп.2, п.4, ул. Слави</w:t>
            </w:r>
            <w:r w:rsidRPr="007F2089">
              <w:rPr>
                <w:rFonts w:ascii="Times New Roman" w:hAnsi="Times New Roman"/>
                <w:u w:val="single"/>
              </w:rPr>
              <w:t>н</w:t>
            </w:r>
            <w:r w:rsidR="00513752">
              <w:rPr>
                <w:rFonts w:ascii="Times New Roman" w:hAnsi="Times New Roman"/>
                <w:u w:val="single"/>
              </w:rPr>
              <w:t>с</w:t>
            </w:r>
            <w:r w:rsidRPr="007F2089">
              <w:rPr>
                <w:rFonts w:ascii="Times New Roman" w:hAnsi="Times New Roman"/>
                <w:u w:val="single"/>
              </w:rPr>
              <w:t xml:space="preserve">кого, д.37 п.1 (техэтаж), ул. Слависнкого, д.29 </w:t>
            </w:r>
            <w:r w:rsidRPr="007F2089">
              <w:rPr>
                <w:rFonts w:ascii="Times New Roman" w:hAnsi="Times New Roman"/>
                <w:u w:val="single"/>
              </w:rPr>
              <w:lastRenderedPageBreak/>
              <w:t>п.3, пр. Независимости, д.151/1, п.4,5»</w:t>
            </w:r>
            <w:r w:rsidRPr="007F2089">
              <w:rPr>
                <w:rFonts w:ascii="Times New Roman" w:eastAsia="Times New Roman" w:hAnsi="Times New Roman"/>
                <w:lang w:eastAsia="ru-RU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8F9" w:rsidRPr="005051E2" w:rsidRDefault="00B078F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lastRenderedPageBreak/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8F9" w:rsidRPr="005051E2" w:rsidRDefault="00B078F9" w:rsidP="00020CA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2763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8F9" w:rsidRDefault="00B078F9" w:rsidP="00020CA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078F9" w:rsidRPr="00010CFE" w:rsidRDefault="00B078F9" w:rsidP="00020CA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8F9" w:rsidRPr="00010CFE" w:rsidRDefault="00B078F9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8F9" w:rsidRPr="00010CFE" w:rsidRDefault="00B078F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B078F9" w:rsidRPr="00543CA3" w:rsidTr="00182C9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8F9" w:rsidRPr="00A01AAF" w:rsidRDefault="00B078F9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F9" w:rsidRPr="007F2089" w:rsidRDefault="007F2089" w:rsidP="00020CA1">
            <w:pPr>
              <w:ind w:firstLine="0"/>
              <w:jc w:val="both"/>
            </w:pPr>
            <w:r w:rsidRPr="007F2089"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8F9" w:rsidRPr="007F2089" w:rsidRDefault="007F2089" w:rsidP="00020CA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  <w:r w:rsidRPr="007F2089">
              <w:rPr>
                <w:rFonts w:ascii="Times New Roman" w:hAnsi="Times New Roman"/>
                <w:u w:val="single"/>
              </w:rPr>
              <w:t>«Текущий ремонт системы ливневой канализации жилого дома по адресу: г. Минск, ул. Фогеля, д.1»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8F9" w:rsidRPr="005051E2" w:rsidRDefault="00B078F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8F9" w:rsidRPr="005051E2" w:rsidRDefault="007F2089" w:rsidP="00020CA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2093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8F9" w:rsidRDefault="00B078F9" w:rsidP="00020CA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078F9" w:rsidRPr="00010CFE" w:rsidRDefault="00B078F9" w:rsidP="00020CA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8F9" w:rsidRPr="00010CFE" w:rsidRDefault="00B078F9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8F9" w:rsidRPr="00010CFE" w:rsidRDefault="00B078F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7F2089" w:rsidRDefault="007F2089" w:rsidP="00B078F9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B078F9" w:rsidRDefault="00B078F9" w:rsidP="00B078F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B078F9" w:rsidRPr="00543CA3" w:rsidRDefault="00B078F9" w:rsidP="00B078F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7F2089" w:rsidRDefault="007F2089" w:rsidP="00B078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78F9" w:rsidRPr="00543CA3" w:rsidRDefault="00B078F9" w:rsidP="00B078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7F2089" w:rsidRDefault="007F2089" w:rsidP="00B078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78F9" w:rsidRPr="00543CA3" w:rsidRDefault="00B078F9" w:rsidP="00B078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7F2089" w:rsidRDefault="007F2089" w:rsidP="00B078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78F9" w:rsidRDefault="00B078F9" w:rsidP="00B078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8671FA" w:rsidRDefault="008671F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13752" w:rsidRDefault="0051375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13752" w:rsidRDefault="0051375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13752" w:rsidRDefault="0051375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13752" w:rsidRDefault="0051375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13752" w:rsidRPr="00543CA3" w:rsidRDefault="00513752" w:rsidP="0051375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513752" w:rsidRPr="00543CA3" w:rsidRDefault="00513752" w:rsidP="0051375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513752" w:rsidRPr="00543CA3" w:rsidRDefault="00513752" w:rsidP="00513752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513752" w:rsidRPr="00543CA3" w:rsidRDefault="00513752" w:rsidP="00513752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513752" w:rsidRDefault="00513752" w:rsidP="0051375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513752" w:rsidRPr="00543CA3" w:rsidRDefault="00513752" w:rsidP="00513752">
      <w:pPr>
        <w:ind w:left="8647" w:firstLine="0"/>
        <w:rPr>
          <w:rFonts w:ascii="Times New Roman" w:hAnsi="Times New Roman"/>
          <w:sz w:val="24"/>
          <w:szCs w:val="24"/>
        </w:rPr>
      </w:pPr>
    </w:p>
    <w:p w:rsidR="00513752" w:rsidRPr="00543CA3" w:rsidRDefault="00513752" w:rsidP="00513752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513752" w:rsidRPr="00543CA3" w:rsidRDefault="00513752" w:rsidP="00513752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513752" w:rsidRPr="00543CA3" w:rsidRDefault="00513752" w:rsidP="00513752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42"/>
        <w:gridCol w:w="3377"/>
        <w:gridCol w:w="992"/>
        <w:gridCol w:w="2435"/>
        <w:gridCol w:w="2763"/>
        <w:gridCol w:w="2166"/>
        <w:gridCol w:w="1593"/>
      </w:tblGrid>
      <w:tr w:rsidR="00513752" w:rsidRPr="00543CA3" w:rsidTr="00020CA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752" w:rsidRPr="00543CA3" w:rsidRDefault="00513752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752" w:rsidRPr="00543CA3" w:rsidRDefault="00513752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513752" w:rsidRPr="00543CA3" w:rsidRDefault="00513752" w:rsidP="00020CA1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752" w:rsidRPr="00543CA3" w:rsidRDefault="00513752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752" w:rsidRPr="00543CA3" w:rsidRDefault="00513752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752" w:rsidRPr="00543CA3" w:rsidRDefault="00513752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52" w:rsidRPr="00543CA3" w:rsidRDefault="00513752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513752" w:rsidRPr="00543CA3" w:rsidRDefault="00513752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513752" w:rsidRPr="00543CA3" w:rsidRDefault="00513752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752" w:rsidRPr="00543CA3" w:rsidRDefault="00513752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752" w:rsidRPr="00543CA3" w:rsidRDefault="00513752" w:rsidP="00020CA1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513752" w:rsidRPr="00543CA3" w:rsidTr="00020CA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752" w:rsidRPr="00543CA3" w:rsidRDefault="00513752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752" w:rsidRPr="00543CA3" w:rsidRDefault="00513752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752" w:rsidRPr="00543CA3" w:rsidRDefault="00513752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752" w:rsidRPr="00543CA3" w:rsidRDefault="00513752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752" w:rsidRPr="00543CA3" w:rsidRDefault="00513752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752" w:rsidRPr="00543CA3" w:rsidRDefault="00513752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752" w:rsidRPr="00543CA3" w:rsidRDefault="00513752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752" w:rsidRPr="00543CA3" w:rsidRDefault="00513752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513752" w:rsidRPr="00543CA3" w:rsidTr="00020CA1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52" w:rsidRPr="00A01AAF" w:rsidRDefault="00513752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513752" w:rsidRPr="00A01AAF" w:rsidRDefault="00513752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A01AAF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752" w:rsidRPr="007F2089" w:rsidRDefault="00513752" w:rsidP="00020CA1">
            <w:pPr>
              <w:ind w:firstLine="0"/>
              <w:jc w:val="both"/>
            </w:pPr>
            <w:r w:rsidRPr="007F2089"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B9" w:rsidRPr="00AF61B9" w:rsidRDefault="00AF61B9" w:rsidP="00AF61B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  <w:r w:rsidRPr="00AF61B9">
              <w:rPr>
                <w:rFonts w:ascii="Times New Roman" w:hAnsi="Times New Roman"/>
                <w:u w:val="single"/>
              </w:rPr>
              <w:t>«Текущий ремонт полов по адресу: г. Минск, ул. Пономарева, д.3, кв. 17»</w:t>
            </w:r>
          </w:p>
          <w:p w:rsidR="00513752" w:rsidRPr="00AF61B9" w:rsidRDefault="00513752" w:rsidP="00020CA1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52" w:rsidRPr="005051E2" w:rsidRDefault="00513752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52" w:rsidRPr="005051E2" w:rsidRDefault="00AF61B9" w:rsidP="00020CA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10039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52" w:rsidRDefault="00513752" w:rsidP="00020CA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13752" w:rsidRPr="00010CFE" w:rsidRDefault="00513752" w:rsidP="00020CA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Код бюджета 10700                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lastRenderedPageBreak/>
              <w:t>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52" w:rsidRPr="00010CFE" w:rsidRDefault="00513752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52" w:rsidRPr="00010CFE" w:rsidRDefault="00513752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513752" w:rsidRDefault="00513752" w:rsidP="00513752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513752" w:rsidRDefault="00513752" w:rsidP="00513752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513752" w:rsidRPr="00543CA3" w:rsidRDefault="00513752" w:rsidP="00513752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513752" w:rsidRDefault="00513752" w:rsidP="0051375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3752" w:rsidRPr="00543CA3" w:rsidRDefault="00513752" w:rsidP="0051375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513752" w:rsidRDefault="00513752" w:rsidP="0051375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3752" w:rsidRPr="00543CA3" w:rsidRDefault="00513752" w:rsidP="0051375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513752" w:rsidRDefault="00513752" w:rsidP="0051375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3752" w:rsidRDefault="00513752" w:rsidP="0051375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513752" w:rsidRDefault="00513752" w:rsidP="0051375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13752" w:rsidRDefault="0051375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B9" w:rsidRDefault="00AF61B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B9" w:rsidRDefault="00AF61B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B9" w:rsidRDefault="00AF61B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B9" w:rsidRDefault="00AF61B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B9" w:rsidRDefault="00AF61B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B9" w:rsidRDefault="00AF61B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B9" w:rsidRDefault="00AF61B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B9" w:rsidRDefault="00AF61B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B9" w:rsidRDefault="00AF61B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B9" w:rsidRDefault="00AF61B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B9" w:rsidRDefault="00AF61B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B9" w:rsidRDefault="00AF61B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B9" w:rsidRPr="00543CA3" w:rsidRDefault="00AF61B9" w:rsidP="00AF61B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AF61B9" w:rsidRPr="00543CA3" w:rsidRDefault="00AF61B9" w:rsidP="00AF61B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AF61B9" w:rsidRPr="00543CA3" w:rsidRDefault="00AF61B9" w:rsidP="00AF61B9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AF61B9" w:rsidRPr="00543CA3" w:rsidRDefault="00AF61B9" w:rsidP="00AF61B9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AF61B9" w:rsidRDefault="00AF61B9" w:rsidP="00AF61B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AF61B9" w:rsidRPr="00543CA3" w:rsidRDefault="00AF61B9" w:rsidP="00AF61B9">
      <w:pPr>
        <w:ind w:left="8647" w:firstLine="0"/>
        <w:rPr>
          <w:rFonts w:ascii="Times New Roman" w:hAnsi="Times New Roman"/>
          <w:sz w:val="24"/>
          <w:szCs w:val="24"/>
        </w:rPr>
      </w:pPr>
    </w:p>
    <w:p w:rsidR="00AF61B9" w:rsidRPr="00543CA3" w:rsidRDefault="00AF61B9" w:rsidP="00AF61B9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AF61B9" w:rsidRPr="00543CA3" w:rsidRDefault="00AF61B9" w:rsidP="00AF61B9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AF61B9" w:rsidRPr="00543CA3" w:rsidRDefault="00AF61B9" w:rsidP="00AF61B9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42"/>
        <w:gridCol w:w="3377"/>
        <w:gridCol w:w="992"/>
        <w:gridCol w:w="2435"/>
        <w:gridCol w:w="2763"/>
        <w:gridCol w:w="2166"/>
        <w:gridCol w:w="1593"/>
      </w:tblGrid>
      <w:tr w:rsidR="00AF61B9" w:rsidRPr="00543CA3" w:rsidTr="00020CA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B9" w:rsidRPr="00543CA3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B9" w:rsidRPr="00543CA3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AF61B9" w:rsidRPr="00543CA3" w:rsidRDefault="00AF61B9" w:rsidP="00020CA1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B9" w:rsidRPr="00543CA3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B9" w:rsidRPr="00543CA3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B9" w:rsidRPr="00543CA3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B9" w:rsidRPr="00543CA3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AF61B9" w:rsidRPr="00543CA3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AF61B9" w:rsidRPr="00543CA3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B9" w:rsidRPr="00543CA3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B9" w:rsidRPr="00543CA3" w:rsidRDefault="00AF61B9" w:rsidP="00020CA1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AF61B9" w:rsidRPr="00543CA3" w:rsidTr="00020CA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B9" w:rsidRPr="00543CA3" w:rsidRDefault="00AF61B9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B9" w:rsidRPr="00543CA3" w:rsidRDefault="00AF61B9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B9" w:rsidRPr="00543CA3" w:rsidRDefault="00AF61B9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B9" w:rsidRPr="00543CA3" w:rsidRDefault="00AF61B9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B9" w:rsidRPr="00543CA3" w:rsidRDefault="00AF61B9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B9" w:rsidRPr="00543CA3" w:rsidRDefault="00AF61B9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B9" w:rsidRPr="00543CA3" w:rsidRDefault="00AF61B9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B9" w:rsidRPr="00543CA3" w:rsidRDefault="00AF61B9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AF61B9" w:rsidRPr="00543CA3" w:rsidTr="00020CA1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B9" w:rsidRPr="00A01AAF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AF61B9" w:rsidRPr="00A01AAF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A01AAF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1B9" w:rsidRPr="00AF61B9" w:rsidRDefault="00AF61B9" w:rsidP="00020CA1">
            <w:pPr>
              <w:ind w:firstLine="0"/>
              <w:jc w:val="both"/>
            </w:pPr>
            <w:r w:rsidRPr="00AF61B9">
              <w:rPr>
                <w:rFonts w:ascii="Times New Roman" w:eastAsia="Times New Roman" w:hAnsi="Times New Roman"/>
                <w:u w:val="single"/>
                <w:lang w:eastAsia="ru-RU"/>
              </w:rPr>
              <w:t>43.21.10.990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B9" w:rsidRPr="00AF61B9" w:rsidRDefault="00AF61B9" w:rsidP="00AF61B9">
            <w:pPr>
              <w:jc w:val="center"/>
              <w:rPr>
                <w:rFonts w:ascii="Times New Roman" w:hAnsi="Times New Roman"/>
              </w:rPr>
            </w:pPr>
            <w:r w:rsidRPr="00AF61B9">
              <w:rPr>
                <w:rFonts w:ascii="Times New Roman" w:hAnsi="Times New Roman"/>
                <w:u w:val="single"/>
              </w:rPr>
              <w:t>«Текущий ремонт  системы электроснабжения (ремонт этажных щитков) в жилом доме по адресу: г. Минск, ул. Седых, д.14Б»</w:t>
            </w:r>
          </w:p>
          <w:p w:rsidR="00AF61B9" w:rsidRPr="00AF61B9" w:rsidRDefault="00AF61B9" w:rsidP="00020CA1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B9" w:rsidRPr="005051E2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B9" w:rsidRPr="005051E2" w:rsidRDefault="00AF61B9" w:rsidP="00AF61B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6332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B9" w:rsidRDefault="00AF61B9" w:rsidP="00020CA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AF61B9" w:rsidRPr="00010CFE" w:rsidRDefault="00AF61B9" w:rsidP="00020CA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B9" w:rsidRPr="00010CFE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B9" w:rsidRPr="00010CFE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AF61B9" w:rsidRDefault="00AF61B9" w:rsidP="00AF61B9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AF61B9" w:rsidRDefault="00AF61B9" w:rsidP="00AF61B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AF61B9" w:rsidRPr="00543CA3" w:rsidRDefault="00AF61B9" w:rsidP="00AF61B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AF61B9" w:rsidRDefault="00AF61B9" w:rsidP="00AF61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B9" w:rsidRPr="00543CA3" w:rsidRDefault="00AF61B9" w:rsidP="00AF61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AF61B9" w:rsidRDefault="00AF61B9" w:rsidP="00AF61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B9" w:rsidRPr="00543CA3" w:rsidRDefault="00AF61B9" w:rsidP="00AF61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AF61B9" w:rsidRDefault="00AF61B9" w:rsidP="00AF61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B9" w:rsidRDefault="00AF61B9" w:rsidP="00AF61B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AF61B9" w:rsidRDefault="00AF61B9" w:rsidP="00AF61B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B9" w:rsidRDefault="00AF61B9" w:rsidP="00AF61B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B9" w:rsidRDefault="00AF61B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B9" w:rsidRDefault="00AF61B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B9" w:rsidRDefault="00AF61B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B9" w:rsidRDefault="00AF61B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B9" w:rsidRDefault="00AF61B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B9" w:rsidRDefault="00AF61B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B9" w:rsidRDefault="00AF61B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B9" w:rsidRDefault="00AF61B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B9" w:rsidRDefault="00AF61B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B9" w:rsidRPr="00543CA3" w:rsidRDefault="00AF61B9" w:rsidP="00AF61B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AF61B9" w:rsidRPr="00543CA3" w:rsidRDefault="00AF61B9" w:rsidP="00AF61B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AF61B9" w:rsidRPr="00543CA3" w:rsidRDefault="00AF61B9" w:rsidP="00AF61B9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AF61B9" w:rsidRPr="00543CA3" w:rsidRDefault="00AF61B9" w:rsidP="00AF61B9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AF61B9" w:rsidRDefault="00AF61B9" w:rsidP="00AF61B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AF61B9" w:rsidRPr="00543CA3" w:rsidRDefault="00AF61B9" w:rsidP="00AF61B9">
      <w:pPr>
        <w:ind w:left="8647" w:firstLine="0"/>
        <w:rPr>
          <w:rFonts w:ascii="Times New Roman" w:hAnsi="Times New Roman"/>
          <w:sz w:val="24"/>
          <w:szCs w:val="24"/>
        </w:rPr>
      </w:pPr>
    </w:p>
    <w:p w:rsidR="00AF61B9" w:rsidRPr="00543CA3" w:rsidRDefault="00AF61B9" w:rsidP="00AF61B9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AF61B9" w:rsidRPr="00543CA3" w:rsidRDefault="00AF61B9" w:rsidP="00AF61B9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AF61B9" w:rsidRPr="00543CA3" w:rsidRDefault="00AF61B9" w:rsidP="00AF61B9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42"/>
        <w:gridCol w:w="3377"/>
        <w:gridCol w:w="992"/>
        <w:gridCol w:w="2435"/>
        <w:gridCol w:w="2763"/>
        <w:gridCol w:w="2166"/>
        <w:gridCol w:w="1593"/>
      </w:tblGrid>
      <w:tr w:rsidR="00AF61B9" w:rsidRPr="00543CA3" w:rsidTr="00020CA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B9" w:rsidRPr="00543CA3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B9" w:rsidRPr="00543CA3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AF61B9" w:rsidRPr="00543CA3" w:rsidRDefault="00AF61B9" w:rsidP="00020CA1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B9" w:rsidRPr="00543CA3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B9" w:rsidRPr="00543CA3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B9" w:rsidRPr="00543CA3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B9" w:rsidRPr="00543CA3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AF61B9" w:rsidRPr="00543CA3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AF61B9" w:rsidRPr="00543CA3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B9" w:rsidRPr="00543CA3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B9" w:rsidRPr="00543CA3" w:rsidRDefault="00AF61B9" w:rsidP="00020CA1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AF61B9" w:rsidRPr="00543CA3" w:rsidTr="00020CA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B9" w:rsidRPr="00543CA3" w:rsidRDefault="00AF61B9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B9" w:rsidRPr="00543CA3" w:rsidRDefault="00AF61B9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B9" w:rsidRPr="00543CA3" w:rsidRDefault="00AF61B9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B9" w:rsidRPr="00543CA3" w:rsidRDefault="00AF61B9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B9" w:rsidRPr="00543CA3" w:rsidRDefault="00AF61B9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B9" w:rsidRPr="00543CA3" w:rsidRDefault="00AF61B9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B9" w:rsidRPr="00543CA3" w:rsidRDefault="00AF61B9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B9" w:rsidRPr="00543CA3" w:rsidRDefault="00AF61B9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AF61B9" w:rsidRPr="00543CA3" w:rsidTr="00020CA1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B9" w:rsidRPr="00A01AAF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AF61B9" w:rsidRPr="00A01AAF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A01AAF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1B9" w:rsidRPr="00AF61B9" w:rsidRDefault="00AF61B9" w:rsidP="00020CA1">
            <w:pPr>
              <w:ind w:firstLine="0"/>
              <w:jc w:val="both"/>
            </w:pPr>
            <w:r w:rsidRPr="00AF61B9">
              <w:rPr>
                <w:rFonts w:ascii="Times New Roman" w:eastAsia="Times New Roman" w:hAnsi="Times New Roman"/>
                <w:u w:val="single"/>
                <w:lang w:eastAsia="ru-RU"/>
              </w:rPr>
              <w:t>43.21.10.990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B9" w:rsidRPr="00AF61B9" w:rsidRDefault="00AF61B9" w:rsidP="00AF61B9">
            <w:pPr>
              <w:spacing w:after="200" w:line="276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F61B9">
              <w:rPr>
                <w:rFonts w:ascii="Times New Roman" w:eastAsia="Times New Roman" w:hAnsi="Times New Roman"/>
                <w:u w:val="single"/>
                <w:lang w:eastAsia="ru-RU"/>
              </w:rPr>
              <w:t>«Текущий ремонт  системы электроснабжения (ремонт этажных щитков) в жилых домах участка № 3 (согласно расшифровке)»</w:t>
            </w:r>
          </w:p>
          <w:p w:rsidR="00AF61B9" w:rsidRPr="00AF61B9" w:rsidRDefault="00AF61B9" w:rsidP="00020CA1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B9" w:rsidRPr="005051E2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B9" w:rsidRPr="005051E2" w:rsidRDefault="00AF61B9" w:rsidP="00020CA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13576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B9" w:rsidRDefault="00AF61B9" w:rsidP="00020CA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AF61B9" w:rsidRPr="00010CFE" w:rsidRDefault="00AF61B9" w:rsidP="00020CA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B9" w:rsidRPr="00010CFE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B9" w:rsidRPr="00010CFE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AF61B9" w:rsidRDefault="00AF61B9" w:rsidP="00AF61B9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AF61B9" w:rsidRDefault="00AF61B9" w:rsidP="00AF61B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AF61B9" w:rsidRPr="00543CA3" w:rsidRDefault="00AF61B9" w:rsidP="00AF61B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AF61B9" w:rsidRDefault="00AF61B9" w:rsidP="00AF61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B9" w:rsidRPr="00543CA3" w:rsidRDefault="00AF61B9" w:rsidP="00AF61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AF61B9" w:rsidRDefault="00AF61B9" w:rsidP="00AF61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B9" w:rsidRPr="00543CA3" w:rsidRDefault="00AF61B9" w:rsidP="00AF61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AF61B9" w:rsidRDefault="00AF61B9" w:rsidP="00AF61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B9" w:rsidRDefault="00AF61B9" w:rsidP="00AF61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AF61B9" w:rsidRDefault="00AF61B9" w:rsidP="00AF61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B9" w:rsidRDefault="00AF61B9" w:rsidP="00AF61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B9" w:rsidRDefault="00AF61B9" w:rsidP="00AF61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B9" w:rsidRDefault="00AF61B9" w:rsidP="00AF61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B9" w:rsidRDefault="00AF61B9" w:rsidP="00AF61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B9" w:rsidRDefault="00AF61B9" w:rsidP="00AF61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B9" w:rsidRDefault="00AF61B9" w:rsidP="00AF61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B9" w:rsidRDefault="00AF61B9" w:rsidP="00AF61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B9" w:rsidRDefault="00AF61B9" w:rsidP="00AF61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B9" w:rsidRDefault="00AF61B9" w:rsidP="00AF61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B9" w:rsidRDefault="00AF61B9" w:rsidP="00AF61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B9" w:rsidRDefault="00AF61B9" w:rsidP="00AF61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B9" w:rsidRDefault="00AF61B9" w:rsidP="00AF61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B9" w:rsidRPr="00543CA3" w:rsidRDefault="00AF61B9" w:rsidP="00AF61B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AF61B9" w:rsidRPr="00543CA3" w:rsidRDefault="00AF61B9" w:rsidP="00AF61B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AF61B9" w:rsidRPr="00543CA3" w:rsidRDefault="00AF61B9" w:rsidP="00AF61B9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AF61B9" w:rsidRPr="00543CA3" w:rsidRDefault="00AF61B9" w:rsidP="00AF61B9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AF61B9" w:rsidRDefault="00AF61B9" w:rsidP="00AF61B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AF61B9" w:rsidRPr="00543CA3" w:rsidRDefault="00AF61B9" w:rsidP="00AF61B9">
      <w:pPr>
        <w:ind w:left="8647" w:firstLine="0"/>
        <w:rPr>
          <w:rFonts w:ascii="Times New Roman" w:hAnsi="Times New Roman"/>
          <w:sz w:val="24"/>
          <w:szCs w:val="24"/>
        </w:rPr>
      </w:pPr>
    </w:p>
    <w:p w:rsidR="00AF61B9" w:rsidRPr="00543CA3" w:rsidRDefault="00AF61B9" w:rsidP="00AF61B9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AF61B9" w:rsidRPr="00543CA3" w:rsidRDefault="00AF61B9" w:rsidP="00AF61B9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AF61B9" w:rsidRPr="00543CA3" w:rsidRDefault="00AF61B9" w:rsidP="00AF61B9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42"/>
        <w:gridCol w:w="3377"/>
        <w:gridCol w:w="992"/>
        <w:gridCol w:w="2435"/>
        <w:gridCol w:w="2763"/>
        <w:gridCol w:w="2166"/>
        <w:gridCol w:w="1593"/>
      </w:tblGrid>
      <w:tr w:rsidR="00AF61B9" w:rsidRPr="00543CA3" w:rsidTr="00020CA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B9" w:rsidRPr="00543CA3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B9" w:rsidRPr="00543CA3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AF61B9" w:rsidRPr="00543CA3" w:rsidRDefault="00AF61B9" w:rsidP="00020CA1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B9" w:rsidRPr="00543CA3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B9" w:rsidRPr="00543CA3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</w:t>
            </w:r>
            <w:r>
              <w:rPr>
                <w:rFonts w:ascii="Times New Roman" w:hAnsi="Times New Roman"/>
              </w:rPr>
              <w:lastRenderedPageBreak/>
              <w:t>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B9" w:rsidRPr="00543CA3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B9" w:rsidRPr="00543CA3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AF61B9" w:rsidRPr="00543CA3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от 31 декабря 2008г.</w:t>
            </w:r>
          </w:p>
          <w:p w:rsidR="00AF61B9" w:rsidRPr="00543CA3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B9" w:rsidRPr="00543CA3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1B9" w:rsidRPr="00543CA3" w:rsidRDefault="00AF61B9" w:rsidP="00020CA1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AF61B9" w:rsidRPr="00543CA3" w:rsidTr="00020CA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B9" w:rsidRPr="00543CA3" w:rsidRDefault="00AF61B9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B9" w:rsidRPr="00543CA3" w:rsidRDefault="00AF61B9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B9" w:rsidRPr="00543CA3" w:rsidRDefault="00AF61B9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B9" w:rsidRPr="00543CA3" w:rsidRDefault="00AF61B9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B9" w:rsidRPr="00543CA3" w:rsidRDefault="00AF61B9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B9" w:rsidRPr="00543CA3" w:rsidRDefault="00AF61B9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B9" w:rsidRPr="00543CA3" w:rsidRDefault="00AF61B9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1B9" w:rsidRPr="00543CA3" w:rsidRDefault="00AF61B9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AF61B9" w:rsidRPr="00543CA3" w:rsidTr="00020CA1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B9" w:rsidRPr="00A01AAF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AF61B9" w:rsidRPr="00A01AAF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A01AAF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1B9" w:rsidRPr="00FC3B19" w:rsidRDefault="00FC3B19" w:rsidP="00020CA1">
            <w:pPr>
              <w:ind w:firstLine="0"/>
              <w:jc w:val="both"/>
            </w:pPr>
            <w:r w:rsidRPr="00FC3B19">
              <w:rPr>
                <w:rFonts w:ascii="Times New Roman" w:eastAsia="Times New Roman" w:hAnsi="Times New Roman"/>
                <w:u w:val="single"/>
                <w:lang w:eastAsia="ru-RU"/>
              </w:rPr>
              <w:t>43.22.11.100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B19" w:rsidRPr="00FC3B19" w:rsidRDefault="00FC3B19" w:rsidP="00FC3B19">
            <w:pPr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C3B19">
              <w:rPr>
                <w:rFonts w:ascii="Times New Roman" w:hAnsi="Times New Roman"/>
                <w:u w:val="single"/>
              </w:rPr>
              <w:t>«Текущий ремонт системы холодного водоснабжения в водомерном узле жилого дома по адресу: г. Минск, ул. Калиновского, д.22; ремонт системы холодного водоснабжения в жилом доме по адресу: г. Минск, ул. Волгоградская, д.9»</w:t>
            </w:r>
            <w:r w:rsidRPr="00FC3B19">
              <w:rPr>
                <w:rFonts w:ascii="Times New Roman" w:eastAsia="Times New Roman" w:hAnsi="Times New Roman"/>
                <w:lang w:eastAsia="ru-RU"/>
              </w:rPr>
              <w:t>______</w:t>
            </w:r>
          </w:p>
          <w:p w:rsidR="00AF61B9" w:rsidRPr="00FC3B19" w:rsidRDefault="00AF61B9" w:rsidP="00020CA1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B9" w:rsidRPr="005051E2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B9" w:rsidRPr="005051E2" w:rsidRDefault="00FC3B19" w:rsidP="00020CA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8872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B9" w:rsidRDefault="00AF61B9" w:rsidP="00020CA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AF61B9" w:rsidRPr="00010CFE" w:rsidRDefault="00AF61B9" w:rsidP="00020CA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B9" w:rsidRPr="00010CFE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1B9" w:rsidRPr="00010CFE" w:rsidRDefault="00AF61B9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AF61B9" w:rsidRDefault="00AF61B9" w:rsidP="00AF61B9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AF61B9" w:rsidRDefault="00AF61B9" w:rsidP="00AF61B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AF61B9" w:rsidRPr="00543CA3" w:rsidRDefault="00AF61B9" w:rsidP="00AF61B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AF61B9" w:rsidRDefault="00AF61B9" w:rsidP="00AF61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B9" w:rsidRPr="00543CA3" w:rsidRDefault="00AF61B9" w:rsidP="00AF61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AF61B9" w:rsidRDefault="00AF61B9" w:rsidP="00AF61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B9" w:rsidRPr="00543CA3" w:rsidRDefault="00AF61B9" w:rsidP="00AF61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AF61B9" w:rsidRDefault="00AF61B9" w:rsidP="00AF61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B9" w:rsidRDefault="00AF61B9" w:rsidP="00AF61B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AF61B9" w:rsidRDefault="00AF61B9" w:rsidP="00AF61B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B9" w:rsidRDefault="00AF61B9" w:rsidP="00AF61B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B9" w:rsidRDefault="00AF61B9" w:rsidP="00AF61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B9" w:rsidRDefault="00AF61B9" w:rsidP="00AF61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0CA1" w:rsidRPr="00543CA3" w:rsidRDefault="00020CA1" w:rsidP="00020CA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020CA1" w:rsidRPr="00543CA3" w:rsidRDefault="00020CA1" w:rsidP="00020CA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020CA1" w:rsidRPr="00543CA3" w:rsidRDefault="00020CA1" w:rsidP="00020CA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020CA1" w:rsidRPr="00543CA3" w:rsidRDefault="00020CA1" w:rsidP="00020CA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020CA1" w:rsidRDefault="00020CA1" w:rsidP="00020CA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020CA1" w:rsidRPr="00543CA3" w:rsidRDefault="00020CA1" w:rsidP="00020CA1">
      <w:pPr>
        <w:ind w:left="8647" w:firstLine="0"/>
        <w:rPr>
          <w:rFonts w:ascii="Times New Roman" w:hAnsi="Times New Roman"/>
          <w:sz w:val="24"/>
          <w:szCs w:val="24"/>
        </w:rPr>
      </w:pPr>
    </w:p>
    <w:p w:rsidR="00020CA1" w:rsidRPr="00543CA3" w:rsidRDefault="00020CA1" w:rsidP="00020CA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020CA1" w:rsidRPr="00543CA3" w:rsidRDefault="00020CA1" w:rsidP="00020CA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020CA1" w:rsidRPr="00543CA3" w:rsidRDefault="00020CA1" w:rsidP="00020CA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42"/>
        <w:gridCol w:w="3377"/>
        <w:gridCol w:w="992"/>
        <w:gridCol w:w="2435"/>
        <w:gridCol w:w="2763"/>
        <w:gridCol w:w="2166"/>
        <w:gridCol w:w="1593"/>
      </w:tblGrid>
      <w:tr w:rsidR="00020CA1" w:rsidRPr="00543CA3" w:rsidTr="00020CA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CA1" w:rsidRPr="00543CA3" w:rsidRDefault="00020CA1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CA1" w:rsidRPr="00543CA3" w:rsidRDefault="00020CA1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020CA1" w:rsidRPr="00543CA3" w:rsidRDefault="00020CA1" w:rsidP="00020CA1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CA1" w:rsidRPr="00543CA3" w:rsidRDefault="00020CA1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CA1" w:rsidRPr="00543CA3" w:rsidRDefault="00020CA1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CA1" w:rsidRPr="00543CA3" w:rsidRDefault="00020CA1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CA1" w:rsidRPr="00543CA3" w:rsidRDefault="00020CA1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020CA1" w:rsidRPr="00543CA3" w:rsidRDefault="00020CA1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020CA1" w:rsidRPr="00543CA3" w:rsidRDefault="00020CA1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CA1" w:rsidRPr="00543CA3" w:rsidRDefault="00020CA1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CA1" w:rsidRPr="00543CA3" w:rsidRDefault="00020CA1" w:rsidP="00020CA1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020CA1" w:rsidRPr="00543CA3" w:rsidTr="00020CA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CA1" w:rsidRPr="00543CA3" w:rsidRDefault="00020CA1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CA1" w:rsidRPr="00543CA3" w:rsidRDefault="00020CA1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CA1" w:rsidRPr="00543CA3" w:rsidRDefault="00020CA1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CA1" w:rsidRPr="00543CA3" w:rsidRDefault="00020CA1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CA1" w:rsidRPr="00543CA3" w:rsidRDefault="00020CA1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CA1" w:rsidRPr="00543CA3" w:rsidRDefault="00020CA1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CA1" w:rsidRPr="00543CA3" w:rsidRDefault="00020CA1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CA1" w:rsidRPr="00543CA3" w:rsidRDefault="00020CA1" w:rsidP="00020CA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020CA1" w:rsidRPr="00543CA3" w:rsidTr="00020CA1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CA1" w:rsidRPr="00A01AAF" w:rsidRDefault="00020CA1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020CA1" w:rsidRPr="00A01AAF" w:rsidRDefault="00020CA1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A01AAF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1" w:rsidRPr="007F2089" w:rsidRDefault="00020CA1" w:rsidP="00020CA1">
            <w:pPr>
              <w:ind w:firstLine="0"/>
              <w:jc w:val="both"/>
            </w:pPr>
            <w:r w:rsidRPr="007F2089"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9C" w:rsidRPr="00D27E9C" w:rsidRDefault="00D27E9C" w:rsidP="00D27E9C">
            <w:pPr>
              <w:spacing w:after="200" w:line="276" w:lineRule="auto"/>
              <w:ind w:firstLine="0"/>
              <w:rPr>
                <w:rFonts w:ascii="Times New Roman" w:hAnsi="Times New Roman"/>
                <w:u w:val="single"/>
              </w:rPr>
            </w:pPr>
            <w:r w:rsidRPr="00D27E9C">
              <w:rPr>
                <w:rFonts w:ascii="Times New Roman" w:hAnsi="Times New Roman"/>
                <w:u w:val="single"/>
              </w:rPr>
              <w:t>«Текущий ремонт стыков наружных стеновых панелей жилых домов, находящихся на обслуживании ГП «ЖЭУ №2,6 Первомайского района г. Минска»</w:t>
            </w:r>
          </w:p>
          <w:p w:rsidR="00020CA1" w:rsidRPr="00D27E9C" w:rsidRDefault="00020CA1" w:rsidP="00020CA1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CA1" w:rsidRPr="005051E2" w:rsidRDefault="00020CA1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CA1" w:rsidRPr="005051E2" w:rsidRDefault="00D27E9C" w:rsidP="00020CA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2322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CA1" w:rsidRDefault="00020CA1" w:rsidP="00020CA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020CA1" w:rsidRPr="00010CFE" w:rsidRDefault="00020CA1" w:rsidP="00020CA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CA1" w:rsidRPr="00010CFE" w:rsidRDefault="00020CA1" w:rsidP="00020CA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CA1" w:rsidRPr="00010CFE" w:rsidRDefault="00020CA1" w:rsidP="00020CA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020CA1" w:rsidRDefault="00020CA1" w:rsidP="00020CA1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020CA1" w:rsidRDefault="00020CA1" w:rsidP="00020CA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020CA1" w:rsidRPr="00543CA3" w:rsidRDefault="00020CA1" w:rsidP="00020CA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020CA1" w:rsidRDefault="00020CA1" w:rsidP="00020CA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0CA1" w:rsidRPr="00543CA3" w:rsidRDefault="00020CA1" w:rsidP="00020CA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020CA1" w:rsidRDefault="00020CA1" w:rsidP="00020CA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0CA1" w:rsidRPr="00543CA3" w:rsidRDefault="00020CA1" w:rsidP="00020CA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020CA1" w:rsidRDefault="00020CA1" w:rsidP="00020CA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0CA1" w:rsidRDefault="00020CA1" w:rsidP="00020CA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020CA1" w:rsidRDefault="00020CA1" w:rsidP="00020CA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20CA1" w:rsidRDefault="00020CA1" w:rsidP="00020CA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20CA1" w:rsidRDefault="00020CA1" w:rsidP="00020CA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20CA1" w:rsidRDefault="00020CA1" w:rsidP="00020CA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20CA1" w:rsidRDefault="00020CA1" w:rsidP="00020CA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20CA1" w:rsidRDefault="00020CA1" w:rsidP="00020CA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20CA1" w:rsidRDefault="00020CA1" w:rsidP="00020CA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B9" w:rsidRDefault="00AF61B9" w:rsidP="00AF61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B9" w:rsidRDefault="00AF61B9" w:rsidP="00AF61B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B9" w:rsidRDefault="00AF61B9" w:rsidP="00AF61B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B9" w:rsidRDefault="00AF61B9" w:rsidP="00AF61B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7E9C" w:rsidRPr="00543CA3" w:rsidRDefault="00D27E9C" w:rsidP="00D27E9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D27E9C" w:rsidRPr="00543CA3" w:rsidRDefault="00D27E9C" w:rsidP="00D27E9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D27E9C" w:rsidRPr="00543CA3" w:rsidRDefault="00D27E9C" w:rsidP="00D27E9C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D27E9C" w:rsidRPr="00543CA3" w:rsidRDefault="00D27E9C" w:rsidP="00D27E9C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D27E9C" w:rsidRDefault="00D27E9C" w:rsidP="00D27E9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D27E9C" w:rsidRPr="00543CA3" w:rsidRDefault="00D27E9C" w:rsidP="00D27E9C">
      <w:pPr>
        <w:ind w:left="8647" w:firstLine="0"/>
        <w:rPr>
          <w:rFonts w:ascii="Times New Roman" w:hAnsi="Times New Roman"/>
          <w:sz w:val="24"/>
          <w:szCs w:val="24"/>
        </w:rPr>
      </w:pPr>
    </w:p>
    <w:p w:rsidR="00D27E9C" w:rsidRPr="00543CA3" w:rsidRDefault="00D27E9C" w:rsidP="00D27E9C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D27E9C" w:rsidRPr="00543CA3" w:rsidRDefault="00D27E9C" w:rsidP="00D27E9C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D27E9C" w:rsidRPr="00543CA3" w:rsidRDefault="00D27E9C" w:rsidP="00D27E9C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42"/>
        <w:gridCol w:w="3377"/>
        <w:gridCol w:w="992"/>
        <w:gridCol w:w="2435"/>
        <w:gridCol w:w="2763"/>
        <w:gridCol w:w="2166"/>
        <w:gridCol w:w="1593"/>
      </w:tblGrid>
      <w:tr w:rsidR="00D27E9C" w:rsidRPr="00543CA3" w:rsidTr="004A2D2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E9C" w:rsidRPr="00543CA3" w:rsidRDefault="00D27E9C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E9C" w:rsidRPr="00543CA3" w:rsidRDefault="00D27E9C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D27E9C" w:rsidRPr="00543CA3" w:rsidRDefault="00D27E9C" w:rsidP="004A2D28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E9C" w:rsidRPr="00543CA3" w:rsidRDefault="00D27E9C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E9C" w:rsidRPr="00543CA3" w:rsidRDefault="00D27E9C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E9C" w:rsidRPr="00543CA3" w:rsidRDefault="00D27E9C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9C" w:rsidRPr="00543CA3" w:rsidRDefault="00D27E9C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D27E9C" w:rsidRPr="00543CA3" w:rsidRDefault="00D27E9C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D27E9C" w:rsidRPr="00543CA3" w:rsidRDefault="00D27E9C" w:rsidP="004A2D2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E9C" w:rsidRPr="00543CA3" w:rsidRDefault="00D27E9C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E9C" w:rsidRPr="00543CA3" w:rsidRDefault="00D27E9C" w:rsidP="004A2D2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D27E9C" w:rsidRPr="00543CA3" w:rsidTr="004A2D2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E9C" w:rsidRPr="00543CA3" w:rsidRDefault="00D27E9C" w:rsidP="004A2D2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E9C" w:rsidRPr="00543CA3" w:rsidRDefault="00D27E9C" w:rsidP="004A2D2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E9C" w:rsidRPr="00543CA3" w:rsidRDefault="00D27E9C" w:rsidP="004A2D2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E9C" w:rsidRPr="00543CA3" w:rsidRDefault="00D27E9C" w:rsidP="004A2D2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E9C" w:rsidRPr="00543CA3" w:rsidRDefault="00D27E9C" w:rsidP="004A2D2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E9C" w:rsidRPr="00543CA3" w:rsidRDefault="00D27E9C" w:rsidP="004A2D2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E9C" w:rsidRPr="00543CA3" w:rsidRDefault="00D27E9C" w:rsidP="004A2D2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E9C" w:rsidRPr="00543CA3" w:rsidRDefault="00D27E9C" w:rsidP="004A2D2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D27E9C" w:rsidRPr="00543CA3" w:rsidTr="004A2D2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9C" w:rsidRPr="00A01AAF" w:rsidRDefault="00D27E9C" w:rsidP="004A2D28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D27E9C" w:rsidRPr="00A01AAF" w:rsidRDefault="00D27E9C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A01AAF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E9C" w:rsidRPr="00D27E9C" w:rsidRDefault="00D27E9C" w:rsidP="004A2D28">
            <w:pPr>
              <w:ind w:firstLine="0"/>
              <w:jc w:val="both"/>
            </w:pPr>
            <w:r w:rsidRPr="00D27E9C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9C" w:rsidRPr="00D27E9C" w:rsidRDefault="00D27E9C" w:rsidP="00D27E9C">
            <w:pPr>
              <w:spacing w:after="200" w:line="276" w:lineRule="auto"/>
              <w:ind w:firstLine="0"/>
              <w:rPr>
                <w:rFonts w:ascii="Times New Roman" w:hAnsi="Times New Roman"/>
                <w:u w:val="single"/>
              </w:rPr>
            </w:pPr>
            <w:r w:rsidRPr="00D27E9C">
              <w:rPr>
                <w:rFonts w:ascii="Times New Roman" w:hAnsi="Times New Roman"/>
                <w:u w:val="single"/>
              </w:rPr>
              <w:t>«Текущий ремонт фасада жилого дома по адресу: г. Минск, ул. Калинина, д.15»</w:t>
            </w:r>
          </w:p>
          <w:p w:rsidR="00D27E9C" w:rsidRPr="00D27E9C" w:rsidRDefault="00D27E9C" w:rsidP="004A2D28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9C" w:rsidRPr="005051E2" w:rsidRDefault="00D27E9C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9C" w:rsidRPr="005051E2" w:rsidRDefault="00D27E9C" w:rsidP="004A2D2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29648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9C" w:rsidRDefault="00D27E9C" w:rsidP="004A2D2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D27E9C" w:rsidRPr="00010CFE" w:rsidRDefault="00D27E9C" w:rsidP="004A2D2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9C" w:rsidRPr="00010CFE" w:rsidRDefault="00D27E9C" w:rsidP="004A2D2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9C" w:rsidRPr="00010CFE" w:rsidRDefault="00D27E9C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D27E9C" w:rsidRDefault="00D27E9C" w:rsidP="00D27E9C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27E9C" w:rsidRDefault="00D27E9C" w:rsidP="00D27E9C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D27E9C" w:rsidRPr="00543CA3" w:rsidRDefault="00D27E9C" w:rsidP="00D27E9C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D27E9C" w:rsidRDefault="00D27E9C" w:rsidP="00D27E9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7E9C" w:rsidRPr="00543CA3" w:rsidRDefault="00D27E9C" w:rsidP="00D27E9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D27E9C" w:rsidRDefault="00D27E9C" w:rsidP="00D27E9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7E9C" w:rsidRPr="00543CA3" w:rsidRDefault="00D27E9C" w:rsidP="00D27E9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D27E9C" w:rsidRDefault="00D27E9C" w:rsidP="00D27E9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7E9C" w:rsidRDefault="00D27E9C" w:rsidP="00D27E9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D27E9C" w:rsidRDefault="00D27E9C" w:rsidP="00D27E9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7E9C" w:rsidRDefault="00D27E9C" w:rsidP="00D27E9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7E9C" w:rsidRDefault="00D27E9C" w:rsidP="00D27E9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7E9C" w:rsidRDefault="00D27E9C" w:rsidP="00D27E9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B1C2E" w:rsidRDefault="008B1C2E" w:rsidP="00D27E9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B1C2E" w:rsidRDefault="008B1C2E" w:rsidP="00D27E9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B1C2E" w:rsidRDefault="008B1C2E" w:rsidP="00D27E9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B1C2E" w:rsidRDefault="008B1C2E" w:rsidP="00D27E9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B1C2E" w:rsidRDefault="008B1C2E" w:rsidP="008B1C2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B1C2E" w:rsidRPr="00543CA3" w:rsidRDefault="008B1C2E" w:rsidP="008B1C2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8B1C2E" w:rsidRPr="00543CA3" w:rsidRDefault="008B1C2E" w:rsidP="008B1C2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8B1C2E" w:rsidRPr="00543CA3" w:rsidRDefault="008B1C2E" w:rsidP="008B1C2E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8B1C2E" w:rsidRPr="00543CA3" w:rsidRDefault="008B1C2E" w:rsidP="008B1C2E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8B1C2E" w:rsidRDefault="008B1C2E" w:rsidP="008B1C2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8B1C2E" w:rsidRPr="00543CA3" w:rsidRDefault="008B1C2E" w:rsidP="008B1C2E">
      <w:pPr>
        <w:ind w:left="8647" w:firstLine="0"/>
        <w:rPr>
          <w:rFonts w:ascii="Times New Roman" w:hAnsi="Times New Roman"/>
          <w:sz w:val="24"/>
          <w:szCs w:val="24"/>
        </w:rPr>
      </w:pPr>
    </w:p>
    <w:p w:rsidR="008B1C2E" w:rsidRPr="00543CA3" w:rsidRDefault="008B1C2E" w:rsidP="008B1C2E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8B1C2E" w:rsidRPr="00543CA3" w:rsidRDefault="008B1C2E" w:rsidP="008B1C2E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8B1C2E" w:rsidRPr="00543CA3" w:rsidRDefault="008B1C2E" w:rsidP="008B1C2E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42"/>
        <w:gridCol w:w="3377"/>
        <w:gridCol w:w="992"/>
        <w:gridCol w:w="2435"/>
        <w:gridCol w:w="2763"/>
        <w:gridCol w:w="2166"/>
        <w:gridCol w:w="1593"/>
      </w:tblGrid>
      <w:tr w:rsidR="008B1C2E" w:rsidRPr="00543CA3" w:rsidTr="004A2D2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2E" w:rsidRPr="00543CA3" w:rsidRDefault="008B1C2E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2E" w:rsidRPr="00543CA3" w:rsidRDefault="008B1C2E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8B1C2E" w:rsidRPr="00543CA3" w:rsidRDefault="008B1C2E" w:rsidP="004A2D28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2E" w:rsidRPr="00543CA3" w:rsidRDefault="008B1C2E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2E" w:rsidRPr="00543CA3" w:rsidRDefault="008B1C2E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2E" w:rsidRPr="00543CA3" w:rsidRDefault="008B1C2E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2E" w:rsidRPr="00543CA3" w:rsidRDefault="008B1C2E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8B1C2E" w:rsidRPr="00543CA3" w:rsidRDefault="008B1C2E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8B1C2E" w:rsidRPr="00543CA3" w:rsidRDefault="008B1C2E" w:rsidP="004A2D2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2E" w:rsidRPr="00543CA3" w:rsidRDefault="008B1C2E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2E" w:rsidRPr="00543CA3" w:rsidRDefault="008B1C2E" w:rsidP="004A2D2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8B1C2E" w:rsidRPr="00543CA3" w:rsidTr="004A2D2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2E" w:rsidRPr="00543CA3" w:rsidRDefault="008B1C2E" w:rsidP="004A2D2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2E" w:rsidRPr="00543CA3" w:rsidRDefault="008B1C2E" w:rsidP="004A2D2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2E" w:rsidRPr="00543CA3" w:rsidRDefault="008B1C2E" w:rsidP="004A2D2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2E" w:rsidRPr="00543CA3" w:rsidRDefault="008B1C2E" w:rsidP="004A2D2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2E" w:rsidRPr="00543CA3" w:rsidRDefault="008B1C2E" w:rsidP="004A2D2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2E" w:rsidRPr="00543CA3" w:rsidRDefault="008B1C2E" w:rsidP="004A2D2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2E" w:rsidRPr="00543CA3" w:rsidRDefault="008B1C2E" w:rsidP="004A2D2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2E" w:rsidRPr="00543CA3" w:rsidRDefault="008B1C2E" w:rsidP="004A2D2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8B1C2E" w:rsidRPr="00543CA3" w:rsidTr="004A2D2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2E" w:rsidRPr="00A01AAF" w:rsidRDefault="008B1C2E" w:rsidP="004A2D28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8B1C2E" w:rsidRPr="00A01AAF" w:rsidRDefault="008B1C2E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A01AAF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2E" w:rsidRPr="008B1C2E" w:rsidRDefault="008B1C2E" w:rsidP="004A2D28">
            <w:pPr>
              <w:ind w:firstLine="0"/>
              <w:jc w:val="both"/>
            </w:pPr>
            <w:r w:rsidRPr="008B1C2E">
              <w:rPr>
                <w:rFonts w:ascii="Times New Roman" w:eastAsia="Times New Roman" w:hAnsi="Times New Roman"/>
                <w:u w:val="single"/>
                <w:lang w:eastAsia="ru-RU"/>
              </w:rPr>
              <w:t>43.29.19.900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2E" w:rsidRPr="008B1C2E" w:rsidRDefault="008B1C2E" w:rsidP="008B1C2E">
            <w:pPr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B1C2E">
              <w:rPr>
                <w:rFonts w:ascii="Times New Roman" w:hAnsi="Times New Roman"/>
                <w:u w:val="single"/>
              </w:rPr>
              <w:t>«Текущий ремонт балконов жилых домов по следующим адресам: г. Минск, ул. Волгоградская, д.3, кв.27, ул. Кедышко, д.14, кв.55»</w:t>
            </w:r>
          </w:p>
          <w:p w:rsidR="008B1C2E" w:rsidRPr="008B1C2E" w:rsidRDefault="008B1C2E" w:rsidP="004A2D28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2E" w:rsidRPr="005051E2" w:rsidRDefault="008B1C2E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2E" w:rsidRPr="005051E2" w:rsidRDefault="008B1C2E" w:rsidP="004A2D2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3952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2E" w:rsidRDefault="008B1C2E" w:rsidP="004A2D2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8B1C2E" w:rsidRPr="00010CFE" w:rsidRDefault="008B1C2E" w:rsidP="004A2D2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2E" w:rsidRPr="00010CFE" w:rsidRDefault="008B1C2E" w:rsidP="004A2D2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2E" w:rsidRPr="00010CFE" w:rsidRDefault="008B1C2E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8B1C2E" w:rsidRDefault="008B1C2E" w:rsidP="008B1C2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B1C2E" w:rsidRDefault="008B1C2E" w:rsidP="008B1C2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8B1C2E" w:rsidRPr="00543CA3" w:rsidRDefault="008B1C2E" w:rsidP="008B1C2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8B1C2E" w:rsidRDefault="008B1C2E" w:rsidP="008B1C2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1C2E" w:rsidRPr="00543CA3" w:rsidRDefault="008B1C2E" w:rsidP="008B1C2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8B1C2E" w:rsidRDefault="008B1C2E" w:rsidP="008B1C2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1C2E" w:rsidRPr="00543CA3" w:rsidRDefault="008B1C2E" w:rsidP="008B1C2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8B1C2E" w:rsidRDefault="008B1C2E" w:rsidP="008B1C2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1C2E" w:rsidRDefault="008B1C2E" w:rsidP="008B1C2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8B1C2E" w:rsidRDefault="008B1C2E" w:rsidP="00D27E9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B1C2E" w:rsidRDefault="008B1C2E" w:rsidP="00D27E9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B1C2E" w:rsidRDefault="008B1C2E" w:rsidP="00D27E9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B1C2E" w:rsidRDefault="008B1C2E" w:rsidP="00D27E9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B1C2E" w:rsidRDefault="008B1C2E" w:rsidP="00D27E9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B1C2E" w:rsidRDefault="008B1C2E" w:rsidP="00D27E9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7E9C" w:rsidRDefault="00D27E9C" w:rsidP="00D27E9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B9" w:rsidRDefault="00AF61B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B9" w:rsidRDefault="00AF61B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B9" w:rsidRDefault="00AF61B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B9" w:rsidRDefault="00AF61B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B9" w:rsidRDefault="00AF61B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61B9" w:rsidRDefault="00AF61B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B1C2E" w:rsidRDefault="008B1C2E" w:rsidP="008B1C2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B1C2E" w:rsidRPr="00543CA3" w:rsidRDefault="008B1C2E" w:rsidP="008B1C2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8B1C2E" w:rsidRPr="00543CA3" w:rsidRDefault="008B1C2E" w:rsidP="008B1C2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8B1C2E" w:rsidRPr="00543CA3" w:rsidRDefault="008B1C2E" w:rsidP="008B1C2E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8B1C2E" w:rsidRPr="00543CA3" w:rsidRDefault="008B1C2E" w:rsidP="008B1C2E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8B1C2E" w:rsidRDefault="008B1C2E" w:rsidP="008B1C2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8B1C2E" w:rsidRPr="00543CA3" w:rsidRDefault="008B1C2E" w:rsidP="008B1C2E">
      <w:pPr>
        <w:ind w:left="8647" w:firstLine="0"/>
        <w:rPr>
          <w:rFonts w:ascii="Times New Roman" w:hAnsi="Times New Roman"/>
          <w:sz w:val="24"/>
          <w:szCs w:val="24"/>
        </w:rPr>
      </w:pPr>
    </w:p>
    <w:p w:rsidR="008B1C2E" w:rsidRPr="00543CA3" w:rsidRDefault="008B1C2E" w:rsidP="008B1C2E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8B1C2E" w:rsidRPr="00543CA3" w:rsidRDefault="008B1C2E" w:rsidP="008B1C2E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8B1C2E" w:rsidRPr="00543CA3" w:rsidRDefault="008B1C2E" w:rsidP="008B1C2E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42"/>
        <w:gridCol w:w="3377"/>
        <w:gridCol w:w="992"/>
        <w:gridCol w:w="2435"/>
        <w:gridCol w:w="2763"/>
        <w:gridCol w:w="2166"/>
        <w:gridCol w:w="1593"/>
      </w:tblGrid>
      <w:tr w:rsidR="008B1C2E" w:rsidRPr="00543CA3" w:rsidTr="004A2D2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2E" w:rsidRPr="00543CA3" w:rsidRDefault="008B1C2E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2E" w:rsidRPr="00543CA3" w:rsidRDefault="008B1C2E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8B1C2E" w:rsidRPr="00543CA3" w:rsidRDefault="008B1C2E" w:rsidP="004A2D28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2E" w:rsidRPr="00543CA3" w:rsidRDefault="008B1C2E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2E" w:rsidRPr="00543CA3" w:rsidRDefault="008B1C2E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2E" w:rsidRPr="00543CA3" w:rsidRDefault="008B1C2E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2E" w:rsidRPr="00543CA3" w:rsidRDefault="008B1C2E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8B1C2E" w:rsidRPr="00543CA3" w:rsidRDefault="008B1C2E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8B1C2E" w:rsidRPr="00543CA3" w:rsidRDefault="008B1C2E" w:rsidP="004A2D2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2E" w:rsidRPr="00543CA3" w:rsidRDefault="008B1C2E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C2E" w:rsidRPr="00543CA3" w:rsidRDefault="008B1C2E" w:rsidP="004A2D2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8B1C2E" w:rsidRPr="00543CA3" w:rsidTr="004A2D2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2E" w:rsidRPr="00543CA3" w:rsidRDefault="008B1C2E" w:rsidP="004A2D2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2E" w:rsidRPr="00543CA3" w:rsidRDefault="008B1C2E" w:rsidP="004A2D2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2E" w:rsidRPr="00543CA3" w:rsidRDefault="008B1C2E" w:rsidP="004A2D2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2E" w:rsidRPr="00543CA3" w:rsidRDefault="008B1C2E" w:rsidP="004A2D2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2E" w:rsidRPr="00543CA3" w:rsidRDefault="008B1C2E" w:rsidP="004A2D2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2E" w:rsidRPr="00543CA3" w:rsidRDefault="008B1C2E" w:rsidP="004A2D2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2E" w:rsidRPr="00543CA3" w:rsidRDefault="008B1C2E" w:rsidP="004A2D2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2E" w:rsidRPr="00543CA3" w:rsidRDefault="008B1C2E" w:rsidP="004A2D2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8B1C2E" w:rsidRPr="00543CA3" w:rsidTr="004A2D2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2E" w:rsidRPr="00A01AAF" w:rsidRDefault="008B1C2E" w:rsidP="004A2D28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8B1C2E" w:rsidRPr="00A01AAF" w:rsidRDefault="008B1C2E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A01AAF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C2E" w:rsidRPr="008B1C2E" w:rsidRDefault="008B1C2E" w:rsidP="004A2D28">
            <w:pPr>
              <w:ind w:firstLine="0"/>
              <w:jc w:val="both"/>
            </w:pPr>
            <w:r w:rsidRPr="008B1C2E">
              <w:rPr>
                <w:rFonts w:ascii="Times New Roman" w:eastAsia="Times New Roman" w:hAnsi="Times New Roman"/>
                <w:u w:val="single"/>
                <w:lang w:eastAsia="ru-RU"/>
              </w:rPr>
              <w:t>43.29.19.900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2E" w:rsidRPr="008B1C2E" w:rsidRDefault="008B1C2E" w:rsidP="008B1C2E">
            <w:pPr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B1C2E">
              <w:rPr>
                <w:rFonts w:ascii="Times New Roman" w:hAnsi="Times New Roman"/>
                <w:u w:val="single"/>
              </w:rPr>
              <w:t>«Текущий ремонт балконов жилых домов по следующим адресам: г. Минск, ул. Логойский тракт, д.28/1, кв.8,54, ул. Кедышко, д.14, кв.63, ул. Кедышко, д.21а, кв.60, пр. Независимости, д.78, кв.71, ул. Кнорина, д.5, кв.33, ул. Водолажского, д.3, кв.45, ул. К.Чорного, д.15, кв.10»</w:t>
            </w:r>
          </w:p>
          <w:p w:rsidR="008B1C2E" w:rsidRPr="008B1C2E" w:rsidRDefault="008B1C2E" w:rsidP="004A2D28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2E" w:rsidRPr="005051E2" w:rsidRDefault="008B1C2E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2E" w:rsidRPr="005051E2" w:rsidRDefault="008B1C2E" w:rsidP="004A2D2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11966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2E" w:rsidRDefault="008B1C2E" w:rsidP="004A2D2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8B1C2E" w:rsidRPr="00010CFE" w:rsidRDefault="008B1C2E" w:rsidP="004A2D2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2E" w:rsidRPr="00010CFE" w:rsidRDefault="008B1C2E" w:rsidP="004A2D2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2E" w:rsidRPr="00010CFE" w:rsidRDefault="008B1C2E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8B1C2E" w:rsidRDefault="008B1C2E" w:rsidP="008B1C2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B1C2E" w:rsidRDefault="008B1C2E" w:rsidP="008B1C2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8B1C2E" w:rsidRPr="00543CA3" w:rsidRDefault="008B1C2E" w:rsidP="008B1C2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8B1C2E" w:rsidRDefault="008B1C2E" w:rsidP="008B1C2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1C2E" w:rsidRPr="00543CA3" w:rsidRDefault="008B1C2E" w:rsidP="008B1C2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8B1C2E" w:rsidRDefault="008B1C2E" w:rsidP="008B1C2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1C2E" w:rsidRPr="00543CA3" w:rsidRDefault="008B1C2E" w:rsidP="008B1C2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8B1C2E" w:rsidRDefault="008B1C2E" w:rsidP="008B1C2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1C2E" w:rsidRDefault="008B1C2E" w:rsidP="008B1C2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206F84">
        <w:rPr>
          <w:rFonts w:ascii="Times New Roman" w:eastAsia="Times New Roman" w:hAnsi="Times New Roman"/>
          <w:sz w:val="24"/>
          <w:szCs w:val="24"/>
          <w:lang w:eastAsia="ru-RU"/>
        </w:rPr>
        <w:t xml:space="preserve">___ /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О.С.Новицкая</w:t>
      </w:r>
    </w:p>
    <w:p w:rsidR="008B1C2E" w:rsidRDefault="008B1C2E" w:rsidP="008B1C2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B1C2E" w:rsidRDefault="008B1C2E" w:rsidP="008B1C2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B1C2E" w:rsidRDefault="008B1C2E" w:rsidP="008B1C2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B1C2E" w:rsidRDefault="008B1C2E" w:rsidP="008B1C2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A2D28" w:rsidRPr="00543CA3" w:rsidRDefault="004A2D28" w:rsidP="004A2D28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4A2D28" w:rsidRPr="00543CA3" w:rsidRDefault="004A2D28" w:rsidP="004A2D28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4A2D28" w:rsidRPr="00543CA3" w:rsidRDefault="004A2D28" w:rsidP="004A2D28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4A2D28" w:rsidRPr="00543CA3" w:rsidRDefault="004A2D28" w:rsidP="004A2D28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4A2D28" w:rsidRDefault="004A2D28" w:rsidP="004A2D28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4A2D28" w:rsidRPr="00543CA3" w:rsidRDefault="004A2D28" w:rsidP="004A2D28">
      <w:pPr>
        <w:ind w:left="8647" w:firstLine="0"/>
        <w:rPr>
          <w:rFonts w:ascii="Times New Roman" w:hAnsi="Times New Roman"/>
          <w:sz w:val="24"/>
          <w:szCs w:val="24"/>
        </w:rPr>
      </w:pPr>
    </w:p>
    <w:p w:rsidR="004A2D28" w:rsidRPr="00543CA3" w:rsidRDefault="004A2D28" w:rsidP="004A2D28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4A2D28" w:rsidRPr="00543CA3" w:rsidRDefault="004A2D28" w:rsidP="004A2D28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4A2D28" w:rsidRPr="00543CA3" w:rsidRDefault="004A2D28" w:rsidP="004A2D28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4A2D28" w:rsidRPr="00543CA3" w:rsidTr="004A2D2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D28" w:rsidRPr="00543CA3" w:rsidRDefault="004A2D28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D28" w:rsidRPr="00543CA3" w:rsidRDefault="004A2D28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4A2D28" w:rsidRPr="00543CA3" w:rsidRDefault="004A2D28" w:rsidP="004A2D28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D28" w:rsidRPr="00543CA3" w:rsidRDefault="004A2D28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D28" w:rsidRPr="00543CA3" w:rsidRDefault="004A2D28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D28" w:rsidRPr="00543CA3" w:rsidRDefault="004A2D28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Pr="00543CA3" w:rsidRDefault="004A2D28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4A2D28" w:rsidRPr="00543CA3" w:rsidRDefault="004A2D28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4A2D28" w:rsidRPr="00543CA3" w:rsidRDefault="004A2D28" w:rsidP="004A2D2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D28" w:rsidRPr="00543CA3" w:rsidRDefault="004A2D28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D28" w:rsidRPr="00543CA3" w:rsidRDefault="004A2D28" w:rsidP="004A2D2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4A2D28" w:rsidRPr="00543CA3" w:rsidTr="004A2D2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D28" w:rsidRPr="00543CA3" w:rsidRDefault="004A2D28" w:rsidP="004A2D2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D28" w:rsidRPr="00543CA3" w:rsidRDefault="004A2D28" w:rsidP="004A2D2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D28" w:rsidRPr="00543CA3" w:rsidRDefault="004A2D28" w:rsidP="004A2D2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D28" w:rsidRPr="00543CA3" w:rsidRDefault="004A2D28" w:rsidP="004A2D2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D28" w:rsidRPr="00543CA3" w:rsidRDefault="004A2D28" w:rsidP="004A2D2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D28" w:rsidRPr="00543CA3" w:rsidRDefault="004A2D28" w:rsidP="004A2D2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D28" w:rsidRPr="00543CA3" w:rsidRDefault="004A2D28" w:rsidP="004A2D2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D28" w:rsidRPr="00543CA3" w:rsidRDefault="004A2D28" w:rsidP="004A2D2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4A2D28" w:rsidRPr="00543CA3" w:rsidTr="004A2D2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Pr="005B3B05" w:rsidRDefault="004A2D28" w:rsidP="004A2D28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4A2D28" w:rsidRPr="005B3B05" w:rsidRDefault="004A2D28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D28" w:rsidRPr="005B3B05" w:rsidRDefault="004A2D28" w:rsidP="004A2D28">
            <w:pPr>
              <w:ind w:hanging="51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Pr="004A2D28" w:rsidRDefault="004A2D28" w:rsidP="004A2D28">
            <w:pPr>
              <w:ind w:firstLine="0"/>
              <w:jc w:val="both"/>
              <w:rPr>
                <w:rFonts w:ascii="Times New Roman" w:hAnsi="Times New Roman"/>
              </w:rPr>
            </w:pPr>
            <w:r w:rsidRPr="004A2D28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козырьков жилых домов на участке № 4 (согласно расшифровке)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Pr="005B3B05" w:rsidRDefault="004A2D28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Pr="005B3B05" w:rsidRDefault="004A2D28" w:rsidP="004A2D2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26105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Default="004A2D28" w:rsidP="004A2D2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Пар504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4A2D28" w:rsidRPr="00010CFE" w:rsidRDefault="004A2D28" w:rsidP="004A2D2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Pr="00010CFE" w:rsidRDefault="004A2D28" w:rsidP="004A2D2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Pr="00010CFE" w:rsidRDefault="004A2D28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4A2D28" w:rsidRPr="00543CA3" w:rsidTr="004A2D2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Pr="005B3B05" w:rsidRDefault="004A2D28" w:rsidP="004A2D28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4A2D28" w:rsidRPr="005B3B05" w:rsidRDefault="004A2D28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D28" w:rsidRPr="005B3B05" w:rsidRDefault="004A2D28" w:rsidP="004A2D28">
            <w:pPr>
              <w:ind w:hanging="51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Pr="004A2D28" w:rsidRDefault="004A2D28" w:rsidP="004A2D28">
            <w:pPr>
              <w:ind w:firstLine="0"/>
              <w:jc w:val="both"/>
              <w:rPr>
                <w:rFonts w:ascii="Times New Roman" w:hAnsi="Times New Roman"/>
              </w:rPr>
            </w:pPr>
            <w:r w:rsidRPr="004A2D28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адресам: г. Минск, ул. Беляева, д.3, кв.49, ул. Почтовая, д.7, п.1,2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Pr="005B3B05" w:rsidRDefault="004A2D28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Pr="005B3B05" w:rsidRDefault="004A2D28" w:rsidP="004A2D2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19860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Default="004A2D28" w:rsidP="004A2D2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Пар504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4A2D28" w:rsidRPr="00010CFE" w:rsidRDefault="004A2D28" w:rsidP="004A2D2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Pr="00010CFE" w:rsidRDefault="004A2D28" w:rsidP="004A2D2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Pr="00010CFE" w:rsidRDefault="004A2D28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4A2D28" w:rsidRPr="00543CA3" w:rsidTr="004A2D2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Pr="005B3B05" w:rsidRDefault="004A2D28" w:rsidP="004A2D28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4A2D28" w:rsidRPr="005B3B05" w:rsidRDefault="004A2D28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D28" w:rsidRPr="005B3B05" w:rsidRDefault="004A2D28" w:rsidP="004A2D28">
            <w:pPr>
              <w:ind w:hanging="51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Pr="004A2D28" w:rsidRDefault="004A2D28" w:rsidP="004A2D28">
            <w:pPr>
              <w:ind w:firstLine="0"/>
              <w:jc w:val="both"/>
              <w:rPr>
                <w:rFonts w:ascii="Times New Roman" w:hAnsi="Times New Roman"/>
              </w:rPr>
            </w:pPr>
            <w:r w:rsidRPr="004A2D28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козырьков жилых домов на участке № 4 (согласно расшифровке)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Pr="005B3B05" w:rsidRDefault="004A2D28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Pr="005B3B05" w:rsidRDefault="004A2D28" w:rsidP="004A2D2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5977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Default="004A2D28" w:rsidP="004A2D2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Пар504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4A2D28" w:rsidRPr="00010CFE" w:rsidRDefault="004A2D28" w:rsidP="004A2D2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Pr="00010CFE" w:rsidRDefault="004A2D28" w:rsidP="004A2D2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Pr="00010CFE" w:rsidRDefault="004A2D28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4A2D28" w:rsidRPr="00543CA3" w:rsidTr="004A2D2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Pr="005B3B05" w:rsidRDefault="004A2D28" w:rsidP="004A2D28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4A2D28" w:rsidRPr="005B3B05" w:rsidRDefault="004A2D28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D28" w:rsidRPr="005B3B05" w:rsidRDefault="004A2D28" w:rsidP="004A2D28">
            <w:pPr>
              <w:ind w:hanging="51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Pr="004A2D28" w:rsidRDefault="004A2D28" w:rsidP="004A2D28">
            <w:pPr>
              <w:ind w:firstLine="0"/>
              <w:jc w:val="both"/>
              <w:rPr>
                <w:rFonts w:ascii="Times New Roman" w:hAnsi="Times New Roman"/>
              </w:rPr>
            </w:pPr>
            <w:r w:rsidRPr="004A2D28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жилого дома по адресу: г. Минск, ул. Гинтовта, д.36, п.3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Pr="005B3B05" w:rsidRDefault="004A2D28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Pr="005B3B05" w:rsidRDefault="004A2D28" w:rsidP="004A2D2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15454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Default="004A2D28" w:rsidP="004A2D2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Пар504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4A2D28" w:rsidRPr="00010CFE" w:rsidRDefault="004A2D28" w:rsidP="004A2D2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Pr="00010CFE" w:rsidRDefault="004A2D28" w:rsidP="004A2D2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Pr="00010CFE" w:rsidRDefault="004A2D28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4A2D28" w:rsidRPr="00543CA3" w:rsidTr="004A2D2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Pr="005B3B05" w:rsidRDefault="004A2D28" w:rsidP="004A2D28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4A2D28" w:rsidRPr="005B3B05" w:rsidRDefault="004A2D28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D28" w:rsidRPr="005B3B05" w:rsidRDefault="004A2D28" w:rsidP="004A2D28">
            <w:pPr>
              <w:ind w:hanging="51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Pr="004A2D28" w:rsidRDefault="004A2D28" w:rsidP="004A2D28">
            <w:pPr>
              <w:ind w:firstLine="0"/>
              <w:jc w:val="both"/>
              <w:rPr>
                <w:rFonts w:ascii="Times New Roman" w:hAnsi="Times New Roman"/>
              </w:rPr>
            </w:pPr>
            <w:r w:rsidRPr="004A2D28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адресам: г. Минск, ул.Тикоцкого, д.46/2, п.5, ул. Тикоцкого, д.50/2, п.5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Pr="005B3B05" w:rsidRDefault="004A2D28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Pr="005B3B05" w:rsidRDefault="004A2D28" w:rsidP="004A2D2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31158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Default="004A2D28" w:rsidP="004A2D2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Пар504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4A2D28" w:rsidRPr="00010CFE" w:rsidRDefault="004A2D28" w:rsidP="004A2D2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Pr="00010CFE" w:rsidRDefault="004A2D28" w:rsidP="004A2D2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Pr="00010CFE" w:rsidRDefault="004A2D28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4A2D28" w:rsidRPr="00543CA3" w:rsidTr="004A2D2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Pr="005B3B05" w:rsidRDefault="004A2D28" w:rsidP="004A2D28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4A2D28" w:rsidRPr="005B3B05" w:rsidRDefault="004A2D28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D28" w:rsidRPr="005B3B05" w:rsidRDefault="004A2D28" w:rsidP="004A2D28">
            <w:pPr>
              <w:ind w:hanging="51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Pr="004A2D28" w:rsidRDefault="004A2D28" w:rsidP="004A2D28">
            <w:pPr>
              <w:ind w:firstLine="0"/>
              <w:jc w:val="both"/>
              <w:rPr>
                <w:rFonts w:ascii="Times New Roman" w:hAnsi="Times New Roman"/>
              </w:rPr>
            </w:pPr>
            <w:r w:rsidRPr="004A2D28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жилого дома по адресу: г. Минск, ул. Руссиянова, д.3/1 п.4,6,15,17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Pr="005B3B05" w:rsidRDefault="004A2D28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Pr="005B3B05" w:rsidRDefault="004A2D28" w:rsidP="004A2D2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52111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Default="004A2D28" w:rsidP="004A2D2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Пар504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4A2D28" w:rsidRPr="00010CFE" w:rsidRDefault="004A2D28" w:rsidP="004A2D2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Pr="00010CFE" w:rsidRDefault="004A2D28" w:rsidP="004A2D2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D28" w:rsidRPr="00010CFE" w:rsidRDefault="004A2D28" w:rsidP="004A2D2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4A2D28" w:rsidRPr="00543CA3" w:rsidRDefault="004A2D28" w:rsidP="004A2D28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4A2D28" w:rsidRDefault="004A2D28" w:rsidP="004A2D28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4A2D28" w:rsidRPr="00543CA3" w:rsidRDefault="004A2D28" w:rsidP="004A2D28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4A2D28" w:rsidRDefault="004A2D28" w:rsidP="004A2D2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2D28" w:rsidRPr="00543CA3" w:rsidRDefault="004A2D28" w:rsidP="004A2D2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4A2D28" w:rsidRPr="0068464F" w:rsidRDefault="004A2D28" w:rsidP="004A2D2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2D28" w:rsidRPr="00543CA3" w:rsidRDefault="004A2D28" w:rsidP="004A2D2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4A2D28" w:rsidRPr="0068464F" w:rsidRDefault="004A2D28" w:rsidP="004A2D2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2D28" w:rsidRDefault="004A2D28" w:rsidP="004A2D2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4A2D28" w:rsidRDefault="004A2D28" w:rsidP="004A2D2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61B9" w:rsidRDefault="00AF61B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02C2" w:rsidRDefault="000B02C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02C2" w:rsidRDefault="000B02C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02C2" w:rsidRDefault="000B02C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02C2" w:rsidRDefault="000B02C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02C2" w:rsidRDefault="000B02C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02C2" w:rsidRDefault="000B02C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02C2" w:rsidRDefault="000B02C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02C2" w:rsidRDefault="000B02C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02C2" w:rsidRDefault="000B02C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02C2" w:rsidRDefault="000B02C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02C2" w:rsidRDefault="000B02C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02C2" w:rsidRDefault="000B02C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02C2" w:rsidRDefault="000B02C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02C2" w:rsidRDefault="000B02C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02C2" w:rsidRDefault="000B02C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02C2" w:rsidRDefault="000B02C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02C2" w:rsidRDefault="000B02C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02C2" w:rsidRDefault="000B02C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02C2" w:rsidRDefault="000B02C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02C2" w:rsidRDefault="000B02C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02C2" w:rsidRDefault="000B02C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02C2" w:rsidRDefault="000B02C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02C2" w:rsidRDefault="000B02C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02C2" w:rsidRDefault="000B02C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02C2" w:rsidRDefault="000B02C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02C2" w:rsidRDefault="000B02C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02C2" w:rsidRDefault="000B02C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02C2" w:rsidRDefault="000B02C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02C2" w:rsidRDefault="000B02C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02C2" w:rsidRDefault="000B02C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02C2" w:rsidRPr="00543CA3" w:rsidRDefault="000B02C2" w:rsidP="000B02C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0B02C2" w:rsidRPr="00543CA3" w:rsidRDefault="000B02C2" w:rsidP="000B02C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0B02C2" w:rsidRPr="00543CA3" w:rsidRDefault="000B02C2" w:rsidP="000B02C2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0B02C2" w:rsidRPr="00543CA3" w:rsidRDefault="000B02C2" w:rsidP="000B02C2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0B02C2" w:rsidRDefault="000B02C2" w:rsidP="000B02C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0B02C2" w:rsidRPr="00543CA3" w:rsidRDefault="000B02C2" w:rsidP="000B02C2">
      <w:pPr>
        <w:ind w:left="8647" w:firstLine="0"/>
        <w:rPr>
          <w:rFonts w:ascii="Times New Roman" w:hAnsi="Times New Roman"/>
          <w:sz w:val="24"/>
          <w:szCs w:val="24"/>
        </w:rPr>
      </w:pPr>
    </w:p>
    <w:p w:rsidR="000B02C2" w:rsidRPr="00543CA3" w:rsidRDefault="000B02C2" w:rsidP="000B02C2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0B02C2" w:rsidRPr="00543CA3" w:rsidRDefault="000B02C2" w:rsidP="000B02C2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0B02C2" w:rsidRPr="00543CA3" w:rsidRDefault="000B02C2" w:rsidP="000B02C2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0B02C2" w:rsidRPr="00543CA3" w:rsidTr="00C4141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2C2" w:rsidRPr="00543CA3" w:rsidRDefault="000B02C2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2C2" w:rsidRPr="00543CA3" w:rsidRDefault="000B02C2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0B02C2" w:rsidRPr="00543CA3" w:rsidRDefault="000B02C2" w:rsidP="00C41413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2C2" w:rsidRPr="00543CA3" w:rsidRDefault="000B02C2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2C2" w:rsidRPr="00543CA3" w:rsidRDefault="000B02C2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2C2" w:rsidRPr="00543CA3" w:rsidRDefault="000B02C2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C2" w:rsidRPr="00543CA3" w:rsidRDefault="000B02C2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0B02C2" w:rsidRPr="00543CA3" w:rsidRDefault="000B02C2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0B02C2" w:rsidRPr="00543CA3" w:rsidRDefault="000B02C2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2C2" w:rsidRPr="00543CA3" w:rsidRDefault="000B02C2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2C2" w:rsidRPr="00543CA3" w:rsidRDefault="000B02C2" w:rsidP="00C41413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0B02C2" w:rsidRPr="00543CA3" w:rsidTr="00C4141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2" w:rsidRPr="00543CA3" w:rsidRDefault="000B02C2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2" w:rsidRPr="00543CA3" w:rsidRDefault="000B02C2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2" w:rsidRPr="00543CA3" w:rsidRDefault="000B02C2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2" w:rsidRPr="00543CA3" w:rsidRDefault="000B02C2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2" w:rsidRPr="00543CA3" w:rsidRDefault="000B02C2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2" w:rsidRPr="00543CA3" w:rsidRDefault="000B02C2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2" w:rsidRPr="00543CA3" w:rsidRDefault="000B02C2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2" w:rsidRPr="00543CA3" w:rsidRDefault="000B02C2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0B02C2" w:rsidRPr="00543CA3" w:rsidTr="00C41413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C2" w:rsidRPr="005B3B05" w:rsidRDefault="000B02C2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0B02C2" w:rsidRPr="005B3B05" w:rsidRDefault="000B02C2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2" w:rsidRPr="005B3B05" w:rsidRDefault="000B02C2" w:rsidP="00C41413">
            <w:pPr>
              <w:ind w:hanging="51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C2" w:rsidRPr="00E80466" w:rsidRDefault="00E80466" w:rsidP="00C41413">
            <w:pPr>
              <w:ind w:firstLine="0"/>
              <w:jc w:val="both"/>
              <w:rPr>
                <w:rFonts w:ascii="Times New Roman" w:hAnsi="Times New Roman"/>
              </w:rPr>
            </w:pPr>
            <w:r w:rsidRPr="00E80466">
              <w:rPr>
                <w:rFonts w:ascii="Times New Roman" w:hAnsi="Times New Roman"/>
                <w:u w:val="single"/>
              </w:rPr>
              <w:t>Текущий ремонт по замене светильников в местах общего пользования жилых домов, находящихся на обслуживании ГП «ЖЭУ №6» (согласно расшифровке)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C2" w:rsidRPr="005B3B05" w:rsidRDefault="000B02C2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C2" w:rsidRPr="005B3B05" w:rsidRDefault="00E80466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26134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C2" w:rsidRDefault="000B02C2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Пар504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0B02C2" w:rsidRPr="00010CFE" w:rsidRDefault="000B02C2" w:rsidP="00C4141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C2" w:rsidRPr="00010CFE" w:rsidRDefault="000B02C2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C2" w:rsidRPr="00010CFE" w:rsidRDefault="000B02C2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0B02C2" w:rsidRPr="00543CA3" w:rsidTr="00C41413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C2" w:rsidRPr="005B3B05" w:rsidRDefault="000B02C2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0B02C2" w:rsidRPr="005B3B05" w:rsidRDefault="000B02C2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2" w:rsidRPr="005B3B05" w:rsidRDefault="000B02C2" w:rsidP="00C41413">
            <w:pPr>
              <w:ind w:hanging="51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C2" w:rsidRPr="00E80466" w:rsidRDefault="00E80466" w:rsidP="00C41413">
            <w:pPr>
              <w:ind w:firstLine="0"/>
              <w:jc w:val="both"/>
              <w:rPr>
                <w:rFonts w:ascii="Times New Roman" w:hAnsi="Times New Roman"/>
              </w:rPr>
            </w:pPr>
            <w:r w:rsidRPr="00E80466">
              <w:rPr>
                <w:rFonts w:ascii="Times New Roman" w:hAnsi="Times New Roman"/>
                <w:u w:val="single"/>
              </w:rPr>
              <w:t>Текущий ремонт системы электроснабжения (замена светильников) в жилых домах на участке № 3 (согласно расшифровке)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C2" w:rsidRPr="005B3B05" w:rsidRDefault="000B02C2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C2" w:rsidRPr="005B3B05" w:rsidRDefault="00E80466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12978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C2" w:rsidRDefault="000B02C2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Пар504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0B02C2" w:rsidRPr="00010CFE" w:rsidRDefault="000B02C2" w:rsidP="00C4141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C2" w:rsidRPr="00010CFE" w:rsidRDefault="000B02C2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C2" w:rsidRPr="00010CFE" w:rsidRDefault="000B02C2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0B02C2" w:rsidRPr="00543CA3" w:rsidRDefault="000B02C2" w:rsidP="000B02C2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0B02C2" w:rsidRDefault="000B02C2" w:rsidP="000B02C2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0B02C2" w:rsidRPr="00543CA3" w:rsidRDefault="000B02C2" w:rsidP="000B02C2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0B02C2" w:rsidRDefault="000B02C2" w:rsidP="000B02C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02C2" w:rsidRPr="00543CA3" w:rsidRDefault="000B02C2" w:rsidP="000B02C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0B02C2" w:rsidRPr="0068464F" w:rsidRDefault="000B02C2" w:rsidP="000B02C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02C2" w:rsidRPr="00543CA3" w:rsidRDefault="000B02C2" w:rsidP="000B02C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0B02C2" w:rsidRPr="0068464F" w:rsidRDefault="000B02C2" w:rsidP="000B02C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02C2" w:rsidRDefault="000B02C2" w:rsidP="000B02C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0B02C2" w:rsidRDefault="000B02C2" w:rsidP="000B02C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02C2" w:rsidRDefault="000B02C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80466" w:rsidRDefault="00E8046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80466" w:rsidRDefault="00E8046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80466" w:rsidRDefault="00E8046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80466" w:rsidRDefault="00E8046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80466" w:rsidRPr="00543CA3" w:rsidRDefault="00E80466" w:rsidP="00E8046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E80466" w:rsidRPr="00543CA3" w:rsidRDefault="00E80466" w:rsidP="00E8046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E80466" w:rsidRPr="00543CA3" w:rsidRDefault="00E80466" w:rsidP="00E80466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E80466" w:rsidRPr="00543CA3" w:rsidRDefault="00E80466" w:rsidP="00E80466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E80466" w:rsidRDefault="00E80466" w:rsidP="00E8046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E80466" w:rsidRPr="00543CA3" w:rsidRDefault="00E80466" w:rsidP="00E80466">
      <w:pPr>
        <w:ind w:left="8647" w:firstLine="0"/>
        <w:rPr>
          <w:rFonts w:ascii="Times New Roman" w:hAnsi="Times New Roman"/>
          <w:sz w:val="24"/>
          <w:szCs w:val="24"/>
        </w:rPr>
      </w:pPr>
    </w:p>
    <w:p w:rsidR="00E80466" w:rsidRPr="00543CA3" w:rsidRDefault="00E80466" w:rsidP="00E80466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E80466" w:rsidRPr="00543CA3" w:rsidRDefault="00E80466" w:rsidP="00E80466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E80466" w:rsidRPr="00543CA3" w:rsidRDefault="00E80466" w:rsidP="00E80466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E80466" w:rsidRPr="00543CA3" w:rsidTr="00C4141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66" w:rsidRPr="00543CA3" w:rsidRDefault="00E80466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66" w:rsidRPr="00543CA3" w:rsidRDefault="00E80466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E80466" w:rsidRPr="00543CA3" w:rsidRDefault="00E80466" w:rsidP="00C41413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66" w:rsidRPr="00543CA3" w:rsidRDefault="00E80466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66" w:rsidRPr="00543CA3" w:rsidRDefault="00E80466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66" w:rsidRPr="00543CA3" w:rsidRDefault="00E80466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466" w:rsidRPr="00543CA3" w:rsidRDefault="00E80466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E80466" w:rsidRPr="00543CA3" w:rsidRDefault="00E80466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E80466" w:rsidRPr="00543CA3" w:rsidRDefault="00E80466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66" w:rsidRPr="00543CA3" w:rsidRDefault="00E80466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466" w:rsidRPr="00543CA3" w:rsidRDefault="00E80466" w:rsidP="00C41413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E80466" w:rsidRPr="00543CA3" w:rsidTr="00C4141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66" w:rsidRPr="00543CA3" w:rsidRDefault="00E80466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66" w:rsidRPr="00543CA3" w:rsidRDefault="00E80466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66" w:rsidRPr="00543CA3" w:rsidRDefault="00E80466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66" w:rsidRPr="00543CA3" w:rsidRDefault="00E80466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66" w:rsidRPr="00543CA3" w:rsidRDefault="00E80466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66" w:rsidRPr="00543CA3" w:rsidRDefault="00E80466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66" w:rsidRPr="00543CA3" w:rsidRDefault="00E80466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466" w:rsidRPr="00543CA3" w:rsidRDefault="00E80466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E80466" w:rsidRPr="00543CA3" w:rsidTr="00C41413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466" w:rsidRPr="005B3B05" w:rsidRDefault="00E80466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E80466" w:rsidRPr="005B3B05" w:rsidRDefault="00E80466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66" w:rsidRPr="005B3B05" w:rsidRDefault="00E80466" w:rsidP="00C41413">
            <w:pPr>
              <w:ind w:hanging="51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466" w:rsidRPr="00E80466" w:rsidRDefault="00E80466" w:rsidP="00C41413">
            <w:pPr>
              <w:ind w:firstLine="0"/>
              <w:jc w:val="both"/>
              <w:rPr>
                <w:rFonts w:ascii="Times New Roman" w:hAnsi="Times New Roman"/>
              </w:rPr>
            </w:pPr>
            <w:r w:rsidRPr="00E80466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системы электроснабжения (ремонт этажных щитков) в жилых домах участка № 6 (согласно расшифровке)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466" w:rsidRPr="005B3B05" w:rsidRDefault="00E80466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466" w:rsidRPr="005B3B05" w:rsidRDefault="00E80466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64624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466" w:rsidRDefault="00E80466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Пар504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E80466" w:rsidRPr="00010CFE" w:rsidRDefault="00E80466" w:rsidP="00C4141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466" w:rsidRPr="00010CFE" w:rsidRDefault="00E80466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466" w:rsidRPr="00010CFE" w:rsidRDefault="00E80466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E80466" w:rsidRPr="00543CA3" w:rsidRDefault="00E80466" w:rsidP="00E80466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E80466" w:rsidRDefault="00E80466" w:rsidP="00E80466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E80466" w:rsidRPr="00543CA3" w:rsidRDefault="00E80466" w:rsidP="00E80466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E80466" w:rsidRDefault="00E80466" w:rsidP="00E8046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0466" w:rsidRPr="00543CA3" w:rsidRDefault="00E80466" w:rsidP="00E8046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E80466" w:rsidRPr="0068464F" w:rsidRDefault="00E80466" w:rsidP="00E8046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0466" w:rsidRPr="00543CA3" w:rsidRDefault="00E80466" w:rsidP="00E8046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E80466" w:rsidRPr="0068464F" w:rsidRDefault="00E80466" w:rsidP="00E8046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0466" w:rsidRDefault="00E80466" w:rsidP="00E8046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E80466" w:rsidRDefault="00E8046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E0F63" w:rsidRDefault="003E0F6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E0F63" w:rsidRDefault="003E0F6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E0F63" w:rsidRDefault="003E0F6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E0F63" w:rsidRDefault="003E0F6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E0F63" w:rsidRDefault="003E0F6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E0F63" w:rsidRDefault="003E0F6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E0F63" w:rsidRDefault="003E0F6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E0F63" w:rsidRDefault="003E0F6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E0F63" w:rsidRDefault="003E0F6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E0F63" w:rsidRDefault="003E0F6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E0F63" w:rsidRDefault="003E0F6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E0F63" w:rsidRDefault="003E0F6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E0F63" w:rsidRDefault="003E0F6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E0F63" w:rsidRDefault="003E0F6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E0F63" w:rsidRPr="00543CA3" w:rsidRDefault="003E0F63" w:rsidP="003E0F6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3E0F63" w:rsidRPr="00543CA3" w:rsidRDefault="003E0F63" w:rsidP="003E0F6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3E0F63" w:rsidRPr="00543CA3" w:rsidRDefault="003E0F63" w:rsidP="003E0F63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3E0F63" w:rsidRPr="00543CA3" w:rsidRDefault="003E0F63" w:rsidP="003E0F63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3E0F63" w:rsidRDefault="003E0F63" w:rsidP="003E0F6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3E0F63" w:rsidRPr="00543CA3" w:rsidRDefault="003E0F63" w:rsidP="003E0F63">
      <w:pPr>
        <w:ind w:left="8647" w:firstLine="0"/>
        <w:rPr>
          <w:rFonts w:ascii="Times New Roman" w:hAnsi="Times New Roman"/>
          <w:sz w:val="24"/>
          <w:szCs w:val="24"/>
        </w:rPr>
      </w:pPr>
    </w:p>
    <w:p w:rsidR="003E0F63" w:rsidRPr="00543CA3" w:rsidRDefault="003E0F63" w:rsidP="003E0F63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3E0F63" w:rsidRPr="00543CA3" w:rsidRDefault="003E0F63" w:rsidP="003E0F63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3E0F63" w:rsidRPr="00543CA3" w:rsidRDefault="003E0F63" w:rsidP="003E0F63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3E0F63" w:rsidRPr="00543CA3" w:rsidTr="00C4141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F63" w:rsidRPr="00543CA3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F63" w:rsidRPr="00543CA3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3E0F63" w:rsidRPr="00543CA3" w:rsidRDefault="003E0F63" w:rsidP="00C41413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F63" w:rsidRPr="00543CA3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F63" w:rsidRPr="00543CA3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F63" w:rsidRPr="00543CA3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F63" w:rsidRPr="00543CA3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3E0F63" w:rsidRPr="00543CA3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3E0F63" w:rsidRPr="00543CA3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F63" w:rsidRPr="00543CA3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F63" w:rsidRPr="00543CA3" w:rsidRDefault="003E0F63" w:rsidP="00C41413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3E0F63" w:rsidRPr="00543CA3" w:rsidTr="00C4141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63" w:rsidRPr="00543CA3" w:rsidRDefault="003E0F6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63" w:rsidRPr="00543CA3" w:rsidRDefault="003E0F6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63" w:rsidRPr="00543CA3" w:rsidRDefault="003E0F6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63" w:rsidRPr="00543CA3" w:rsidRDefault="003E0F6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63" w:rsidRPr="00543CA3" w:rsidRDefault="003E0F6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63" w:rsidRPr="00543CA3" w:rsidRDefault="003E0F6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63" w:rsidRPr="00543CA3" w:rsidRDefault="003E0F6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63" w:rsidRPr="00543CA3" w:rsidRDefault="003E0F6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3E0F63" w:rsidRPr="00543CA3" w:rsidTr="00C41413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F63" w:rsidRPr="005B3B05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3E0F63" w:rsidRPr="005B3B05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63" w:rsidRPr="005B3B05" w:rsidRDefault="003E0F63" w:rsidP="00C41413">
            <w:pPr>
              <w:ind w:hanging="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43.22.12.100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F63" w:rsidRPr="003E0F63" w:rsidRDefault="003E0F63" w:rsidP="00C41413">
            <w:pPr>
              <w:ind w:firstLine="0"/>
              <w:jc w:val="both"/>
              <w:rPr>
                <w:rFonts w:ascii="Times New Roman" w:hAnsi="Times New Roman"/>
              </w:rPr>
            </w:pPr>
            <w:r w:rsidRPr="003E0F63">
              <w:rPr>
                <w:rFonts w:ascii="Times New Roman" w:hAnsi="Times New Roman"/>
                <w:u w:val="single"/>
              </w:rPr>
              <w:t>Текущий ремонт системы горячего водоснабжения жилых домов по адресам: г. Минск, ул. Белинского, д.4 (т/у), ул. Волгоградская, д.27 (т/у), ул. Волгоградская, д.15 (т/у), пер. Инструментальный, д.15, кв.1,; ремонт системы горячего водоснабжения на участке № 3(согласно расшифровке)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F63" w:rsidRPr="005B3B05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F63" w:rsidRDefault="003E0F63" w:rsidP="00C41413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6160</w:t>
            </w:r>
          </w:p>
          <w:p w:rsidR="003E0F63" w:rsidRPr="005B3B05" w:rsidRDefault="003E0F63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F63" w:rsidRDefault="003E0F63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Пар504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3E0F63" w:rsidRPr="00010CFE" w:rsidRDefault="003E0F63" w:rsidP="00C4141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F63" w:rsidRPr="00010CFE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F63" w:rsidRPr="00010CFE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3E0F63" w:rsidRDefault="003E0F63" w:rsidP="003E0F63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3E0F63" w:rsidRPr="00543CA3" w:rsidRDefault="003E0F63" w:rsidP="003E0F63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3E0F63" w:rsidRDefault="003E0F63" w:rsidP="003E0F6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0F63" w:rsidRPr="00543CA3" w:rsidRDefault="003E0F63" w:rsidP="003E0F6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3E0F63" w:rsidRPr="0068464F" w:rsidRDefault="003E0F63" w:rsidP="003E0F6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0F63" w:rsidRPr="00543CA3" w:rsidRDefault="003E0F63" w:rsidP="003E0F6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3E0F63" w:rsidRPr="0068464F" w:rsidRDefault="003E0F63" w:rsidP="003E0F6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0F63" w:rsidRDefault="003E0F63" w:rsidP="003E0F6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3E0F63" w:rsidRDefault="003E0F63" w:rsidP="003E0F6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E0F63" w:rsidRDefault="003E0F6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E0F63" w:rsidRDefault="003E0F6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E0F63" w:rsidRDefault="003E0F6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E0F63" w:rsidRDefault="003E0F6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E0F63" w:rsidRDefault="003E0F6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E0F63" w:rsidRDefault="003E0F6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E0F63" w:rsidRDefault="003E0F63" w:rsidP="003E0F6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E0F63" w:rsidRPr="00543CA3" w:rsidRDefault="003E0F63" w:rsidP="003E0F6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3E0F63" w:rsidRPr="00543CA3" w:rsidRDefault="003E0F63" w:rsidP="003E0F6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3E0F63" w:rsidRPr="00543CA3" w:rsidRDefault="003E0F63" w:rsidP="003E0F63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3E0F63" w:rsidRPr="00543CA3" w:rsidRDefault="003E0F63" w:rsidP="003E0F63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3E0F63" w:rsidRDefault="003E0F63" w:rsidP="003E0F6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3E0F63" w:rsidRPr="00543CA3" w:rsidRDefault="003E0F63" w:rsidP="003E0F63">
      <w:pPr>
        <w:ind w:left="8647" w:firstLine="0"/>
        <w:rPr>
          <w:rFonts w:ascii="Times New Roman" w:hAnsi="Times New Roman"/>
          <w:sz w:val="24"/>
          <w:szCs w:val="24"/>
        </w:rPr>
      </w:pPr>
    </w:p>
    <w:p w:rsidR="003E0F63" w:rsidRPr="00543CA3" w:rsidRDefault="003E0F63" w:rsidP="003E0F63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3E0F63" w:rsidRPr="00543CA3" w:rsidRDefault="003E0F63" w:rsidP="003E0F63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3E0F63" w:rsidRPr="00543CA3" w:rsidRDefault="003E0F63" w:rsidP="003E0F63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3E0F63" w:rsidRPr="00543CA3" w:rsidTr="00C4141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F63" w:rsidRPr="00543CA3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F63" w:rsidRPr="00543CA3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3E0F63" w:rsidRPr="00543CA3" w:rsidRDefault="003E0F63" w:rsidP="00C41413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F63" w:rsidRPr="00543CA3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F63" w:rsidRPr="00543CA3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F63" w:rsidRPr="00543CA3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F63" w:rsidRPr="00543CA3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3E0F63" w:rsidRPr="00543CA3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3E0F63" w:rsidRPr="00543CA3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F63" w:rsidRPr="00543CA3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F63" w:rsidRPr="00543CA3" w:rsidRDefault="003E0F63" w:rsidP="00C41413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3E0F63" w:rsidRPr="00543CA3" w:rsidTr="00C4141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63" w:rsidRPr="00543CA3" w:rsidRDefault="003E0F6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63" w:rsidRPr="00543CA3" w:rsidRDefault="003E0F6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63" w:rsidRPr="00543CA3" w:rsidRDefault="003E0F6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63" w:rsidRPr="00543CA3" w:rsidRDefault="003E0F6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63" w:rsidRPr="00543CA3" w:rsidRDefault="003E0F6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63" w:rsidRPr="00543CA3" w:rsidRDefault="003E0F6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63" w:rsidRPr="00543CA3" w:rsidRDefault="003E0F6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63" w:rsidRPr="00543CA3" w:rsidRDefault="003E0F6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3E0F63" w:rsidRPr="00543CA3" w:rsidTr="00C41413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F63" w:rsidRPr="005B3B05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3E0F63" w:rsidRPr="005B3B05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63" w:rsidRPr="003E0F63" w:rsidRDefault="003E0F63" w:rsidP="00C41413">
            <w:pPr>
              <w:ind w:hanging="51"/>
              <w:rPr>
                <w:rFonts w:ascii="Times New Roman" w:hAnsi="Times New Roman"/>
              </w:rPr>
            </w:pPr>
            <w:r w:rsidRPr="003E0F63"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F63" w:rsidRPr="003E0F63" w:rsidRDefault="003E0F63" w:rsidP="00C41413">
            <w:pPr>
              <w:ind w:firstLine="0"/>
              <w:jc w:val="both"/>
              <w:rPr>
                <w:rFonts w:ascii="Times New Roman" w:hAnsi="Times New Roman"/>
              </w:rPr>
            </w:pPr>
            <w:r w:rsidRPr="003E0F63">
              <w:rPr>
                <w:rFonts w:ascii="Times New Roman" w:hAnsi="Times New Roman"/>
                <w:u w:val="single"/>
              </w:rPr>
              <w:t>Текущий ремонт системы канализации жилых домов по адресам: г. Минск, ул. Чернышевского, д.11, п.3, ул. Макаенка, д.15В, пр. Независимости, д.78, п.1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F63" w:rsidRPr="005B3B05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F63" w:rsidRDefault="003E0F63" w:rsidP="00C41413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6082</w:t>
            </w:r>
          </w:p>
          <w:p w:rsidR="003E0F63" w:rsidRPr="005B3B05" w:rsidRDefault="003E0F63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F63" w:rsidRDefault="003E0F63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Пар504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3E0F63" w:rsidRPr="00010CFE" w:rsidRDefault="003E0F63" w:rsidP="00C4141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F63" w:rsidRPr="00010CFE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F63" w:rsidRPr="00010CFE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3E0F63" w:rsidRDefault="003E0F63" w:rsidP="003E0F63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3E0F63" w:rsidRPr="00543CA3" w:rsidRDefault="003E0F63" w:rsidP="003E0F63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3E0F63" w:rsidRDefault="003E0F63" w:rsidP="003E0F6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0F63" w:rsidRPr="00543CA3" w:rsidRDefault="003E0F63" w:rsidP="003E0F6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3E0F63" w:rsidRPr="0068464F" w:rsidRDefault="003E0F63" w:rsidP="003E0F6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0F63" w:rsidRPr="00543CA3" w:rsidRDefault="003E0F63" w:rsidP="003E0F6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3E0F63" w:rsidRPr="0068464F" w:rsidRDefault="003E0F63" w:rsidP="003E0F6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0F63" w:rsidRDefault="003E0F63" w:rsidP="003E0F6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3E0F63" w:rsidRDefault="003E0F63" w:rsidP="003E0F6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E0F63" w:rsidRDefault="003E0F6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E0F63" w:rsidRDefault="003E0F6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E0F63" w:rsidRDefault="003E0F6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E0F63" w:rsidRDefault="003E0F6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E0F63" w:rsidRDefault="003E0F6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E0F63" w:rsidRDefault="003E0F6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E0F63" w:rsidRDefault="003E0F6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E0F63" w:rsidRDefault="003E0F6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E0F63" w:rsidRDefault="003E0F6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E0F63" w:rsidRDefault="003E0F6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E0F63" w:rsidRDefault="003E0F63" w:rsidP="003E0F6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E0F63" w:rsidRPr="00543CA3" w:rsidRDefault="003E0F63" w:rsidP="003E0F6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3E0F63" w:rsidRPr="00543CA3" w:rsidRDefault="003E0F63" w:rsidP="003E0F6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3E0F63" w:rsidRPr="00543CA3" w:rsidRDefault="003E0F63" w:rsidP="003E0F63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3E0F63" w:rsidRPr="00543CA3" w:rsidRDefault="003E0F63" w:rsidP="003E0F63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3E0F63" w:rsidRDefault="003E0F63" w:rsidP="003E0F6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3E0F63" w:rsidRPr="00543CA3" w:rsidRDefault="003E0F63" w:rsidP="003E0F63">
      <w:pPr>
        <w:ind w:left="8647" w:firstLine="0"/>
        <w:rPr>
          <w:rFonts w:ascii="Times New Roman" w:hAnsi="Times New Roman"/>
          <w:sz w:val="24"/>
          <w:szCs w:val="24"/>
        </w:rPr>
      </w:pPr>
    </w:p>
    <w:p w:rsidR="003E0F63" w:rsidRPr="00543CA3" w:rsidRDefault="003E0F63" w:rsidP="003E0F63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3E0F63" w:rsidRPr="00543CA3" w:rsidRDefault="003E0F63" w:rsidP="003E0F63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3E0F63" w:rsidRPr="00543CA3" w:rsidRDefault="003E0F63" w:rsidP="003E0F63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3E0F63" w:rsidRPr="00543CA3" w:rsidTr="00C4141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F63" w:rsidRPr="00543CA3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F63" w:rsidRPr="00543CA3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3E0F63" w:rsidRPr="00543CA3" w:rsidRDefault="003E0F63" w:rsidP="00C41413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F63" w:rsidRPr="00543CA3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F63" w:rsidRPr="00543CA3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F63" w:rsidRPr="00543CA3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F63" w:rsidRPr="00543CA3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3E0F63" w:rsidRPr="00543CA3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3E0F63" w:rsidRPr="00543CA3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F63" w:rsidRPr="00543CA3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F63" w:rsidRPr="00543CA3" w:rsidRDefault="003E0F63" w:rsidP="00C41413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3E0F63" w:rsidRPr="00543CA3" w:rsidTr="00C4141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63" w:rsidRPr="00543CA3" w:rsidRDefault="003E0F6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63" w:rsidRPr="00543CA3" w:rsidRDefault="003E0F6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63" w:rsidRPr="00543CA3" w:rsidRDefault="003E0F6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63" w:rsidRPr="00543CA3" w:rsidRDefault="003E0F6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63" w:rsidRPr="00543CA3" w:rsidRDefault="003E0F6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63" w:rsidRPr="00543CA3" w:rsidRDefault="003E0F6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63" w:rsidRPr="00543CA3" w:rsidRDefault="003E0F6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F63" w:rsidRPr="00543CA3" w:rsidRDefault="003E0F6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3E0F63" w:rsidRPr="00543CA3" w:rsidTr="00C41413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F63" w:rsidRPr="005B3B05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3E0F63" w:rsidRPr="005B3B05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63" w:rsidRPr="003E0F63" w:rsidRDefault="00F14E10" w:rsidP="00F14E10">
            <w:pPr>
              <w:ind w:hanging="51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43.22.11.100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F63" w:rsidRPr="00F14E10" w:rsidRDefault="003E0F63" w:rsidP="00C41413">
            <w:pPr>
              <w:ind w:firstLine="0"/>
              <w:jc w:val="both"/>
              <w:rPr>
                <w:rFonts w:ascii="Times New Roman" w:hAnsi="Times New Roman"/>
              </w:rPr>
            </w:pPr>
            <w:r w:rsidRPr="00F14E10">
              <w:rPr>
                <w:rFonts w:ascii="Times New Roman" w:hAnsi="Times New Roman"/>
                <w:u w:val="single"/>
              </w:rPr>
              <w:t>Текущий ремонт системы холодного водоснабжения в жилых домах на участке № 3 (согласно расшифровке)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F63" w:rsidRPr="005B3B05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F63" w:rsidRDefault="003E0F63" w:rsidP="00C41413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11131</w:t>
            </w:r>
          </w:p>
          <w:p w:rsidR="003E0F63" w:rsidRPr="005B3B05" w:rsidRDefault="003E0F63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F63" w:rsidRDefault="003E0F63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Пар504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3E0F63" w:rsidRPr="00010CFE" w:rsidRDefault="003E0F63" w:rsidP="00C4141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F63" w:rsidRPr="00010CFE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F63" w:rsidRPr="00010CFE" w:rsidRDefault="003E0F6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F14E10" w:rsidRPr="00543CA3" w:rsidTr="00C41413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10" w:rsidRPr="005B3B05" w:rsidRDefault="00F14E10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E10" w:rsidRPr="003E0F63" w:rsidRDefault="00F14E10" w:rsidP="00C41413">
            <w:pPr>
              <w:ind w:hanging="51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43.22.11.100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10" w:rsidRPr="00F14E10" w:rsidRDefault="00F14E10" w:rsidP="00C41413">
            <w:pPr>
              <w:ind w:firstLine="0"/>
              <w:jc w:val="both"/>
              <w:rPr>
                <w:rFonts w:ascii="Times New Roman" w:hAnsi="Times New Roman"/>
              </w:rPr>
            </w:pPr>
            <w:r w:rsidRPr="00F14E10">
              <w:rPr>
                <w:rFonts w:ascii="Times New Roman" w:hAnsi="Times New Roman"/>
                <w:u w:val="single"/>
              </w:rPr>
              <w:t>Текущий ремонт системы холодного водоснабжения жилого дома по адресу: г. Минск, ул. Калиновского, д.32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10" w:rsidRPr="005B3B05" w:rsidRDefault="00F14E10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10" w:rsidRDefault="00F14E10" w:rsidP="00C41413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11655</w:t>
            </w:r>
          </w:p>
          <w:p w:rsidR="00F14E10" w:rsidRPr="005B3B05" w:rsidRDefault="00F14E10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10" w:rsidRDefault="00F14E10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Пар504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14E10" w:rsidRPr="00010CFE" w:rsidRDefault="00F14E10" w:rsidP="00C4141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10" w:rsidRPr="00010CFE" w:rsidRDefault="00F14E10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10" w:rsidRPr="00010CFE" w:rsidRDefault="00F14E10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3E0F63" w:rsidRDefault="003E0F63" w:rsidP="003E0F63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3E0F63" w:rsidRPr="00543CA3" w:rsidRDefault="003E0F63" w:rsidP="003E0F63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3E0F63" w:rsidRDefault="003E0F63" w:rsidP="003E0F6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0F63" w:rsidRPr="00543CA3" w:rsidRDefault="003E0F63" w:rsidP="003E0F6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3E0F63" w:rsidRPr="0068464F" w:rsidRDefault="003E0F63" w:rsidP="003E0F6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0F63" w:rsidRPr="00543CA3" w:rsidRDefault="003E0F63" w:rsidP="003E0F6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3E0F63" w:rsidRPr="0068464F" w:rsidRDefault="003E0F63" w:rsidP="003E0F6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0F63" w:rsidRDefault="003E0F63" w:rsidP="003E0F6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3E0F63" w:rsidRDefault="003E0F6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14E10" w:rsidRDefault="00F14E1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14E10" w:rsidRDefault="00F14E1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14E10" w:rsidRDefault="00F14E1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14E10" w:rsidRDefault="00F14E1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14E10" w:rsidRDefault="00F14E1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14E10" w:rsidRDefault="00F14E1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14E10" w:rsidRDefault="00F14E1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14E10" w:rsidRDefault="00F14E1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14E10" w:rsidRDefault="00F14E10" w:rsidP="00F14E1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14E10" w:rsidRPr="00543CA3" w:rsidRDefault="00F14E10" w:rsidP="00F14E1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F14E10" w:rsidRPr="00543CA3" w:rsidRDefault="00F14E10" w:rsidP="00F14E1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F14E10" w:rsidRPr="00543CA3" w:rsidRDefault="00F14E10" w:rsidP="00F14E10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14E10" w:rsidRPr="00543CA3" w:rsidRDefault="00F14E10" w:rsidP="00F14E10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F14E10" w:rsidRDefault="00F14E10" w:rsidP="00F14E1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F14E10" w:rsidRPr="00543CA3" w:rsidRDefault="00F14E10" w:rsidP="00F14E10">
      <w:pPr>
        <w:ind w:left="8647" w:firstLine="0"/>
        <w:rPr>
          <w:rFonts w:ascii="Times New Roman" w:hAnsi="Times New Roman"/>
          <w:sz w:val="24"/>
          <w:szCs w:val="24"/>
        </w:rPr>
      </w:pPr>
    </w:p>
    <w:p w:rsidR="00F14E10" w:rsidRPr="00543CA3" w:rsidRDefault="00F14E10" w:rsidP="00F14E10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F14E10" w:rsidRPr="00543CA3" w:rsidRDefault="00F14E10" w:rsidP="00F14E10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F14E10" w:rsidRPr="00543CA3" w:rsidRDefault="00F14E10" w:rsidP="00F14E10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F14E10" w:rsidRPr="00543CA3" w:rsidTr="00C4141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E10" w:rsidRPr="00543CA3" w:rsidRDefault="00F14E10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E10" w:rsidRPr="00543CA3" w:rsidRDefault="00F14E10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F14E10" w:rsidRPr="00543CA3" w:rsidRDefault="00F14E10" w:rsidP="00C41413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E10" w:rsidRPr="00543CA3" w:rsidRDefault="00F14E10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E10" w:rsidRPr="00543CA3" w:rsidRDefault="00F14E10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E10" w:rsidRPr="00543CA3" w:rsidRDefault="00F14E10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10" w:rsidRPr="00543CA3" w:rsidRDefault="00F14E10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F14E10" w:rsidRPr="00543CA3" w:rsidRDefault="00F14E10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F14E10" w:rsidRPr="00543CA3" w:rsidRDefault="00F14E10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E10" w:rsidRPr="00543CA3" w:rsidRDefault="00F14E10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E10" w:rsidRPr="00543CA3" w:rsidRDefault="00F14E10" w:rsidP="00C41413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F14E10" w:rsidRPr="00543CA3" w:rsidTr="00C4141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E10" w:rsidRPr="00543CA3" w:rsidRDefault="00F14E10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E10" w:rsidRPr="00543CA3" w:rsidRDefault="00F14E10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E10" w:rsidRPr="00543CA3" w:rsidRDefault="00F14E10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E10" w:rsidRPr="00543CA3" w:rsidRDefault="00F14E10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E10" w:rsidRPr="00543CA3" w:rsidRDefault="00F14E10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E10" w:rsidRPr="00543CA3" w:rsidRDefault="00F14E10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E10" w:rsidRPr="00543CA3" w:rsidRDefault="00F14E10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E10" w:rsidRPr="00543CA3" w:rsidRDefault="00F14E10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F14E10" w:rsidRPr="00543CA3" w:rsidTr="00C41413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10" w:rsidRPr="005B3B05" w:rsidRDefault="00F14E10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F14E10" w:rsidRPr="005B3B05" w:rsidRDefault="00F14E10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E10" w:rsidRPr="00F14E10" w:rsidRDefault="00F14E10" w:rsidP="00F14E10">
            <w:pPr>
              <w:ind w:firstLine="0"/>
            </w:pPr>
            <w:r w:rsidRPr="00F14E10">
              <w:rPr>
                <w:rFonts w:ascii="Times New Roman" w:hAnsi="Times New Roman"/>
                <w:u w:val="single"/>
              </w:rPr>
              <w:t xml:space="preserve">43.99.90.900 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10" w:rsidRPr="00F14E10" w:rsidRDefault="00F14E10" w:rsidP="00C41413">
            <w:pPr>
              <w:ind w:firstLine="0"/>
              <w:jc w:val="both"/>
              <w:rPr>
                <w:rFonts w:ascii="Times New Roman" w:hAnsi="Times New Roman"/>
              </w:rPr>
            </w:pPr>
            <w:r w:rsidRPr="00F14E10">
              <w:rPr>
                <w:rFonts w:ascii="Times New Roman" w:hAnsi="Times New Roman"/>
                <w:u w:val="single"/>
              </w:rPr>
              <w:t>Текущий ремонт стыков наружных стеновых панелей жилых домов, находящихся на обслуживании ГП «ЖЭУ №1 Первомайского района г. Минска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10" w:rsidRPr="005B3B05" w:rsidRDefault="00F14E10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10" w:rsidRDefault="00F14E10" w:rsidP="00C41413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17624</w:t>
            </w:r>
          </w:p>
          <w:p w:rsidR="00F14E10" w:rsidRPr="005B3B05" w:rsidRDefault="00F14E10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10" w:rsidRDefault="00F14E10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Пар504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14E10" w:rsidRPr="00010CFE" w:rsidRDefault="00F14E10" w:rsidP="00C4141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10" w:rsidRPr="00010CFE" w:rsidRDefault="00F14E10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10" w:rsidRPr="00010CFE" w:rsidRDefault="00F14E10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F14E10" w:rsidRPr="00543CA3" w:rsidTr="00C41413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10" w:rsidRPr="005B3B05" w:rsidRDefault="00F14E10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E10" w:rsidRPr="00F14E10" w:rsidRDefault="00F14E10" w:rsidP="00F14E10">
            <w:pPr>
              <w:ind w:firstLine="0"/>
            </w:pPr>
            <w:r w:rsidRPr="00F14E10">
              <w:rPr>
                <w:rFonts w:ascii="Times New Roman" w:hAnsi="Times New Roman"/>
                <w:u w:val="single"/>
              </w:rPr>
              <w:t xml:space="preserve">43.99.90.900 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10" w:rsidRPr="00F14E10" w:rsidRDefault="00F14E10" w:rsidP="00C41413">
            <w:pPr>
              <w:ind w:firstLine="0"/>
              <w:jc w:val="both"/>
              <w:rPr>
                <w:rFonts w:ascii="Times New Roman" w:hAnsi="Times New Roman"/>
              </w:rPr>
            </w:pPr>
            <w:r w:rsidRPr="00F14E10">
              <w:rPr>
                <w:rFonts w:ascii="Times New Roman" w:hAnsi="Times New Roman"/>
                <w:u w:val="single"/>
              </w:rPr>
              <w:t>Текущий ремонт стыков наружных стеновых панелей жилых домов, находящихся на обслуживании ГП «ЖЭУ №2,4,6 Первомайского района г. Минска (согласно расшифровке)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10" w:rsidRPr="005B3B05" w:rsidRDefault="00F14E10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10" w:rsidRDefault="00F14E10" w:rsidP="00C41413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40838</w:t>
            </w:r>
          </w:p>
          <w:p w:rsidR="00F14E10" w:rsidRPr="005B3B05" w:rsidRDefault="00F14E10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10" w:rsidRDefault="00F14E10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Пар504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14E10" w:rsidRPr="00010CFE" w:rsidRDefault="00F14E10" w:rsidP="00C4141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10" w:rsidRPr="00010CFE" w:rsidRDefault="00F14E10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E10" w:rsidRPr="00010CFE" w:rsidRDefault="00F14E10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F14E10" w:rsidRDefault="00F14E10" w:rsidP="00F14E1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F14E10" w:rsidRPr="00543CA3" w:rsidRDefault="00F14E10" w:rsidP="00F14E1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F14E10" w:rsidRDefault="00F14E10" w:rsidP="00F14E1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14E10" w:rsidRPr="00543CA3" w:rsidRDefault="00F14E10" w:rsidP="00F14E1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F14E10" w:rsidRPr="0068464F" w:rsidRDefault="00F14E10" w:rsidP="00F14E1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14E10" w:rsidRPr="00543CA3" w:rsidRDefault="00F14E10" w:rsidP="00F14E1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F14E10" w:rsidRPr="0068464F" w:rsidRDefault="00F14E10" w:rsidP="00F14E1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14E10" w:rsidRDefault="00F14E10" w:rsidP="00F14E1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F14E10" w:rsidRDefault="00F14E1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E7E76" w:rsidRDefault="008E7E7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E7E76" w:rsidRDefault="008E7E7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E7E76" w:rsidRDefault="008E7E7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E7E76" w:rsidRDefault="008E7E7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E7E76" w:rsidRDefault="008E7E7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E7E76" w:rsidRDefault="008E7E7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E7E76" w:rsidRDefault="008E7E76" w:rsidP="008E7E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E7E76" w:rsidRPr="00543CA3" w:rsidRDefault="008E7E76" w:rsidP="008E7E7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8E7E76" w:rsidRPr="00543CA3" w:rsidRDefault="008E7E76" w:rsidP="008E7E7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8E7E76" w:rsidRPr="00543CA3" w:rsidRDefault="008E7E76" w:rsidP="008E7E76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8E7E76" w:rsidRPr="00543CA3" w:rsidRDefault="008E7E76" w:rsidP="008E7E76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8E7E76" w:rsidRDefault="008E7E76" w:rsidP="008E7E7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8E7E76" w:rsidRPr="00543CA3" w:rsidRDefault="008E7E76" w:rsidP="008E7E76">
      <w:pPr>
        <w:ind w:left="8647" w:firstLine="0"/>
        <w:rPr>
          <w:rFonts w:ascii="Times New Roman" w:hAnsi="Times New Roman"/>
          <w:sz w:val="24"/>
          <w:szCs w:val="24"/>
        </w:rPr>
      </w:pPr>
    </w:p>
    <w:p w:rsidR="008E7E76" w:rsidRPr="00543CA3" w:rsidRDefault="008E7E76" w:rsidP="008E7E76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8E7E76" w:rsidRPr="00543CA3" w:rsidRDefault="008E7E76" w:rsidP="008E7E76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8E7E76" w:rsidRPr="00543CA3" w:rsidRDefault="008E7E76" w:rsidP="008E7E76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8E7E76" w:rsidRPr="00543CA3" w:rsidTr="00C4141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E76" w:rsidRPr="00543CA3" w:rsidRDefault="008E7E76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E76" w:rsidRPr="00543CA3" w:rsidRDefault="008E7E76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8E7E76" w:rsidRPr="00543CA3" w:rsidRDefault="008E7E76" w:rsidP="00C41413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E76" w:rsidRPr="00543CA3" w:rsidRDefault="008E7E76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E76" w:rsidRPr="00543CA3" w:rsidRDefault="008E7E76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</w:t>
            </w:r>
            <w:r>
              <w:rPr>
                <w:rFonts w:ascii="Times New Roman" w:hAnsi="Times New Roman"/>
              </w:rPr>
              <w:lastRenderedPageBreak/>
              <w:t>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E76" w:rsidRPr="00543CA3" w:rsidRDefault="008E7E76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E76" w:rsidRPr="00543CA3" w:rsidRDefault="008E7E76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8E7E76" w:rsidRPr="00543CA3" w:rsidRDefault="008E7E76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от 31 декабря 2008г.</w:t>
            </w:r>
          </w:p>
          <w:p w:rsidR="008E7E76" w:rsidRPr="00543CA3" w:rsidRDefault="008E7E76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E76" w:rsidRPr="00543CA3" w:rsidRDefault="008E7E76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E76" w:rsidRPr="00543CA3" w:rsidRDefault="008E7E76" w:rsidP="00C41413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8E7E76" w:rsidRPr="00543CA3" w:rsidTr="00C4141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E76" w:rsidRPr="00543CA3" w:rsidRDefault="008E7E76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E76" w:rsidRPr="00543CA3" w:rsidRDefault="008E7E76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E76" w:rsidRPr="00543CA3" w:rsidRDefault="008E7E76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E76" w:rsidRPr="00543CA3" w:rsidRDefault="008E7E76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E76" w:rsidRPr="00543CA3" w:rsidRDefault="008E7E76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E76" w:rsidRPr="00543CA3" w:rsidRDefault="008E7E76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E76" w:rsidRPr="00543CA3" w:rsidRDefault="008E7E76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E76" w:rsidRPr="00543CA3" w:rsidRDefault="008E7E76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8E7E76" w:rsidRPr="00543CA3" w:rsidTr="00C41413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E76" w:rsidRPr="005B3B05" w:rsidRDefault="008E7E76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8E7E76" w:rsidRPr="005B3B05" w:rsidRDefault="008E7E76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E76" w:rsidRPr="00F14E10" w:rsidRDefault="008E7E76" w:rsidP="00C41413">
            <w:pPr>
              <w:ind w:firstLine="0"/>
            </w:pPr>
            <w:r>
              <w:rPr>
                <w:rFonts w:ascii="Times New Roman" w:hAnsi="Times New Roman"/>
                <w:u w:val="single"/>
              </w:rPr>
              <w:t>43.22.12.100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E76" w:rsidRPr="008E7E76" w:rsidRDefault="008E7E76" w:rsidP="00C41413">
            <w:pPr>
              <w:ind w:firstLine="0"/>
              <w:jc w:val="both"/>
              <w:rPr>
                <w:rFonts w:ascii="Times New Roman" w:hAnsi="Times New Roman"/>
              </w:rPr>
            </w:pPr>
            <w:r w:rsidRPr="008E7E76">
              <w:rPr>
                <w:rFonts w:ascii="Times New Roman" w:hAnsi="Times New Roman"/>
                <w:u w:val="single"/>
              </w:rPr>
              <w:t>Текущий ремонт системы горячего водоснабжения между жилыми домами по следующим адресам: г. Минск, ул. Калиновского, д.85; г. Минск, ул. Калиновского,д. 87; ремонт системы горячего водоснабжения жилого дома по адресу: г. Минск, ул. Калиновского, д.85,87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E76" w:rsidRPr="005B3B05" w:rsidRDefault="008E7E76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E76" w:rsidRDefault="008E7E76" w:rsidP="00C41413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17079</w:t>
            </w:r>
          </w:p>
          <w:p w:rsidR="008E7E76" w:rsidRPr="005B3B05" w:rsidRDefault="008E7E76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E76" w:rsidRDefault="008E7E76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</w:t>
            </w:r>
            <w:r w:rsidR="00B62801">
              <w:rPr>
                <w:rFonts w:ascii="Times New Roman" w:hAnsi="Times New Roman"/>
                <w:snapToGrid w:val="0"/>
                <w:kern w:val="2"/>
                <w:lang w:val="be-BY"/>
              </w:rPr>
              <w:t>148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8E7E76" w:rsidRPr="00010CFE" w:rsidRDefault="008E7E76" w:rsidP="00C4141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E76" w:rsidRPr="00010CFE" w:rsidRDefault="008E7E76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E76" w:rsidRPr="00010CFE" w:rsidRDefault="008E7E76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8E7E76" w:rsidRDefault="008E7E76" w:rsidP="008E7E76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8E7E76" w:rsidRPr="00543CA3" w:rsidRDefault="008E7E76" w:rsidP="008E7E76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8E7E76" w:rsidRDefault="008E7E76" w:rsidP="008E7E7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7E76" w:rsidRPr="00543CA3" w:rsidRDefault="008E7E76" w:rsidP="008E7E7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8E7E76" w:rsidRPr="0068464F" w:rsidRDefault="008E7E76" w:rsidP="008E7E7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7E76" w:rsidRPr="00543CA3" w:rsidRDefault="008E7E76" w:rsidP="008E7E7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8E7E76" w:rsidRPr="0068464F" w:rsidRDefault="008E7E76" w:rsidP="008E7E7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7E76" w:rsidRDefault="008E7E76" w:rsidP="008E7E7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8E7E76" w:rsidRDefault="008E7E76" w:rsidP="008E7E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E7E76" w:rsidRDefault="008E7E76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2801" w:rsidRDefault="00B6280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2801" w:rsidRDefault="00B6280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2801" w:rsidRDefault="00B6280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2801" w:rsidRDefault="00B6280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2801" w:rsidRDefault="00B6280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2801" w:rsidRDefault="00B6280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2801" w:rsidRDefault="00B6280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2801" w:rsidRPr="00543CA3" w:rsidRDefault="00B62801" w:rsidP="00B6280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B62801" w:rsidRPr="00543CA3" w:rsidRDefault="00B62801" w:rsidP="00B6280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B62801" w:rsidRPr="00543CA3" w:rsidRDefault="00B62801" w:rsidP="00B6280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B62801" w:rsidRPr="00543CA3" w:rsidRDefault="00B62801" w:rsidP="00B6280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B62801" w:rsidRDefault="00B62801" w:rsidP="00B6280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B62801" w:rsidRPr="00543CA3" w:rsidRDefault="00B62801" w:rsidP="00B62801">
      <w:pPr>
        <w:ind w:left="8647" w:firstLine="0"/>
        <w:rPr>
          <w:rFonts w:ascii="Times New Roman" w:hAnsi="Times New Roman"/>
          <w:sz w:val="24"/>
          <w:szCs w:val="24"/>
        </w:rPr>
      </w:pPr>
    </w:p>
    <w:p w:rsidR="00B62801" w:rsidRPr="00543CA3" w:rsidRDefault="00B62801" w:rsidP="00B6280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B62801" w:rsidRPr="00543CA3" w:rsidRDefault="00B62801" w:rsidP="00B6280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B62801" w:rsidRPr="00543CA3" w:rsidRDefault="00B62801" w:rsidP="00B6280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B62801" w:rsidRPr="00543CA3" w:rsidTr="00C4141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801" w:rsidRPr="00543CA3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801" w:rsidRPr="00543CA3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B62801" w:rsidRPr="00543CA3" w:rsidRDefault="00B62801" w:rsidP="00C41413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801" w:rsidRPr="00543CA3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801" w:rsidRPr="00543CA3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</w:t>
            </w:r>
            <w:r>
              <w:rPr>
                <w:rFonts w:ascii="Times New Roman" w:hAnsi="Times New Roman"/>
              </w:rPr>
              <w:lastRenderedPageBreak/>
              <w:t>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801" w:rsidRPr="00543CA3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801" w:rsidRPr="00543CA3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B62801" w:rsidRPr="00543CA3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от 31 декабря 2008г.</w:t>
            </w:r>
          </w:p>
          <w:p w:rsidR="00B62801" w:rsidRPr="00543CA3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801" w:rsidRPr="00543CA3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801" w:rsidRPr="00543CA3" w:rsidRDefault="00B62801" w:rsidP="00C41413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B62801" w:rsidRPr="00543CA3" w:rsidTr="00C4141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801" w:rsidRPr="00543CA3" w:rsidRDefault="00B62801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801" w:rsidRPr="00543CA3" w:rsidRDefault="00B62801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801" w:rsidRPr="00543CA3" w:rsidRDefault="00B62801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801" w:rsidRPr="00543CA3" w:rsidRDefault="00B62801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801" w:rsidRPr="00543CA3" w:rsidRDefault="00B62801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801" w:rsidRPr="00543CA3" w:rsidRDefault="00B62801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801" w:rsidRPr="00543CA3" w:rsidRDefault="00B62801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801" w:rsidRPr="00543CA3" w:rsidRDefault="00B62801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B62801" w:rsidRPr="00543CA3" w:rsidTr="00C41413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801" w:rsidRPr="00B62801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B62801" w:rsidRPr="00B62801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B62801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01" w:rsidRPr="00B62801" w:rsidRDefault="00B62801" w:rsidP="00C41413">
            <w:pPr>
              <w:ind w:firstLine="0"/>
            </w:pPr>
            <w:r w:rsidRPr="00B62801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801" w:rsidRPr="00B62801" w:rsidRDefault="00B62801" w:rsidP="00C41413">
            <w:pPr>
              <w:ind w:firstLine="0"/>
              <w:jc w:val="both"/>
              <w:rPr>
                <w:rFonts w:ascii="Times New Roman" w:hAnsi="Times New Roman"/>
              </w:rPr>
            </w:pPr>
            <w:r w:rsidRPr="00B62801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жилого дома по адресу: г. Минск, ул. Стариновская, д.37, кв.15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801" w:rsidRPr="005B3B05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801" w:rsidRDefault="00B62801" w:rsidP="00C41413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4852</w:t>
            </w:r>
          </w:p>
          <w:p w:rsidR="00B62801" w:rsidRPr="005B3B05" w:rsidRDefault="00B62801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801" w:rsidRDefault="00B62801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62801" w:rsidRPr="00010CFE" w:rsidRDefault="00B62801" w:rsidP="00C4141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801" w:rsidRPr="00010CFE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801" w:rsidRPr="00010CFE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B62801" w:rsidRPr="00543CA3" w:rsidTr="00C41413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801" w:rsidRPr="00B62801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01" w:rsidRPr="00B62801" w:rsidRDefault="00B62801" w:rsidP="00C41413">
            <w:pPr>
              <w:ind w:firstLine="0"/>
            </w:pPr>
            <w:r w:rsidRPr="00B62801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801" w:rsidRPr="00B62801" w:rsidRDefault="00B62801" w:rsidP="00C41413">
            <w:pPr>
              <w:ind w:firstLine="0"/>
              <w:jc w:val="both"/>
              <w:rPr>
                <w:rFonts w:ascii="Times New Roman" w:hAnsi="Times New Roman"/>
              </w:rPr>
            </w:pPr>
            <w:r w:rsidRPr="00B62801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жилого дома по адресу: г. Минск, пр. Независимости, д.113, кв.17,25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801" w:rsidRPr="005B3B05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801" w:rsidRDefault="00B62801" w:rsidP="00C41413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10084</w:t>
            </w:r>
          </w:p>
          <w:p w:rsidR="00B62801" w:rsidRPr="005B3B05" w:rsidRDefault="00B62801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801" w:rsidRDefault="00B62801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62801" w:rsidRPr="00010CFE" w:rsidRDefault="00B62801" w:rsidP="00C4141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801" w:rsidRPr="00010CFE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801" w:rsidRPr="00010CFE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B62801" w:rsidRDefault="00B62801" w:rsidP="00B6280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B62801" w:rsidRPr="00543CA3" w:rsidRDefault="00B62801" w:rsidP="00B6280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B62801" w:rsidRDefault="00B62801" w:rsidP="00B6280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2801" w:rsidRPr="00543CA3" w:rsidRDefault="00B62801" w:rsidP="00B6280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B62801" w:rsidRPr="0068464F" w:rsidRDefault="00B62801" w:rsidP="00B6280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2801" w:rsidRPr="00543CA3" w:rsidRDefault="00B62801" w:rsidP="00B6280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B62801" w:rsidRPr="0068464F" w:rsidRDefault="00B62801" w:rsidP="00B6280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2801" w:rsidRDefault="00B62801" w:rsidP="00B6280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B62801" w:rsidRDefault="00B62801" w:rsidP="00B6280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2801" w:rsidRDefault="00B6280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2801" w:rsidRDefault="00B6280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2801" w:rsidRDefault="00B6280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2801" w:rsidRDefault="00B6280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2801" w:rsidRDefault="00B6280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2801" w:rsidRDefault="00B6280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2801" w:rsidRDefault="00B6280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2801" w:rsidRPr="00543CA3" w:rsidRDefault="00B62801" w:rsidP="00B6280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B62801" w:rsidRPr="00543CA3" w:rsidRDefault="00B62801" w:rsidP="00B6280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B62801" w:rsidRPr="00543CA3" w:rsidRDefault="00B62801" w:rsidP="00B6280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B62801" w:rsidRPr="00543CA3" w:rsidRDefault="00B62801" w:rsidP="00B6280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B62801" w:rsidRDefault="00B62801" w:rsidP="00B6280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B62801" w:rsidRPr="00543CA3" w:rsidRDefault="00B62801" w:rsidP="00B62801">
      <w:pPr>
        <w:ind w:left="8647" w:firstLine="0"/>
        <w:rPr>
          <w:rFonts w:ascii="Times New Roman" w:hAnsi="Times New Roman"/>
          <w:sz w:val="24"/>
          <w:szCs w:val="24"/>
        </w:rPr>
      </w:pPr>
    </w:p>
    <w:p w:rsidR="00B62801" w:rsidRPr="00543CA3" w:rsidRDefault="00B62801" w:rsidP="00B6280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B62801" w:rsidRPr="00543CA3" w:rsidRDefault="00B62801" w:rsidP="00B6280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B62801" w:rsidRPr="00543CA3" w:rsidRDefault="00B62801" w:rsidP="00B6280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B62801" w:rsidRPr="00543CA3" w:rsidTr="00C4141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801" w:rsidRPr="00543CA3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801" w:rsidRPr="00543CA3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B62801" w:rsidRPr="00543CA3" w:rsidRDefault="00B62801" w:rsidP="00C41413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801" w:rsidRPr="00543CA3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801" w:rsidRPr="00543CA3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</w:t>
            </w:r>
            <w:r>
              <w:rPr>
                <w:rFonts w:ascii="Times New Roman" w:hAnsi="Times New Roman"/>
              </w:rPr>
              <w:lastRenderedPageBreak/>
              <w:t>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801" w:rsidRPr="00543CA3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801" w:rsidRPr="00543CA3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B62801" w:rsidRPr="00543CA3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от 31 декабря 2008г.</w:t>
            </w:r>
          </w:p>
          <w:p w:rsidR="00B62801" w:rsidRPr="00543CA3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801" w:rsidRPr="00543CA3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801" w:rsidRPr="00543CA3" w:rsidRDefault="00B62801" w:rsidP="00C41413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B62801" w:rsidRPr="00543CA3" w:rsidTr="00C4141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801" w:rsidRPr="00543CA3" w:rsidRDefault="00B62801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801" w:rsidRPr="00543CA3" w:rsidRDefault="00B62801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801" w:rsidRPr="00543CA3" w:rsidRDefault="00B62801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801" w:rsidRPr="00543CA3" w:rsidRDefault="00B62801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801" w:rsidRPr="00543CA3" w:rsidRDefault="00B62801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801" w:rsidRPr="00543CA3" w:rsidRDefault="00B62801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801" w:rsidRPr="00543CA3" w:rsidRDefault="00B62801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801" w:rsidRPr="00543CA3" w:rsidRDefault="00B62801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B62801" w:rsidRPr="00543CA3" w:rsidTr="00C41413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801" w:rsidRPr="00B62801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B62801" w:rsidRPr="00B62801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B62801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01" w:rsidRPr="00B62801" w:rsidRDefault="00B62801" w:rsidP="00C41413">
            <w:pPr>
              <w:ind w:firstLine="0"/>
            </w:pPr>
            <w:r w:rsidRPr="00B62801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801" w:rsidRPr="00B62801" w:rsidRDefault="00B62801" w:rsidP="00C41413">
            <w:pPr>
              <w:ind w:firstLine="0"/>
              <w:jc w:val="both"/>
              <w:rPr>
                <w:rFonts w:ascii="Times New Roman" w:hAnsi="Times New Roman"/>
              </w:rPr>
            </w:pPr>
            <w:r w:rsidRPr="00B62801">
              <w:rPr>
                <w:rFonts w:ascii="Times New Roman" w:hAnsi="Times New Roman"/>
                <w:u w:val="single"/>
              </w:rPr>
              <w:t>Текущий ремонт фасада жилых домов по адресам: г. Минск, ул. Гуртьева, д.4,2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801" w:rsidRPr="005B3B05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801" w:rsidRDefault="00B62801" w:rsidP="00C41413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11175</w:t>
            </w:r>
          </w:p>
          <w:p w:rsidR="00B62801" w:rsidRPr="005B3B05" w:rsidRDefault="00B62801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801" w:rsidRDefault="00B62801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62801" w:rsidRPr="00010CFE" w:rsidRDefault="00B62801" w:rsidP="00C4141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801" w:rsidRPr="00010CFE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801" w:rsidRPr="00010CFE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B62801" w:rsidRDefault="00B62801" w:rsidP="00B6280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B62801" w:rsidRPr="00543CA3" w:rsidRDefault="00B62801" w:rsidP="00B6280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B62801" w:rsidRDefault="00B62801" w:rsidP="00B6280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2801" w:rsidRPr="00543CA3" w:rsidRDefault="00B62801" w:rsidP="00B6280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B62801" w:rsidRPr="0068464F" w:rsidRDefault="00B62801" w:rsidP="00B6280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2801" w:rsidRPr="00543CA3" w:rsidRDefault="00B62801" w:rsidP="00B6280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B62801" w:rsidRPr="0068464F" w:rsidRDefault="00B62801" w:rsidP="00B6280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2801" w:rsidRDefault="00B62801" w:rsidP="00B6280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B62801" w:rsidRDefault="00B62801" w:rsidP="00B6280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2801" w:rsidRDefault="00B6280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2801" w:rsidRDefault="00B6280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2801" w:rsidRDefault="00B6280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2801" w:rsidRDefault="00B6280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2801" w:rsidRDefault="00B6280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2801" w:rsidRDefault="00B6280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2801" w:rsidRDefault="00B6280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2801" w:rsidRDefault="00B6280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2801" w:rsidRDefault="00B6280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2801" w:rsidRDefault="00B6280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2801" w:rsidRDefault="00B6280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2801" w:rsidRDefault="00B6280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2801" w:rsidRDefault="00B6280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2801" w:rsidRDefault="00B6280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2801" w:rsidRDefault="00B6280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2801" w:rsidRPr="00543CA3" w:rsidRDefault="00B62801" w:rsidP="00B6280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B62801" w:rsidRPr="00543CA3" w:rsidRDefault="00B62801" w:rsidP="00B6280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B62801" w:rsidRPr="00543CA3" w:rsidRDefault="00B62801" w:rsidP="00B6280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B62801" w:rsidRPr="00543CA3" w:rsidRDefault="00B62801" w:rsidP="00B6280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B62801" w:rsidRDefault="00B62801" w:rsidP="00B6280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B62801" w:rsidRPr="00543CA3" w:rsidRDefault="00B62801" w:rsidP="00B62801">
      <w:pPr>
        <w:ind w:left="8647" w:firstLine="0"/>
        <w:rPr>
          <w:rFonts w:ascii="Times New Roman" w:hAnsi="Times New Roman"/>
          <w:sz w:val="24"/>
          <w:szCs w:val="24"/>
        </w:rPr>
      </w:pPr>
    </w:p>
    <w:p w:rsidR="00B62801" w:rsidRPr="00543CA3" w:rsidRDefault="00B62801" w:rsidP="00B6280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B62801" w:rsidRPr="00543CA3" w:rsidRDefault="00B62801" w:rsidP="00B6280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B62801" w:rsidRPr="00543CA3" w:rsidRDefault="00B62801" w:rsidP="00B6280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B62801" w:rsidRPr="00543CA3" w:rsidTr="00C4141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801" w:rsidRPr="00543CA3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801" w:rsidRPr="00543CA3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B62801" w:rsidRPr="00543CA3" w:rsidRDefault="00B62801" w:rsidP="00C41413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801" w:rsidRPr="00543CA3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801" w:rsidRPr="00543CA3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</w:t>
            </w:r>
            <w:r>
              <w:rPr>
                <w:rFonts w:ascii="Times New Roman" w:hAnsi="Times New Roman"/>
              </w:rPr>
              <w:lastRenderedPageBreak/>
              <w:t>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801" w:rsidRPr="00543CA3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Ориентировочная стоимость, определённая на основании </w:t>
            </w:r>
            <w:r w:rsidRPr="00543CA3">
              <w:rPr>
                <w:rFonts w:ascii="Times New Roman" w:hAnsi="Times New Roman"/>
              </w:rPr>
              <w:lastRenderedPageBreak/>
              <w:t>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801" w:rsidRPr="00543CA3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Коды классификации расходов бюджета (приложения 2-6 к Постановлению </w:t>
            </w:r>
            <w:r w:rsidRPr="00543CA3">
              <w:rPr>
                <w:rFonts w:ascii="Times New Roman" w:hAnsi="Times New Roman"/>
              </w:rPr>
              <w:lastRenderedPageBreak/>
              <w:t xml:space="preserve">Министерства финансов Республики Беларусь </w:t>
            </w:r>
          </w:p>
          <w:p w:rsidR="00B62801" w:rsidRPr="00543CA3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B62801" w:rsidRPr="00543CA3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801" w:rsidRPr="00543CA3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801" w:rsidRPr="00543CA3" w:rsidRDefault="00B62801" w:rsidP="00C41413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B62801" w:rsidRPr="00543CA3" w:rsidTr="00C4141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801" w:rsidRPr="00543CA3" w:rsidRDefault="00B62801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801" w:rsidRPr="00543CA3" w:rsidRDefault="00B62801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801" w:rsidRPr="00543CA3" w:rsidRDefault="00B62801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801" w:rsidRPr="00543CA3" w:rsidRDefault="00B62801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801" w:rsidRPr="00543CA3" w:rsidRDefault="00B62801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801" w:rsidRPr="00543CA3" w:rsidRDefault="00B62801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801" w:rsidRPr="00543CA3" w:rsidRDefault="00B62801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801" w:rsidRPr="00543CA3" w:rsidRDefault="00B62801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B62801" w:rsidRPr="00543CA3" w:rsidTr="00C41413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801" w:rsidRPr="00B62801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B62801" w:rsidRPr="00B62801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B62801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01" w:rsidRPr="00B62801" w:rsidRDefault="00B62801" w:rsidP="00B62801">
            <w:pPr>
              <w:ind w:firstLine="0"/>
            </w:pPr>
            <w:r w:rsidRPr="00B62801">
              <w:rPr>
                <w:rFonts w:ascii="Times New Roman" w:hAnsi="Times New Roman"/>
                <w:u w:val="single"/>
              </w:rPr>
              <w:t xml:space="preserve">43.22.12.100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801" w:rsidRPr="00B62801" w:rsidRDefault="00B62801" w:rsidP="00C41413">
            <w:pPr>
              <w:ind w:firstLine="0"/>
              <w:jc w:val="both"/>
              <w:rPr>
                <w:rFonts w:ascii="Times New Roman" w:hAnsi="Times New Roman"/>
              </w:rPr>
            </w:pPr>
            <w:r w:rsidRPr="00B62801">
              <w:rPr>
                <w:rFonts w:ascii="Times New Roman" w:hAnsi="Times New Roman"/>
                <w:u w:val="single"/>
              </w:rPr>
              <w:t>Текущий ремонт системы горячего водоснабжения в жилом доме по адресу: г. Минск, ул. Логойский тракт, д.4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801" w:rsidRPr="005B3B05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801" w:rsidRDefault="00B62801" w:rsidP="00C41413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9838</w:t>
            </w:r>
          </w:p>
          <w:p w:rsidR="00B62801" w:rsidRPr="005B3B05" w:rsidRDefault="00B62801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801" w:rsidRDefault="00B62801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62801" w:rsidRPr="00010CFE" w:rsidRDefault="00B62801" w:rsidP="00C4141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801" w:rsidRPr="00010CFE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801" w:rsidRPr="00010CFE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B62801" w:rsidRPr="00543CA3" w:rsidTr="00C41413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801" w:rsidRPr="00B62801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01" w:rsidRPr="00B62801" w:rsidRDefault="00B62801" w:rsidP="00B62801">
            <w:pPr>
              <w:ind w:firstLine="0"/>
            </w:pPr>
            <w:r w:rsidRPr="00B62801">
              <w:rPr>
                <w:rFonts w:ascii="Times New Roman" w:hAnsi="Times New Roman"/>
                <w:u w:val="single"/>
              </w:rPr>
              <w:t xml:space="preserve">43.22.12.100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801" w:rsidRPr="00B62801" w:rsidRDefault="00B62801" w:rsidP="00C41413">
            <w:pPr>
              <w:ind w:firstLine="0"/>
              <w:jc w:val="both"/>
              <w:rPr>
                <w:rFonts w:ascii="Times New Roman" w:hAnsi="Times New Roman"/>
                <w:u w:val="single"/>
              </w:rPr>
            </w:pPr>
            <w:r w:rsidRPr="00B62801">
              <w:rPr>
                <w:rFonts w:ascii="Times New Roman" w:hAnsi="Times New Roman"/>
                <w:u w:val="single"/>
              </w:rPr>
              <w:t>Текущий ремонт системы горячего водоснабжения в жилом доме по адресу: г. Минск, ул. Логойский тракт, д.8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801" w:rsidRPr="005B3B05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801" w:rsidRDefault="00B62801" w:rsidP="00C41413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9523</w:t>
            </w:r>
          </w:p>
          <w:p w:rsidR="00B62801" w:rsidRPr="005B3B05" w:rsidRDefault="00B62801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801" w:rsidRDefault="00B62801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62801" w:rsidRPr="00010CFE" w:rsidRDefault="00B62801" w:rsidP="00C4141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801" w:rsidRPr="00010CFE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801" w:rsidRPr="00010CFE" w:rsidRDefault="00B62801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B62801" w:rsidRDefault="00B62801" w:rsidP="00B6280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B62801" w:rsidRPr="00543CA3" w:rsidRDefault="00B62801" w:rsidP="00B6280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B62801" w:rsidRDefault="00B62801" w:rsidP="00B6280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2801" w:rsidRPr="00543CA3" w:rsidRDefault="00B62801" w:rsidP="00B6280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B62801" w:rsidRPr="0068464F" w:rsidRDefault="00B62801" w:rsidP="00B6280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2801" w:rsidRPr="00543CA3" w:rsidRDefault="00B62801" w:rsidP="00B6280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B62801" w:rsidRPr="0068464F" w:rsidRDefault="00B62801" w:rsidP="00B6280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2801" w:rsidRDefault="00B62801" w:rsidP="00B6280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B62801" w:rsidRDefault="00B62801" w:rsidP="00B6280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2801" w:rsidRDefault="00B62801" w:rsidP="00B6280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2801" w:rsidRDefault="00B6280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357CF" w:rsidRDefault="001357C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357CF" w:rsidRDefault="001357C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357CF" w:rsidRDefault="001357C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357CF" w:rsidRDefault="001357C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357CF" w:rsidRDefault="001357C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357CF" w:rsidRPr="00543CA3" w:rsidRDefault="001357CF" w:rsidP="001357C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1357CF" w:rsidRPr="00543CA3" w:rsidRDefault="001357CF" w:rsidP="001357C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1357CF" w:rsidRPr="00543CA3" w:rsidRDefault="001357CF" w:rsidP="001357C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1357CF" w:rsidRPr="00543CA3" w:rsidRDefault="001357CF" w:rsidP="001357CF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1357CF" w:rsidRDefault="001357CF" w:rsidP="001357C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1357CF" w:rsidRPr="00543CA3" w:rsidRDefault="001357CF" w:rsidP="001357CF">
      <w:pPr>
        <w:ind w:left="8647" w:firstLine="0"/>
        <w:rPr>
          <w:rFonts w:ascii="Times New Roman" w:hAnsi="Times New Roman"/>
          <w:sz w:val="24"/>
          <w:szCs w:val="24"/>
        </w:rPr>
      </w:pPr>
    </w:p>
    <w:p w:rsidR="001357CF" w:rsidRPr="00543CA3" w:rsidRDefault="001357CF" w:rsidP="001357CF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1357CF" w:rsidRPr="00543CA3" w:rsidRDefault="001357CF" w:rsidP="001357CF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1357CF" w:rsidRPr="00543CA3" w:rsidRDefault="001357CF" w:rsidP="001357CF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1357CF" w:rsidRPr="00543CA3" w:rsidTr="00C4141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</w:t>
            </w:r>
            <w:r>
              <w:rPr>
                <w:rFonts w:ascii="Times New Roman" w:hAnsi="Times New Roman"/>
              </w:rPr>
              <w:lastRenderedPageBreak/>
              <w:t>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Ориентировочная стоимость, определённая на основании </w:t>
            </w:r>
            <w:r w:rsidRPr="00543CA3">
              <w:rPr>
                <w:rFonts w:ascii="Times New Roman" w:hAnsi="Times New Roman"/>
              </w:rPr>
              <w:lastRenderedPageBreak/>
              <w:t>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Коды классификации расходов бюджета (приложения 2-6 к Постановлению </w:t>
            </w:r>
            <w:r w:rsidRPr="00543CA3">
              <w:rPr>
                <w:rFonts w:ascii="Times New Roman" w:hAnsi="Times New Roman"/>
              </w:rPr>
              <w:lastRenderedPageBreak/>
              <w:t xml:space="preserve">Министерства финансов Республики Беларусь </w:t>
            </w:r>
          </w:p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CF" w:rsidRPr="00543CA3" w:rsidRDefault="001357CF" w:rsidP="00C41413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1357CF" w:rsidRPr="00543CA3" w:rsidTr="00C4141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F" w:rsidRPr="00543CA3" w:rsidRDefault="001357CF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F" w:rsidRPr="00543CA3" w:rsidRDefault="001357CF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F" w:rsidRPr="00543CA3" w:rsidRDefault="001357CF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F" w:rsidRPr="00543CA3" w:rsidRDefault="001357CF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F" w:rsidRPr="00543CA3" w:rsidRDefault="001357CF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F" w:rsidRPr="00543CA3" w:rsidRDefault="001357CF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F" w:rsidRPr="00543CA3" w:rsidRDefault="001357CF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F" w:rsidRPr="00543CA3" w:rsidRDefault="001357CF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1357CF" w:rsidRPr="00543CA3" w:rsidTr="00C41413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CF" w:rsidRPr="00B62801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1357CF" w:rsidRPr="00B62801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B62801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CF" w:rsidRPr="00B62801" w:rsidRDefault="001357CF" w:rsidP="00C41413">
            <w:pPr>
              <w:ind w:firstLine="0"/>
            </w:pPr>
            <w:r w:rsidRPr="00B62801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CF" w:rsidRPr="001357CF" w:rsidRDefault="001357CF" w:rsidP="00C41413">
            <w:pPr>
              <w:ind w:firstLine="0"/>
              <w:jc w:val="both"/>
              <w:rPr>
                <w:rFonts w:ascii="Times New Roman" w:hAnsi="Times New Roman"/>
              </w:rPr>
            </w:pPr>
            <w:r w:rsidRPr="001357CF">
              <w:rPr>
                <w:rFonts w:ascii="Times New Roman" w:hAnsi="Times New Roman"/>
                <w:u w:val="single"/>
              </w:rPr>
              <w:t>Текущий ремонт оголовков вентиляционных каналов жилых домов по адресам: г. Минск, пр. Независимости, д.111,113, пер. Инструментальный, д.13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CF" w:rsidRPr="005B3B05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CF" w:rsidRDefault="001357CF" w:rsidP="00C41413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24024</w:t>
            </w:r>
          </w:p>
          <w:p w:rsidR="001357CF" w:rsidRPr="005B3B05" w:rsidRDefault="001357CF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CF" w:rsidRDefault="001357CF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1357CF" w:rsidRPr="00010CFE" w:rsidRDefault="001357CF" w:rsidP="00C4141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CF" w:rsidRPr="00010CFE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CF" w:rsidRPr="00010CFE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1357CF" w:rsidRDefault="001357CF" w:rsidP="001357C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1357CF" w:rsidRPr="00543CA3" w:rsidRDefault="001357CF" w:rsidP="001357C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1357CF" w:rsidRDefault="001357CF" w:rsidP="001357C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57CF" w:rsidRPr="00543CA3" w:rsidRDefault="001357CF" w:rsidP="001357C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1357CF" w:rsidRPr="0068464F" w:rsidRDefault="001357CF" w:rsidP="001357C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57CF" w:rsidRPr="00543CA3" w:rsidRDefault="001357CF" w:rsidP="001357C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1357CF" w:rsidRPr="0068464F" w:rsidRDefault="001357CF" w:rsidP="001357C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57CF" w:rsidRDefault="001357CF" w:rsidP="001357C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1357CF" w:rsidRDefault="001357CF" w:rsidP="001357C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357CF" w:rsidRDefault="001357C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357CF" w:rsidRDefault="001357C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357CF" w:rsidRDefault="001357C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357CF" w:rsidRDefault="001357C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357CF" w:rsidRDefault="001357C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357CF" w:rsidRDefault="001357C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357CF" w:rsidRDefault="001357C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357CF" w:rsidRDefault="001357C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357CF" w:rsidRDefault="001357C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357CF" w:rsidRDefault="001357C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357CF" w:rsidRDefault="001357C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357CF" w:rsidRDefault="001357C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357CF" w:rsidRDefault="001357C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357CF" w:rsidRPr="00543CA3" w:rsidRDefault="001357CF" w:rsidP="001357C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1357CF" w:rsidRPr="00543CA3" w:rsidRDefault="001357CF" w:rsidP="001357C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1357CF" w:rsidRPr="00543CA3" w:rsidRDefault="001357CF" w:rsidP="001357C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1357CF" w:rsidRPr="00543CA3" w:rsidRDefault="001357CF" w:rsidP="001357CF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1357CF" w:rsidRDefault="001357CF" w:rsidP="001357C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1357CF" w:rsidRPr="00543CA3" w:rsidRDefault="001357CF" w:rsidP="001357CF">
      <w:pPr>
        <w:ind w:left="8647" w:firstLine="0"/>
        <w:rPr>
          <w:rFonts w:ascii="Times New Roman" w:hAnsi="Times New Roman"/>
          <w:sz w:val="24"/>
          <w:szCs w:val="24"/>
        </w:rPr>
      </w:pPr>
    </w:p>
    <w:p w:rsidR="001357CF" w:rsidRPr="00543CA3" w:rsidRDefault="001357CF" w:rsidP="001357CF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1357CF" w:rsidRPr="00543CA3" w:rsidRDefault="001357CF" w:rsidP="001357CF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1357CF" w:rsidRPr="00543CA3" w:rsidRDefault="001357CF" w:rsidP="001357CF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1357CF" w:rsidRPr="00543CA3" w:rsidTr="00C4141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</w:t>
            </w:r>
            <w:r>
              <w:rPr>
                <w:rFonts w:ascii="Times New Roman" w:hAnsi="Times New Roman"/>
              </w:rPr>
              <w:lastRenderedPageBreak/>
              <w:t>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Ориентировочная стоимость, определённая на основании </w:t>
            </w:r>
            <w:r w:rsidRPr="00543CA3">
              <w:rPr>
                <w:rFonts w:ascii="Times New Roman" w:hAnsi="Times New Roman"/>
              </w:rPr>
              <w:lastRenderedPageBreak/>
              <w:t>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Коды классификации расходов бюджета (приложения 2-6 к Постановлению </w:t>
            </w:r>
            <w:r w:rsidRPr="00543CA3">
              <w:rPr>
                <w:rFonts w:ascii="Times New Roman" w:hAnsi="Times New Roman"/>
              </w:rPr>
              <w:lastRenderedPageBreak/>
              <w:t xml:space="preserve">Министерства финансов Республики Беларусь </w:t>
            </w:r>
          </w:p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CF" w:rsidRPr="00543CA3" w:rsidRDefault="001357CF" w:rsidP="00C41413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1357CF" w:rsidRPr="00543CA3" w:rsidTr="00C4141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F" w:rsidRPr="00543CA3" w:rsidRDefault="001357CF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F" w:rsidRPr="00543CA3" w:rsidRDefault="001357CF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F" w:rsidRPr="00543CA3" w:rsidRDefault="001357CF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F" w:rsidRPr="00543CA3" w:rsidRDefault="001357CF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F" w:rsidRPr="00543CA3" w:rsidRDefault="001357CF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F" w:rsidRPr="00543CA3" w:rsidRDefault="001357CF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F" w:rsidRPr="00543CA3" w:rsidRDefault="001357CF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F" w:rsidRPr="00543CA3" w:rsidRDefault="001357CF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1357CF" w:rsidRPr="00543CA3" w:rsidTr="00C41413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CF" w:rsidRPr="00B62801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1357CF" w:rsidRPr="00B62801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B62801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CF" w:rsidRPr="00B62801" w:rsidRDefault="001357CF" w:rsidP="00C41413">
            <w:pPr>
              <w:ind w:firstLine="0"/>
            </w:pPr>
            <w:r w:rsidRPr="00B62801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CF" w:rsidRPr="001357CF" w:rsidRDefault="001357CF" w:rsidP="00C41413">
            <w:pPr>
              <w:ind w:firstLine="0"/>
              <w:jc w:val="both"/>
              <w:rPr>
                <w:rFonts w:ascii="Times New Roman" w:hAnsi="Times New Roman"/>
              </w:rPr>
            </w:pPr>
            <w:r w:rsidRPr="001357CF">
              <w:rPr>
                <w:rFonts w:ascii="Times New Roman" w:hAnsi="Times New Roman"/>
                <w:u w:val="single"/>
              </w:rPr>
              <w:t>Утепление отдельно промерзающих участков наружных стен жилых домов по адресам: г. Минск, ул. Академическая, д.11А, кв.2, ул. Городецкая, д.38, кв.50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CF" w:rsidRPr="005B3B05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CF" w:rsidRDefault="001357CF" w:rsidP="00C41413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10571</w:t>
            </w:r>
          </w:p>
          <w:p w:rsidR="001357CF" w:rsidRPr="005B3B05" w:rsidRDefault="001357CF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CF" w:rsidRDefault="001357CF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1357CF" w:rsidRPr="00010CFE" w:rsidRDefault="001357CF" w:rsidP="00C4141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CF" w:rsidRPr="00010CFE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CF" w:rsidRPr="00010CFE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1357CF" w:rsidRPr="00543CA3" w:rsidTr="00C41413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CF" w:rsidRPr="00B62801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CF" w:rsidRPr="00B62801" w:rsidRDefault="001357CF" w:rsidP="00C41413">
            <w:pPr>
              <w:ind w:firstLine="0"/>
            </w:pPr>
            <w:r w:rsidRPr="00B62801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CF" w:rsidRPr="001357CF" w:rsidRDefault="001357CF" w:rsidP="00C41413">
            <w:pPr>
              <w:ind w:firstLine="0"/>
              <w:jc w:val="both"/>
              <w:rPr>
                <w:rFonts w:ascii="Times New Roman" w:hAnsi="Times New Roman"/>
              </w:rPr>
            </w:pPr>
            <w:r w:rsidRPr="001357CF">
              <w:rPr>
                <w:rFonts w:ascii="Times New Roman" w:hAnsi="Times New Roman"/>
                <w:u w:val="single"/>
              </w:rPr>
              <w:t>Утепление отдельно промерзающих участков наружных стен жилых домов по адресам: г. Минск, ул. Шафарнянская, д.2а, кв.79, 175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CF" w:rsidRPr="005B3B05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CF" w:rsidRDefault="001357CF" w:rsidP="00C41413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5297</w:t>
            </w:r>
          </w:p>
          <w:p w:rsidR="001357CF" w:rsidRPr="005B3B05" w:rsidRDefault="001357CF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CF" w:rsidRDefault="001357CF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1357CF" w:rsidRPr="00010CFE" w:rsidRDefault="001357CF" w:rsidP="00C4141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CF" w:rsidRPr="00010CFE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CF" w:rsidRPr="00010CFE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1357CF" w:rsidRDefault="001357CF" w:rsidP="001357C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1357CF" w:rsidRPr="00543CA3" w:rsidRDefault="001357CF" w:rsidP="001357C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1357CF" w:rsidRDefault="001357CF" w:rsidP="001357C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57CF" w:rsidRPr="00543CA3" w:rsidRDefault="001357CF" w:rsidP="001357C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1357CF" w:rsidRPr="0068464F" w:rsidRDefault="001357CF" w:rsidP="001357C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57CF" w:rsidRPr="00543CA3" w:rsidRDefault="001357CF" w:rsidP="001357C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1357CF" w:rsidRPr="0068464F" w:rsidRDefault="001357CF" w:rsidP="001357C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57CF" w:rsidRDefault="001357CF" w:rsidP="001357C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1357CF" w:rsidRDefault="001357C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357CF" w:rsidRDefault="001357C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357CF" w:rsidRDefault="001357C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357CF" w:rsidRDefault="001357C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357CF" w:rsidRDefault="001357C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357CF" w:rsidRDefault="001357C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357CF" w:rsidRDefault="001357C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357CF" w:rsidRDefault="001357C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357CF" w:rsidRDefault="001357C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357CF" w:rsidRDefault="001357C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357CF" w:rsidRPr="00543CA3" w:rsidRDefault="001357CF" w:rsidP="001357C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1357CF" w:rsidRPr="00543CA3" w:rsidRDefault="001357CF" w:rsidP="001357C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1357CF" w:rsidRPr="00543CA3" w:rsidRDefault="001357CF" w:rsidP="001357C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1357CF" w:rsidRPr="00543CA3" w:rsidRDefault="001357CF" w:rsidP="001357CF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1357CF" w:rsidRDefault="001357CF" w:rsidP="001357C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1357CF" w:rsidRPr="00543CA3" w:rsidRDefault="001357CF" w:rsidP="001357CF">
      <w:pPr>
        <w:ind w:left="8647" w:firstLine="0"/>
        <w:rPr>
          <w:rFonts w:ascii="Times New Roman" w:hAnsi="Times New Roman"/>
          <w:sz w:val="24"/>
          <w:szCs w:val="24"/>
        </w:rPr>
      </w:pPr>
    </w:p>
    <w:p w:rsidR="001357CF" w:rsidRPr="00543CA3" w:rsidRDefault="001357CF" w:rsidP="001357CF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1357CF" w:rsidRPr="00543CA3" w:rsidRDefault="001357CF" w:rsidP="001357CF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1357CF" w:rsidRPr="00543CA3" w:rsidRDefault="001357CF" w:rsidP="001357CF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1357CF" w:rsidRPr="00543CA3" w:rsidTr="001357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№ </w:t>
            </w:r>
            <w:r w:rsidRPr="00543CA3">
              <w:rPr>
                <w:rFonts w:ascii="Times New Roman" w:hAnsi="Times New Roman"/>
              </w:rPr>
              <w:lastRenderedPageBreak/>
              <w:t>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Наименование </w:t>
            </w:r>
            <w:r w:rsidRPr="00543CA3">
              <w:rPr>
                <w:rFonts w:ascii="Times New Roman" w:hAnsi="Times New Roman"/>
              </w:rPr>
              <w:lastRenderedPageBreak/>
              <w:t>товара/</w:t>
            </w:r>
          </w:p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Характеристики, описание, </w:t>
            </w:r>
            <w:r w:rsidRPr="00543CA3">
              <w:rPr>
                <w:rFonts w:ascii="Times New Roman" w:hAnsi="Times New Roman"/>
              </w:rPr>
              <w:lastRenderedPageBreak/>
              <w:t>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Коли-</w:t>
            </w:r>
            <w:r>
              <w:rPr>
                <w:rFonts w:ascii="Times New Roman" w:hAnsi="Times New Roman"/>
              </w:rPr>
              <w:lastRenderedPageBreak/>
              <w:t>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Ориентировочная </w:t>
            </w:r>
            <w:r w:rsidRPr="00543CA3">
              <w:rPr>
                <w:rFonts w:ascii="Times New Roman" w:hAnsi="Times New Roman"/>
              </w:rPr>
              <w:lastRenderedPageBreak/>
              <w:t>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Коды классификации </w:t>
            </w:r>
            <w:r w:rsidRPr="00543CA3">
              <w:rPr>
                <w:rFonts w:ascii="Times New Roman" w:hAnsi="Times New Roman"/>
              </w:rPr>
              <w:lastRenderedPageBreak/>
              <w:t xml:space="preserve">расходов бюджета (приложения 2-6 к Постановлению Министерства финансов Республики Беларусь </w:t>
            </w:r>
          </w:p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Обоснование </w:t>
            </w:r>
            <w:r w:rsidRPr="00543CA3">
              <w:rPr>
                <w:rFonts w:ascii="Times New Roman" w:hAnsi="Times New Roman"/>
              </w:rPr>
              <w:lastRenderedPageBreak/>
              <w:t>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CF" w:rsidRPr="00543CA3" w:rsidRDefault="001357CF" w:rsidP="00C41413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1357CF" w:rsidRPr="00543CA3" w:rsidTr="001357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F" w:rsidRPr="00543CA3" w:rsidRDefault="001357CF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F" w:rsidRPr="00543CA3" w:rsidRDefault="001357CF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F" w:rsidRPr="00543CA3" w:rsidRDefault="001357CF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F" w:rsidRPr="00543CA3" w:rsidRDefault="001357CF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F" w:rsidRPr="00543CA3" w:rsidRDefault="001357CF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F" w:rsidRPr="00543CA3" w:rsidRDefault="001357CF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F" w:rsidRPr="00543CA3" w:rsidRDefault="001357CF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F" w:rsidRPr="00543CA3" w:rsidRDefault="001357CF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1357CF" w:rsidRPr="00543CA3" w:rsidTr="001357CF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CF" w:rsidRPr="00B62801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1357CF" w:rsidRPr="00B62801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B62801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CF" w:rsidRPr="001357CF" w:rsidRDefault="001357CF" w:rsidP="00C41413">
            <w:pPr>
              <w:ind w:firstLine="0"/>
            </w:pPr>
            <w:r w:rsidRPr="001357CF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43.21.10.990 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CF" w:rsidRPr="001357CF" w:rsidRDefault="001357CF" w:rsidP="00C41413">
            <w:pPr>
              <w:ind w:firstLine="0"/>
              <w:jc w:val="both"/>
              <w:rPr>
                <w:rFonts w:ascii="Times New Roman" w:hAnsi="Times New Roman"/>
              </w:rPr>
            </w:pPr>
            <w:r w:rsidRPr="001357CF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системы электроснабжения (ремонт этажных щитков) в жилом доме по адресу: г. Минск, ул. Калиновского, д.75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CF" w:rsidRPr="005B3B05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CF" w:rsidRDefault="001357CF" w:rsidP="00C41413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18557</w:t>
            </w:r>
          </w:p>
          <w:p w:rsidR="001357CF" w:rsidRPr="005B3B05" w:rsidRDefault="001357CF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CF" w:rsidRDefault="001357CF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1357CF" w:rsidRPr="00010CFE" w:rsidRDefault="001357CF" w:rsidP="00C4141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CF" w:rsidRPr="00010CFE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CF" w:rsidRPr="00010CFE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1357CF" w:rsidRPr="00543CA3" w:rsidTr="001357CF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CF" w:rsidRPr="00B62801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CF" w:rsidRPr="001357CF" w:rsidRDefault="001357CF" w:rsidP="00C41413">
            <w:pPr>
              <w:ind w:firstLine="0"/>
            </w:pPr>
            <w:r w:rsidRPr="001357CF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43.21.10.990 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CF" w:rsidRPr="001357CF" w:rsidRDefault="001357CF" w:rsidP="00C41413">
            <w:pPr>
              <w:ind w:firstLine="0"/>
              <w:jc w:val="both"/>
              <w:rPr>
                <w:rFonts w:ascii="Times New Roman" w:hAnsi="Times New Roman"/>
              </w:rPr>
            </w:pPr>
            <w:r w:rsidRPr="001357CF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системы электроснабжения (ремонт этажных щитков) в жилом доме по адресу: г. Минск, ул. Никифорова, д.7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CF" w:rsidRPr="005B3B05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CF" w:rsidRDefault="001357CF" w:rsidP="00C41413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19074</w:t>
            </w:r>
          </w:p>
          <w:p w:rsidR="001357CF" w:rsidRPr="005B3B05" w:rsidRDefault="001357CF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CF" w:rsidRDefault="001357CF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1357CF" w:rsidRPr="00010CFE" w:rsidRDefault="001357CF" w:rsidP="00C4141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CF" w:rsidRPr="00010CFE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CF" w:rsidRPr="00010CFE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1357CF" w:rsidRDefault="001357CF" w:rsidP="001357C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1357CF" w:rsidRPr="00543CA3" w:rsidRDefault="001357CF" w:rsidP="001357C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1357CF" w:rsidRDefault="001357CF" w:rsidP="001357C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57CF" w:rsidRPr="00543CA3" w:rsidRDefault="001357CF" w:rsidP="001357C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1357CF" w:rsidRPr="0068464F" w:rsidRDefault="001357CF" w:rsidP="001357C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57CF" w:rsidRPr="00543CA3" w:rsidRDefault="001357CF" w:rsidP="001357C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1357CF" w:rsidRPr="0068464F" w:rsidRDefault="001357CF" w:rsidP="001357C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57CF" w:rsidRDefault="001357CF" w:rsidP="001357C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1357CF" w:rsidRDefault="001357CF" w:rsidP="001357C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357CF" w:rsidRDefault="001357C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357CF" w:rsidRDefault="001357CF" w:rsidP="001357C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357CF" w:rsidRPr="00543CA3" w:rsidRDefault="001357CF" w:rsidP="001357C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1357CF" w:rsidRPr="00543CA3" w:rsidRDefault="001357CF" w:rsidP="001357C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1357CF" w:rsidRPr="00543CA3" w:rsidRDefault="001357CF" w:rsidP="001357C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1357CF" w:rsidRPr="00543CA3" w:rsidRDefault="001357CF" w:rsidP="001357CF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1357CF" w:rsidRDefault="001357CF" w:rsidP="001357C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1357CF" w:rsidRPr="00543CA3" w:rsidRDefault="001357CF" w:rsidP="001357CF">
      <w:pPr>
        <w:ind w:left="8647" w:firstLine="0"/>
        <w:rPr>
          <w:rFonts w:ascii="Times New Roman" w:hAnsi="Times New Roman"/>
          <w:sz w:val="24"/>
          <w:szCs w:val="24"/>
        </w:rPr>
      </w:pPr>
    </w:p>
    <w:p w:rsidR="001357CF" w:rsidRPr="00543CA3" w:rsidRDefault="001357CF" w:rsidP="001357CF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1357CF" w:rsidRPr="00543CA3" w:rsidRDefault="001357CF" w:rsidP="001357CF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1357CF" w:rsidRPr="00543CA3" w:rsidRDefault="001357CF" w:rsidP="001357CF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1357CF" w:rsidRPr="00543CA3" w:rsidTr="00C414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</w:t>
            </w:r>
            <w:r>
              <w:rPr>
                <w:rFonts w:ascii="Times New Roman" w:hAnsi="Times New Roman"/>
              </w:rPr>
              <w:lastRenderedPageBreak/>
              <w:t>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от 31 декабря 2008г.</w:t>
            </w:r>
          </w:p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CF" w:rsidRPr="00543CA3" w:rsidRDefault="001357CF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7CF" w:rsidRPr="00543CA3" w:rsidRDefault="001357CF" w:rsidP="00C41413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1357CF" w:rsidRPr="00543CA3" w:rsidTr="00C414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F" w:rsidRPr="00543CA3" w:rsidRDefault="001357CF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F" w:rsidRPr="00543CA3" w:rsidRDefault="001357CF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F" w:rsidRPr="00543CA3" w:rsidRDefault="001357CF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F" w:rsidRPr="00543CA3" w:rsidRDefault="001357CF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F" w:rsidRPr="00543CA3" w:rsidRDefault="001357CF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F" w:rsidRPr="00543CA3" w:rsidRDefault="001357CF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F" w:rsidRPr="00543CA3" w:rsidRDefault="001357CF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7CF" w:rsidRPr="00543CA3" w:rsidRDefault="001357CF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FA40F0" w:rsidRPr="00543CA3" w:rsidTr="00C41413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F0" w:rsidRPr="00B62801" w:rsidRDefault="00FA40F0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FA40F0" w:rsidRPr="00B62801" w:rsidRDefault="00FA40F0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B62801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F0" w:rsidRPr="00FA40F0" w:rsidRDefault="00FA40F0" w:rsidP="00FA40F0">
            <w:pPr>
              <w:ind w:firstLine="0"/>
            </w:pPr>
            <w:r w:rsidRPr="00FA40F0">
              <w:rPr>
                <w:rFonts w:ascii="Times New Roman" w:hAnsi="Times New Roman"/>
                <w:u w:val="single"/>
              </w:rPr>
              <w:t xml:space="preserve">43.22.11.100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F0" w:rsidRPr="00FA40F0" w:rsidRDefault="00FA40F0" w:rsidP="00C41413">
            <w:pPr>
              <w:ind w:firstLine="0"/>
              <w:jc w:val="both"/>
              <w:rPr>
                <w:rFonts w:ascii="Times New Roman" w:hAnsi="Times New Roman"/>
              </w:rPr>
            </w:pPr>
            <w:r w:rsidRPr="00FA40F0">
              <w:rPr>
                <w:rFonts w:ascii="Times New Roman" w:hAnsi="Times New Roman"/>
                <w:u w:val="single"/>
              </w:rPr>
              <w:t>Текущий ремонт системы холодного водоснабжения в жилом доме по адресу: г. Минск, ул. Логойский тракт, д.2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F0" w:rsidRPr="005B3B05" w:rsidRDefault="00FA40F0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F0" w:rsidRDefault="00FA40F0" w:rsidP="00C41413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10035</w:t>
            </w:r>
          </w:p>
          <w:p w:rsidR="00FA40F0" w:rsidRPr="005B3B05" w:rsidRDefault="00FA40F0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F0" w:rsidRDefault="00FA40F0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A40F0" w:rsidRPr="00010CFE" w:rsidRDefault="00FA40F0" w:rsidP="00C4141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F0" w:rsidRPr="00010CFE" w:rsidRDefault="00FA40F0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F0" w:rsidRPr="00010CFE" w:rsidRDefault="00FA40F0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FA40F0" w:rsidRPr="00543CA3" w:rsidTr="00C41413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F0" w:rsidRPr="00B62801" w:rsidRDefault="00FA40F0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F0" w:rsidRPr="00FA40F0" w:rsidRDefault="00FA40F0" w:rsidP="00FA40F0">
            <w:pPr>
              <w:ind w:firstLine="0"/>
            </w:pPr>
            <w:r w:rsidRPr="00FA40F0">
              <w:rPr>
                <w:rFonts w:ascii="Times New Roman" w:hAnsi="Times New Roman"/>
                <w:u w:val="single"/>
              </w:rPr>
              <w:t xml:space="preserve">43.22.11.100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F0" w:rsidRPr="00FA40F0" w:rsidRDefault="00FA40F0" w:rsidP="00C41413">
            <w:pPr>
              <w:ind w:firstLine="0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FA40F0">
              <w:rPr>
                <w:rFonts w:ascii="Times New Roman" w:hAnsi="Times New Roman"/>
                <w:u w:val="single"/>
              </w:rPr>
              <w:t>Текущий ремонт системы холодного водоснабжения в жилом доме по адресу: г. Минск, ул. Логойский тракт, д.4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F0" w:rsidRPr="005B3B05" w:rsidRDefault="00FA40F0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F0" w:rsidRDefault="00FA40F0" w:rsidP="00C41413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7590</w:t>
            </w:r>
          </w:p>
          <w:p w:rsidR="00FA40F0" w:rsidRPr="005B3B05" w:rsidRDefault="00FA40F0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F0" w:rsidRDefault="00FA40F0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A40F0" w:rsidRPr="00010CFE" w:rsidRDefault="00FA40F0" w:rsidP="00C4141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F0" w:rsidRPr="00010CFE" w:rsidRDefault="00FA40F0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F0" w:rsidRPr="00010CFE" w:rsidRDefault="00FA40F0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FA40F0" w:rsidRPr="00543CA3" w:rsidTr="00C41413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F0" w:rsidRPr="00B62801" w:rsidRDefault="00FA40F0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F0" w:rsidRPr="00FA40F0" w:rsidRDefault="00FA40F0" w:rsidP="00FA40F0">
            <w:pPr>
              <w:ind w:firstLine="0"/>
            </w:pPr>
            <w:r w:rsidRPr="00FA40F0">
              <w:rPr>
                <w:rFonts w:ascii="Times New Roman" w:hAnsi="Times New Roman"/>
                <w:u w:val="single"/>
              </w:rPr>
              <w:t xml:space="preserve">43.22.11.100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F0" w:rsidRPr="00FA40F0" w:rsidRDefault="00FA40F0" w:rsidP="00C41413">
            <w:pPr>
              <w:ind w:firstLine="0"/>
              <w:jc w:val="both"/>
              <w:rPr>
                <w:rFonts w:ascii="Times New Roman" w:hAnsi="Times New Roman"/>
              </w:rPr>
            </w:pPr>
            <w:r w:rsidRPr="00FA40F0">
              <w:rPr>
                <w:rFonts w:ascii="Times New Roman" w:hAnsi="Times New Roman"/>
                <w:u w:val="single"/>
              </w:rPr>
              <w:t>Текущий ремонт системы холодного водоснабжения в жилом доме по адресу: г. Минск, ул. Калиновского, д.40/2,д.40/3, д.40/4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F0" w:rsidRPr="005B3B05" w:rsidRDefault="00FA40F0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F0" w:rsidRDefault="00FA40F0" w:rsidP="00C41413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24908</w:t>
            </w:r>
          </w:p>
          <w:p w:rsidR="00FA40F0" w:rsidRPr="005B3B05" w:rsidRDefault="00FA40F0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F0" w:rsidRDefault="00FA40F0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A40F0" w:rsidRPr="00010CFE" w:rsidRDefault="00FA40F0" w:rsidP="00C4141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F0" w:rsidRPr="00010CFE" w:rsidRDefault="00FA40F0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F0" w:rsidRPr="00010CFE" w:rsidRDefault="00FA40F0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1357CF" w:rsidRDefault="001357CF" w:rsidP="001357C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1357CF" w:rsidRPr="00543CA3" w:rsidRDefault="001357CF" w:rsidP="001357C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1357CF" w:rsidRDefault="001357CF" w:rsidP="001357C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57CF" w:rsidRPr="00543CA3" w:rsidRDefault="001357CF" w:rsidP="001357C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1357CF" w:rsidRPr="0068464F" w:rsidRDefault="001357CF" w:rsidP="001357C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57CF" w:rsidRPr="00543CA3" w:rsidRDefault="001357CF" w:rsidP="001357C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1357CF" w:rsidRPr="0068464F" w:rsidRDefault="001357CF" w:rsidP="001357C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57CF" w:rsidRDefault="001357CF" w:rsidP="001357C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1357CF" w:rsidRDefault="001357C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  <w:lang w:val="en-US"/>
        </w:rPr>
      </w:pPr>
    </w:p>
    <w:p w:rsidR="00C41413" w:rsidRDefault="00C4141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  <w:lang w:val="en-US"/>
        </w:rPr>
      </w:pPr>
    </w:p>
    <w:p w:rsidR="00C41413" w:rsidRDefault="00C4141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  <w:lang w:val="en-US"/>
        </w:rPr>
      </w:pPr>
    </w:p>
    <w:p w:rsidR="00C41413" w:rsidRDefault="00C4141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  <w:lang w:val="en-US"/>
        </w:rPr>
      </w:pPr>
    </w:p>
    <w:p w:rsidR="00C41413" w:rsidRDefault="00C4141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  <w:lang w:val="en-US"/>
        </w:rPr>
      </w:pPr>
    </w:p>
    <w:p w:rsidR="00C41413" w:rsidRPr="00543CA3" w:rsidRDefault="00C41413" w:rsidP="00C4141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C41413" w:rsidRPr="00543CA3" w:rsidRDefault="00C41413" w:rsidP="00C4141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C41413" w:rsidRPr="00543CA3" w:rsidRDefault="00C41413" w:rsidP="00C41413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C41413" w:rsidRPr="00543CA3" w:rsidRDefault="00C41413" w:rsidP="00C41413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C41413" w:rsidRDefault="00C41413" w:rsidP="00C4141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C41413" w:rsidRPr="00543CA3" w:rsidRDefault="00C41413" w:rsidP="00C41413">
      <w:pPr>
        <w:ind w:left="8647" w:firstLine="0"/>
        <w:rPr>
          <w:rFonts w:ascii="Times New Roman" w:hAnsi="Times New Roman"/>
          <w:sz w:val="24"/>
          <w:szCs w:val="24"/>
        </w:rPr>
      </w:pPr>
    </w:p>
    <w:p w:rsidR="00C41413" w:rsidRPr="00543CA3" w:rsidRDefault="00C41413" w:rsidP="00C41413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C41413" w:rsidRPr="00543CA3" w:rsidRDefault="00C41413" w:rsidP="00C41413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C41413" w:rsidRPr="00543CA3" w:rsidRDefault="00C41413" w:rsidP="00C41413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C41413" w:rsidRPr="00543CA3" w:rsidTr="00C414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</w:t>
            </w:r>
            <w:r>
              <w:rPr>
                <w:rFonts w:ascii="Times New Roman" w:hAnsi="Times New Roman"/>
              </w:rPr>
              <w:lastRenderedPageBreak/>
              <w:t>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Ориентировочная стоимость, определённая на основании </w:t>
            </w:r>
            <w:r w:rsidRPr="00543CA3">
              <w:rPr>
                <w:rFonts w:ascii="Times New Roman" w:hAnsi="Times New Roman"/>
              </w:rPr>
              <w:lastRenderedPageBreak/>
              <w:t>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Коды классификации расходов бюджета (приложения 2-6 к Постановлению </w:t>
            </w:r>
            <w:r w:rsidRPr="00543CA3">
              <w:rPr>
                <w:rFonts w:ascii="Times New Roman" w:hAnsi="Times New Roman"/>
              </w:rPr>
              <w:lastRenderedPageBreak/>
              <w:t xml:space="preserve">Министерства финансов Республики Беларусь </w:t>
            </w:r>
          </w:p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413" w:rsidRPr="00543CA3" w:rsidRDefault="00C41413" w:rsidP="00C41413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C41413" w:rsidRPr="00543CA3" w:rsidTr="00C414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13" w:rsidRPr="00543CA3" w:rsidRDefault="00C4141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13" w:rsidRPr="00543CA3" w:rsidRDefault="00C4141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13" w:rsidRPr="00543CA3" w:rsidRDefault="00C4141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13" w:rsidRPr="00543CA3" w:rsidRDefault="00C4141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13" w:rsidRPr="00543CA3" w:rsidRDefault="00C4141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13" w:rsidRPr="00543CA3" w:rsidRDefault="00C4141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13" w:rsidRPr="00543CA3" w:rsidRDefault="00C4141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13" w:rsidRPr="00543CA3" w:rsidRDefault="00C4141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C41413" w:rsidRPr="00543CA3" w:rsidTr="00C41413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B62801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C41413" w:rsidRPr="00B62801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B62801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13" w:rsidRPr="00C41413" w:rsidRDefault="00C41413" w:rsidP="00C41413">
            <w:pPr>
              <w:ind w:firstLine="0"/>
            </w:pPr>
            <w:r w:rsidRPr="00C41413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43.21.10.990 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C41413" w:rsidRDefault="00C41413" w:rsidP="00C41413">
            <w:pPr>
              <w:ind w:firstLine="0"/>
              <w:jc w:val="both"/>
              <w:rPr>
                <w:rFonts w:ascii="Times New Roman" w:hAnsi="Times New Roman"/>
              </w:rPr>
            </w:pPr>
            <w:r w:rsidRPr="00C41413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системы электроснабжения (ремонт этажных щитков) в жилых домах по адресам: г. Минск, ул. Тикоцкого, д.40,42,38,36, ул. Карбышева, д.11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5B3B05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5B3B05" w:rsidRDefault="00C41413" w:rsidP="00C41413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14730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Default="00C41413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C41413" w:rsidRPr="00010CFE" w:rsidRDefault="00C41413" w:rsidP="00C4141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010CFE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010CFE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C41413" w:rsidRDefault="00C41413" w:rsidP="00C41413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C41413" w:rsidRPr="00543CA3" w:rsidRDefault="00C41413" w:rsidP="00C41413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C41413" w:rsidRDefault="00C41413" w:rsidP="00C4141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1413" w:rsidRPr="00543CA3" w:rsidRDefault="00C41413" w:rsidP="00C4141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C41413" w:rsidRPr="0068464F" w:rsidRDefault="00C41413" w:rsidP="00C4141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1413" w:rsidRPr="00543CA3" w:rsidRDefault="00C41413" w:rsidP="00C4141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C41413" w:rsidRPr="0068464F" w:rsidRDefault="00C41413" w:rsidP="00C4141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1413" w:rsidRDefault="00C41413" w:rsidP="00C4141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C41413" w:rsidRDefault="00C41413" w:rsidP="00C4141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1413" w:rsidRDefault="00C4141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1413" w:rsidRDefault="00C4141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1413" w:rsidRDefault="00C4141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1413" w:rsidRDefault="00C4141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1413" w:rsidRDefault="00C4141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1413" w:rsidRDefault="00C4141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1413" w:rsidRDefault="00C4141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1413" w:rsidRDefault="00C4141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1413" w:rsidRDefault="00C4141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1413" w:rsidRDefault="00C4141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1413" w:rsidRDefault="00C4141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1413" w:rsidRDefault="00C4141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1413" w:rsidRPr="00543CA3" w:rsidRDefault="00C41413" w:rsidP="00C4141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C41413" w:rsidRPr="00543CA3" w:rsidRDefault="00C41413" w:rsidP="00C4141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C41413" w:rsidRPr="00543CA3" w:rsidRDefault="00C41413" w:rsidP="00C41413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C41413" w:rsidRPr="00543CA3" w:rsidRDefault="00C41413" w:rsidP="00C41413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C41413" w:rsidRDefault="00C41413" w:rsidP="00C4141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C41413" w:rsidRPr="00543CA3" w:rsidRDefault="00C41413" w:rsidP="00C41413">
      <w:pPr>
        <w:ind w:left="8647" w:firstLine="0"/>
        <w:rPr>
          <w:rFonts w:ascii="Times New Roman" w:hAnsi="Times New Roman"/>
          <w:sz w:val="24"/>
          <w:szCs w:val="24"/>
        </w:rPr>
      </w:pPr>
    </w:p>
    <w:p w:rsidR="00C41413" w:rsidRPr="00543CA3" w:rsidRDefault="00C41413" w:rsidP="00C41413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C41413" w:rsidRPr="00543CA3" w:rsidRDefault="00C41413" w:rsidP="00C41413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C41413" w:rsidRPr="00543CA3" w:rsidRDefault="00C41413" w:rsidP="00C41413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C41413" w:rsidRPr="00543CA3" w:rsidTr="00C414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</w:t>
            </w:r>
            <w:r>
              <w:rPr>
                <w:rFonts w:ascii="Times New Roman" w:hAnsi="Times New Roman"/>
              </w:rPr>
              <w:lastRenderedPageBreak/>
              <w:t>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Ориентировочная стоимость, определённая на основании </w:t>
            </w:r>
            <w:r w:rsidRPr="00543CA3">
              <w:rPr>
                <w:rFonts w:ascii="Times New Roman" w:hAnsi="Times New Roman"/>
              </w:rPr>
              <w:lastRenderedPageBreak/>
              <w:t>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Коды классификации расходов бюджета (приложения 2-6 к Постановлению </w:t>
            </w:r>
            <w:r w:rsidRPr="00543CA3">
              <w:rPr>
                <w:rFonts w:ascii="Times New Roman" w:hAnsi="Times New Roman"/>
              </w:rPr>
              <w:lastRenderedPageBreak/>
              <w:t xml:space="preserve">Министерства финансов Республики Беларусь </w:t>
            </w:r>
          </w:p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413" w:rsidRPr="00543CA3" w:rsidRDefault="00C41413" w:rsidP="00C41413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C41413" w:rsidRPr="00543CA3" w:rsidTr="00C414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13" w:rsidRPr="00543CA3" w:rsidRDefault="00C4141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13" w:rsidRPr="00543CA3" w:rsidRDefault="00C4141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13" w:rsidRPr="00543CA3" w:rsidRDefault="00C4141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13" w:rsidRPr="00543CA3" w:rsidRDefault="00C4141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13" w:rsidRPr="00543CA3" w:rsidRDefault="00C4141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13" w:rsidRPr="00543CA3" w:rsidRDefault="00C4141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13" w:rsidRPr="00543CA3" w:rsidRDefault="00C4141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13" w:rsidRPr="00543CA3" w:rsidRDefault="00C4141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C41413" w:rsidRPr="00543CA3" w:rsidTr="00C41413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B62801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C41413" w:rsidRPr="00B62801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B62801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13" w:rsidRPr="00C41413" w:rsidRDefault="00C41413" w:rsidP="00C41413">
            <w:pPr>
              <w:ind w:firstLine="0"/>
            </w:pPr>
            <w:r w:rsidRPr="00C41413">
              <w:rPr>
                <w:rFonts w:ascii="Times New Roman" w:hAnsi="Times New Roman"/>
                <w:u w:val="single"/>
              </w:rPr>
              <w:t xml:space="preserve">43.22.11.100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C41413" w:rsidRDefault="00C41413" w:rsidP="00C41413">
            <w:pPr>
              <w:ind w:firstLine="0"/>
              <w:jc w:val="both"/>
              <w:rPr>
                <w:rFonts w:ascii="Times New Roman" w:hAnsi="Times New Roman"/>
              </w:rPr>
            </w:pPr>
            <w:r w:rsidRPr="00C41413">
              <w:rPr>
                <w:rFonts w:ascii="Times New Roman" w:hAnsi="Times New Roman"/>
                <w:u w:val="single"/>
              </w:rPr>
              <w:t>Текущий ремонт системы холодного водоснабжения в жилом доме по адресу: г. Минск, ул. Логойский тракт, д.8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5B3B05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5B3B05" w:rsidRDefault="00C41413" w:rsidP="00C41413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8267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Default="00C41413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C41413" w:rsidRPr="00010CFE" w:rsidRDefault="00C41413" w:rsidP="00C4141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010CFE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010CFE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C41413" w:rsidRPr="00543CA3" w:rsidTr="00C41413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B62801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13" w:rsidRPr="00C41413" w:rsidRDefault="00C41413" w:rsidP="00C41413">
            <w:pPr>
              <w:ind w:firstLine="0"/>
            </w:pPr>
            <w:r w:rsidRPr="00C41413">
              <w:rPr>
                <w:rFonts w:ascii="Times New Roman" w:hAnsi="Times New Roman"/>
                <w:u w:val="single"/>
              </w:rPr>
              <w:t xml:space="preserve">43.22.11.100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C41413" w:rsidRDefault="00C41413" w:rsidP="00C41413">
            <w:pPr>
              <w:ind w:firstLine="0"/>
              <w:jc w:val="both"/>
              <w:rPr>
                <w:rFonts w:ascii="Times New Roman" w:hAnsi="Times New Roman"/>
              </w:rPr>
            </w:pPr>
            <w:r w:rsidRPr="00C41413">
              <w:rPr>
                <w:rFonts w:ascii="Times New Roman" w:hAnsi="Times New Roman"/>
                <w:u w:val="single"/>
              </w:rPr>
              <w:t>Текущий ремонт системы холодного водоснабжения в жилом доме по адресу: г. Минск, ул. Логойский тракт, д.6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5B3B05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5B3B05" w:rsidRDefault="00C41413" w:rsidP="00C41413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9988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Default="00C41413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C41413" w:rsidRPr="00010CFE" w:rsidRDefault="00C41413" w:rsidP="00C4141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010CFE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010CFE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C41413" w:rsidRDefault="00C41413" w:rsidP="00C41413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C41413" w:rsidRPr="00543CA3" w:rsidRDefault="00C41413" w:rsidP="00C41413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C41413" w:rsidRDefault="00C41413" w:rsidP="00C4141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1413" w:rsidRPr="00543CA3" w:rsidRDefault="00C41413" w:rsidP="00C4141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C41413" w:rsidRPr="0068464F" w:rsidRDefault="00C41413" w:rsidP="00C4141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1413" w:rsidRPr="00543CA3" w:rsidRDefault="00C41413" w:rsidP="00C4141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C41413" w:rsidRPr="0068464F" w:rsidRDefault="00C41413" w:rsidP="00C4141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1413" w:rsidRDefault="00C41413" w:rsidP="00C4141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C41413" w:rsidRDefault="00C41413" w:rsidP="00C4141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1413" w:rsidRPr="00C41413" w:rsidRDefault="00C41413" w:rsidP="00C4141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1413" w:rsidRDefault="00C4141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1413" w:rsidRDefault="00C4141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1413" w:rsidRDefault="00C4141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1413" w:rsidRDefault="00C4141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1413" w:rsidRPr="00543CA3" w:rsidRDefault="00C41413" w:rsidP="00C4141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C41413" w:rsidRPr="00543CA3" w:rsidRDefault="00C41413" w:rsidP="00C4141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C41413" w:rsidRPr="00543CA3" w:rsidRDefault="00C41413" w:rsidP="00C41413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C41413" w:rsidRPr="00543CA3" w:rsidRDefault="00C41413" w:rsidP="00C41413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C41413" w:rsidRDefault="00C41413" w:rsidP="00C4141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C41413" w:rsidRPr="00543CA3" w:rsidRDefault="00C41413" w:rsidP="00C41413">
      <w:pPr>
        <w:ind w:left="8647" w:firstLine="0"/>
        <w:rPr>
          <w:rFonts w:ascii="Times New Roman" w:hAnsi="Times New Roman"/>
          <w:sz w:val="24"/>
          <w:szCs w:val="24"/>
        </w:rPr>
      </w:pPr>
    </w:p>
    <w:p w:rsidR="00C41413" w:rsidRPr="00543CA3" w:rsidRDefault="00C41413" w:rsidP="00C41413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C41413" w:rsidRPr="00543CA3" w:rsidRDefault="00C41413" w:rsidP="00C41413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C41413" w:rsidRPr="00543CA3" w:rsidRDefault="00C41413" w:rsidP="00C41413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C41413" w:rsidRPr="00543CA3" w:rsidTr="00C414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</w:t>
            </w:r>
            <w:r>
              <w:rPr>
                <w:rFonts w:ascii="Times New Roman" w:hAnsi="Times New Roman"/>
              </w:rPr>
              <w:lastRenderedPageBreak/>
              <w:t>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от 31 декабря 2008г.</w:t>
            </w:r>
          </w:p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413" w:rsidRPr="00543CA3" w:rsidRDefault="00C41413" w:rsidP="00C41413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C41413" w:rsidRPr="00543CA3" w:rsidTr="00C414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13" w:rsidRPr="00543CA3" w:rsidRDefault="00C4141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13" w:rsidRPr="00543CA3" w:rsidRDefault="00C4141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13" w:rsidRPr="00543CA3" w:rsidRDefault="00C4141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13" w:rsidRPr="00543CA3" w:rsidRDefault="00C4141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13" w:rsidRPr="00543CA3" w:rsidRDefault="00C4141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13" w:rsidRPr="00543CA3" w:rsidRDefault="00C4141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13" w:rsidRPr="00543CA3" w:rsidRDefault="00C4141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13" w:rsidRPr="00543CA3" w:rsidRDefault="00C4141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C41413" w:rsidRPr="00543CA3" w:rsidTr="00C41413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B62801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C41413" w:rsidRPr="00B62801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B62801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13" w:rsidRPr="00C41413" w:rsidRDefault="00C41413" w:rsidP="00C41413">
            <w:pPr>
              <w:ind w:firstLine="0"/>
            </w:pPr>
            <w:r w:rsidRPr="00C41413">
              <w:rPr>
                <w:rFonts w:ascii="Times New Roman" w:hAnsi="Times New Roman"/>
                <w:u w:val="single"/>
              </w:rPr>
              <w:t xml:space="preserve">43.22.12.100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C41413" w:rsidRDefault="00C41413" w:rsidP="00C41413">
            <w:pPr>
              <w:ind w:firstLine="0"/>
              <w:jc w:val="both"/>
              <w:rPr>
                <w:rFonts w:ascii="Times New Roman" w:hAnsi="Times New Roman"/>
              </w:rPr>
            </w:pPr>
            <w:r w:rsidRPr="00C41413">
              <w:rPr>
                <w:rFonts w:ascii="Times New Roman" w:hAnsi="Times New Roman"/>
                <w:u w:val="single"/>
              </w:rPr>
              <w:t>Текущий ремонт системы горячего водоснабжения в жилом доме по адресу: г. Минск, ул. Логойский тракт, д.6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5B3B05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5B3B05" w:rsidRDefault="00C41413" w:rsidP="00C41413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6388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Default="00C41413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C41413" w:rsidRPr="00010CFE" w:rsidRDefault="00C41413" w:rsidP="00C4141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010CFE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010CFE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C41413" w:rsidRPr="00543CA3" w:rsidTr="00C41413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B62801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13" w:rsidRPr="00C41413" w:rsidRDefault="00C41413" w:rsidP="00C41413">
            <w:pPr>
              <w:ind w:firstLine="0"/>
            </w:pPr>
            <w:r w:rsidRPr="00C41413">
              <w:rPr>
                <w:rFonts w:ascii="Times New Roman" w:hAnsi="Times New Roman"/>
                <w:u w:val="single"/>
              </w:rPr>
              <w:t xml:space="preserve">43.22.12.100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C41413" w:rsidRDefault="00C41413" w:rsidP="00C41413">
            <w:pPr>
              <w:ind w:firstLine="0"/>
              <w:jc w:val="both"/>
              <w:rPr>
                <w:rFonts w:ascii="Times New Roman" w:hAnsi="Times New Roman"/>
              </w:rPr>
            </w:pPr>
            <w:r w:rsidRPr="00C41413">
              <w:rPr>
                <w:rFonts w:ascii="Times New Roman" w:hAnsi="Times New Roman"/>
                <w:u w:val="single"/>
              </w:rPr>
              <w:t>Текущий ремонт системы горячего водоснабжения в жилом доме по адресу: г. Минск, ул. Логойский тракт, д.2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5B3B05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5B3B05" w:rsidRDefault="00C41413" w:rsidP="00C41413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5548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Default="00C41413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C41413" w:rsidRPr="00010CFE" w:rsidRDefault="00C41413" w:rsidP="00C4141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010CFE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010CFE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C41413" w:rsidRDefault="00C41413" w:rsidP="00C41413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C41413" w:rsidRPr="00543CA3" w:rsidRDefault="00C41413" w:rsidP="00C41413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C41413" w:rsidRDefault="00C41413" w:rsidP="00C4141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1413" w:rsidRPr="00543CA3" w:rsidRDefault="00C41413" w:rsidP="00C4141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C41413" w:rsidRPr="0068464F" w:rsidRDefault="00C41413" w:rsidP="00C4141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1413" w:rsidRPr="00543CA3" w:rsidRDefault="00C41413" w:rsidP="00C4141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C41413" w:rsidRPr="0068464F" w:rsidRDefault="00C41413" w:rsidP="00C4141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1413" w:rsidRDefault="00C41413" w:rsidP="00C4141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C41413" w:rsidRDefault="00C41413" w:rsidP="00C4141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1413" w:rsidRDefault="00C4141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1413" w:rsidRDefault="00C4141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1413" w:rsidRDefault="00C4141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1413" w:rsidRDefault="00C4141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1413" w:rsidRDefault="00C4141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1413" w:rsidRDefault="00C4141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1413" w:rsidRDefault="00C4141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1413" w:rsidRDefault="00C4141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1413" w:rsidRDefault="00C4141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1413" w:rsidRDefault="00C4141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1413" w:rsidRDefault="00C4141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1413" w:rsidRDefault="00C4141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1413" w:rsidRPr="00543CA3" w:rsidRDefault="00C41413" w:rsidP="00C4141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C41413" w:rsidRPr="00543CA3" w:rsidRDefault="00C41413" w:rsidP="00C4141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C41413" w:rsidRPr="00543CA3" w:rsidRDefault="00C41413" w:rsidP="00C41413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C41413" w:rsidRPr="00543CA3" w:rsidRDefault="00C41413" w:rsidP="00C41413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C41413" w:rsidRDefault="00C41413" w:rsidP="00C4141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C41413" w:rsidRPr="00543CA3" w:rsidRDefault="00C41413" w:rsidP="00C41413">
      <w:pPr>
        <w:ind w:left="8647" w:firstLine="0"/>
        <w:rPr>
          <w:rFonts w:ascii="Times New Roman" w:hAnsi="Times New Roman"/>
          <w:sz w:val="24"/>
          <w:szCs w:val="24"/>
        </w:rPr>
      </w:pPr>
    </w:p>
    <w:p w:rsidR="00C41413" w:rsidRPr="00543CA3" w:rsidRDefault="00C41413" w:rsidP="00C41413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C41413" w:rsidRPr="00543CA3" w:rsidRDefault="00C41413" w:rsidP="00C41413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C41413" w:rsidRPr="00543CA3" w:rsidRDefault="00C41413" w:rsidP="00C41413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C41413" w:rsidRPr="00543CA3" w:rsidTr="00C414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lastRenderedPageBreak/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Коли-чество, </w:t>
            </w:r>
            <w:r>
              <w:rPr>
                <w:rFonts w:ascii="Times New Roman" w:hAnsi="Times New Roman"/>
              </w:rPr>
              <w:lastRenderedPageBreak/>
              <w:t>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Ориентировочная стоимость, </w:t>
            </w:r>
            <w:r w:rsidRPr="00543CA3">
              <w:rPr>
                <w:rFonts w:ascii="Times New Roman" w:hAnsi="Times New Roman"/>
              </w:rPr>
              <w:lastRenderedPageBreak/>
              <w:t>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Коды классификации расходов бюджета </w:t>
            </w:r>
            <w:r w:rsidRPr="00543CA3">
              <w:rPr>
                <w:rFonts w:ascii="Times New Roman" w:hAnsi="Times New Roman"/>
              </w:rPr>
              <w:lastRenderedPageBreak/>
              <w:t xml:space="preserve">(приложения 2-6 к Постановлению Министерства финансов Республики Беларусь </w:t>
            </w:r>
          </w:p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413" w:rsidRPr="00543CA3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Обоснование потребности </w:t>
            </w:r>
            <w:r w:rsidRPr="00543CA3">
              <w:rPr>
                <w:rFonts w:ascii="Times New Roman" w:hAnsi="Times New Roman"/>
              </w:rPr>
              <w:lastRenderedPageBreak/>
              <w:t>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413" w:rsidRPr="00543CA3" w:rsidRDefault="00C41413" w:rsidP="00C41413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C41413" w:rsidRPr="00543CA3" w:rsidTr="00C414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13" w:rsidRPr="00543CA3" w:rsidRDefault="00C4141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13" w:rsidRPr="00543CA3" w:rsidRDefault="00C4141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13" w:rsidRPr="00543CA3" w:rsidRDefault="00C4141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13" w:rsidRPr="00543CA3" w:rsidRDefault="00C4141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13" w:rsidRPr="00543CA3" w:rsidRDefault="00C4141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13" w:rsidRPr="00543CA3" w:rsidRDefault="00C4141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13" w:rsidRPr="00543CA3" w:rsidRDefault="00C4141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413" w:rsidRPr="00543CA3" w:rsidRDefault="00C41413" w:rsidP="00C4141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C41413" w:rsidRPr="00543CA3" w:rsidTr="00C41413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B62801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C41413" w:rsidRPr="00B62801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B62801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13" w:rsidRPr="00C41413" w:rsidRDefault="00C41413" w:rsidP="00C41413">
            <w:pPr>
              <w:ind w:firstLine="0"/>
            </w:pPr>
            <w:r w:rsidRPr="00C41413">
              <w:rPr>
                <w:rFonts w:ascii="Times New Roman" w:hAnsi="Times New Roman"/>
                <w:u w:val="single"/>
              </w:rPr>
              <w:t xml:space="preserve">43.22.12.100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C41413" w:rsidRDefault="00C41413" w:rsidP="00C41413">
            <w:pPr>
              <w:ind w:firstLine="0"/>
              <w:jc w:val="both"/>
              <w:rPr>
                <w:rFonts w:ascii="Times New Roman" w:hAnsi="Times New Roman"/>
              </w:rPr>
            </w:pPr>
            <w:r w:rsidRPr="00C41413">
              <w:rPr>
                <w:rFonts w:ascii="Times New Roman" w:hAnsi="Times New Roman"/>
                <w:u w:val="single"/>
              </w:rPr>
              <w:t>Аварийно-восстановительные работы по ремонту теплообменника жилого дома по адресу: г. Минск, ул. Козлова, д.25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5B3B05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5B3B05" w:rsidRDefault="00C41413" w:rsidP="00C41413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6369,44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Default="00C41413" w:rsidP="00C4141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C41413" w:rsidRPr="00010CFE" w:rsidRDefault="00C41413" w:rsidP="00C4141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010CFE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13" w:rsidRPr="00010CFE" w:rsidRDefault="00C41413" w:rsidP="00C414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C41413" w:rsidRDefault="00C41413" w:rsidP="00C41413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C41413" w:rsidRPr="00543CA3" w:rsidRDefault="00C41413" w:rsidP="00C41413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C41413" w:rsidRDefault="00C41413" w:rsidP="00C4141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1413" w:rsidRPr="00543CA3" w:rsidRDefault="00C41413" w:rsidP="00C4141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C41413" w:rsidRPr="0068464F" w:rsidRDefault="00C41413" w:rsidP="00C4141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1413" w:rsidRPr="00543CA3" w:rsidRDefault="00C41413" w:rsidP="00C4141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C41413" w:rsidRPr="0068464F" w:rsidRDefault="00C41413" w:rsidP="00C4141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1413" w:rsidRDefault="00C41413" w:rsidP="00C4141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C41413" w:rsidRDefault="00C4141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8237E" w:rsidRDefault="0078237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8237E" w:rsidRDefault="0078237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8237E" w:rsidRDefault="0078237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8237E" w:rsidRDefault="0078237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8237E" w:rsidRDefault="0078237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8237E" w:rsidRDefault="0078237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8237E" w:rsidRDefault="0078237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8237E" w:rsidRDefault="0078237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8237E" w:rsidRDefault="0078237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8237E" w:rsidRDefault="0078237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8237E" w:rsidRDefault="0078237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8237E" w:rsidRDefault="0078237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8237E" w:rsidRDefault="0078237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8237E" w:rsidRDefault="0078237E" w:rsidP="0078237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8237E" w:rsidRPr="00543CA3" w:rsidRDefault="0078237E" w:rsidP="0078237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78237E" w:rsidRPr="00543CA3" w:rsidRDefault="0078237E" w:rsidP="0078237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78237E" w:rsidRPr="00543CA3" w:rsidRDefault="0078237E" w:rsidP="0078237E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78237E" w:rsidRPr="00543CA3" w:rsidRDefault="0078237E" w:rsidP="0078237E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78237E" w:rsidRDefault="0078237E" w:rsidP="0078237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78237E" w:rsidRPr="00543CA3" w:rsidRDefault="0078237E" w:rsidP="0078237E">
      <w:pPr>
        <w:ind w:left="8647" w:firstLine="0"/>
        <w:rPr>
          <w:rFonts w:ascii="Times New Roman" w:hAnsi="Times New Roman"/>
          <w:sz w:val="24"/>
          <w:szCs w:val="24"/>
        </w:rPr>
      </w:pPr>
    </w:p>
    <w:p w:rsidR="0078237E" w:rsidRPr="00543CA3" w:rsidRDefault="0078237E" w:rsidP="0078237E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78237E" w:rsidRPr="00543CA3" w:rsidRDefault="0078237E" w:rsidP="0078237E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78237E" w:rsidRPr="00543CA3" w:rsidRDefault="0078237E" w:rsidP="0078237E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78237E" w:rsidRPr="00543CA3" w:rsidTr="00790D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7E" w:rsidRPr="00543CA3" w:rsidRDefault="0078237E" w:rsidP="00790D4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№ </w:t>
            </w:r>
            <w:r w:rsidRPr="00543CA3">
              <w:rPr>
                <w:rFonts w:ascii="Times New Roman" w:hAnsi="Times New Roman"/>
              </w:rPr>
              <w:lastRenderedPageBreak/>
              <w:t>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7E" w:rsidRPr="00543CA3" w:rsidRDefault="0078237E" w:rsidP="00790D4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Наименование </w:t>
            </w:r>
            <w:r w:rsidRPr="00543CA3">
              <w:rPr>
                <w:rFonts w:ascii="Times New Roman" w:hAnsi="Times New Roman"/>
              </w:rPr>
              <w:lastRenderedPageBreak/>
              <w:t>товара/</w:t>
            </w:r>
          </w:p>
          <w:p w:rsidR="0078237E" w:rsidRPr="00543CA3" w:rsidRDefault="0078237E" w:rsidP="00790D41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7E" w:rsidRPr="00543CA3" w:rsidRDefault="0078237E" w:rsidP="00790D4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Характеристики, описание, </w:t>
            </w:r>
            <w:r w:rsidRPr="00543CA3">
              <w:rPr>
                <w:rFonts w:ascii="Times New Roman" w:hAnsi="Times New Roman"/>
              </w:rPr>
              <w:lastRenderedPageBreak/>
              <w:t>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7E" w:rsidRPr="00543CA3" w:rsidRDefault="0078237E" w:rsidP="00790D4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Коли-</w:t>
            </w:r>
            <w:r>
              <w:rPr>
                <w:rFonts w:ascii="Times New Roman" w:hAnsi="Times New Roman"/>
              </w:rPr>
              <w:lastRenderedPageBreak/>
              <w:t>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7E" w:rsidRPr="00543CA3" w:rsidRDefault="0078237E" w:rsidP="00790D4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Ориентировочная </w:t>
            </w:r>
            <w:r w:rsidRPr="00543CA3">
              <w:rPr>
                <w:rFonts w:ascii="Times New Roman" w:hAnsi="Times New Roman"/>
              </w:rPr>
              <w:lastRenderedPageBreak/>
              <w:t>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7E" w:rsidRPr="00543CA3" w:rsidRDefault="0078237E" w:rsidP="00790D4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Коды классификации </w:t>
            </w:r>
            <w:r w:rsidRPr="00543CA3">
              <w:rPr>
                <w:rFonts w:ascii="Times New Roman" w:hAnsi="Times New Roman"/>
              </w:rPr>
              <w:lastRenderedPageBreak/>
              <w:t xml:space="preserve">расходов бюджета (приложения 2-6 к Постановлению Министерства финансов Республики Беларусь </w:t>
            </w:r>
          </w:p>
          <w:p w:rsidR="0078237E" w:rsidRPr="00543CA3" w:rsidRDefault="0078237E" w:rsidP="00790D4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78237E" w:rsidRPr="00543CA3" w:rsidRDefault="0078237E" w:rsidP="00790D4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7E" w:rsidRPr="00543CA3" w:rsidRDefault="0078237E" w:rsidP="00790D4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Обоснование </w:t>
            </w:r>
            <w:r w:rsidRPr="00543CA3">
              <w:rPr>
                <w:rFonts w:ascii="Times New Roman" w:hAnsi="Times New Roman"/>
              </w:rPr>
              <w:lastRenderedPageBreak/>
              <w:t>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37E" w:rsidRPr="00543CA3" w:rsidRDefault="0078237E" w:rsidP="00790D41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проведения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закупки</w:t>
            </w:r>
          </w:p>
        </w:tc>
      </w:tr>
      <w:tr w:rsidR="0078237E" w:rsidRPr="00543CA3" w:rsidTr="00790D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7E" w:rsidRPr="00543CA3" w:rsidRDefault="0078237E" w:rsidP="00790D4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7E" w:rsidRPr="00543CA3" w:rsidRDefault="0078237E" w:rsidP="00790D4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7E" w:rsidRPr="00543CA3" w:rsidRDefault="0078237E" w:rsidP="00790D4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7E" w:rsidRPr="00543CA3" w:rsidRDefault="0078237E" w:rsidP="00790D4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7E" w:rsidRPr="00543CA3" w:rsidRDefault="0078237E" w:rsidP="00790D4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7E" w:rsidRPr="00543CA3" w:rsidRDefault="0078237E" w:rsidP="00790D4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7E" w:rsidRPr="00543CA3" w:rsidRDefault="0078237E" w:rsidP="00790D4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37E" w:rsidRPr="00543CA3" w:rsidRDefault="0078237E" w:rsidP="00790D4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78237E" w:rsidRPr="00543CA3" w:rsidTr="00790D41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7E" w:rsidRPr="00B62801" w:rsidRDefault="0078237E" w:rsidP="00790D41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78237E" w:rsidRPr="00B62801" w:rsidRDefault="0078237E" w:rsidP="00790D41">
            <w:pPr>
              <w:ind w:firstLine="0"/>
              <w:jc w:val="center"/>
              <w:rPr>
                <w:rFonts w:ascii="Times New Roman" w:hAnsi="Times New Roman"/>
              </w:rPr>
            </w:pPr>
            <w:r w:rsidRPr="00B62801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7E" w:rsidRPr="0078237E" w:rsidRDefault="0078237E" w:rsidP="00790D41">
            <w:pPr>
              <w:ind w:firstLine="0"/>
            </w:pPr>
            <w:r w:rsidRPr="0078237E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7E" w:rsidRPr="0078237E" w:rsidRDefault="0078237E" w:rsidP="00790D41">
            <w:pPr>
              <w:ind w:firstLine="0"/>
              <w:jc w:val="both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  <w:u w:val="single"/>
              </w:rPr>
              <w:t>Текущий ремонт цоколя жилых домов по адресам: г. Минск, пер. К.Чорного, д.9, ул. К.Чорного, д.12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7E" w:rsidRPr="0078237E" w:rsidRDefault="0078237E" w:rsidP="00790D41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7E" w:rsidRPr="0078237E" w:rsidRDefault="0078237E" w:rsidP="00790D41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78237E">
              <w:rPr>
                <w:rFonts w:ascii="Times New Roman" w:eastAsia="Times New Roman" w:hAnsi="Times New Roman"/>
                <w:u w:val="single"/>
                <w:lang w:eastAsia="ru-RU"/>
              </w:rPr>
              <w:t>18563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7E" w:rsidRDefault="0078237E" w:rsidP="00790D4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78237E" w:rsidRPr="00010CFE" w:rsidRDefault="0078237E" w:rsidP="00790D4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7E" w:rsidRPr="00010CFE" w:rsidRDefault="0078237E" w:rsidP="00790D4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7E" w:rsidRPr="00010CFE" w:rsidRDefault="0078237E" w:rsidP="00790D4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78237E" w:rsidRPr="00543CA3" w:rsidTr="00790D41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7E" w:rsidRPr="00B62801" w:rsidRDefault="0078237E" w:rsidP="00790D4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7E" w:rsidRPr="0078237E" w:rsidRDefault="0078237E" w:rsidP="00790D41">
            <w:pPr>
              <w:ind w:firstLine="0"/>
            </w:pPr>
            <w:r w:rsidRPr="0078237E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7E" w:rsidRPr="0078237E" w:rsidRDefault="0078237E" w:rsidP="00790D41">
            <w:pPr>
              <w:ind w:firstLine="0"/>
              <w:jc w:val="both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  <w:u w:val="single"/>
              </w:rPr>
              <w:t>Текущий ремонт цоколя жилых домов по адресам: г. Минск, ул. К.Чорного, д.18, ул. К.Чорного, д.14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7E" w:rsidRPr="0078237E" w:rsidRDefault="0078237E" w:rsidP="00790D41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7E" w:rsidRPr="0078237E" w:rsidRDefault="0078237E" w:rsidP="00790D41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78237E">
              <w:rPr>
                <w:rFonts w:ascii="Times New Roman" w:eastAsia="Times New Roman" w:hAnsi="Times New Roman"/>
                <w:u w:val="single"/>
                <w:lang w:eastAsia="ru-RU"/>
              </w:rPr>
              <w:t>19420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7E" w:rsidRDefault="0078237E" w:rsidP="00790D4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78237E" w:rsidRPr="00010CFE" w:rsidRDefault="0078237E" w:rsidP="00790D4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7E" w:rsidRPr="00010CFE" w:rsidRDefault="0078237E" w:rsidP="00790D4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37E" w:rsidRPr="00010CFE" w:rsidRDefault="0078237E" w:rsidP="00790D4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78237E" w:rsidRDefault="0078237E" w:rsidP="0078237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78237E" w:rsidRPr="00543CA3" w:rsidRDefault="0078237E" w:rsidP="0078237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78237E" w:rsidRDefault="0078237E" w:rsidP="0078237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237E" w:rsidRPr="00543CA3" w:rsidRDefault="0078237E" w:rsidP="0078237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78237E" w:rsidRPr="0068464F" w:rsidRDefault="0078237E" w:rsidP="0078237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237E" w:rsidRPr="00543CA3" w:rsidRDefault="0078237E" w:rsidP="0078237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78237E" w:rsidRPr="0068464F" w:rsidRDefault="0078237E" w:rsidP="0078237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237E" w:rsidRDefault="0078237E" w:rsidP="0078237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78237E" w:rsidRDefault="0078237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90D41" w:rsidRDefault="00790D4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90D41" w:rsidRDefault="00790D4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90D41" w:rsidRDefault="00790D4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90D41" w:rsidRDefault="00790D4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90D41" w:rsidRDefault="00790D4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90D41" w:rsidRDefault="00790D4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90D41" w:rsidRDefault="00790D41" w:rsidP="00790D4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90D41" w:rsidRPr="00543CA3" w:rsidRDefault="00790D41" w:rsidP="00790D4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790D41" w:rsidRPr="00543CA3" w:rsidRDefault="00790D41" w:rsidP="00790D4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предприятия           </w:t>
      </w:r>
    </w:p>
    <w:p w:rsidR="00790D41" w:rsidRPr="00543CA3" w:rsidRDefault="00790D41" w:rsidP="00790D4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790D41" w:rsidRPr="00543CA3" w:rsidRDefault="00790D41" w:rsidP="00790D4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Д.М.Дубовец</w:t>
      </w:r>
    </w:p>
    <w:p w:rsidR="00790D41" w:rsidRDefault="00790D41" w:rsidP="00790D4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790D41" w:rsidRPr="00543CA3" w:rsidRDefault="00790D41" w:rsidP="00790D41">
      <w:pPr>
        <w:ind w:left="8647" w:firstLine="0"/>
        <w:rPr>
          <w:rFonts w:ascii="Times New Roman" w:hAnsi="Times New Roman"/>
          <w:sz w:val="24"/>
          <w:szCs w:val="24"/>
        </w:rPr>
      </w:pPr>
    </w:p>
    <w:p w:rsidR="00790D41" w:rsidRPr="00543CA3" w:rsidRDefault="00790D41" w:rsidP="00790D4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790D41" w:rsidRPr="00543CA3" w:rsidRDefault="00790D41" w:rsidP="00790D4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790D41" w:rsidRPr="00543CA3" w:rsidRDefault="00790D41" w:rsidP="00790D4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790D41" w:rsidRPr="00543CA3" w:rsidTr="00790D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1" w:rsidRPr="00543CA3" w:rsidRDefault="00790D41" w:rsidP="00790D4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№ </w:t>
            </w:r>
            <w:r w:rsidRPr="00543CA3">
              <w:rPr>
                <w:rFonts w:ascii="Times New Roman" w:hAnsi="Times New Roman"/>
              </w:rPr>
              <w:lastRenderedPageBreak/>
              <w:t>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1" w:rsidRPr="00543CA3" w:rsidRDefault="00790D41" w:rsidP="00790D4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Наименование </w:t>
            </w:r>
            <w:r w:rsidRPr="00543CA3">
              <w:rPr>
                <w:rFonts w:ascii="Times New Roman" w:hAnsi="Times New Roman"/>
              </w:rPr>
              <w:lastRenderedPageBreak/>
              <w:t>товара/</w:t>
            </w:r>
          </w:p>
          <w:p w:rsidR="00790D41" w:rsidRPr="00543CA3" w:rsidRDefault="00790D41" w:rsidP="00790D41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1" w:rsidRPr="00543CA3" w:rsidRDefault="00790D41" w:rsidP="00790D4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Характеристики, описание, </w:t>
            </w:r>
            <w:r w:rsidRPr="00543CA3">
              <w:rPr>
                <w:rFonts w:ascii="Times New Roman" w:hAnsi="Times New Roman"/>
              </w:rPr>
              <w:lastRenderedPageBreak/>
              <w:t>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1" w:rsidRPr="00543CA3" w:rsidRDefault="00790D41" w:rsidP="00790D4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Коли-</w:t>
            </w:r>
            <w:r>
              <w:rPr>
                <w:rFonts w:ascii="Times New Roman" w:hAnsi="Times New Roman"/>
              </w:rPr>
              <w:lastRenderedPageBreak/>
              <w:t>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1" w:rsidRPr="00543CA3" w:rsidRDefault="00790D41" w:rsidP="00790D4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Ориентировочная </w:t>
            </w:r>
            <w:r w:rsidRPr="00543CA3">
              <w:rPr>
                <w:rFonts w:ascii="Times New Roman" w:hAnsi="Times New Roman"/>
              </w:rPr>
              <w:lastRenderedPageBreak/>
              <w:t>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41" w:rsidRPr="00543CA3" w:rsidRDefault="00790D41" w:rsidP="00790D4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Коды классификации </w:t>
            </w:r>
            <w:r w:rsidRPr="00543CA3">
              <w:rPr>
                <w:rFonts w:ascii="Times New Roman" w:hAnsi="Times New Roman"/>
              </w:rPr>
              <w:lastRenderedPageBreak/>
              <w:t xml:space="preserve">расходов бюджета (приложения 2-6 к Постановлению Министерства финансов Республики Беларусь </w:t>
            </w:r>
          </w:p>
          <w:p w:rsidR="00790D41" w:rsidRPr="00543CA3" w:rsidRDefault="00790D41" w:rsidP="00790D4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790D41" w:rsidRPr="00543CA3" w:rsidRDefault="00790D41" w:rsidP="00790D4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1" w:rsidRPr="00543CA3" w:rsidRDefault="00790D41" w:rsidP="00790D4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Обоснование </w:t>
            </w:r>
            <w:r w:rsidRPr="00543CA3">
              <w:rPr>
                <w:rFonts w:ascii="Times New Roman" w:hAnsi="Times New Roman"/>
              </w:rPr>
              <w:lastRenderedPageBreak/>
              <w:t>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1" w:rsidRPr="00543CA3" w:rsidRDefault="00790D41" w:rsidP="00790D41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790D41" w:rsidRPr="00543CA3" w:rsidTr="00790D4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D41" w:rsidRPr="00543CA3" w:rsidRDefault="00790D41" w:rsidP="00790D4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D41" w:rsidRPr="00543CA3" w:rsidRDefault="00790D41" w:rsidP="00790D4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D41" w:rsidRPr="00543CA3" w:rsidRDefault="00790D41" w:rsidP="00790D4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D41" w:rsidRPr="00543CA3" w:rsidRDefault="00790D41" w:rsidP="00790D4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D41" w:rsidRPr="00543CA3" w:rsidRDefault="00790D41" w:rsidP="00790D4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D41" w:rsidRPr="00543CA3" w:rsidRDefault="00790D41" w:rsidP="00790D4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D41" w:rsidRPr="00543CA3" w:rsidRDefault="00790D41" w:rsidP="00790D4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D41" w:rsidRPr="00543CA3" w:rsidRDefault="00790D41" w:rsidP="00790D4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790D41" w:rsidRPr="00543CA3" w:rsidTr="00790D41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41" w:rsidRPr="00B62801" w:rsidRDefault="00790D41" w:rsidP="00790D41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790D41" w:rsidRPr="00B62801" w:rsidRDefault="00790D41" w:rsidP="00790D41">
            <w:pPr>
              <w:ind w:firstLine="0"/>
              <w:jc w:val="center"/>
              <w:rPr>
                <w:rFonts w:ascii="Times New Roman" w:hAnsi="Times New Roman"/>
              </w:rPr>
            </w:pPr>
            <w:r w:rsidRPr="00B62801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41" w:rsidRPr="00790D41" w:rsidRDefault="00790D41" w:rsidP="00790D41">
            <w:pPr>
              <w:ind w:firstLine="0"/>
            </w:pPr>
            <w:r w:rsidRPr="00790D41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41" w:rsidRPr="00790D41" w:rsidRDefault="00790D41" w:rsidP="00790D41">
            <w:pPr>
              <w:ind w:firstLine="0"/>
              <w:jc w:val="both"/>
              <w:rPr>
                <w:rFonts w:ascii="Times New Roman" w:hAnsi="Times New Roman"/>
              </w:rPr>
            </w:pPr>
            <w:r w:rsidRPr="00790D41">
              <w:rPr>
                <w:rFonts w:ascii="Times New Roman" w:hAnsi="Times New Roman"/>
                <w:u w:val="single"/>
              </w:rPr>
              <w:t>Текущий ремонт системы горячего водоснабжения жилых домов по адресам: г. Минск, ул. Калинина, д.10-14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41" w:rsidRPr="0078237E" w:rsidRDefault="00790D41" w:rsidP="00790D41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41" w:rsidRPr="0078237E" w:rsidRDefault="00790D41" w:rsidP="00790D41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75514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41" w:rsidRDefault="00790D41" w:rsidP="00790D4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Пар504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790D41" w:rsidRPr="00010CFE" w:rsidRDefault="00790D41" w:rsidP="00790D4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41" w:rsidRPr="00010CFE" w:rsidRDefault="00790D41" w:rsidP="00790D4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41" w:rsidRPr="00010CFE" w:rsidRDefault="00790D41" w:rsidP="00790D4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790D41" w:rsidRPr="00543CA3" w:rsidTr="00790D41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41" w:rsidRPr="00B62801" w:rsidRDefault="00790D41" w:rsidP="00790D4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41" w:rsidRPr="00790D41" w:rsidRDefault="00790D41" w:rsidP="00790D41">
            <w:pPr>
              <w:ind w:firstLine="0"/>
            </w:pPr>
            <w:r w:rsidRPr="00790D41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41" w:rsidRPr="00790D41" w:rsidRDefault="00790D41" w:rsidP="00790D41">
            <w:pPr>
              <w:ind w:firstLine="0"/>
              <w:jc w:val="both"/>
              <w:rPr>
                <w:rFonts w:ascii="Times New Roman" w:hAnsi="Times New Roman"/>
              </w:rPr>
            </w:pPr>
            <w:r w:rsidRPr="00790D41">
              <w:rPr>
                <w:rFonts w:ascii="Times New Roman" w:hAnsi="Times New Roman"/>
                <w:u w:val="single"/>
              </w:rPr>
              <w:t>Текущий ремонт системы горячего водоснабжения жилых домов, находящихся на обслуживании ГП «ЖЭУ №2»(согласно расшифровке)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41" w:rsidRPr="0078237E" w:rsidRDefault="00790D41" w:rsidP="00790D41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41" w:rsidRPr="0078237E" w:rsidRDefault="00790D41" w:rsidP="00790D41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12461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41" w:rsidRDefault="00790D41" w:rsidP="00790D4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Пар504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790D41" w:rsidRPr="00010CFE" w:rsidRDefault="00790D41" w:rsidP="00790D4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41" w:rsidRPr="00010CFE" w:rsidRDefault="00790D41" w:rsidP="00790D4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41" w:rsidRPr="00010CFE" w:rsidRDefault="00790D41" w:rsidP="00790D4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790D41" w:rsidRDefault="00790D41" w:rsidP="00790D4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790D41" w:rsidRPr="00543CA3" w:rsidRDefault="00790D41" w:rsidP="00790D4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790D41" w:rsidRDefault="00790D41" w:rsidP="00790D4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0D41" w:rsidRPr="00543CA3" w:rsidRDefault="00790D41" w:rsidP="00790D4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790D41" w:rsidRPr="0068464F" w:rsidRDefault="00790D41" w:rsidP="00790D4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0D41" w:rsidRPr="00543CA3" w:rsidRDefault="00790D41" w:rsidP="00790D4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790D41" w:rsidRPr="0068464F" w:rsidRDefault="00790D41" w:rsidP="00790D4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0D41" w:rsidRDefault="00790D41" w:rsidP="00790D4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790D41" w:rsidRDefault="00790D4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90D41" w:rsidRDefault="00790D4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Default="001D398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Default="001D398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Default="001D398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Default="001D398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Default="001D398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Default="001D398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Default="001D398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Default="001D3987" w:rsidP="001D398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Pr="00543CA3" w:rsidRDefault="001D3987" w:rsidP="001D398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1D3987" w:rsidRPr="00543CA3" w:rsidRDefault="001D3987" w:rsidP="001D398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1D3987" w:rsidRPr="00543CA3" w:rsidRDefault="001D3987" w:rsidP="001D3987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1D3987" w:rsidRPr="00543CA3" w:rsidRDefault="001D3987" w:rsidP="001D3987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1D3987" w:rsidRDefault="001D3987" w:rsidP="001D398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1D3987" w:rsidRPr="00543CA3" w:rsidRDefault="001D3987" w:rsidP="001D3987">
      <w:pPr>
        <w:ind w:left="8647" w:firstLine="0"/>
        <w:rPr>
          <w:rFonts w:ascii="Times New Roman" w:hAnsi="Times New Roman"/>
          <w:sz w:val="24"/>
          <w:szCs w:val="24"/>
        </w:rPr>
      </w:pPr>
    </w:p>
    <w:p w:rsidR="001D3987" w:rsidRPr="00543CA3" w:rsidRDefault="001D3987" w:rsidP="001D3987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1D3987" w:rsidRPr="00543CA3" w:rsidRDefault="001D3987" w:rsidP="001D3987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1D3987" w:rsidRPr="00543CA3" w:rsidRDefault="001D3987" w:rsidP="001D3987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1D3987" w:rsidRPr="00543CA3" w:rsidTr="001D398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87" w:rsidRPr="00543CA3" w:rsidRDefault="001D3987" w:rsidP="001D3987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1D3987" w:rsidRPr="00543CA3" w:rsidTr="001D398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87" w:rsidRPr="00543CA3" w:rsidRDefault="001D3987" w:rsidP="001D398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87" w:rsidRPr="00543CA3" w:rsidRDefault="001D3987" w:rsidP="001D398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87" w:rsidRPr="00543CA3" w:rsidRDefault="001D3987" w:rsidP="001D398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87" w:rsidRPr="00543CA3" w:rsidRDefault="001D3987" w:rsidP="001D398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87" w:rsidRPr="00543CA3" w:rsidRDefault="001D3987" w:rsidP="001D398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87" w:rsidRPr="00543CA3" w:rsidRDefault="001D3987" w:rsidP="001D398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87" w:rsidRPr="00543CA3" w:rsidRDefault="001D3987" w:rsidP="001D398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87" w:rsidRPr="00543CA3" w:rsidRDefault="001D3987" w:rsidP="001D398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1D3987" w:rsidRPr="00543CA3" w:rsidTr="001D3987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87" w:rsidRPr="00B62801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1D3987" w:rsidRPr="00B62801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 w:rsidRPr="00B62801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87" w:rsidRPr="0078237E" w:rsidRDefault="001D3987" w:rsidP="001D3987">
            <w:pPr>
              <w:ind w:firstLine="0"/>
            </w:pPr>
            <w:r w:rsidRPr="00B62801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87" w:rsidRPr="001D3987" w:rsidRDefault="001D3987" w:rsidP="001D3987">
            <w:pPr>
              <w:ind w:firstLine="0"/>
              <w:jc w:val="both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  <w:u w:val="single"/>
              </w:rPr>
              <w:t>Утепление отдельно промерзающих участков наружных стен жилых домов по адресам: г. Минск, ул. Острошицкая, д.15, кв.104, ул. Седых, д.64, кв.40, ул. Седых, д.56, кв.27, ул. Логойский тракт, д.28/1, кв.46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87" w:rsidRPr="0078237E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87" w:rsidRPr="0078237E" w:rsidRDefault="001D3987" w:rsidP="001D3987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11818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87" w:rsidRDefault="001D3987" w:rsidP="001D398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1D3987" w:rsidRPr="00010CFE" w:rsidRDefault="001D3987" w:rsidP="001D3987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87" w:rsidRPr="00010CFE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87" w:rsidRPr="00010CFE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1D3987" w:rsidRDefault="001D3987" w:rsidP="001D3987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1D3987" w:rsidRPr="00543CA3" w:rsidRDefault="001D3987" w:rsidP="001D3987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1D3987" w:rsidRDefault="001D3987" w:rsidP="001D398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3987" w:rsidRPr="00543CA3" w:rsidRDefault="001D3987" w:rsidP="001D398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1D3987" w:rsidRPr="0068464F" w:rsidRDefault="001D3987" w:rsidP="001D398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3987" w:rsidRPr="00543CA3" w:rsidRDefault="001D3987" w:rsidP="001D398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1D3987" w:rsidRPr="0068464F" w:rsidRDefault="001D3987" w:rsidP="001D398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3987" w:rsidRDefault="001D3987" w:rsidP="001D398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1D3987" w:rsidRDefault="001D3987" w:rsidP="001D398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Default="001D398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Default="001D398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Default="001D398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Default="001D398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Default="001D398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Default="001D398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Default="001D398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Default="001D398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Default="001D398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Pr="00543CA3" w:rsidRDefault="001D3987" w:rsidP="001D398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1D3987" w:rsidRPr="00543CA3" w:rsidRDefault="001D3987" w:rsidP="001D398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1D3987" w:rsidRPr="00543CA3" w:rsidRDefault="001D3987" w:rsidP="001D3987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1D3987" w:rsidRPr="00543CA3" w:rsidRDefault="001D3987" w:rsidP="001D3987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1D3987" w:rsidRDefault="001D3987" w:rsidP="001D398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1D3987" w:rsidRPr="00543CA3" w:rsidRDefault="001D3987" w:rsidP="001D3987">
      <w:pPr>
        <w:ind w:left="8647" w:firstLine="0"/>
        <w:rPr>
          <w:rFonts w:ascii="Times New Roman" w:hAnsi="Times New Roman"/>
          <w:sz w:val="24"/>
          <w:szCs w:val="24"/>
        </w:rPr>
      </w:pPr>
    </w:p>
    <w:p w:rsidR="001D3987" w:rsidRPr="00543CA3" w:rsidRDefault="001D3987" w:rsidP="001D3987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1D3987" w:rsidRPr="00543CA3" w:rsidRDefault="001D3987" w:rsidP="001D3987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1D3987" w:rsidRPr="00543CA3" w:rsidRDefault="001D3987" w:rsidP="001D3987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1D3987" w:rsidRPr="00543CA3" w:rsidTr="001D398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№ </w:t>
            </w:r>
            <w:r w:rsidRPr="00543CA3">
              <w:rPr>
                <w:rFonts w:ascii="Times New Roman" w:hAnsi="Times New Roman"/>
              </w:rPr>
              <w:lastRenderedPageBreak/>
              <w:t>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Наименование </w:t>
            </w:r>
            <w:r w:rsidRPr="00543CA3">
              <w:rPr>
                <w:rFonts w:ascii="Times New Roman" w:hAnsi="Times New Roman"/>
              </w:rPr>
              <w:lastRenderedPageBreak/>
              <w:t>товара/</w:t>
            </w:r>
          </w:p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Характеристики, описание, </w:t>
            </w:r>
            <w:r w:rsidRPr="00543CA3">
              <w:rPr>
                <w:rFonts w:ascii="Times New Roman" w:hAnsi="Times New Roman"/>
              </w:rPr>
              <w:lastRenderedPageBreak/>
              <w:t>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Коли-</w:t>
            </w:r>
            <w:r>
              <w:rPr>
                <w:rFonts w:ascii="Times New Roman" w:hAnsi="Times New Roman"/>
              </w:rPr>
              <w:lastRenderedPageBreak/>
              <w:t>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Ориентировочная </w:t>
            </w:r>
            <w:r w:rsidRPr="00543CA3">
              <w:rPr>
                <w:rFonts w:ascii="Times New Roman" w:hAnsi="Times New Roman"/>
              </w:rPr>
              <w:lastRenderedPageBreak/>
              <w:t>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Коды классификации </w:t>
            </w:r>
            <w:r w:rsidRPr="00543CA3">
              <w:rPr>
                <w:rFonts w:ascii="Times New Roman" w:hAnsi="Times New Roman"/>
              </w:rPr>
              <w:lastRenderedPageBreak/>
              <w:t xml:space="preserve">расходов бюджета (приложения 2-6 к Постановлению Министерства финансов Республики Беларусь </w:t>
            </w:r>
          </w:p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Обоснование </w:t>
            </w:r>
            <w:r w:rsidRPr="00543CA3">
              <w:rPr>
                <w:rFonts w:ascii="Times New Roman" w:hAnsi="Times New Roman"/>
              </w:rPr>
              <w:lastRenderedPageBreak/>
              <w:t>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87" w:rsidRPr="00543CA3" w:rsidRDefault="001D3987" w:rsidP="001D3987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проведения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закупки</w:t>
            </w:r>
          </w:p>
        </w:tc>
      </w:tr>
      <w:tr w:rsidR="001D3987" w:rsidRPr="00543CA3" w:rsidTr="001D398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87" w:rsidRPr="00543CA3" w:rsidRDefault="001D3987" w:rsidP="001D398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87" w:rsidRPr="00543CA3" w:rsidRDefault="001D3987" w:rsidP="001D398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87" w:rsidRPr="00543CA3" w:rsidRDefault="001D3987" w:rsidP="001D398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87" w:rsidRPr="00543CA3" w:rsidRDefault="001D3987" w:rsidP="001D398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87" w:rsidRPr="00543CA3" w:rsidRDefault="001D3987" w:rsidP="001D398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87" w:rsidRPr="00543CA3" w:rsidRDefault="001D3987" w:rsidP="001D398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87" w:rsidRPr="00543CA3" w:rsidRDefault="001D3987" w:rsidP="001D398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87" w:rsidRPr="00543CA3" w:rsidRDefault="001D3987" w:rsidP="001D398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1D3987" w:rsidRPr="00543CA3" w:rsidTr="001D3987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87" w:rsidRPr="00B62801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1D3987" w:rsidRPr="00B62801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 w:rsidRPr="00B62801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87" w:rsidRPr="001D3987" w:rsidRDefault="001D3987" w:rsidP="001D3987">
            <w:pPr>
              <w:ind w:firstLine="0"/>
            </w:pPr>
            <w:r w:rsidRPr="001D3987">
              <w:rPr>
                <w:rFonts w:ascii="Times New Roman" w:eastAsia="Times New Roman" w:hAnsi="Times New Roman"/>
                <w:u w:val="single"/>
                <w:lang w:eastAsia="ru-RU"/>
              </w:rPr>
              <w:t>43.29.19.900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87" w:rsidRPr="001D3987" w:rsidRDefault="001D3987" w:rsidP="001D3987">
            <w:pPr>
              <w:ind w:firstLine="0"/>
              <w:jc w:val="both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  <w:u w:val="single"/>
              </w:rPr>
              <w:t>Текущий ремонт входной группы и крыльца жилого дома по адресу: г. Минск, ул. Садовая, д.9, п.3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87" w:rsidRPr="0078237E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87" w:rsidRPr="0078237E" w:rsidRDefault="001D3987" w:rsidP="001D3987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3982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87" w:rsidRDefault="001D3987" w:rsidP="001D398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1D3987" w:rsidRPr="00010CFE" w:rsidRDefault="001D3987" w:rsidP="001D3987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87" w:rsidRPr="00010CFE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87" w:rsidRPr="00010CFE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1D3987" w:rsidRDefault="001D3987" w:rsidP="001D3987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1D3987" w:rsidRPr="00543CA3" w:rsidRDefault="001D3987" w:rsidP="001D3987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1D3987" w:rsidRDefault="001D3987" w:rsidP="001D398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3987" w:rsidRPr="00543CA3" w:rsidRDefault="001D3987" w:rsidP="001D398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1D3987" w:rsidRPr="0068464F" w:rsidRDefault="001D3987" w:rsidP="001D398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3987" w:rsidRPr="00543CA3" w:rsidRDefault="001D3987" w:rsidP="001D398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1D3987" w:rsidRPr="0068464F" w:rsidRDefault="001D3987" w:rsidP="001D398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3987" w:rsidRDefault="001D3987" w:rsidP="001D398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1D3987" w:rsidRDefault="001D3987" w:rsidP="001D398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Pr="00C41413" w:rsidRDefault="001D3987" w:rsidP="001D398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Default="001D398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Default="001D398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Default="001D398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Default="001D398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Default="001D398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Default="001D398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Default="001D398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Default="001D398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Default="001D398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Default="001D398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Default="001D398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Pr="00543CA3" w:rsidRDefault="001D3987" w:rsidP="001D398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1D3987" w:rsidRPr="00543CA3" w:rsidRDefault="001D3987" w:rsidP="001D398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1D3987" w:rsidRPr="00543CA3" w:rsidRDefault="001D3987" w:rsidP="001D3987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1D3987" w:rsidRPr="00543CA3" w:rsidRDefault="001D3987" w:rsidP="001D3987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1D3987" w:rsidRDefault="001D3987" w:rsidP="001D398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1D3987" w:rsidRPr="00543CA3" w:rsidRDefault="001D3987" w:rsidP="001D3987">
      <w:pPr>
        <w:ind w:left="8647" w:firstLine="0"/>
        <w:rPr>
          <w:rFonts w:ascii="Times New Roman" w:hAnsi="Times New Roman"/>
          <w:sz w:val="24"/>
          <w:szCs w:val="24"/>
        </w:rPr>
      </w:pPr>
    </w:p>
    <w:p w:rsidR="001D3987" w:rsidRPr="00543CA3" w:rsidRDefault="001D3987" w:rsidP="001D3987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1D3987" w:rsidRPr="00543CA3" w:rsidRDefault="001D3987" w:rsidP="001D3987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1D3987" w:rsidRPr="00543CA3" w:rsidRDefault="001D3987" w:rsidP="001D3987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1D3987" w:rsidRPr="00543CA3" w:rsidTr="001D398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lastRenderedPageBreak/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Коли-чество, </w:t>
            </w:r>
            <w:r>
              <w:rPr>
                <w:rFonts w:ascii="Times New Roman" w:hAnsi="Times New Roman"/>
              </w:rPr>
              <w:lastRenderedPageBreak/>
              <w:t>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Ориентировочная стоимость, </w:t>
            </w:r>
            <w:r w:rsidRPr="00543CA3">
              <w:rPr>
                <w:rFonts w:ascii="Times New Roman" w:hAnsi="Times New Roman"/>
              </w:rPr>
              <w:lastRenderedPageBreak/>
              <w:t>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Коды классификации расходов бюджета </w:t>
            </w:r>
            <w:r w:rsidRPr="00543CA3">
              <w:rPr>
                <w:rFonts w:ascii="Times New Roman" w:hAnsi="Times New Roman"/>
              </w:rPr>
              <w:lastRenderedPageBreak/>
              <w:t xml:space="preserve">(приложения 2-6 к Постановлению Министерства финансов Республики Беларусь </w:t>
            </w:r>
          </w:p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Обоснование потребности </w:t>
            </w:r>
            <w:r w:rsidRPr="00543CA3">
              <w:rPr>
                <w:rFonts w:ascii="Times New Roman" w:hAnsi="Times New Roman"/>
              </w:rPr>
              <w:lastRenderedPageBreak/>
              <w:t>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87" w:rsidRPr="00543CA3" w:rsidRDefault="001D3987" w:rsidP="001D3987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1D3987" w:rsidRPr="00543CA3" w:rsidTr="001D398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87" w:rsidRPr="00543CA3" w:rsidRDefault="001D3987" w:rsidP="001D398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87" w:rsidRPr="00543CA3" w:rsidRDefault="001D3987" w:rsidP="001D398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87" w:rsidRPr="00543CA3" w:rsidRDefault="001D3987" w:rsidP="001D398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87" w:rsidRPr="00543CA3" w:rsidRDefault="001D3987" w:rsidP="001D398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87" w:rsidRPr="00543CA3" w:rsidRDefault="001D3987" w:rsidP="001D398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87" w:rsidRPr="00543CA3" w:rsidRDefault="001D3987" w:rsidP="001D398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87" w:rsidRPr="00543CA3" w:rsidRDefault="001D3987" w:rsidP="001D398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87" w:rsidRPr="00543CA3" w:rsidRDefault="001D3987" w:rsidP="001D398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1D3987" w:rsidRPr="00543CA3" w:rsidTr="001D3987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87" w:rsidRPr="001D3987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1D3987" w:rsidRPr="001D3987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87" w:rsidRPr="001D3987" w:rsidRDefault="001D3987" w:rsidP="001D3987">
            <w:pPr>
              <w:ind w:firstLine="0"/>
            </w:pPr>
            <w:r w:rsidRPr="001D3987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87" w:rsidRPr="001D3987" w:rsidRDefault="001D3987" w:rsidP="001D3987">
            <w:pPr>
              <w:ind w:firstLine="0"/>
              <w:jc w:val="both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  <w:u w:val="single"/>
              </w:rPr>
              <w:t>Текущий ремонт цоколя жилого дома по адресу: г. Минск, пр. Независимости, д.92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87" w:rsidRPr="0078237E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87" w:rsidRPr="0078237E" w:rsidRDefault="001D3987" w:rsidP="001D3987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10457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87" w:rsidRDefault="001D3987" w:rsidP="001D398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1D3987" w:rsidRPr="00010CFE" w:rsidRDefault="001D3987" w:rsidP="001D3987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87" w:rsidRPr="00010CFE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87" w:rsidRPr="00010CFE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1D3987" w:rsidRDefault="001D3987" w:rsidP="001D3987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1D3987" w:rsidRPr="00543CA3" w:rsidRDefault="001D3987" w:rsidP="001D3987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1D3987" w:rsidRDefault="001D3987" w:rsidP="001D398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3987" w:rsidRPr="00543CA3" w:rsidRDefault="001D3987" w:rsidP="001D398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1D3987" w:rsidRPr="0068464F" w:rsidRDefault="001D3987" w:rsidP="001D398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3987" w:rsidRPr="00543CA3" w:rsidRDefault="001D3987" w:rsidP="001D398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1D3987" w:rsidRPr="0068464F" w:rsidRDefault="001D3987" w:rsidP="001D398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3987" w:rsidRDefault="001D3987" w:rsidP="001D398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1D3987" w:rsidRDefault="001D398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Default="001D398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Default="001D398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Default="001D398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Default="001D398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Default="001D398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Default="001D398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Default="001D398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Default="001D398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Default="001D398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Default="001D398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3987" w:rsidRPr="00543CA3" w:rsidRDefault="001D3987" w:rsidP="001D398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1D3987" w:rsidRPr="00543CA3" w:rsidRDefault="001D3987" w:rsidP="001D398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1D3987" w:rsidRPr="00543CA3" w:rsidRDefault="001D3987" w:rsidP="001D3987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1D3987" w:rsidRPr="00543CA3" w:rsidRDefault="001D3987" w:rsidP="001D3987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1D3987" w:rsidRDefault="001D3987" w:rsidP="001D398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1D3987" w:rsidRPr="00543CA3" w:rsidRDefault="001D3987" w:rsidP="001D3987">
      <w:pPr>
        <w:ind w:left="8647" w:firstLine="0"/>
        <w:rPr>
          <w:rFonts w:ascii="Times New Roman" w:hAnsi="Times New Roman"/>
          <w:sz w:val="24"/>
          <w:szCs w:val="24"/>
        </w:rPr>
      </w:pPr>
    </w:p>
    <w:p w:rsidR="001D3987" w:rsidRPr="00543CA3" w:rsidRDefault="001D3987" w:rsidP="001D3987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1D3987" w:rsidRPr="00543CA3" w:rsidRDefault="001D3987" w:rsidP="001D3987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1D3987" w:rsidRPr="00543CA3" w:rsidRDefault="001D3987" w:rsidP="001D3987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1D3987" w:rsidRPr="00543CA3" w:rsidTr="001D398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Коли-чество, с указанием ед. </w:t>
            </w:r>
            <w:r>
              <w:rPr>
                <w:rFonts w:ascii="Times New Roman" w:hAnsi="Times New Roman"/>
              </w:rPr>
              <w:lastRenderedPageBreak/>
              <w:t>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Ориентировочная стоимость, определённая на основании исследования </w:t>
            </w:r>
            <w:r w:rsidRPr="00543CA3">
              <w:rPr>
                <w:rFonts w:ascii="Times New Roman" w:hAnsi="Times New Roman"/>
              </w:rPr>
              <w:lastRenderedPageBreak/>
              <w:t>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Коды классификации расходов бюджета (приложения 2-6 к Постановлению Министерства финансов </w:t>
            </w:r>
            <w:r w:rsidRPr="00543CA3">
              <w:rPr>
                <w:rFonts w:ascii="Times New Roman" w:hAnsi="Times New Roman"/>
              </w:rPr>
              <w:lastRenderedPageBreak/>
              <w:t xml:space="preserve">Республики Беларусь </w:t>
            </w:r>
          </w:p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87" w:rsidRPr="00543CA3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987" w:rsidRPr="00543CA3" w:rsidRDefault="001D3987" w:rsidP="001D3987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1D3987" w:rsidRPr="00543CA3" w:rsidTr="001D398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87" w:rsidRPr="00543CA3" w:rsidRDefault="001D3987" w:rsidP="001D398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87" w:rsidRPr="00543CA3" w:rsidRDefault="001D3987" w:rsidP="001D398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87" w:rsidRPr="00543CA3" w:rsidRDefault="001D3987" w:rsidP="001D398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87" w:rsidRPr="00543CA3" w:rsidRDefault="001D3987" w:rsidP="001D398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87" w:rsidRPr="00543CA3" w:rsidRDefault="001D3987" w:rsidP="001D398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87" w:rsidRPr="00543CA3" w:rsidRDefault="001D3987" w:rsidP="001D398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87" w:rsidRPr="00543CA3" w:rsidRDefault="001D3987" w:rsidP="001D398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87" w:rsidRPr="00543CA3" w:rsidRDefault="001D3987" w:rsidP="001D398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1D3987" w:rsidRPr="00543CA3" w:rsidTr="001D3987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87" w:rsidRPr="001D3987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1D3987" w:rsidRPr="001D3987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987" w:rsidRPr="004921B4" w:rsidRDefault="004921B4" w:rsidP="001D3987">
            <w:pPr>
              <w:ind w:firstLine="0"/>
            </w:pPr>
            <w:r w:rsidRPr="004921B4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87" w:rsidRPr="004921B4" w:rsidRDefault="004921B4" w:rsidP="001D3987">
            <w:pPr>
              <w:ind w:firstLine="0"/>
              <w:jc w:val="both"/>
              <w:rPr>
                <w:rFonts w:ascii="Times New Roman" w:hAnsi="Times New Roman"/>
              </w:rPr>
            </w:pPr>
            <w:r w:rsidRPr="004921B4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козырьков балконов жилых домов по адресам: г. Минск, ул. Гуртьева, д. 24, кв.17, ул. Гуртьева, д.20, кв.36, ул. Садовая, д.6, кв.58, ул. Садовая, д.10, кв.56, ул. Садовая, д.20, кв.80, ул. Садовая, д.11, кв.57, ул. Садовая, д.14, кв.58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87" w:rsidRPr="0078237E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87" w:rsidRPr="0078237E" w:rsidRDefault="004921B4" w:rsidP="001D3987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1043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87" w:rsidRDefault="001D3987" w:rsidP="001D398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1D3987" w:rsidRPr="00010CFE" w:rsidRDefault="001D3987" w:rsidP="001D3987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87" w:rsidRPr="00010CFE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87" w:rsidRPr="00010CFE" w:rsidRDefault="001D3987" w:rsidP="001D398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4921B4" w:rsidRPr="00543CA3" w:rsidTr="001D3987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B4" w:rsidRPr="001D3987" w:rsidRDefault="004921B4" w:rsidP="001D398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B4" w:rsidRPr="004921B4" w:rsidRDefault="004921B4" w:rsidP="00281D51">
            <w:pPr>
              <w:ind w:firstLine="0"/>
            </w:pPr>
            <w:r w:rsidRPr="004921B4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B4" w:rsidRPr="004921B4" w:rsidRDefault="004921B4" w:rsidP="00281D51">
            <w:pPr>
              <w:ind w:firstLine="0"/>
              <w:jc w:val="both"/>
              <w:rPr>
                <w:rFonts w:ascii="Times New Roman" w:hAnsi="Times New Roman"/>
              </w:rPr>
            </w:pPr>
            <w:r w:rsidRPr="004921B4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кровельного покрытия машинных помещений  жилого дома по адресу: г. Минск, ул. Городецкая, д.2, п.1-8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B4" w:rsidRPr="0078237E" w:rsidRDefault="004921B4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B4" w:rsidRPr="0078237E" w:rsidRDefault="004921B4" w:rsidP="00281D51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10647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B4" w:rsidRDefault="004921B4" w:rsidP="00281D5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4921B4" w:rsidRPr="00010CFE" w:rsidRDefault="004921B4" w:rsidP="00281D5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B4" w:rsidRPr="00010CFE" w:rsidRDefault="004921B4" w:rsidP="00281D5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B4" w:rsidRPr="00010CFE" w:rsidRDefault="004921B4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4921B4" w:rsidRPr="00543CA3" w:rsidTr="001D3987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B4" w:rsidRPr="001D3987" w:rsidRDefault="004921B4" w:rsidP="001D398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B4" w:rsidRPr="004921B4" w:rsidRDefault="004921B4" w:rsidP="00281D51">
            <w:pPr>
              <w:ind w:firstLine="0"/>
            </w:pPr>
            <w:r w:rsidRPr="004921B4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B4" w:rsidRPr="004921B4" w:rsidRDefault="004921B4" w:rsidP="00281D51">
            <w:pPr>
              <w:ind w:firstLine="0"/>
              <w:jc w:val="both"/>
              <w:rPr>
                <w:rFonts w:ascii="Times New Roman" w:hAnsi="Times New Roman"/>
              </w:rPr>
            </w:pPr>
            <w:r w:rsidRPr="004921B4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козырьков балконов жилых домов по адресам: г. Минск, ул. Гинтовта, д.8, п.1,2, ул. Гинтовта, д.10, п.1,2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B4" w:rsidRPr="0078237E" w:rsidRDefault="004921B4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B4" w:rsidRPr="0078237E" w:rsidRDefault="004921B4" w:rsidP="00281D51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4508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B4" w:rsidRDefault="004921B4" w:rsidP="00281D5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4921B4" w:rsidRPr="00010CFE" w:rsidRDefault="004921B4" w:rsidP="00281D5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B4" w:rsidRPr="00010CFE" w:rsidRDefault="004921B4" w:rsidP="00281D5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B4" w:rsidRPr="00010CFE" w:rsidRDefault="004921B4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1D3987" w:rsidRDefault="001D3987" w:rsidP="001D3987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1D3987" w:rsidRPr="00543CA3" w:rsidRDefault="001D3987" w:rsidP="001D3987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1D3987" w:rsidRDefault="001D3987" w:rsidP="001D398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3987" w:rsidRPr="00543CA3" w:rsidRDefault="001D3987" w:rsidP="001D398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1D3987" w:rsidRPr="0068464F" w:rsidRDefault="001D3987" w:rsidP="001D398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3987" w:rsidRPr="00543CA3" w:rsidRDefault="001D3987" w:rsidP="001D398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1D3987" w:rsidRPr="0068464F" w:rsidRDefault="001D3987" w:rsidP="001D398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3987" w:rsidRDefault="001D3987" w:rsidP="001D398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1D3987" w:rsidRPr="00C41413" w:rsidRDefault="001D3987" w:rsidP="001D398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921B4" w:rsidRPr="00543CA3" w:rsidRDefault="004921B4" w:rsidP="004921B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4921B4" w:rsidRPr="00543CA3" w:rsidRDefault="004921B4" w:rsidP="004921B4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4921B4" w:rsidRPr="00543CA3" w:rsidRDefault="004921B4" w:rsidP="004921B4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4921B4" w:rsidRDefault="004921B4" w:rsidP="004921B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4921B4" w:rsidRPr="00543CA3" w:rsidRDefault="004921B4" w:rsidP="004921B4">
      <w:pPr>
        <w:ind w:left="8647" w:firstLine="0"/>
        <w:rPr>
          <w:rFonts w:ascii="Times New Roman" w:hAnsi="Times New Roman"/>
          <w:sz w:val="24"/>
          <w:szCs w:val="24"/>
        </w:rPr>
      </w:pPr>
    </w:p>
    <w:p w:rsidR="004921B4" w:rsidRPr="00543CA3" w:rsidRDefault="004921B4" w:rsidP="004921B4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4921B4" w:rsidRPr="00543CA3" w:rsidRDefault="004921B4" w:rsidP="004921B4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4921B4" w:rsidRPr="00543CA3" w:rsidRDefault="004921B4" w:rsidP="004921B4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4921B4" w:rsidRPr="00543CA3" w:rsidTr="00281D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1B4" w:rsidRPr="00543CA3" w:rsidRDefault="004921B4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1B4" w:rsidRPr="00543CA3" w:rsidRDefault="004921B4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4921B4" w:rsidRPr="00543CA3" w:rsidRDefault="004921B4" w:rsidP="00281D51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1B4" w:rsidRPr="00543CA3" w:rsidRDefault="004921B4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1B4" w:rsidRPr="00543CA3" w:rsidRDefault="004921B4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Коли-чество, с указанием ед. </w:t>
            </w:r>
            <w:r>
              <w:rPr>
                <w:rFonts w:ascii="Times New Roman" w:hAnsi="Times New Roman"/>
              </w:rPr>
              <w:lastRenderedPageBreak/>
              <w:t>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1B4" w:rsidRPr="00543CA3" w:rsidRDefault="004921B4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Ориентировочная стоимость, определённая на основании исследования </w:t>
            </w:r>
            <w:r w:rsidRPr="00543CA3">
              <w:rPr>
                <w:rFonts w:ascii="Times New Roman" w:hAnsi="Times New Roman"/>
              </w:rPr>
              <w:lastRenderedPageBreak/>
              <w:t>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B4" w:rsidRPr="00543CA3" w:rsidRDefault="004921B4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Коды классификации расходов бюджета (приложения 2-6 к Постановлению Министерства финансов </w:t>
            </w:r>
            <w:r w:rsidRPr="00543CA3">
              <w:rPr>
                <w:rFonts w:ascii="Times New Roman" w:hAnsi="Times New Roman"/>
              </w:rPr>
              <w:lastRenderedPageBreak/>
              <w:t xml:space="preserve">Республики Беларусь </w:t>
            </w:r>
          </w:p>
          <w:p w:rsidR="004921B4" w:rsidRPr="00543CA3" w:rsidRDefault="004921B4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4921B4" w:rsidRPr="00543CA3" w:rsidRDefault="004921B4" w:rsidP="00281D5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1B4" w:rsidRPr="00543CA3" w:rsidRDefault="004921B4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1B4" w:rsidRPr="00543CA3" w:rsidRDefault="004921B4" w:rsidP="00281D51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4921B4" w:rsidRPr="00543CA3" w:rsidTr="00281D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B4" w:rsidRPr="00543CA3" w:rsidRDefault="004921B4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B4" w:rsidRPr="00543CA3" w:rsidRDefault="004921B4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B4" w:rsidRPr="00543CA3" w:rsidRDefault="004921B4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B4" w:rsidRPr="00543CA3" w:rsidRDefault="004921B4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B4" w:rsidRPr="00543CA3" w:rsidRDefault="004921B4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B4" w:rsidRPr="00543CA3" w:rsidRDefault="004921B4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B4" w:rsidRPr="00543CA3" w:rsidRDefault="004921B4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B4" w:rsidRPr="00543CA3" w:rsidRDefault="004921B4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4921B4" w:rsidRPr="00543CA3" w:rsidTr="00281D51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B4" w:rsidRPr="001D3987" w:rsidRDefault="004921B4" w:rsidP="00281D51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4921B4" w:rsidRPr="001D3987" w:rsidRDefault="004921B4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B4" w:rsidRPr="004921B4" w:rsidRDefault="004921B4" w:rsidP="00281D51">
            <w:pPr>
              <w:ind w:firstLine="0"/>
            </w:pPr>
            <w:r w:rsidRPr="004921B4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B4" w:rsidRPr="004921B4" w:rsidRDefault="004921B4" w:rsidP="00281D51">
            <w:pPr>
              <w:ind w:firstLine="0"/>
              <w:jc w:val="both"/>
              <w:rPr>
                <w:rFonts w:ascii="Times New Roman" w:hAnsi="Times New Roman"/>
              </w:rPr>
            </w:pPr>
            <w:r w:rsidRPr="004921B4">
              <w:rPr>
                <w:rFonts w:ascii="Times New Roman" w:hAnsi="Times New Roman"/>
                <w:u w:val="single"/>
              </w:rPr>
              <w:t>Текущий ремонт стыков наружных стеновых панелей жилых домов, находящихся на обслуживании ГП «ЖЭУ №1 Первомайского района г. Минска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B4" w:rsidRPr="0078237E" w:rsidRDefault="004921B4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B4" w:rsidRPr="0078237E" w:rsidRDefault="004921B4" w:rsidP="004921B4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15135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B4" w:rsidRDefault="004921B4" w:rsidP="00281D5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4921B4" w:rsidRPr="00010CFE" w:rsidRDefault="004921B4" w:rsidP="00281D5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B4" w:rsidRPr="00010CFE" w:rsidRDefault="004921B4" w:rsidP="00281D5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B4" w:rsidRPr="00010CFE" w:rsidRDefault="004921B4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4921B4" w:rsidRPr="00543CA3" w:rsidTr="00281D51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B4" w:rsidRPr="001D3987" w:rsidRDefault="004921B4" w:rsidP="00281D5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B4" w:rsidRPr="004921B4" w:rsidRDefault="004921B4" w:rsidP="00281D51">
            <w:pPr>
              <w:ind w:firstLine="0"/>
            </w:pPr>
            <w:r w:rsidRPr="004921B4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B4" w:rsidRPr="004921B4" w:rsidRDefault="004921B4" w:rsidP="00281D51">
            <w:pPr>
              <w:ind w:firstLine="0"/>
              <w:jc w:val="both"/>
              <w:rPr>
                <w:rFonts w:ascii="Times New Roman" w:hAnsi="Times New Roman"/>
              </w:rPr>
            </w:pPr>
            <w:r w:rsidRPr="004921B4">
              <w:rPr>
                <w:rFonts w:ascii="Times New Roman" w:hAnsi="Times New Roman"/>
                <w:u w:val="single"/>
              </w:rPr>
              <w:t>Текущий ремонт стыков наружных стеновых панелей жилых домов, находящихся на обслуживании ГП «ЖЭУ №3 Первомайского района г. Минска (согласно расшифровке)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B4" w:rsidRPr="0078237E" w:rsidRDefault="004921B4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B4" w:rsidRPr="0078237E" w:rsidRDefault="004921B4" w:rsidP="00281D51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4572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B4" w:rsidRDefault="004921B4" w:rsidP="00281D5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4921B4" w:rsidRPr="00010CFE" w:rsidRDefault="004921B4" w:rsidP="00281D5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B4" w:rsidRPr="00010CFE" w:rsidRDefault="004921B4" w:rsidP="00281D5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B4" w:rsidRPr="00010CFE" w:rsidRDefault="004921B4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4921B4" w:rsidRDefault="004921B4" w:rsidP="004921B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4921B4" w:rsidRPr="00543CA3" w:rsidRDefault="004921B4" w:rsidP="004921B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4921B4" w:rsidRDefault="004921B4" w:rsidP="004921B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21B4" w:rsidRPr="00543CA3" w:rsidRDefault="004921B4" w:rsidP="004921B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4921B4" w:rsidRPr="0068464F" w:rsidRDefault="004921B4" w:rsidP="004921B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21B4" w:rsidRPr="00543CA3" w:rsidRDefault="004921B4" w:rsidP="004921B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4921B4" w:rsidRPr="0068464F" w:rsidRDefault="004921B4" w:rsidP="004921B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21B4" w:rsidRDefault="004921B4" w:rsidP="004921B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1D3987" w:rsidRDefault="001D398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921B4" w:rsidRDefault="004921B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921B4" w:rsidRDefault="004921B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921B4" w:rsidRDefault="004921B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921B4" w:rsidRDefault="004921B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921B4" w:rsidRDefault="004921B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921B4" w:rsidRDefault="004921B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921B4" w:rsidRDefault="004921B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921B4" w:rsidRDefault="004921B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921B4" w:rsidRDefault="004921B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921B4" w:rsidRDefault="004921B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921B4" w:rsidRPr="00C41413" w:rsidRDefault="004921B4" w:rsidP="004921B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921B4" w:rsidRPr="00543CA3" w:rsidRDefault="004921B4" w:rsidP="004921B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4921B4" w:rsidRPr="00543CA3" w:rsidRDefault="004921B4" w:rsidP="004921B4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4921B4" w:rsidRPr="00543CA3" w:rsidRDefault="004921B4" w:rsidP="004921B4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4921B4" w:rsidRDefault="004921B4" w:rsidP="004921B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4921B4" w:rsidRPr="00543CA3" w:rsidRDefault="004921B4" w:rsidP="004921B4">
      <w:pPr>
        <w:ind w:left="8647" w:firstLine="0"/>
        <w:rPr>
          <w:rFonts w:ascii="Times New Roman" w:hAnsi="Times New Roman"/>
          <w:sz w:val="24"/>
          <w:szCs w:val="24"/>
        </w:rPr>
      </w:pPr>
    </w:p>
    <w:p w:rsidR="004921B4" w:rsidRPr="00543CA3" w:rsidRDefault="004921B4" w:rsidP="004921B4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4921B4" w:rsidRPr="00543CA3" w:rsidRDefault="004921B4" w:rsidP="004921B4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4921B4" w:rsidRPr="00543CA3" w:rsidRDefault="004921B4" w:rsidP="004921B4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4921B4" w:rsidRPr="00543CA3" w:rsidTr="00281D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1B4" w:rsidRPr="00543CA3" w:rsidRDefault="004921B4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1B4" w:rsidRPr="00543CA3" w:rsidRDefault="004921B4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4921B4" w:rsidRPr="00543CA3" w:rsidRDefault="004921B4" w:rsidP="00281D51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lastRenderedPageBreak/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1B4" w:rsidRPr="00543CA3" w:rsidRDefault="004921B4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1B4" w:rsidRPr="00543CA3" w:rsidRDefault="004921B4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Коли-чество, </w:t>
            </w:r>
            <w:r>
              <w:rPr>
                <w:rFonts w:ascii="Times New Roman" w:hAnsi="Times New Roman"/>
              </w:rPr>
              <w:lastRenderedPageBreak/>
              <w:t>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1B4" w:rsidRPr="00543CA3" w:rsidRDefault="004921B4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Ориентировочная стоимость, </w:t>
            </w:r>
            <w:r w:rsidRPr="00543CA3">
              <w:rPr>
                <w:rFonts w:ascii="Times New Roman" w:hAnsi="Times New Roman"/>
              </w:rPr>
              <w:lastRenderedPageBreak/>
              <w:t>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B4" w:rsidRPr="00543CA3" w:rsidRDefault="004921B4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Коды классификации расходов бюджета </w:t>
            </w:r>
            <w:r w:rsidRPr="00543CA3">
              <w:rPr>
                <w:rFonts w:ascii="Times New Roman" w:hAnsi="Times New Roman"/>
              </w:rPr>
              <w:lastRenderedPageBreak/>
              <w:t xml:space="preserve">(приложения 2-6 к Постановлению Министерства финансов Республики Беларусь </w:t>
            </w:r>
          </w:p>
          <w:p w:rsidR="004921B4" w:rsidRPr="00543CA3" w:rsidRDefault="004921B4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4921B4" w:rsidRPr="00543CA3" w:rsidRDefault="004921B4" w:rsidP="00281D5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1B4" w:rsidRPr="00543CA3" w:rsidRDefault="004921B4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Обоснование потребности </w:t>
            </w:r>
            <w:r w:rsidRPr="00543CA3">
              <w:rPr>
                <w:rFonts w:ascii="Times New Roman" w:hAnsi="Times New Roman"/>
              </w:rPr>
              <w:lastRenderedPageBreak/>
              <w:t>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1B4" w:rsidRPr="00543CA3" w:rsidRDefault="004921B4" w:rsidP="00281D51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4921B4" w:rsidRPr="00543CA3" w:rsidTr="00281D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B4" w:rsidRPr="00543CA3" w:rsidRDefault="004921B4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B4" w:rsidRPr="00543CA3" w:rsidRDefault="004921B4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B4" w:rsidRPr="00543CA3" w:rsidRDefault="004921B4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B4" w:rsidRPr="00543CA3" w:rsidRDefault="004921B4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B4" w:rsidRPr="00543CA3" w:rsidRDefault="004921B4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B4" w:rsidRPr="00543CA3" w:rsidRDefault="004921B4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B4" w:rsidRPr="00543CA3" w:rsidRDefault="004921B4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B4" w:rsidRPr="00543CA3" w:rsidRDefault="004921B4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4921B4" w:rsidRPr="00543CA3" w:rsidTr="00281D51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B4" w:rsidRPr="001D3987" w:rsidRDefault="004921B4" w:rsidP="00281D51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4921B4" w:rsidRPr="001D3987" w:rsidRDefault="004921B4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B4" w:rsidRPr="003530F2" w:rsidRDefault="003530F2" w:rsidP="00281D51">
            <w:pPr>
              <w:ind w:firstLine="0"/>
            </w:pPr>
            <w:r w:rsidRPr="003530F2">
              <w:rPr>
                <w:rFonts w:ascii="Times New Roman" w:eastAsia="Times New Roman" w:hAnsi="Times New Roman"/>
                <w:u w:val="single"/>
                <w:lang w:eastAsia="ru-RU"/>
              </w:rPr>
              <w:t>43.22.11.100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B4" w:rsidRPr="003530F2" w:rsidRDefault="003530F2" w:rsidP="00281D51">
            <w:pPr>
              <w:ind w:firstLine="0"/>
              <w:jc w:val="both"/>
              <w:rPr>
                <w:rFonts w:ascii="Times New Roman" w:hAnsi="Times New Roman"/>
              </w:rPr>
            </w:pPr>
            <w:r w:rsidRPr="003530F2">
              <w:rPr>
                <w:rFonts w:ascii="Times New Roman" w:hAnsi="Times New Roman"/>
                <w:u w:val="single"/>
              </w:rPr>
              <w:t>Текущий ремонт системы холодного водоснабжения в водомерном узле жилых домов по адресам: г. Минск, ул. К. Чорного, д.12, ул. Волгоградская, д.51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B4" w:rsidRPr="0078237E" w:rsidRDefault="004921B4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B4" w:rsidRPr="0078237E" w:rsidRDefault="003530F2" w:rsidP="00281D51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2547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B4" w:rsidRDefault="004921B4" w:rsidP="00281D5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4921B4" w:rsidRPr="00010CFE" w:rsidRDefault="004921B4" w:rsidP="00281D5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B4" w:rsidRPr="00010CFE" w:rsidRDefault="004921B4" w:rsidP="00281D5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B4" w:rsidRPr="00010CFE" w:rsidRDefault="004921B4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4921B4" w:rsidRDefault="004921B4" w:rsidP="004921B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4921B4" w:rsidRPr="00543CA3" w:rsidRDefault="004921B4" w:rsidP="004921B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4921B4" w:rsidRDefault="004921B4" w:rsidP="004921B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21B4" w:rsidRPr="00543CA3" w:rsidRDefault="004921B4" w:rsidP="004921B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4921B4" w:rsidRPr="0068464F" w:rsidRDefault="004921B4" w:rsidP="004921B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21B4" w:rsidRPr="00543CA3" w:rsidRDefault="004921B4" w:rsidP="004921B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4921B4" w:rsidRPr="0068464F" w:rsidRDefault="004921B4" w:rsidP="004921B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21B4" w:rsidRDefault="004921B4" w:rsidP="004921B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4921B4" w:rsidRDefault="004921B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530F2" w:rsidRDefault="003530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530F2" w:rsidRDefault="003530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530F2" w:rsidRDefault="003530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530F2" w:rsidRDefault="003530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530F2" w:rsidRDefault="003530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530F2" w:rsidRDefault="003530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530F2" w:rsidRDefault="003530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530F2" w:rsidRDefault="003530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530F2" w:rsidRDefault="003530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530F2" w:rsidRDefault="003530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530F2" w:rsidRDefault="003530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530F2" w:rsidRDefault="003530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530F2" w:rsidRDefault="003530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530F2" w:rsidRPr="00543CA3" w:rsidRDefault="003530F2" w:rsidP="003530F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3530F2" w:rsidRPr="00543CA3" w:rsidRDefault="003530F2" w:rsidP="003530F2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3530F2" w:rsidRPr="00543CA3" w:rsidRDefault="003530F2" w:rsidP="003530F2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3530F2" w:rsidRDefault="003530F2" w:rsidP="003530F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3530F2" w:rsidRPr="00543CA3" w:rsidRDefault="003530F2" w:rsidP="003530F2">
      <w:pPr>
        <w:ind w:left="8647" w:firstLine="0"/>
        <w:rPr>
          <w:rFonts w:ascii="Times New Roman" w:hAnsi="Times New Roman"/>
          <w:sz w:val="24"/>
          <w:szCs w:val="24"/>
        </w:rPr>
      </w:pPr>
    </w:p>
    <w:p w:rsidR="003530F2" w:rsidRPr="00543CA3" w:rsidRDefault="003530F2" w:rsidP="003530F2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3530F2" w:rsidRPr="00543CA3" w:rsidRDefault="003530F2" w:rsidP="003530F2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3530F2" w:rsidRPr="00543CA3" w:rsidRDefault="003530F2" w:rsidP="003530F2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3530F2" w:rsidRPr="00543CA3" w:rsidTr="00281D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0F2" w:rsidRPr="00543CA3" w:rsidRDefault="003530F2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0F2" w:rsidRPr="00543CA3" w:rsidRDefault="003530F2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3530F2" w:rsidRPr="00543CA3" w:rsidRDefault="003530F2" w:rsidP="00281D51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lastRenderedPageBreak/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0F2" w:rsidRPr="00543CA3" w:rsidRDefault="003530F2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0F2" w:rsidRPr="00543CA3" w:rsidRDefault="003530F2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Коли-чество, </w:t>
            </w:r>
            <w:r>
              <w:rPr>
                <w:rFonts w:ascii="Times New Roman" w:hAnsi="Times New Roman"/>
              </w:rPr>
              <w:lastRenderedPageBreak/>
              <w:t>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0F2" w:rsidRPr="00543CA3" w:rsidRDefault="003530F2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Ориентировочная стоимость, </w:t>
            </w:r>
            <w:r w:rsidRPr="00543CA3">
              <w:rPr>
                <w:rFonts w:ascii="Times New Roman" w:hAnsi="Times New Roman"/>
              </w:rPr>
              <w:lastRenderedPageBreak/>
              <w:t>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0F2" w:rsidRPr="00543CA3" w:rsidRDefault="003530F2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Коды классификации расходов бюджета </w:t>
            </w:r>
            <w:r w:rsidRPr="00543CA3">
              <w:rPr>
                <w:rFonts w:ascii="Times New Roman" w:hAnsi="Times New Roman"/>
              </w:rPr>
              <w:lastRenderedPageBreak/>
              <w:t xml:space="preserve">(приложения 2-6 к Постановлению Министерства финансов Республики Беларусь </w:t>
            </w:r>
          </w:p>
          <w:p w:rsidR="003530F2" w:rsidRPr="00543CA3" w:rsidRDefault="003530F2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3530F2" w:rsidRPr="00543CA3" w:rsidRDefault="003530F2" w:rsidP="00281D5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0F2" w:rsidRPr="00543CA3" w:rsidRDefault="003530F2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Обоснование потребности </w:t>
            </w:r>
            <w:r w:rsidRPr="00543CA3">
              <w:rPr>
                <w:rFonts w:ascii="Times New Roman" w:hAnsi="Times New Roman"/>
              </w:rPr>
              <w:lastRenderedPageBreak/>
              <w:t>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0F2" w:rsidRPr="00543CA3" w:rsidRDefault="003530F2" w:rsidP="00281D51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3530F2" w:rsidRPr="00543CA3" w:rsidTr="00281D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0F2" w:rsidRPr="00543CA3" w:rsidRDefault="003530F2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0F2" w:rsidRPr="00543CA3" w:rsidRDefault="003530F2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0F2" w:rsidRPr="00543CA3" w:rsidRDefault="003530F2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0F2" w:rsidRPr="00543CA3" w:rsidRDefault="003530F2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0F2" w:rsidRPr="00543CA3" w:rsidRDefault="003530F2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0F2" w:rsidRPr="00543CA3" w:rsidRDefault="003530F2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0F2" w:rsidRPr="00543CA3" w:rsidRDefault="003530F2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0F2" w:rsidRPr="00543CA3" w:rsidRDefault="003530F2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3530F2" w:rsidRPr="00543CA3" w:rsidTr="00281D51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0F2" w:rsidRPr="001D3987" w:rsidRDefault="003530F2" w:rsidP="00281D51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3530F2" w:rsidRPr="001D3987" w:rsidRDefault="003530F2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0F2" w:rsidRPr="003530F2" w:rsidRDefault="003530F2" w:rsidP="00281D51">
            <w:pPr>
              <w:ind w:firstLine="0"/>
            </w:pPr>
            <w:r w:rsidRPr="003530F2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0F2" w:rsidRPr="003530F2" w:rsidRDefault="003530F2" w:rsidP="00281D51">
            <w:pPr>
              <w:ind w:firstLine="0"/>
              <w:jc w:val="both"/>
              <w:rPr>
                <w:rFonts w:ascii="Times New Roman" w:hAnsi="Times New Roman"/>
              </w:rPr>
            </w:pPr>
            <w:r w:rsidRPr="003530F2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кровельного покрытия козырьков  жилого дома по адресу: г. Минск, ул. Руссиянова, д.29/1, п.1-8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0F2" w:rsidRPr="0078237E" w:rsidRDefault="003530F2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0F2" w:rsidRPr="0078237E" w:rsidRDefault="003530F2" w:rsidP="00281D51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11432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0F2" w:rsidRDefault="003530F2" w:rsidP="00281D5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3530F2" w:rsidRPr="00010CFE" w:rsidRDefault="003530F2" w:rsidP="00281D5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0F2" w:rsidRPr="00010CFE" w:rsidRDefault="003530F2" w:rsidP="00281D5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0F2" w:rsidRPr="00010CFE" w:rsidRDefault="003530F2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3530F2" w:rsidRDefault="003530F2" w:rsidP="003530F2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3530F2" w:rsidRPr="00543CA3" w:rsidRDefault="003530F2" w:rsidP="003530F2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3530F2" w:rsidRDefault="003530F2" w:rsidP="003530F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30F2" w:rsidRPr="00543CA3" w:rsidRDefault="003530F2" w:rsidP="003530F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3530F2" w:rsidRPr="0068464F" w:rsidRDefault="003530F2" w:rsidP="003530F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30F2" w:rsidRPr="00543CA3" w:rsidRDefault="003530F2" w:rsidP="003530F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3530F2" w:rsidRPr="0068464F" w:rsidRDefault="003530F2" w:rsidP="003530F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30F2" w:rsidRDefault="003530F2" w:rsidP="003530F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3530F2" w:rsidRPr="00C41413" w:rsidRDefault="003530F2" w:rsidP="003530F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530F2" w:rsidRDefault="003530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281D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Pr="00543CA3" w:rsidRDefault="00281D51" w:rsidP="00281D5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281D51" w:rsidRPr="00543CA3" w:rsidRDefault="00281D51" w:rsidP="00281D5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281D51" w:rsidRPr="00543CA3" w:rsidRDefault="00281D51" w:rsidP="00281D5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281D51" w:rsidRDefault="00281D51" w:rsidP="00281D5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281D51" w:rsidRPr="00543CA3" w:rsidRDefault="00281D51" w:rsidP="00281D51">
      <w:pPr>
        <w:ind w:left="8647" w:firstLine="0"/>
        <w:rPr>
          <w:rFonts w:ascii="Times New Roman" w:hAnsi="Times New Roman"/>
          <w:sz w:val="24"/>
          <w:szCs w:val="24"/>
        </w:rPr>
      </w:pPr>
    </w:p>
    <w:p w:rsidR="00281D51" w:rsidRPr="00543CA3" w:rsidRDefault="00281D51" w:rsidP="00281D5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281D51" w:rsidRPr="00543CA3" w:rsidRDefault="00281D51" w:rsidP="00281D5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281D51" w:rsidRPr="00543CA3" w:rsidRDefault="00281D51" w:rsidP="00281D5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281D51" w:rsidRPr="00543CA3" w:rsidTr="00281D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lastRenderedPageBreak/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Коли-чество, </w:t>
            </w:r>
            <w:r>
              <w:rPr>
                <w:rFonts w:ascii="Times New Roman" w:hAnsi="Times New Roman"/>
              </w:rPr>
              <w:lastRenderedPageBreak/>
              <w:t>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Ориентировочная стоимость, </w:t>
            </w:r>
            <w:r w:rsidRPr="00543CA3">
              <w:rPr>
                <w:rFonts w:ascii="Times New Roman" w:hAnsi="Times New Roman"/>
              </w:rPr>
              <w:lastRenderedPageBreak/>
              <w:t>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Коды классификации расходов бюджета </w:t>
            </w:r>
            <w:r w:rsidRPr="00543CA3">
              <w:rPr>
                <w:rFonts w:ascii="Times New Roman" w:hAnsi="Times New Roman"/>
              </w:rPr>
              <w:lastRenderedPageBreak/>
              <w:t xml:space="preserve">(приложения 2-6 к Постановлению Министерства финансов Республики Беларусь </w:t>
            </w:r>
          </w:p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Обоснование потребности </w:t>
            </w:r>
            <w:r w:rsidRPr="00543CA3">
              <w:rPr>
                <w:rFonts w:ascii="Times New Roman" w:hAnsi="Times New Roman"/>
              </w:rPr>
              <w:lastRenderedPageBreak/>
              <w:t>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51" w:rsidRPr="00543CA3" w:rsidRDefault="00281D51" w:rsidP="00281D51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281D51" w:rsidRPr="00543CA3" w:rsidTr="00281D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D51" w:rsidRPr="00543CA3" w:rsidRDefault="00281D51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D51" w:rsidRPr="00543CA3" w:rsidRDefault="00281D51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D51" w:rsidRPr="00543CA3" w:rsidRDefault="00281D51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D51" w:rsidRPr="00543CA3" w:rsidRDefault="00281D51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D51" w:rsidRPr="00543CA3" w:rsidRDefault="00281D51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D51" w:rsidRPr="00543CA3" w:rsidRDefault="00281D51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D51" w:rsidRPr="00543CA3" w:rsidRDefault="00281D51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D51" w:rsidRPr="00543CA3" w:rsidRDefault="00281D51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281D51" w:rsidRPr="00543CA3" w:rsidTr="00281D51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51" w:rsidRPr="001D3987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281D51" w:rsidRPr="001D3987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51" w:rsidRPr="00281D51" w:rsidRDefault="00281D51" w:rsidP="00281D51">
            <w:pPr>
              <w:ind w:firstLine="0"/>
            </w:pPr>
            <w:r w:rsidRPr="00281D51">
              <w:rPr>
                <w:rFonts w:ascii="Times New Roman" w:eastAsia="Times New Roman" w:hAnsi="Times New Roman"/>
                <w:u w:val="single"/>
                <w:lang w:eastAsia="ru-RU"/>
              </w:rPr>
              <w:t>43.22.11.100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51" w:rsidRPr="00281D51" w:rsidRDefault="00281D51" w:rsidP="00281D51">
            <w:pPr>
              <w:ind w:firstLine="0"/>
              <w:jc w:val="both"/>
              <w:rPr>
                <w:rFonts w:ascii="Times New Roman" w:hAnsi="Times New Roman"/>
              </w:rPr>
            </w:pPr>
            <w:r w:rsidRPr="00281D51">
              <w:rPr>
                <w:rFonts w:ascii="Times New Roman" w:hAnsi="Times New Roman"/>
                <w:u w:val="single"/>
              </w:rPr>
              <w:t>Текущий ремонт системы холодного водоснабжения в жилом доме по адресу: г. Минск, пер. Калининградский, д.13, кв.83,87,999,103,111,115,119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51" w:rsidRPr="0078237E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51" w:rsidRPr="0078237E" w:rsidRDefault="00281D51" w:rsidP="00281D51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14540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51" w:rsidRDefault="00281D51" w:rsidP="00281D5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281D51" w:rsidRPr="00010CFE" w:rsidRDefault="00281D51" w:rsidP="00281D5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51" w:rsidRPr="00010CFE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51" w:rsidRPr="00010CFE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281D51" w:rsidRDefault="00281D51" w:rsidP="00281D5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281D51" w:rsidRPr="00543CA3" w:rsidRDefault="00281D51" w:rsidP="00281D5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281D51" w:rsidRDefault="00281D51" w:rsidP="00281D5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1D51" w:rsidRPr="00543CA3" w:rsidRDefault="00281D51" w:rsidP="00281D5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281D51" w:rsidRPr="0068464F" w:rsidRDefault="00281D51" w:rsidP="00281D5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1D51" w:rsidRPr="00543CA3" w:rsidRDefault="00281D51" w:rsidP="00281D5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281D51" w:rsidRPr="0068464F" w:rsidRDefault="00281D51" w:rsidP="00281D5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1D51" w:rsidRDefault="00281D51" w:rsidP="00281D5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281D51" w:rsidRPr="00C41413" w:rsidRDefault="00281D51" w:rsidP="00281D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Pr="00543CA3" w:rsidRDefault="00281D51" w:rsidP="00281D5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281D51" w:rsidRPr="00543CA3" w:rsidRDefault="00281D51" w:rsidP="00281D5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281D51" w:rsidRPr="00543CA3" w:rsidRDefault="00281D51" w:rsidP="00281D5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281D51" w:rsidRDefault="00281D51" w:rsidP="00281D5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281D51" w:rsidRPr="00543CA3" w:rsidRDefault="00281D51" w:rsidP="00281D51">
      <w:pPr>
        <w:ind w:left="8647" w:firstLine="0"/>
        <w:rPr>
          <w:rFonts w:ascii="Times New Roman" w:hAnsi="Times New Roman"/>
          <w:sz w:val="24"/>
          <w:szCs w:val="24"/>
        </w:rPr>
      </w:pPr>
    </w:p>
    <w:p w:rsidR="00281D51" w:rsidRPr="00543CA3" w:rsidRDefault="00281D51" w:rsidP="00281D5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281D51" w:rsidRPr="00543CA3" w:rsidRDefault="00281D51" w:rsidP="00281D5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281D51" w:rsidRPr="00543CA3" w:rsidRDefault="00281D51" w:rsidP="00281D5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281D51" w:rsidRPr="00543CA3" w:rsidTr="00281D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Коли-чество, с указанием ед. </w:t>
            </w:r>
            <w:r>
              <w:rPr>
                <w:rFonts w:ascii="Times New Roman" w:hAnsi="Times New Roman"/>
              </w:rPr>
              <w:lastRenderedPageBreak/>
              <w:t>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Ориентировочная стоимость, определённая на основании исследования </w:t>
            </w:r>
            <w:r w:rsidRPr="00543CA3">
              <w:rPr>
                <w:rFonts w:ascii="Times New Roman" w:hAnsi="Times New Roman"/>
              </w:rPr>
              <w:lastRenderedPageBreak/>
              <w:t>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Коды классификации расходов бюджета (приложения 2-6 к Постановлению Министерства финансов </w:t>
            </w:r>
            <w:r w:rsidRPr="00543CA3">
              <w:rPr>
                <w:rFonts w:ascii="Times New Roman" w:hAnsi="Times New Roman"/>
              </w:rPr>
              <w:lastRenderedPageBreak/>
              <w:t xml:space="preserve">Республики Беларусь </w:t>
            </w:r>
          </w:p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51" w:rsidRPr="00543CA3" w:rsidRDefault="00281D51" w:rsidP="00281D51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281D51" w:rsidRPr="00543CA3" w:rsidTr="00281D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D51" w:rsidRPr="00543CA3" w:rsidRDefault="00281D51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D51" w:rsidRPr="00543CA3" w:rsidRDefault="00281D51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D51" w:rsidRPr="00543CA3" w:rsidRDefault="00281D51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D51" w:rsidRPr="00543CA3" w:rsidRDefault="00281D51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D51" w:rsidRPr="00543CA3" w:rsidRDefault="00281D51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D51" w:rsidRPr="00543CA3" w:rsidRDefault="00281D51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D51" w:rsidRPr="00543CA3" w:rsidRDefault="00281D51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D51" w:rsidRPr="00543CA3" w:rsidRDefault="00281D51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281D51" w:rsidRPr="00543CA3" w:rsidTr="00281D51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51" w:rsidRPr="001D3987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281D51" w:rsidRPr="001D3987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51" w:rsidRPr="00281D51" w:rsidRDefault="00281D51" w:rsidP="00281D51">
            <w:pPr>
              <w:ind w:firstLine="0"/>
            </w:pPr>
            <w:r w:rsidRPr="00281D51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51" w:rsidRPr="00281D51" w:rsidRDefault="00281D51" w:rsidP="00281D51">
            <w:pPr>
              <w:ind w:firstLine="0"/>
              <w:jc w:val="both"/>
              <w:rPr>
                <w:rFonts w:ascii="Times New Roman" w:hAnsi="Times New Roman"/>
              </w:rPr>
            </w:pPr>
            <w:r w:rsidRPr="00281D51">
              <w:rPr>
                <w:rFonts w:ascii="Times New Roman" w:hAnsi="Times New Roman"/>
                <w:u w:val="single"/>
              </w:rPr>
              <w:t>Текущий ремонт системы электроснабжения (замена светильников) в жилых домах на участке № 3 (согласно расшифровке)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51" w:rsidRPr="0078237E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51" w:rsidRPr="0078237E" w:rsidRDefault="00281D51" w:rsidP="00281D51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6379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51" w:rsidRDefault="00281D51" w:rsidP="00281D5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281D51" w:rsidRPr="00010CFE" w:rsidRDefault="00281D51" w:rsidP="00281D5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51" w:rsidRPr="00010CFE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51" w:rsidRPr="00010CFE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281D51" w:rsidRPr="00543CA3" w:rsidTr="00281D51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51" w:rsidRPr="001D3987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51" w:rsidRPr="00281D51" w:rsidRDefault="00281D51" w:rsidP="00281D51">
            <w:pPr>
              <w:ind w:firstLine="0"/>
            </w:pPr>
            <w:r w:rsidRPr="00281D51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51" w:rsidRPr="00281D51" w:rsidRDefault="00281D51" w:rsidP="00281D51">
            <w:pPr>
              <w:ind w:firstLine="0"/>
              <w:jc w:val="both"/>
              <w:rPr>
                <w:rFonts w:ascii="Times New Roman" w:hAnsi="Times New Roman"/>
              </w:rPr>
            </w:pPr>
            <w:r w:rsidRPr="00281D51">
              <w:rPr>
                <w:rFonts w:ascii="Times New Roman" w:hAnsi="Times New Roman"/>
                <w:u w:val="single"/>
              </w:rPr>
              <w:t>Текущий ремонт системы электроснабжения (замена светильников) в жилых домах на участке № 2 (согласно расшифровке)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51" w:rsidRPr="0078237E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51" w:rsidRPr="0078237E" w:rsidRDefault="00281D51" w:rsidP="00281D51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3566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51" w:rsidRDefault="00281D51" w:rsidP="00281D5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281D51" w:rsidRPr="00010CFE" w:rsidRDefault="00281D51" w:rsidP="00281D5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51" w:rsidRPr="00010CFE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51" w:rsidRPr="00010CFE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281D51" w:rsidRDefault="00281D51" w:rsidP="00281D5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281D51" w:rsidRPr="00543CA3" w:rsidRDefault="00281D51" w:rsidP="00281D5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281D51" w:rsidRDefault="00281D51" w:rsidP="00281D5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1D51" w:rsidRPr="00543CA3" w:rsidRDefault="00281D51" w:rsidP="00281D5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281D51" w:rsidRPr="0068464F" w:rsidRDefault="00281D51" w:rsidP="00281D5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1D51" w:rsidRPr="00543CA3" w:rsidRDefault="00281D51" w:rsidP="00281D5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281D51" w:rsidRPr="0068464F" w:rsidRDefault="00281D51" w:rsidP="00281D5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1D51" w:rsidRDefault="00281D51" w:rsidP="00281D5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281D51" w:rsidRPr="00C41413" w:rsidRDefault="00281D51" w:rsidP="00281D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281D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281D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281D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281D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281D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281D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281D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281D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281D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281D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281D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281D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Pr="00543CA3" w:rsidRDefault="00281D51" w:rsidP="00281D5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281D51" w:rsidRPr="00543CA3" w:rsidRDefault="00281D51" w:rsidP="00281D5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281D51" w:rsidRPr="00543CA3" w:rsidRDefault="00281D51" w:rsidP="00281D5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281D51" w:rsidRDefault="00281D51" w:rsidP="00281D5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281D51" w:rsidRPr="00543CA3" w:rsidRDefault="00281D51" w:rsidP="00281D51">
      <w:pPr>
        <w:ind w:left="8647" w:firstLine="0"/>
        <w:rPr>
          <w:rFonts w:ascii="Times New Roman" w:hAnsi="Times New Roman"/>
          <w:sz w:val="24"/>
          <w:szCs w:val="24"/>
        </w:rPr>
      </w:pPr>
    </w:p>
    <w:p w:rsidR="00281D51" w:rsidRPr="00543CA3" w:rsidRDefault="00281D51" w:rsidP="00281D5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281D51" w:rsidRPr="00543CA3" w:rsidRDefault="00281D51" w:rsidP="00281D5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281D51" w:rsidRPr="00543CA3" w:rsidRDefault="00281D51" w:rsidP="00281D5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281D51" w:rsidRPr="00543CA3" w:rsidTr="00281D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lastRenderedPageBreak/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Коли-чество, </w:t>
            </w:r>
            <w:r>
              <w:rPr>
                <w:rFonts w:ascii="Times New Roman" w:hAnsi="Times New Roman"/>
              </w:rPr>
              <w:lastRenderedPageBreak/>
              <w:t>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Ориентировочная стоимость, </w:t>
            </w:r>
            <w:r w:rsidRPr="00543CA3">
              <w:rPr>
                <w:rFonts w:ascii="Times New Roman" w:hAnsi="Times New Roman"/>
              </w:rPr>
              <w:lastRenderedPageBreak/>
              <w:t>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Коды классификации расходов бюджета </w:t>
            </w:r>
            <w:r w:rsidRPr="00543CA3">
              <w:rPr>
                <w:rFonts w:ascii="Times New Roman" w:hAnsi="Times New Roman"/>
              </w:rPr>
              <w:lastRenderedPageBreak/>
              <w:t xml:space="preserve">(приложения 2-6 к Постановлению Министерства финансов Республики Беларусь </w:t>
            </w:r>
          </w:p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Обоснование потребности </w:t>
            </w:r>
            <w:r w:rsidRPr="00543CA3">
              <w:rPr>
                <w:rFonts w:ascii="Times New Roman" w:hAnsi="Times New Roman"/>
              </w:rPr>
              <w:lastRenderedPageBreak/>
              <w:t>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51" w:rsidRPr="00543CA3" w:rsidRDefault="00281D51" w:rsidP="00281D51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281D51" w:rsidRPr="00543CA3" w:rsidTr="00281D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D51" w:rsidRPr="00543CA3" w:rsidRDefault="00281D51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D51" w:rsidRPr="00543CA3" w:rsidRDefault="00281D51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D51" w:rsidRPr="00543CA3" w:rsidRDefault="00281D51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D51" w:rsidRPr="00543CA3" w:rsidRDefault="00281D51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D51" w:rsidRPr="00543CA3" w:rsidRDefault="00281D51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D51" w:rsidRPr="00543CA3" w:rsidRDefault="00281D51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D51" w:rsidRPr="00543CA3" w:rsidRDefault="00281D51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D51" w:rsidRPr="00543CA3" w:rsidRDefault="00281D51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281D51" w:rsidRPr="00543CA3" w:rsidTr="00281D51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51" w:rsidRPr="001D3987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281D51" w:rsidRPr="001D3987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51" w:rsidRPr="00281D51" w:rsidRDefault="00281D51" w:rsidP="00281D51">
            <w:pPr>
              <w:ind w:firstLine="0"/>
            </w:pPr>
            <w:r w:rsidRPr="00281D51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51" w:rsidRPr="00281D51" w:rsidRDefault="00281D51" w:rsidP="00281D51">
            <w:pPr>
              <w:ind w:firstLine="0"/>
              <w:jc w:val="both"/>
              <w:rPr>
                <w:rFonts w:ascii="Times New Roman" w:hAnsi="Times New Roman"/>
              </w:rPr>
            </w:pPr>
            <w:r w:rsidRPr="00281D51">
              <w:rPr>
                <w:rFonts w:ascii="Times New Roman" w:hAnsi="Times New Roman"/>
                <w:u w:val="single"/>
              </w:rPr>
              <w:t>Утепление отдельно промерзающих участков наружных стен жилых домов по адресам: г. Минск, ул. Калиновского, д.54/3, кв.72, ул. Калиновского, д.95, кв.46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51" w:rsidRPr="0078237E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51" w:rsidRPr="0078237E" w:rsidRDefault="00281D51" w:rsidP="00281D51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6047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51" w:rsidRDefault="00281D51" w:rsidP="00281D5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281D51" w:rsidRPr="00010CFE" w:rsidRDefault="00281D51" w:rsidP="00281D5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51" w:rsidRPr="00010CFE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51" w:rsidRPr="00010CFE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281D51" w:rsidRDefault="00281D51" w:rsidP="00281D5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281D51" w:rsidRPr="00543CA3" w:rsidRDefault="00281D51" w:rsidP="00281D5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281D51" w:rsidRDefault="00281D51" w:rsidP="00281D5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1D51" w:rsidRPr="00543CA3" w:rsidRDefault="00281D51" w:rsidP="00281D5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281D51" w:rsidRPr="0068464F" w:rsidRDefault="00281D51" w:rsidP="00281D5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1D51" w:rsidRPr="00543CA3" w:rsidRDefault="00281D51" w:rsidP="00281D5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281D51" w:rsidRPr="0068464F" w:rsidRDefault="00281D51" w:rsidP="00281D5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1D51" w:rsidRDefault="00281D51" w:rsidP="00281D5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281D51" w:rsidRPr="00C41413" w:rsidRDefault="00281D51" w:rsidP="00281D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Pr="00C41413" w:rsidRDefault="00281D51" w:rsidP="00281D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Pr="00C41413" w:rsidRDefault="00281D51" w:rsidP="00281D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281D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281D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281D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281D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281D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281D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281D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281D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281D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281D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281D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281D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Pr="00543CA3" w:rsidRDefault="00281D51" w:rsidP="00281D5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281D51" w:rsidRPr="00543CA3" w:rsidRDefault="00281D51" w:rsidP="00281D5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281D51" w:rsidRPr="00543CA3" w:rsidRDefault="00281D51" w:rsidP="00281D5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281D51" w:rsidRDefault="00281D51" w:rsidP="00281D5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281D51" w:rsidRPr="00543CA3" w:rsidRDefault="00281D51" w:rsidP="00281D51">
      <w:pPr>
        <w:ind w:left="8647" w:firstLine="0"/>
        <w:rPr>
          <w:rFonts w:ascii="Times New Roman" w:hAnsi="Times New Roman"/>
          <w:sz w:val="24"/>
          <w:szCs w:val="24"/>
        </w:rPr>
      </w:pPr>
    </w:p>
    <w:p w:rsidR="00281D51" w:rsidRPr="00543CA3" w:rsidRDefault="00281D51" w:rsidP="00281D5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281D51" w:rsidRPr="00543CA3" w:rsidRDefault="00281D51" w:rsidP="00281D5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281D51" w:rsidRPr="00543CA3" w:rsidRDefault="00281D51" w:rsidP="00281D5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281D51" w:rsidRPr="00543CA3" w:rsidTr="00281D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№ </w:t>
            </w:r>
            <w:r w:rsidRPr="00543CA3">
              <w:rPr>
                <w:rFonts w:ascii="Times New Roman" w:hAnsi="Times New Roman"/>
              </w:rPr>
              <w:lastRenderedPageBreak/>
              <w:t>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Наименование </w:t>
            </w:r>
            <w:r w:rsidRPr="00543CA3">
              <w:rPr>
                <w:rFonts w:ascii="Times New Roman" w:hAnsi="Times New Roman"/>
              </w:rPr>
              <w:lastRenderedPageBreak/>
              <w:t>товара/</w:t>
            </w:r>
          </w:p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Характеристики, описание, </w:t>
            </w:r>
            <w:r w:rsidRPr="00543CA3">
              <w:rPr>
                <w:rFonts w:ascii="Times New Roman" w:hAnsi="Times New Roman"/>
              </w:rPr>
              <w:lastRenderedPageBreak/>
              <w:t>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Коли-</w:t>
            </w:r>
            <w:r>
              <w:rPr>
                <w:rFonts w:ascii="Times New Roman" w:hAnsi="Times New Roman"/>
              </w:rPr>
              <w:lastRenderedPageBreak/>
              <w:t>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Ориентировочная </w:t>
            </w:r>
            <w:r w:rsidRPr="00543CA3">
              <w:rPr>
                <w:rFonts w:ascii="Times New Roman" w:hAnsi="Times New Roman"/>
              </w:rPr>
              <w:lastRenderedPageBreak/>
              <w:t>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Коды классификации </w:t>
            </w:r>
            <w:r w:rsidRPr="00543CA3">
              <w:rPr>
                <w:rFonts w:ascii="Times New Roman" w:hAnsi="Times New Roman"/>
              </w:rPr>
              <w:lastRenderedPageBreak/>
              <w:t xml:space="preserve">расходов бюджета (приложения 2-6 к Постановлению Министерства финансов Республики Беларусь </w:t>
            </w:r>
          </w:p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51" w:rsidRPr="00543CA3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Обоснование </w:t>
            </w:r>
            <w:r w:rsidRPr="00543CA3">
              <w:rPr>
                <w:rFonts w:ascii="Times New Roman" w:hAnsi="Times New Roman"/>
              </w:rPr>
              <w:lastRenderedPageBreak/>
              <w:t>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D51" w:rsidRPr="00543CA3" w:rsidRDefault="00281D51" w:rsidP="00281D51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проведения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закупки</w:t>
            </w:r>
          </w:p>
        </w:tc>
      </w:tr>
      <w:tr w:rsidR="00281D51" w:rsidRPr="00543CA3" w:rsidTr="00281D5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D51" w:rsidRPr="00543CA3" w:rsidRDefault="00281D51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D51" w:rsidRPr="00543CA3" w:rsidRDefault="00281D51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D51" w:rsidRPr="00543CA3" w:rsidRDefault="00281D51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D51" w:rsidRPr="00543CA3" w:rsidRDefault="00281D51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D51" w:rsidRPr="00543CA3" w:rsidRDefault="00281D51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D51" w:rsidRPr="00543CA3" w:rsidRDefault="00281D51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D51" w:rsidRPr="00543CA3" w:rsidRDefault="00281D51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D51" w:rsidRPr="00543CA3" w:rsidRDefault="00281D51" w:rsidP="00281D5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281D51" w:rsidRPr="00543CA3" w:rsidTr="00281D51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51" w:rsidRPr="001D3987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281D51" w:rsidRPr="001D3987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51" w:rsidRPr="00281D51" w:rsidRDefault="00281D51" w:rsidP="00281D51">
            <w:pPr>
              <w:ind w:firstLine="0"/>
            </w:pPr>
            <w:r w:rsidRPr="00281D51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51" w:rsidRPr="00281D51" w:rsidRDefault="00281D51" w:rsidP="00281D51">
            <w:pPr>
              <w:ind w:firstLine="0"/>
              <w:jc w:val="both"/>
              <w:rPr>
                <w:rFonts w:ascii="Times New Roman" w:hAnsi="Times New Roman"/>
              </w:rPr>
            </w:pPr>
            <w:r w:rsidRPr="00281D51">
              <w:rPr>
                <w:rFonts w:ascii="Times New Roman" w:hAnsi="Times New Roman"/>
                <w:u w:val="single"/>
              </w:rPr>
              <w:t>Аварийно-восстановительные работы по ремонту теплообменника жилого дома по адресу: г. Минск, пер. Макаенка, д.4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51" w:rsidRPr="0078237E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51" w:rsidRPr="0078237E" w:rsidRDefault="00281D51" w:rsidP="00281D51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4366,32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51" w:rsidRDefault="00281D51" w:rsidP="00281D5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281D51" w:rsidRPr="00010CFE" w:rsidRDefault="00281D51" w:rsidP="00281D5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51" w:rsidRPr="00010CFE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51" w:rsidRPr="00010CFE" w:rsidRDefault="00281D51" w:rsidP="00281D5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281D51" w:rsidRDefault="00281D51" w:rsidP="00281D5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281D51" w:rsidRPr="00543CA3" w:rsidRDefault="00281D51" w:rsidP="00281D5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281D51" w:rsidRDefault="00281D51" w:rsidP="00281D5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1D51" w:rsidRPr="00543CA3" w:rsidRDefault="00281D51" w:rsidP="00281D5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281D51" w:rsidRPr="0068464F" w:rsidRDefault="00281D51" w:rsidP="00281D5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1D51" w:rsidRPr="00543CA3" w:rsidRDefault="00281D51" w:rsidP="00281D5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281D51" w:rsidRPr="0068464F" w:rsidRDefault="00281D51" w:rsidP="00281D5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1D51" w:rsidRDefault="00281D51" w:rsidP="00281D5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281D51" w:rsidRPr="00C41413" w:rsidRDefault="00281D51" w:rsidP="00281D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281D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281D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281D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Pr="00C41413" w:rsidRDefault="00281D51" w:rsidP="00281D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81D51" w:rsidRDefault="00281D5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6A47" w:rsidRDefault="00F06A4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6A47" w:rsidRDefault="00F06A4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6A47" w:rsidRDefault="00F06A4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6A47" w:rsidRDefault="00F06A4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6A47" w:rsidRDefault="00F06A4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6A47" w:rsidRDefault="00F06A4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6A47" w:rsidRDefault="00F06A4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6A47" w:rsidRDefault="00F06A4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6A47" w:rsidRDefault="00F06A4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6A47" w:rsidRDefault="00F06A47" w:rsidP="00F06A4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6A47" w:rsidRPr="00543CA3" w:rsidRDefault="00F06A47" w:rsidP="00F06A4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F06A47" w:rsidRPr="00543CA3" w:rsidRDefault="00F06A47" w:rsidP="00F06A47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06A47" w:rsidRPr="00543CA3" w:rsidRDefault="00F06A47" w:rsidP="00F06A47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F06A47" w:rsidRDefault="00F06A47" w:rsidP="00F06A4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F06A47" w:rsidRPr="00543CA3" w:rsidRDefault="00F06A47" w:rsidP="00F06A47">
      <w:pPr>
        <w:ind w:left="8647" w:firstLine="0"/>
        <w:rPr>
          <w:rFonts w:ascii="Times New Roman" w:hAnsi="Times New Roman"/>
          <w:sz w:val="24"/>
          <w:szCs w:val="24"/>
        </w:rPr>
      </w:pPr>
    </w:p>
    <w:p w:rsidR="00F06A47" w:rsidRPr="00543CA3" w:rsidRDefault="00F06A47" w:rsidP="00F06A47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F06A47" w:rsidRPr="00543CA3" w:rsidRDefault="00F06A47" w:rsidP="00F06A47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F06A47" w:rsidRPr="00543CA3" w:rsidRDefault="00F06A47" w:rsidP="00F06A47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F06A47" w:rsidRPr="00543CA3" w:rsidTr="00F06A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A47" w:rsidRPr="00543CA3" w:rsidRDefault="00F06A47" w:rsidP="00F06A4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A47" w:rsidRPr="00543CA3" w:rsidRDefault="00F06A47" w:rsidP="00F06A4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F06A47" w:rsidRPr="00543CA3" w:rsidRDefault="00F06A47" w:rsidP="00F06A47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A47" w:rsidRPr="00543CA3" w:rsidRDefault="00F06A47" w:rsidP="00F06A4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A47" w:rsidRPr="00543CA3" w:rsidRDefault="00F06A47" w:rsidP="00F06A4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A47" w:rsidRPr="00543CA3" w:rsidRDefault="00F06A47" w:rsidP="00F06A4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A47" w:rsidRPr="00543CA3" w:rsidRDefault="00F06A47" w:rsidP="00F06A4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F06A47" w:rsidRPr="00543CA3" w:rsidRDefault="00F06A47" w:rsidP="00F06A4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F06A47" w:rsidRPr="00543CA3" w:rsidRDefault="00F06A47" w:rsidP="00F06A4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A47" w:rsidRPr="00543CA3" w:rsidRDefault="00F06A47" w:rsidP="00F06A4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A47" w:rsidRPr="00543CA3" w:rsidRDefault="00F06A47" w:rsidP="00F06A47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F06A47" w:rsidRPr="00543CA3" w:rsidTr="00F06A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A47" w:rsidRPr="00543CA3" w:rsidRDefault="00F06A47" w:rsidP="00F06A4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A47" w:rsidRPr="00543CA3" w:rsidRDefault="00F06A47" w:rsidP="00F06A4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A47" w:rsidRPr="00543CA3" w:rsidRDefault="00F06A47" w:rsidP="00F06A4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A47" w:rsidRPr="00543CA3" w:rsidRDefault="00F06A47" w:rsidP="00F06A4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A47" w:rsidRPr="00543CA3" w:rsidRDefault="00F06A47" w:rsidP="00F06A4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A47" w:rsidRPr="00543CA3" w:rsidRDefault="00F06A47" w:rsidP="00F06A4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A47" w:rsidRPr="00543CA3" w:rsidRDefault="00F06A47" w:rsidP="00F06A4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A47" w:rsidRPr="00543CA3" w:rsidRDefault="00F06A47" w:rsidP="00F06A4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F06A47" w:rsidRPr="00543CA3" w:rsidTr="00F06A47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A47" w:rsidRPr="001D3987" w:rsidRDefault="00F06A47" w:rsidP="00F06A47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F06A47" w:rsidRPr="001D3987" w:rsidRDefault="00F06A47" w:rsidP="00F06A47">
            <w:pPr>
              <w:ind w:firstLine="0"/>
              <w:jc w:val="center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47" w:rsidRPr="00281D51" w:rsidRDefault="00F06A47" w:rsidP="00F06A47">
            <w:pPr>
              <w:ind w:firstLine="0"/>
            </w:pPr>
            <w:r w:rsidRPr="00281D51">
              <w:rPr>
                <w:rFonts w:ascii="Times New Roman" w:eastAsia="Times New Roman" w:hAnsi="Times New Roman"/>
                <w:u w:val="single"/>
                <w:lang w:eastAsia="ru-RU"/>
              </w:rPr>
              <w:t>43.22.11.100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A47" w:rsidRPr="00281D51" w:rsidRDefault="00F06A47" w:rsidP="00F06A47">
            <w:pPr>
              <w:ind w:firstLine="0"/>
              <w:jc w:val="both"/>
              <w:rPr>
                <w:rFonts w:ascii="Times New Roman" w:hAnsi="Times New Roman"/>
              </w:rPr>
            </w:pPr>
            <w:r w:rsidRPr="00281D51">
              <w:rPr>
                <w:rFonts w:ascii="Times New Roman" w:hAnsi="Times New Roman"/>
                <w:u w:val="single"/>
              </w:rPr>
              <w:t>Текущий ремонт системы холодного водоснабжения в жилом доме по адресу: г. Минск, пер. Калининградский, д.13, кв.83,87,999,103,111,115,119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A47" w:rsidRPr="0078237E" w:rsidRDefault="00F06A47" w:rsidP="00F06A47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A47" w:rsidRPr="0078237E" w:rsidRDefault="00F06A47" w:rsidP="00F06A47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7272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A47" w:rsidRDefault="00F06A47" w:rsidP="00F06A4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06A47" w:rsidRPr="00010CFE" w:rsidRDefault="00F06A47" w:rsidP="00F06A47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A47" w:rsidRPr="00010CFE" w:rsidRDefault="00F06A47" w:rsidP="00F06A4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A47" w:rsidRPr="00010CFE" w:rsidRDefault="00F06A47" w:rsidP="00F06A4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F06A47" w:rsidRDefault="00F06A47" w:rsidP="00F06A47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F06A47" w:rsidRPr="00543CA3" w:rsidRDefault="00F06A47" w:rsidP="00F06A47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F06A47" w:rsidRDefault="00F06A47" w:rsidP="00F06A4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A47" w:rsidRPr="00543CA3" w:rsidRDefault="00F06A47" w:rsidP="00F06A4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F06A47" w:rsidRPr="0068464F" w:rsidRDefault="00F06A47" w:rsidP="00F06A4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A47" w:rsidRPr="00543CA3" w:rsidRDefault="00F06A47" w:rsidP="00F06A4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F06A47" w:rsidRPr="0068464F" w:rsidRDefault="00F06A47" w:rsidP="00F06A4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A47" w:rsidRDefault="00F06A47" w:rsidP="00F06A4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F06A47" w:rsidRPr="00C41413" w:rsidRDefault="00F06A47" w:rsidP="00F06A4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6A47" w:rsidRDefault="00F06A47" w:rsidP="00F06A4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6A47" w:rsidRDefault="00F06A47" w:rsidP="00F06A4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6A47" w:rsidRDefault="00F06A47" w:rsidP="00F06A4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6A47" w:rsidRDefault="00F06A47" w:rsidP="00F06A4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6A47" w:rsidRDefault="00F06A4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6A47" w:rsidRDefault="00F06A4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6A47" w:rsidRDefault="00F06A4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6A47" w:rsidRDefault="00F06A4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6A47" w:rsidRDefault="00F06A4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6A47" w:rsidRDefault="00F06A4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6A47" w:rsidRDefault="00F06A4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6A47" w:rsidRDefault="00F06A4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6A47" w:rsidRDefault="00F06A4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6A47" w:rsidRPr="00543CA3" w:rsidRDefault="00F06A47" w:rsidP="00F06A4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F06A47" w:rsidRPr="00543CA3" w:rsidRDefault="00F06A47" w:rsidP="00F06A47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06A47" w:rsidRPr="00543CA3" w:rsidRDefault="00F06A47" w:rsidP="00F06A47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F06A47" w:rsidRDefault="00F06A47" w:rsidP="00F06A4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F06A47" w:rsidRPr="00543CA3" w:rsidRDefault="00F06A47" w:rsidP="00F06A47">
      <w:pPr>
        <w:ind w:left="8647" w:firstLine="0"/>
        <w:rPr>
          <w:rFonts w:ascii="Times New Roman" w:hAnsi="Times New Roman"/>
          <w:sz w:val="24"/>
          <w:szCs w:val="24"/>
        </w:rPr>
      </w:pPr>
    </w:p>
    <w:p w:rsidR="00F06A47" w:rsidRPr="00543CA3" w:rsidRDefault="00F06A47" w:rsidP="00F06A47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F06A47" w:rsidRPr="00543CA3" w:rsidRDefault="00F06A47" w:rsidP="00F06A47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F06A47" w:rsidRPr="00543CA3" w:rsidRDefault="00F06A47" w:rsidP="00F06A47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F06A47" w:rsidRPr="00543CA3" w:rsidTr="00F06A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A47" w:rsidRPr="00543CA3" w:rsidRDefault="00F06A47" w:rsidP="00F06A4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№ </w:t>
            </w:r>
            <w:r w:rsidRPr="00543CA3">
              <w:rPr>
                <w:rFonts w:ascii="Times New Roman" w:hAnsi="Times New Roman"/>
              </w:rPr>
              <w:lastRenderedPageBreak/>
              <w:t>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A47" w:rsidRPr="00543CA3" w:rsidRDefault="00F06A47" w:rsidP="00F06A4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Наименование </w:t>
            </w:r>
            <w:r w:rsidRPr="00543CA3">
              <w:rPr>
                <w:rFonts w:ascii="Times New Roman" w:hAnsi="Times New Roman"/>
              </w:rPr>
              <w:lastRenderedPageBreak/>
              <w:t>товара/</w:t>
            </w:r>
          </w:p>
          <w:p w:rsidR="00F06A47" w:rsidRPr="00543CA3" w:rsidRDefault="00F06A47" w:rsidP="00F06A47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A47" w:rsidRPr="00543CA3" w:rsidRDefault="00F06A47" w:rsidP="00F06A4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Характеристики, описание, </w:t>
            </w:r>
            <w:r w:rsidRPr="00543CA3">
              <w:rPr>
                <w:rFonts w:ascii="Times New Roman" w:hAnsi="Times New Roman"/>
              </w:rPr>
              <w:lastRenderedPageBreak/>
              <w:t>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A47" w:rsidRPr="00543CA3" w:rsidRDefault="00F06A47" w:rsidP="00F06A4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Коли-</w:t>
            </w:r>
            <w:r>
              <w:rPr>
                <w:rFonts w:ascii="Times New Roman" w:hAnsi="Times New Roman"/>
              </w:rPr>
              <w:lastRenderedPageBreak/>
              <w:t>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A47" w:rsidRPr="00543CA3" w:rsidRDefault="00F06A47" w:rsidP="00F06A4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Ориентировочная </w:t>
            </w:r>
            <w:r w:rsidRPr="00543CA3">
              <w:rPr>
                <w:rFonts w:ascii="Times New Roman" w:hAnsi="Times New Roman"/>
              </w:rPr>
              <w:lastRenderedPageBreak/>
              <w:t>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A47" w:rsidRPr="00543CA3" w:rsidRDefault="00F06A47" w:rsidP="00F06A4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Коды классификации </w:t>
            </w:r>
            <w:r w:rsidRPr="00543CA3">
              <w:rPr>
                <w:rFonts w:ascii="Times New Roman" w:hAnsi="Times New Roman"/>
              </w:rPr>
              <w:lastRenderedPageBreak/>
              <w:t xml:space="preserve">расходов бюджета (приложения 2-6 к Постановлению Министерства финансов Республики Беларусь </w:t>
            </w:r>
          </w:p>
          <w:p w:rsidR="00F06A47" w:rsidRPr="00543CA3" w:rsidRDefault="00F06A47" w:rsidP="00F06A4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F06A47" w:rsidRPr="00543CA3" w:rsidRDefault="00F06A47" w:rsidP="00F06A4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A47" w:rsidRPr="00543CA3" w:rsidRDefault="00F06A47" w:rsidP="00F06A4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Обоснование </w:t>
            </w:r>
            <w:r w:rsidRPr="00543CA3">
              <w:rPr>
                <w:rFonts w:ascii="Times New Roman" w:hAnsi="Times New Roman"/>
              </w:rPr>
              <w:lastRenderedPageBreak/>
              <w:t>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A47" w:rsidRPr="00543CA3" w:rsidRDefault="00F06A47" w:rsidP="00F06A47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проведения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закупки</w:t>
            </w:r>
          </w:p>
        </w:tc>
      </w:tr>
      <w:tr w:rsidR="00F06A47" w:rsidRPr="00543CA3" w:rsidTr="00F06A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A47" w:rsidRPr="00543CA3" w:rsidRDefault="00F06A47" w:rsidP="00F06A4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A47" w:rsidRPr="00543CA3" w:rsidRDefault="00F06A47" w:rsidP="00F06A4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A47" w:rsidRPr="00543CA3" w:rsidRDefault="00F06A47" w:rsidP="00F06A4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A47" w:rsidRPr="00543CA3" w:rsidRDefault="00F06A47" w:rsidP="00F06A4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A47" w:rsidRPr="00543CA3" w:rsidRDefault="00F06A47" w:rsidP="00F06A4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A47" w:rsidRPr="00543CA3" w:rsidRDefault="00F06A47" w:rsidP="00F06A4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A47" w:rsidRPr="00543CA3" w:rsidRDefault="00F06A47" w:rsidP="00F06A4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A47" w:rsidRPr="00543CA3" w:rsidRDefault="00F06A47" w:rsidP="00F06A4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F06A47" w:rsidRPr="00543CA3" w:rsidTr="00F06A47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A47" w:rsidRPr="001D3987" w:rsidRDefault="00F06A47" w:rsidP="00F06A47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F06A47" w:rsidRPr="001D3987" w:rsidRDefault="00F06A47" w:rsidP="00F06A47">
            <w:pPr>
              <w:ind w:firstLine="0"/>
              <w:jc w:val="center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47" w:rsidRPr="00F06A47" w:rsidRDefault="00F06A47" w:rsidP="00F06A47">
            <w:pPr>
              <w:ind w:firstLine="0"/>
            </w:pPr>
            <w:r w:rsidRPr="00F06A47">
              <w:rPr>
                <w:rFonts w:ascii="Times New Roman" w:hAnsi="Times New Roman"/>
                <w:u w:val="single"/>
              </w:rPr>
              <w:t>43.22.12.100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A47" w:rsidRPr="00281D51" w:rsidRDefault="00F06A47" w:rsidP="00F06A47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Текущий ремонт системы горячего</w:t>
            </w:r>
            <w:r w:rsidRPr="00281D51">
              <w:rPr>
                <w:rFonts w:ascii="Times New Roman" w:hAnsi="Times New Roman"/>
                <w:u w:val="single"/>
              </w:rPr>
              <w:t xml:space="preserve"> водоснабжения в жилом доме по адресу: г. Минск, пер. Калининградский, д.13, кв.83,87,999,103,111,115,119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A47" w:rsidRPr="0078237E" w:rsidRDefault="00F06A47" w:rsidP="00F06A47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A47" w:rsidRPr="0078237E" w:rsidRDefault="00F06A47" w:rsidP="00F06A47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7272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A47" w:rsidRDefault="00F06A47" w:rsidP="00F06A4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06A47" w:rsidRPr="00010CFE" w:rsidRDefault="00F06A47" w:rsidP="00F06A47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A47" w:rsidRPr="00010CFE" w:rsidRDefault="00F06A47" w:rsidP="00F06A4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A47" w:rsidRPr="00010CFE" w:rsidRDefault="00F06A47" w:rsidP="00F06A4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F06A47" w:rsidRDefault="00F06A47" w:rsidP="00F06A47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F06A47" w:rsidRPr="00543CA3" w:rsidRDefault="00F06A47" w:rsidP="00F06A47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F06A47" w:rsidRDefault="00F06A47" w:rsidP="00F06A4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A47" w:rsidRPr="00543CA3" w:rsidRDefault="00F06A47" w:rsidP="00F06A4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F06A47" w:rsidRPr="0068464F" w:rsidRDefault="00F06A47" w:rsidP="00F06A4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A47" w:rsidRPr="00543CA3" w:rsidRDefault="00F06A47" w:rsidP="00F06A4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F06A47" w:rsidRPr="0068464F" w:rsidRDefault="00F06A47" w:rsidP="00F06A4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6A47" w:rsidRDefault="00F06A47" w:rsidP="00F06A4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F06A47" w:rsidRPr="00C41413" w:rsidRDefault="00F06A47" w:rsidP="00F06A4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6A47" w:rsidRDefault="00F06A4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6A47" w:rsidRDefault="00F06A4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6A47" w:rsidRDefault="00F06A4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AE0" w:rsidRDefault="00BD1AE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AE0" w:rsidRDefault="00BD1AE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AE0" w:rsidRDefault="00BD1AE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AE0" w:rsidRDefault="00BD1AE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AE0" w:rsidRDefault="00BD1AE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AE0" w:rsidRDefault="00BD1AE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AE0" w:rsidRDefault="00BD1AE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AE0" w:rsidRDefault="00BD1AE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AE0" w:rsidRDefault="00BD1AE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AE0" w:rsidRDefault="00BD1AE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AE0" w:rsidRDefault="00BD1AE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AE0" w:rsidRDefault="00BD1AE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AE0" w:rsidRDefault="00BD1AE0" w:rsidP="00BD1AE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AE0" w:rsidRPr="00543CA3" w:rsidRDefault="00BD1AE0" w:rsidP="00BD1AE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BD1AE0" w:rsidRPr="00543CA3" w:rsidRDefault="00BD1AE0" w:rsidP="00BD1AE0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BD1AE0" w:rsidRPr="00543CA3" w:rsidRDefault="00BD1AE0" w:rsidP="00BD1AE0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BD1AE0" w:rsidRDefault="00BD1AE0" w:rsidP="00BD1AE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BD1AE0" w:rsidRPr="00543CA3" w:rsidRDefault="00BD1AE0" w:rsidP="00BD1AE0">
      <w:pPr>
        <w:ind w:left="8647" w:firstLine="0"/>
        <w:rPr>
          <w:rFonts w:ascii="Times New Roman" w:hAnsi="Times New Roman"/>
          <w:sz w:val="24"/>
          <w:szCs w:val="24"/>
        </w:rPr>
      </w:pPr>
    </w:p>
    <w:p w:rsidR="00BD1AE0" w:rsidRPr="00543CA3" w:rsidRDefault="00BD1AE0" w:rsidP="00BD1AE0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BD1AE0" w:rsidRPr="00543CA3" w:rsidRDefault="00BD1AE0" w:rsidP="00BD1AE0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BD1AE0" w:rsidRPr="00543CA3" w:rsidRDefault="00BD1AE0" w:rsidP="00BD1AE0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lastRenderedPageBreak/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BD1AE0" w:rsidRPr="00543CA3" w:rsidTr="008717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AE0" w:rsidRPr="00543CA3" w:rsidRDefault="00BD1AE0" w:rsidP="0087176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AE0" w:rsidRPr="00543CA3" w:rsidRDefault="00BD1AE0" w:rsidP="0087176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BD1AE0" w:rsidRPr="00543CA3" w:rsidRDefault="00BD1AE0" w:rsidP="00871768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AE0" w:rsidRPr="00543CA3" w:rsidRDefault="00BD1AE0" w:rsidP="0087176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AE0" w:rsidRPr="00543CA3" w:rsidRDefault="00BD1AE0" w:rsidP="0087176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AE0" w:rsidRPr="00543CA3" w:rsidRDefault="00BD1AE0" w:rsidP="0087176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AE0" w:rsidRPr="00543CA3" w:rsidRDefault="00BD1AE0" w:rsidP="0087176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BD1AE0" w:rsidRPr="00543CA3" w:rsidRDefault="00BD1AE0" w:rsidP="0087176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BD1AE0" w:rsidRPr="00543CA3" w:rsidRDefault="00BD1AE0" w:rsidP="0087176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AE0" w:rsidRPr="00543CA3" w:rsidRDefault="00BD1AE0" w:rsidP="0087176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AE0" w:rsidRPr="00543CA3" w:rsidRDefault="00BD1AE0" w:rsidP="0087176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BD1AE0" w:rsidRPr="00543CA3" w:rsidTr="008717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AE0" w:rsidRPr="00543CA3" w:rsidRDefault="00BD1AE0" w:rsidP="0087176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AE0" w:rsidRPr="00543CA3" w:rsidRDefault="00BD1AE0" w:rsidP="0087176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AE0" w:rsidRPr="00543CA3" w:rsidRDefault="00BD1AE0" w:rsidP="0087176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AE0" w:rsidRPr="00543CA3" w:rsidRDefault="00BD1AE0" w:rsidP="0087176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AE0" w:rsidRPr="00543CA3" w:rsidRDefault="00BD1AE0" w:rsidP="0087176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AE0" w:rsidRPr="00543CA3" w:rsidRDefault="00BD1AE0" w:rsidP="0087176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AE0" w:rsidRPr="00543CA3" w:rsidRDefault="00BD1AE0" w:rsidP="0087176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AE0" w:rsidRPr="00543CA3" w:rsidRDefault="00BD1AE0" w:rsidP="0087176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BD1AE0" w:rsidRPr="00543CA3" w:rsidTr="00871768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AE0" w:rsidRPr="001D3987" w:rsidRDefault="00BD1AE0" w:rsidP="00871768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BD1AE0" w:rsidRPr="001D3987" w:rsidRDefault="00BD1AE0" w:rsidP="00871768">
            <w:pPr>
              <w:ind w:firstLine="0"/>
              <w:jc w:val="center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AE0" w:rsidRPr="00BD1AE0" w:rsidRDefault="00BD1AE0" w:rsidP="00871768">
            <w:pPr>
              <w:ind w:firstLine="0"/>
            </w:pPr>
            <w:r w:rsidRPr="00BD1AE0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43.99.90.900 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AE0" w:rsidRPr="00BD1AE0" w:rsidRDefault="00BD1AE0" w:rsidP="00871768">
            <w:pPr>
              <w:ind w:firstLine="0"/>
              <w:jc w:val="both"/>
              <w:rPr>
                <w:rFonts w:ascii="Times New Roman" w:hAnsi="Times New Roman"/>
              </w:rPr>
            </w:pPr>
            <w:r w:rsidRPr="00BD1AE0">
              <w:rPr>
                <w:rFonts w:ascii="Times New Roman" w:hAnsi="Times New Roman"/>
                <w:u w:val="single"/>
              </w:rPr>
              <w:t>Текущий ремонт стыков наружных стеновых панелей жилых домов по адресам: г. Минск, ул. Никифорова, д.8, кв.392, ул. Волгоградская, д.5, кв.47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AE0" w:rsidRPr="0078237E" w:rsidRDefault="00BD1AE0" w:rsidP="00871768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AE0" w:rsidRPr="0078237E" w:rsidRDefault="00BD1AE0" w:rsidP="00871768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2397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AE0" w:rsidRDefault="00BD1AE0" w:rsidP="0087176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D1AE0" w:rsidRPr="00010CFE" w:rsidRDefault="00BD1AE0" w:rsidP="0087176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AE0" w:rsidRPr="00010CFE" w:rsidRDefault="00BD1AE0" w:rsidP="0087176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AE0" w:rsidRPr="00010CFE" w:rsidRDefault="00BD1AE0" w:rsidP="0087176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BD1AE0" w:rsidRDefault="00BD1AE0" w:rsidP="00BD1AE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BD1AE0" w:rsidRPr="00543CA3" w:rsidRDefault="00BD1AE0" w:rsidP="00BD1AE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BD1AE0" w:rsidRDefault="00BD1AE0" w:rsidP="00BD1AE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1AE0" w:rsidRPr="00543CA3" w:rsidRDefault="00BD1AE0" w:rsidP="00BD1AE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BD1AE0" w:rsidRPr="0068464F" w:rsidRDefault="00BD1AE0" w:rsidP="00BD1AE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1AE0" w:rsidRPr="00543CA3" w:rsidRDefault="00BD1AE0" w:rsidP="00BD1AE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BD1AE0" w:rsidRPr="0068464F" w:rsidRDefault="00BD1AE0" w:rsidP="00BD1AE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1AE0" w:rsidRDefault="00BD1AE0" w:rsidP="00BD1AE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BD1AE0" w:rsidRPr="00C41413" w:rsidRDefault="00BD1AE0" w:rsidP="00BD1AE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AE0" w:rsidRDefault="00BD1AE0" w:rsidP="00BD1AE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AE0" w:rsidRDefault="00BD1AE0" w:rsidP="00BD1AE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AE0" w:rsidRDefault="00BD1AE0" w:rsidP="00BD1AE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A4BE9" w:rsidRDefault="002A4BE9" w:rsidP="00BD1AE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A4BE9" w:rsidRDefault="002A4BE9" w:rsidP="00BD1AE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A4BE9" w:rsidRDefault="002A4BE9" w:rsidP="00BD1AE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A4BE9" w:rsidRDefault="002A4BE9" w:rsidP="00BD1AE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A4BE9" w:rsidRDefault="002A4BE9" w:rsidP="00BD1AE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A4BE9" w:rsidRDefault="002A4BE9" w:rsidP="00BD1AE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A4BE9" w:rsidRDefault="002A4BE9" w:rsidP="00BD1AE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A4BE9" w:rsidRPr="00C41413" w:rsidRDefault="002A4BE9" w:rsidP="00BD1AE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A4BE9" w:rsidRDefault="002A4BE9" w:rsidP="002A4BE9">
      <w:pPr>
        <w:spacing w:line="240" w:lineRule="exact"/>
        <w:ind w:firstLine="0"/>
        <w:rPr>
          <w:rFonts w:ascii="Times New Roman" w:hAnsi="Times New Roman"/>
          <w:sz w:val="30"/>
          <w:szCs w:val="30"/>
          <w:lang w:val="en-US"/>
        </w:rPr>
      </w:pPr>
    </w:p>
    <w:p w:rsidR="002A4BE9" w:rsidRDefault="002A4BE9" w:rsidP="002A4BE9">
      <w:pPr>
        <w:spacing w:line="240" w:lineRule="exact"/>
        <w:ind w:firstLine="0"/>
        <w:rPr>
          <w:rFonts w:ascii="Times New Roman" w:hAnsi="Times New Roman"/>
          <w:sz w:val="30"/>
          <w:szCs w:val="30"/>
          <w:lang w:val="en-US"/>
        </w:rPr>
      </w:pPr>
    </w:p>
    <w:p w:rsidR="002A4BE9" w:rsidRPr="00543CA3" w:rsidRDefault="002A4BE9" w:rsidP="002A4BE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2A4BE9" w:rsidRPr="00543CA3" w:rsidRDefault="002A4BE9" w:rsidP="002A4BE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2A4BE9" w:rsidRPr="00543CA3" w:rsidRDefault="002A4BE9" w:rsidP="002A4BE9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2A4BE9" w:rsidRPr="00543CA3" w:rsidRDefault="002A4BE9" w:rsidP="002A4BE9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2A4BE9" w:rsidRDefault="002A4BE9" w:rsidP="002A4BE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2A4BE9" w:rsidRPr="00543CA3" w:rsidRDefault="002A4BE9" w:rsidP="002A4BE9">
      <w:pPr>
        <w:ind w:left="8647" w:firstLine="0"/>
        <w:rPr>
          <w:rFonts w:ascii="Times New Roman" w:hAnsi="Times New Roman"/>
          <w:sz w:val="24"/>
          <w:szCs w:val="24"/>
        </w:rPr>
      </w:pPr>
    </w:p>
    <w:p w:rsidR="002A4BE9" w:rsidRPr="00543CA3" w:rsidRDefault="002A4BE9" w:rsidP="002A4BE9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2A4BE9" w:rsidRPr="00543CA3" w:rsidRDefault="002A4BE9" w:rsidP="002A4BE9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2A4BE9" w:rsidRPr="00543CA3" w:rsidRDefault="002A4BE9" w:rsidP="002A4BE9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2A4BE9" w:rsidRPr="00543CA3" w:rsidTr="008717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E9" w:rsidRPr="00543CA3" w:rsidRDefault="002A4BE9" w:rsidP="0087176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E9" w:rsidRPr="00543CA3" w:rsidRDefault="002A4BE9" w:rsidP="0087176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2A4BE9" w:rsidRPr="00543CA3" w:rsidRDefault="002A4BE9" w:rsidP="00871768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E9" w:rsidRPr="00543CA3" w:rsidRDefault="002A4BE9" w:rsidP="0087176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E9" w:rsidRPr="00543CA3" w:rsidRDefault="002A4BE9" w:rsidP="0087176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E9" w:rsidRPr="00543CA3" w:rsidRDefault="002A4BE9" w:rsidP="0087176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BE9" w:rsidRPr="00543CA3" w:rsidRDefault="002A4BE9" w:rsidP="0087176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2A4BE9" w:rsidRPr="00543CA3" w:rsidRDefault="002A4BE9" w:rsidP="0087176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2A4BE9" w:rsidRPr="00543CA3" w:rsidRDefault="002A4BE9" w:rsidP="0087176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E9" w:rsidRPr="00543CA3" w:rsidRDefault="002A4BE9" w:rsidP="0087176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BE9" w:rsidRPr="00543CA3" w:rsidRDefault="002A4BE9" w:rsidP="0087176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2A4BE9" w:rsidRPr="00543CA3" w:rsidTr="008717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E9" w:rsidRPr="00543CA3" w:rsidRDefault="002A4BE9" w:rsidP="0087176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E9" w:rsidRPr="00543CA3" w:rsidRDefault="002A4BE9" w:rsidP="0087176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E9" w:rsidRPr="00543CA3" w:rsidRDefault="002A4BE9" w:rsidP="0087176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E9" w:rsidRPr="00543CA3" w:rsidRDefault="002A4BE9" w:rsidP="0087176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E9" w:rsidRPr="00543CA3" w:rsidRDefault="002A4BE9" w:rsidP="0087176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E9" w:rsidRPr="00543CA3" w:rsidRDefault="002A4BE9" w:rsidP="0087176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E9" w:rsidRPr="00543CA3" w:rsidRDefault="002A4BE9" w:rsidP="0087176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BE9" w:rsidRPr="00543CA3" w:rsidRDefault="002A4BE9" w:rsidP="0087176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2A4BE9" w:rsidRPr="00543CA3" w:rsidTr="00871768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BE9" w:rsidRPr="00B62801" w:rsidRDefault="002A4BE9" w:rsidP="00871768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2A4BE9" w:rsidRPr="00B62801" w:rsidRDefault="002A4BE9" w:rsidP="00871768">
            <w:pPr>
              <w:ind w:firstLine="0"/>
              <w:jc w:val="center"/>
              <w:rPr>
                <w:rFonts w:ascii="Times New Roman" w:hAnsi="Times New Roman"/>
              </w:rPr>
            </w:pPr>
            <w:r w:rsidRPr="00B62801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BE9" w:rsidRPr="00C41413" w:rsidRDefault="002A4BE9" w:rsidP="00871768">
            <w:pPr>
              <w:ind w:firstLine="0"/>
            </w:pPr>
            <w:r w:rsidRPr="00C41413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43.21.10.990 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BE9" w:rsidRPr="002A4BE9" w:rsidRDefault="002A4BE9" w:rsidP="00871768">
            <w:pPr>
              <w:ind w:firstLine="0"/>
              <w:jc w:val="both"/>
              <w:rPr>
                <w:rFonts w:ascii="Times New Roman" w:hAnsi="Times New Roman"/>
              </w:rPr>
            </w:pPr>
            <w:r w:rsidRPr="002A4BE9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системы электроснабжения (ремонт этажных щитков) в жилых домах участка № 6 (согласно расшифровке)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BE9" w:rsidRPr="005B3B05" w:rsidRDefault="002A4BE9" w:rsidP="00871768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BE9" w:rsidRDefault="00871768" w:rsidP="00871768">
            <w:pPr>
              <w:ind w:firstLine="0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23101</w:t>
            </w:r>
          </w:p>
          <w:p w:rsidR="00871768" w:rsidRPr="005B3B05" w:rsidRDefault="00871768" w:rsidP="00871768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BE9" w:rsidRDefault="002A4BE9" w:rsidP="0087176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2A4BE9" w:rsidRPr="00010CFE" w:rsidRDefault="002A4BE9" w:rsidP="0087176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BE9" w:rsidRPr="00010CFE" w:rsidRDefault="002A4BE9" w:rsidP="0087176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BE9" w:rsidRPr="00010CFE" w:rsidRDefault="002A4BE9" w:rsidP="0087176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2A4BE9" w:rsidRDefault="002A4BE9" w:rsidP="002A4BE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2A4BE9" w:rsidRPr="00543CA3" w:rsidRDefault="002A4BE9" w:rsidP="002A4BE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2A4BE9" w:rsidRDefault="002A4BE9" w:rsidP="002A4BE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A4BE9" w:rsidRPr="00543CA3" w:rsidRDefault="002A4BE9" w:rsidP="002A4BE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2A4BE9" w:rsidRPr="0068464F" w:rsidRDefault="002A4BE9" w:rsidP="002A4BE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A4BE9" w:rsidRPr="00543CA3" w:rsidRDefault="002A4BE9" w:rsidP="002A4BE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2A4BE9" w:rsidRPr="0068464F" w:rsidRDefault="002A4BE9" w:rsidP="002A4BE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A4BE9" w:rsidRDefault="002A4BE9" w:rsidP="002A4BE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2A4BE9" w:rsidRDefault="002A4BE9" w:rsidP="002A4BE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A4BE9" w:rsidRDefault="002A4BE9" w:rsidP="002A4BE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A4BE9" w:rsidRDefault="002A4BE9" w:rsidP="002A4BE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A4BE9" w:rsidRDefault="002A4BE9" w:rsidP="002A4BE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6BA2" w:rsidRDefault="004D6BA2" w:rsidP="002A4BE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6BA2" w:rsidRDefault="004D6BA2" w:rsidP="002A4BE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6BA2" w:rsidRDefault="004D6BA2" w:rsidP="002A4BE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6BA2" w:rsidRDefault="004D6BA2" w:rsidP="002A4BE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6BA2" w:rsidRDefault="004D6BA2" w:rsidP="002A4BE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6BA2" w:rsidRDefault="004D6BA2" w:rsidP="002A4BE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6BA2" w:rsidRDefault="004D6BA2" w:rsidP="004D6BA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6BA2" w:rsidRPr="00543CA3" w:rsidRDefault="004D6BA2" w:rsidP="004D6BA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4D6BA2" w:rsidRPr="00543CA3" w:rsidRDefault="004D6BA2" w:rsidP="004D6BA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4D6BA2" w:rsidRPr="00543CA3" w:rsidRDefault="004D6BA2" w:rsidP="004D6BA2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4D6BA2" w:rsidRPr="00543CA3" w:rsidRDefault="004D6BA2" w:rsidP="004D6BA2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4D6BA2" w:rsidRDefault="004D6BA2" w:rsidP="004D6BA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4D6BA2" w:rsidRPr="00543CA3" w:rsidRDefault="004D6BA2" w:rsidP="004D6BA2">
      <w:pPr>
        <w:ind w:left="8647" w:firstLine="0"/>
        <w:rPr>
          <w:rFonts w:ascii="Times New Roman" w:hAnsi="Times New Roman"/>
          <w:sz w:val="24"/>
          <w:szCs w:val="24"/>
        </w:rPr>
      </w:pPr>
    </w:p>
    <w:p w:rsidR="004D6BA2" w:rsidRPr="00543CA3" w:rsidRDefault="004D6BA2" w:rsidP="004D6BA2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4D6BA2" w:rsidRPr="00543CA3" w:rsidRDefault="004D6BA2" w:rsidP="004D6BA2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4D6BA2" w:rsidRPr="00543CA3" w:rsidRDefault="004D6BA2" w:rsidP="004D6BA2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4D6BA2" w:rsidRPr="00543CA3" w:rsidTr="004D6BA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A2" w:rsidRPr="00543CA3" w:rsidRDefault="004D6BA2" w:rsidP="004D6BA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A2" w:rsidRPr="00543CA3" w:rsidRDefault="004D6BA2" w:rsidP="004D6BA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4D6BA2" w:rsidRPr="00543CA3" w:rsidRDefault="004D6BA2" w:rsidP="004D6BA2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A2" w:rsidRPr="00543CA3" w:rsidRDefault="004D6BA2" w:rsidP="004D6BA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A2" w:rsidRPr="00543CA3" w:rsidRDefault="004D6BA2" w:rsidP="004D6BA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A2" w:rsidRPr="00543CA3" w:rsidRDefault="004D6BA2" w:rsidP="004D6BA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BA2" w:rsidRPr="00543CA3" w:rsidRDefault="004D6BA2" w:rsidP="004D6BA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4D6BA2" w:rsidRPr="00543CA3" w:rsidRDefault="004D6BA2" w:rsidP="004D6BA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4D6BA2" w:rsidRPr="00543CA3" w:rsidRDefault="004D6BA2" w:rsidP="004D6BA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A2" w:rsidRPr="00543CA3" w:rsidRDefault="004D6BA2" w:rsidP="004D6BA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BA2" w:rsidRPr="00543CA3" w:rsidRDefault="004D6BA2" w:rsidP="004D6BA2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4D6BA2" w:rsidRPr="00543CA3" w:rsidTr="004D6BA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A2" w:rsidRPr="00543CA3" w:rsidRDefault="004D6BA2" w:rsidP="004D6BA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A2" w:rsidRPr="00543CA3" w:rsidRDefault="004D6BA2" w:rsidP="004D6BA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A2" w:rsidRPr="00543CA3" w:rsidRDefault="004D6BA2" w:rsidP="004D6BA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A2" w:rsidRPr="00543CA3" w:rsidRDefault="004D6BA2" w:rsidP="004D6BA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A2" w:rsidRPr="00543CA3" w:rsidRDefault="004D6BA2" w:rsidP="004D6BA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A2" w:rsidRPr="00543CA3" w:rsidRDefault="004D6BA2" w:rsidP="004D6BA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A2" w:rsidRPr="00543CA3" w:rsidRDefault="004D6BA2" w:rsidP="004D6BA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BA2" w:rsidRPr="00543CA3" w:rsidRDefault="004D6BA2" w:rsidP="004D6BA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4D6BA2" w:rsidRPr="00543CA3" w:rsidTr="004D6BA2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BA2" w:rsidRPr="00A01AAF" w:rsidRDefault="004D6BA2" w:rsidP="004D6BA2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4D6BA2" w:rsidRPr="00A01AAF" w:rsidRDefault="004D6BA2" w:rsidP="004D6BA2">
            <w:pPr>
              <w:ind w:firstLine="0"/>
              <w:jc w:val="center"/>
              <w:rPr>
                <w:rFonts w:ascii="Times New Roman" w:hAnsi="Times New Roman"/>
              </w:rPr>
            </w:pPr>
            <w:r w:rsidRPr="00A01AAF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A2" w:rsidRPr="008671FA" w:rsidRDefault="004D6BA2" w:rsidP="004D6BA2">
            <w:pPr>
              <w:ind w:firstLine="0"/>
              <w:jc w:val="both"/>
            </w:pPr>
            <w:r w:rsidRPr="008671FA">
              <w:rPr>
                <w:rFonts w:ascii="Times New Roman" w:hAnsi="Times New Roman"/>
                <w:u w:val="single"/>
              </w:rPr>
              <w:t>43.22.12.100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BA2" w:rsidRPr="004D6BA2" w:rsidRDefault="004D6BA2" w:rsidP="004D6BA2">
            <w:pPr>
              <w:ind w:firstLine="0"/>
              <w:jc w:val="both"/>
              <w:rPr>
                <w:rFonts w:ascii="Times New Roman" w:hAnsi="Times New Roman"/>
              </w:rPr>
            </w:pPr>
            <w:r w:rsidRPr="004D6BA2">
              <w:rPr>
                <w:rFonts w:ascii="Times New Roman" w:hAnsi="Times New Roman"/>
                <w:u w:val="single"/>
              </w:rPr>
              <w:t>Текущий ремонт системы отопления в жилых домах по адресам: г. Минск, ул. Макаенка, д.14а (т/у), пр. Независимости, д.74 п.4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BA2" w:rsidRPr="005051E2" w:rsidRDefault="004D6BA2" w:rsidP="004D6BA2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BA2" w:rsidRDefault="004D6BA2" w:rsidP="004D6BA2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1592</w:t>
            </w:r>
          </w:p>
          <w:p w:rsidR="004D6BA2" w:rsidRPr="005051E2" w:rsidRDefault="004D6BA2" w:rsidP="004D6BA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BA2" w:rsidRDefault="004D6BA2" w:rsidP="004D6BA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4D6BA2" w:rsidRPr="00010CFE" w:rsidRDefault="004D6BA2" w:rsidP="004D6BA2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BA2" w:rsidRPr="00010CFE" w:rsidRDefault="004D6BA2" w:rsidP="004D6BA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BA2" w:rsidRPr="00010CFE" w:rsidRDefault="004D6BA2" w:rsidP="004D6BA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4D6BA2" w:rsidRDefault="004D6BA2" w:rsidP="004D6BA2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4D6BA2" w:rsidRPr="00543CA3" w:rsidRDefault="004D6BA2" w:rsidP="004D6BA2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4D6BA2" w:rsidRPr="00543CA3" w:rsidRDefault="004D6BA2" w:rsidP="004D6BA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4D6BA2" w:rsidRPr="00543CA3" w:rsidRDefault="004D6BA2" w:rsidP="004D6BA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4D6BA2" w:rsidRDefault="004D6BA2" w:rsidP="002A4BE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6BA2" w:rsidRDefault="004D6BA2" w:rsidP="002A4BE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6BA2" w:rsidRDefault="004D6BA2" w:rsidP="002A4BE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A4BE9" w:rsidRDefault="002A4BE9" w:rsidP="002A4BE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AE0" w:rsidRDefault="00BD1AE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C25FA" w:rsidRDefault="00FC25F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C25FA" w:rsidRDefault="00FC25F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C25FA" w:rsidRDefault="00FC25F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C25FA" w:rsidRDefault="00FC25F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C25FA" w:rsidRDefault="00FC25F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C25FA" w:rsidRDefault="00FC25F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C25FA" w:rsidRDefault="00FC25F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C25FA" w:rsidRDefault="00FC25F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C25FA" w:rsidRDefault="00FC25F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C25FA" w:rsidRDefault="00FC25F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C25FA" w:rsidRDefault="00FC25F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C25FA" w:rsidRDefault="00FC25F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C25FA" w:rsidRPr="00543CA3" w:rsidRDefault="00FC25FA" w:rsidP="00FC25FA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FC25FA" w:rsidRPr="00543CA3" w:rsidRDefault="00FC25FA" w:rsidP="00FC25FA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FC25FA" w:rsidRPr="00543CA3" w:rsidRDefault="00FC25FA" w:rsidP="00FC25FA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C25FA" w:rsidRPr="00543CA3" w:rsidRDefault="00FC25FA" w:rsidP="00FC25FA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FC25FA" w:rsidRDefault="00FC25FA" w:rsidP="00FC25FA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FC25FA" w:rsidRPr="00543CA3" w:rsidRDefault="00FC25FA" w:rsidP="00FC25FA">
      <w:pPr>
        <w:ind w:left="8647" w:firstLine="0"/>
        <w:rPr>
          <w:rFonts w:ascii="Times New Roman" w:hAnsi="Times New Roman"/>
          <w:sz w:val="24"/>
          <w:szCs w:val="24"/>
        </w:rPr>
      </w:pPr>
    </w:p>
    <w:p w:rsidR="00FC25FA" w:rsidRPr="00543CA3" w:rsidRDefault="00FC25FA" w:rsidP="00FC25FA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FC25FA" w:rsidRPr="00543CA3" w:rsidRDefault="00FC25FA" w:rsidP="00FC25FA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FC25FA" w:rsidRPr="00543CA3" w:rsidRDefault="00FC25FA" w:rsidP="00FC25FA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FC25FA" w:rsidRPr="00543CA3" w:rsidTr="00FC25F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5FA" w:rsidRPr="00543CA3" w:rsidRDefault="00FC25FA" w:rsidP="00FC25F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№ </w:t>
            </w:r>
            <w:r w:rsidRPr="00543CA3">
              <w:rPr>
                <w:rFonts w:ascii="Times New Roman" w:hAnsi="Times New Roman"/>
              </w:rPr>
              <w:lastRenderedPageBreak/>
              <w:t>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5FA" w:rsidRPr="00543CA3" w:rsidRDefault="00FC25FA" w:rsidP="00FC25F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Наименование </w:t>
            </w:r>
            <w:r w:rsidRPr="00543CA3">
              <w:rPr>
                <w:rFonts w:ascii="Times New Roman" w:hAnsi="Times New Roman"/>
              </w:rPr>
              <w:lastRenderedPageBreak/>
              <w:t>товара/</w:t>
            </w:r>
          </w:p>
          <w:p w:rsidR="00FC25FA" w:rsidRPr="00543CA3" w:rsidRDefault="00FC25FA" w:rsidP="00FC25FA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5FA" w:rsidRPr="00543CA3" w:rsidRDefault="00FC25FA" w:rsidP="00FC25F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Характеристики, описание, </w:t>
            </w:r>
            <w:r w:rsidRPr="00543CA3">
              <w:rPr>
                <w:rFonts w:ascii="Times New Roman" w:hAnsi="Times New Roman"/>
              </w:rPr>
              <w:lastRenderedPageBreak/>
              <w:t>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5FA" w:rsidRPr="00543CA3" w:rsidRDefault="00FC25FA" w:rsidP="00FC25F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Коли-</w:t>
            </w:r>
            <w:r>
              <w:rPr>
                <w:rFonts w:ascii="Times New Roman" w:hAnsi="Times New Roman"/>
              </w:rPr>
              <w:lastRenderedPageBreak/>
              <w:t>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5FA" w:rsidRPr="00543CA3" w:rsidRDefault="00FC25FA" w:rsidP="00FC25F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Ориентировочная </w:t>
            </w:r>
            <w:r w:rsidRPr="00543CA3">
              <w:rPr>
                <w:rFonts w:ascii="Times New Roman" w:hAnsi="Times New Roman"/>
              </w:rPr>
              <w:lastRenderedPageBreak/>
              <w:t>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Pr="00543CA3" w:rsidRDefault="00FC25FA" w:rsidP="00FC25F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Коды классификации </w:t>
            </w:r>
            <w:r w:rsidRPr="00543CA3">
              <w:rPr>
                <w:rFonts w:ascii="Times New Roman" w:hAnsi="Times New Roman"/>
              </w:rPr>
              <w:lastRenderedPageBreak/>
              <w:t xml:space="preserve">расходов бюджета (приложения 2-6 к Постановлению Министерства финансов Республики Беларусь </w:t>
            </w:r>
          </w:p>
          <w:p w:rsidR="00FC25FA" w:rsidRPr="00543CA3" w:rsidRDefault="00FC25FA" w:rsidP="00FC25F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FC25FA" w:rsidRPr="00543CA3" w:rsidRDefault="00FC25FA" w:rsidP="00FC25F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5FA" w:rsidRPr="00543CA3" w:rsidRDefault="00FC25FA" w:rsidP="00FC25F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Обоснование </w:t>
            </w:r>
            <w:r w:rsidRPr="00543CA3">
              <w:rPr>
                <w:rFonts w:ascii="Times New Roman" w:hAnsi="Times New Roman"/>
              </w:rPr>
              <w:lastRenderedPageBreak/>
              <w:t>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5FA" w:rsidRPr="00543CA3" w:rsidRDefault="00FC25FA" w:rsidP="00FC25FA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проведения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закупки</w:t>
            </w:r>
          </w:p>
        </w:tc>
      </w:tr>
      <w:tr w:rsidR="00FC25FA" w:rsidRPr="00543CA3" w:rsidTr="00FC25F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FA" w:rsidRPr="00543CA3" w:rsidRDefault="00FC25FA" w:rsidP="00FC25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FA" w:rsidRPr="00543CA3" w:rsidRDefault="00FC25FA" w:rsidP="00FC25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FA" w:rsidRPr="00543CA3" w:rsidRDefault="00FC25FA" w:rsidP="00FC25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FA" w:rsidRPr="00543CA3" w:rsidRDefault="00FC25FA" w:rsidP="00FC25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FA" w:rsidRPr="00543CA3" w:rsidRDefault="00FC25FA" w:rsidP="00FC25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FA" w:rsidRPr="00543CA3" w:rsidRDefault="00FC25FA" w:rsidP="00FC25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FA" w:rsidRPr="00543CA3" w:rsidRDefault="00FC25FA" w:rsidP="00FC25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5FA" w:rsidRPr="00543CA3" w:rsidRDefault="00FC25FA" w:rsidP="00FC25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FC25FA" w:rsidRPr="00543CA3" w:rsidTr="00FC25FA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Pr="00A01AAF" w:rsidRDefault="00FC25FA" w:rsidP="00FC25FA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FC25FA" w:rsidRPr="00A01AAF" w:rsidRDefault="00FC25FA" w:rsidP="00FC25FA">
            <w:pPr>
              <w:ind w:firstLine="0"/>
              <w:jc w:val="center"/>
              <w:rPr>
                <w:rFonts w:ascii="Times New Roman" w:hAnsi="Times New Roman"/>
              </w:rPr>
            </w:pPr>
            <w:r w:rsidRPr="00A01AAF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5FA" w:rsidRPr="00606204" w:rsidRDefault="00FC25FA" w:rsidP="00FC25FA">
            <w:pPr>
              <w:ind w:firstLine="0"/>
              <w:jc w:val="both"/>
            </w:pPr>
            <w:r w:rsidRPr="00606204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Pr="00606204" w:rsidRDefault="00FC25FA" w:rsidP="00FC25FA">
            <w:pPr>
              <w:spacing w:after="200" w:line="276" w:lineRule="auto"/>
              <w:ind w:firstLine="0"/>
              <w:rPr>
                <w:rFonts w:ascii="Times New Roman" w:hAnsi="Times New Roman"/>
                <w:u w:val="single"/>
              </w:rPr>
            </w:pPr>
            <w:r w:rsidRPr="00606204">
              <w:rPr>
                <w:rFonts w:ascii="Times New Roman" w:hAnsi="Times New Roman"/>
                <w:u w:val="single"/>
              </w:rPr>
              <w:t>«Текущий ремонт фасада жилого дома № 38 по ул Городецкая Первомайского района г. Минска»</w:t>
            </w:r>
          </w:p>
          <w:p w:rsidR="00FC25FA" w:rsidRPr="00606204" w:rsidRDefault="00FC25FA" w:rsidP="00FC25FA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Pr="005051E2" w:rsidRDefault="00FC25FA" w:rsidP="00FC25FA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Default="00FC25FA" w:rsidP="00FC25FA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87233</w:t>
            </w:r>
          </w:p>
          <w:p w:rsidR="00FC25FA" w:rsidRPr="005051E2" w:rsidRDefault="00FC25FA" w:rsidP="00FC25F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Default="00FC25FA" w:rsidP="00FC25F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C25FA" w:rsidRPr="00010CFE" w:rsidRDefault="00FC25FA" w:rsidP="00FC25FA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Pr="00010CFE" w:rsidRDefault="00FC25FA" w:rsidP="00FC25F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Pr="00010CFE" w:rsidRDefault="00FC25FA" w:rsidP="00FC25F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FC25FA" w:rsidRPr="00543CA3" w:rsidTr="00FC25FA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Pr="00A01AAF" w:rsidRDefault="00FC25FA" w:rsidP="00FC25F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5FA" w:rsidRPr="00606204" w:rsidRDefault="00FC25FA" w:rsidP="00FC25FA">
            <w:pPr>
              <w:ind w:firstLine="0"/>
              <w:jc w:val="both"/>
            </w:pPr>
            <w:r w:rsidRPr="00606204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Pr="00606204" w:rsidRDefault="00FC25FA" w:rsidP="00FC25FA">
            <w:pPr>
              <w:spacing w:after="200" w:line="276" w:lineRule="auto"/>
              <w:ind w:firstLine="0"/>
              <w:rPr>
                <w:rFonts w:ascii="Times New Roman" w:hAnsi="Times New Roman"/>
                <w:u w:val="single"/>
              </w:rPr>
            </w:pPr>
            <w:r w:rsidRPr="00606204">
              <w:rPr>
                <w:rFonts w:ascii="Times New Roman" w:hAnsi="Times New Roman"/>
                <w:u w:val="single"/>
              </w:rPr>
              <w:t>«Текущий ремонт фасада машинных помещений  жилого дома № 38 по ул. Городецкая Первомайского района г. Минска»</w:t>
            </w:r>
          </w:p>
          <w:p w:rsidR="00FC25FA" w:rsidRPr="00606204" w:rsidRDefault="00FC25FA" w:rsidP="00FC25FA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Pr="005051E2" w:rsidRDefault="00FC25FA" w:rsidP="00FC25FA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Default="00FC25FA" w:rsidP="00FC25FA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77809</w:t>
            </w:r>
          </w:p>
          <w:p w:rsidR="00FC25FA" w:rsidRPr="005051E2" w:rsidRDefault="00FC25FA" w:rsidP="00FC25F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Default="00FC25FA" w:rsidP="00FC25F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C25FA" w:rsidRPr="00010CFE" w:rsidRDefault="00FC25FA" w:rsidP="00FC25FA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Pr="00010CFE" w:rsidRDefault="00FC25FA" w:rsidP="00FC25F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Pr="00010CFE" w:rsidRDefault="00FC25FA" w:rsidP="00FC25F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FC25FA" w:rsidRPr="00543CA3" w:rsidTr="00FC25FA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Pr="00A01AAF" w:rsidRDefault="00FC25FA" w:rsidP="00FC25F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5FA" w:rsidRPr="00606204" w:rsidRDefault="00FC25FA" w:rsidP="00FC25FA">
            <w:pPr>
              <w:ind w:firstLine="0"/>
              <w:jc w:val="both"/>
            </w:pPr>
            <w:r w:rsidRPr="00606204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Pr="00606204" w:rsidRDefault="00FC25FA" w:rsidP="00FC25FA">
            <w:pPr>
              <w:spacing w:after="200" w:line="276" w:lineRule="auto"/>
              <w:ind w:firstLine="0"/>
              <w:rPr>
                <w:rFonts w:ascii="Times New Roman" w:hAnsi="Times New Roman"/>
                <w:u w:val="single"/>
              </w:rPr>
            </w:pPr>
            <w:r w:rsidRPr="00606204">
              <w:rPr>
                <w:rFonts w:ascii="Times New Roman" w:hAnsi="Times New Roman"/>
                <w:u w:val="single"/>
              </w:rPr>
              <w:t>«Текущий ремонт фасада жилого дома № 70 по ул. Городецкая Первомайского района г. Минска»</w:t>
            </w:r>
          </w:p>
          <w:p w:rsidR="00FC25FA" w:rsidRPr="00606204" w:rsidRDefault="00FC25FA" w:rsidP="00FC25FA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Pr="005051E2" w:rsidRDefault="00FC25FA" w:rsidP="00FC25FA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Default="00FC25FA" w:rsidP="00FC25FA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97399</w:t>
            </w:r>
          </w:p>
          <w:p w:rsidR="00FC25FA" w:rsidRPr="005051E2" w:rsidRDefault="00FC25FA" w:rsidP="00FC25F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Default="00FC25FA" w:rsidP="00FC25F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C25FA" w:rsidRPr="00010CFE" w:rsidRDefault="00FC25FA" w:rsidP="00FC25FA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Pr="00010CFE" w:rsidRDefault="00FC25FA" w:rsidP="00FC25F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Pr="00010CFE" w:rsidRDefault="00FC25FA" w:rsidP="00FC25F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FC25FA" w:rsidRPr="00543CA3" w:rsidTr="00FC25FA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Pr="00A01AAF" w:rsidRDefault="00FC25FA" w:rsidP="00FC25F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5FA" w:rsidRPr="00606204" w:rsidRDefault="00FC25FA" w:rsidP="00FC25FA">
            <w:pPr>
              <w:ind w:firstLine="0"/>
              <w:jc w:val="both"/>
            </w:pPr>
            <w:r w:rsidRPr="00606204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204" w:rsidRPr="00606204" w:rsidRDefault="00606204" w:rsidP="00606204">
            <w:pPr>
              <w:spacing w:after="200" w:line="276" w:lineRule="auto"/>
              <w:ind w:firstLine="0"/>
              <w:rPr>
                <w:rFonts w:ascii="Times New Roman" w:hAnsi="Times New Roman"/>
                <w:u w:val="single"/>
              </w:rPr>
            </w:pPr>
            <w:r w:rsidRPr="00606204">
              <w:rPr>
                <w:rFonts w:ascii="Times New Roman" w:hAnsi="Times New Roman"/>
                <w:u w:val="single"/>
              </w:rPr>
              <w:t>«Текущий ремонт фасада жилого дома № 6 по ул. Гинтовта Первомайского района г. Минска»</w:t>
            </w:r>
          </w:p>
          <w:p w:rsidR="00FC25FA" w:rsidRPr="00606204" w:rsidRDefault="00FC25FA" w:rsidP="00FC25FA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Pr="005051E2" w:rsidRDefault="00FC25FA" w:rsidP="00FC25FA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Default="00606204" w:rsidP="00FC25FA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93821</w:t>
            </w:r>
          </w:p>
          <w:p w:rsidR="00FC25FA" w:rsidRPr="005051E2" w:rsidRDefault="00FC25FA" w:rsidP="00FC25F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Default="00FC25FA" w:rsidP="00FC25F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C25FA" w:rsidRPr="00010CFE" w:rsidRDefault="00FC25FA" w:rsidP="00FC25FA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Pr="00010CFE" w:rsidRDefault="00FC25FA" w:rsidP="00FC25F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Pr="00010CFE" w:rsidRDefault="00FC25FA" w:rsidP="00FC25F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FC25FA" w:rsidRPr="00543CA3" w:rsidTr="00FC25FA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Pr="00A01AAF" w:rsidRDefault="00FC25FA" w:rsidP="00FC25F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5FA" w:rsidRPr="00606204" w:rsidRDefault="00FC25FA" w:rsidP="00FC25FA">
            <w:pPr>
              <w:ind w:firstLine="0"/>
              <w:jc w:val="both"/>
            </w:pPr>
            <w:r w:rsidRPr="00606204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204" w:rsidRPr="00606204" w:rsidRDefault="00606204" w:rsidP="00606204">
            <w:pPr>
              <w:spacing w:after="200" w:line="276" w:lineRule="auto"/>
              <w:ind w:firstLine="0"/>
              <w:rPr>
                <w:rFonts w:ascii="Times New Roman" w:hAnsi="Times New Roman"/>
                <w:u w:val="single"/>
              </w:rPr>
            </w:pPr>
            <w:r w:rsidRPr="00606204">
              <w:rPr>
                <w:rFonts w:ascii="Times New Roman" w:hAnsi="Times New Roman"/>
                <w:u w:val="single"/>
              </w:rPr>
              <w:t>«Текущий ремонт фасада жилых домов  по адресам: г. Минск, пер. К.Чорного, д.11 (цоколь), ул. Парниковая, д.17а, д.19а, ул. Руссиянова, д.25»</w:t>
            </w:r>
          </w:p>
          <w:p w:rsidR="00FC25FA" w:rsidRPr="00606204" w:rsidRDefault="00FC25FA" w:rsidP="00FC25FA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Pr="005051E2" w:rsidRDefault="00FC25FA" w:rsidP="00FC25FA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Default="00606204" w:rsidP="00FC25FA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74121</w:t>
            </w:r>
          </w:p>
          <w:p w:rsidR="00FC25FA" w:rsidRPr="005051E2" w:rsidRDefault="00FC25FA" w:rsidP="00FC25F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Default="00FC25FA" w:rsidP="00FC25F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C25FA" w:rsidRPr="00010CFE" w:rsidRDefault="00FC25FA" w:rsidP="00FC25FA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Pr="00010CFE" w:rsidRDefault="00FC25FA" w:rsidP="00FC25F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Pr="00010CFE" w:rsidRDefault="00FC25FA" w:rsidP="00FC25F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FC25FA" w:rsidRPr="00543CA3" w:rsidTr="00FC25FA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Pr="00A01AAF" w:rsidRDefault="00FC25FA" w:rsidP="00FC25F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5FA" w:rsidRPr="00606204" w:rsidRDefault="00FC25FA" w:rsidP="00FC25FA">
            <w:pPr>
              <w:ind w:firstLine="0"/>
              <w:jc w:val="both"/>
            </w:pPr>
            <w:r w:rsidRPr="00606204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204" w:rsidRPr="00606204" w:rsidRDefault="00606204" w:rsidP="00606204">
            <w:pPr>
              <w:spacing w:after="200" w:line="276" w:lineRule="auto"/>
              <w:ind w:firstLine="0"/>
              <w:rPr>
                <w:rFonts w:ascii="Times New Roman" w:hAnsi="Times New Roman"/>
                <w:u w:val="single"/>
              </w:rPr>
            </w:pPr>
            <w:r w:rsidRPr="00606204">
              <w:rPr>
                <w:rFonts w:ascii="Times New Roman" w:hAnsi="Times New Roman"/>
                <w:u w:val="single"/>
              </w:rPr>
              <w:t xml:space="preserve">«Текущий ремонт фасада жилого дома № 15 по ул. Калинина </w:t>
            </w:r>
            <w:r w:rsidRPr="00606204">
              <w:rPr>
                <w:rFonts w:ascii="Times New Roman" w:hAnsi="Times New Roman"/>
                <w:u w:val="single"/>
              </w:rPr>
              <w:lastRenderedPageBreak/>
              <w:t>Первомайского района г. Минска»</w:t>
            </w:r>
          </w:p>
          <w:p w:rsidR="00FC25FA" w:rsidRPr="00606204" w:rsidRDefault="00FC25FA" w:rsidP="00FC25FA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Pr="005051E2" w:rsidRDefault="00FC25FA" w:rsidP="00FC25FA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lastRenderedPageBreak/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Default="00606204" w:rsidP="00FC25FA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29610</w:t>
            </w:r>
          </w:p>
          <w:p w:rsidR="00FC25FA" w:rsidRPr="005051E2" w:rsidRDefault="00FC25FA" w:rsidP="00FC25F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Default="00FC25FA" w:rsidP="00FC25F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lastRenderedPageBreak/>
              <w:t>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C25FA" w:rsidRPr="00010CFE" w:rsidRDefault="00FC25FA" w:rsidP="00FC25FA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Pr="00010CFE" w:rsidRDefault="00FC25FA" w:rsidP="00FC25F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5FA" w:rsidRPr="00010CFE" w:rsidRDefault="00FC25FA" w:rsidP="00FC25F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FC25FA" w:rsidRDefault="00FC25FA" w:rsidP="00FC25FA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FC25FA" w:rsidRPr="00543CA3" w:rsidRDefault="00FC25FA" w:rsidP="00FC25FA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FC25FA" w:rsidRPr="00543CA3" w:rsidRDefault="00FC25FA" w:rsidP="00FC25F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FC25FA" w:rsidRPr="00543CA3" w:rsidRDefault="00FC25FA" w:rsidP="00FC25F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FC25FA" w:rsidRDefault="00FC25FA" w:rsidP="00FC25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C25FA" w:rsidRDefault="00FC25FA" w:rsidP="00FC25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C25FA" w:rsidRDefault="00FC25FA" w:rsidP="00FC25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C25FA" w:rsidRDefault="00FC25FA" w:rsidP="00FC25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C25FA" w:rsidRDefault="00FC25FA" w:rsidP="00FC25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06204" w:rsidRDefault="00606204" w:rsidP="00FC25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06204" w:rsidRDefault="00606204" w:rsidP="00FC25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06204" w:rsidRDefault="00606204" w:rsidP="00FC25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06204" w:rsidRDefault="00606204" w:rsidP="00FC25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06204" w:rsidRDefault="00606204" w:rsidP="00FC25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06204" w:rsidRDefault="00606204" w:rsidP="00FC25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06204" w:rsidRDefault="00606204" w:rsidP="00FC25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06204" w:rsidRDefault="00606204" w:rsidP="00FC25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06204" w:rsidRDefault="00606204" w:rsidP="00FC25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06204" w:rsidRDefault="00606204" w:rsidP="00FC25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06204" w:rsidRDefault="00606204" w:rsidP="00FC25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06204" w:rsidRDefault="00606204" w:rsidP="00FC25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06204" w:rsidRDefault="00606204" w:rsidP="00FC25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06204" w:rsidRDefault="00606204" w:rsidP="00FC25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06204" w:rsidRDefault="00606204" w:rsidP="00FC25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06204" w:rsidRDefault="00606204" w:rsidP="00FC25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06204" w:rsidRDefault="00606204" w:rsidP="00FC25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06204" w:rsidRDefault="00606204" w:rsidP="00FC25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06204" w:rsidRDefault="00606204" w:rsidP="00FC25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06204" w:rsidRDefault="00606204" w:rsidP="00FC25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06204" w:rsidRDefault="00606204" w:rsidP="00FC25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06204" w:rsidRDefault="00606204" w:rsidP="00FC25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06204" w:rsidRDefault="00606204" w:rsidP="00FC25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06204" w:rsidRPr="00543CA3" w:rsidRDefault="00606204" w:rsidP="0060620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606204" w:rsidRPr="00543CA3" w:rsidRDefault="00606204" w:rsidP="0060620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606204" w:rsidRPr="00543CA3" w:rsidRDefault="00606204" w:rsidP="00606204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606204" w:rsidRPr="00543CA3" w:rsidRDefault="00606204" w:rsidP="00606204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606204" w:rsidRDefault="00606204" w:rsidP="0060620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606204" w:rsidRPr="00543CA3" w:rsidRDefault="00606204" w:rsidP="00606204">
      <w:pPr>
        <w:ind w:left="8647" w:firstLine="0"/>
        <w:rPr>
          <w:rFonts w:ascii="Times New Roman" w:hAnsi="Times New Roman"/>
          <w:sz w:val="24"/>
          <w:szCs w:val="24"/>
        </w:rPr>
      </w:pPr>
    </w:p>
    <w:p w:rsidR="00606204" w:rsidRPr="00543CA3" w:rsidRDefault="00606204" w:rsidP="00606204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606204" w:rsidRPr="00543CA3" w:rsidRDefault="00606204" w:rsidP="00606204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606204" w:rsidRPr="00543CA3" w:rsidRDefault="00606204" w:rsidP="00606204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606204" w:rsidRPr="00543CA3" w:rsidTr="008F16F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204" w:rsidRPr="00543CA3" w:rsidRDefault="00606204" w:rsidP="008F16F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204" w:rsidRPr="00543CA3" w:rsidRDefault="00606204" w:rsidP="008F16F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606204" w:rsidRPr="00543CA3" w:rsidRDefault="00606204" w:rsidP="008F16F1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204" w:rsidRPr="00543CA3" w:rsidRDefault="00606204" w:rsidP="008F16F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204" w:rsidRPr="00543CA3" w:rsidRDefault="00606204" w:rsidP="008F16F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204" w:rsidRPr="00543CA3" w:rsidRDefault="00606204" w:rsidP="008F16F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204" w:rsidRPr="00543CA3" w:rsidRDefault="00606204" w:rsidP="008F16F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606204" w:rsidRPr="00543CA3" w:rsidRDefault="00606204" w:rsidP="008F16F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606204" w:rsidRPr="00543CA3" w:rsidRDefault="00606204" w:rsidP="008F16F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204" w:rsidRPr="00543CA3" w:rsidRDefault="00606204" w:rsidP="008F16F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204" w:rsidRPr="00543CA3" w:rsidRDefault="00606204" w:rsidP="008F16F1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606204" w:rsidRPr="00543CA3" w:rsidTr="008F16F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04" w:rsidRPr="00543CA3" w:rsidRDefault="00606204" w:rsidP="008F16F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04" w:rsidRPr="00543CA3" w:rsidRDefault="00606204" w:rsidP="008F16F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04" w:rsidRPr="00543CA3" w:rsidRDefault="00606204" w:rsidP="008F16F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04" w:rsidRPr="00543CA3" w:rsidRDefault="00606204" w:rsidP="008F16F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04" w:rsidRPr="00543CA3" w:rsidRDefault="00606204" w:rsidP="008F16F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04" w:rsidRPr="00543CA3" w:rsidRDefault="00606204" w:rsidP="008F16F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04" w:rsidRPr="00543CA3" w:rsidRDefault="00606204" w:rsidP="008F16F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04" w:rsidRPr="00543CA3" w:rsidRDefault="00606204" w:rsidP="008F16F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606204" w:rsidRPr="00543CA3" w:rsidTr="008F16F1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204" w:rsidRPr="00A01AAF" w:rsidRDefault="00606204" w:rsidP="008F16F1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606204" w:rsidRPr="00A01AAF" w:rsidRDefault="00606204" w:rsidP="008F16F1">
            <w:pPr>
              <w:ind w:firstLine="0"/>
              <w:jc w:val="center"/>
              <w:rPr>
                <w:rFonts w:ascii="Times New Roman" w:hAnsi="Times New Roman"/>
              </w:rPr>
            </w:pPr>
            <w:r w:rsidRPr="00A01AAF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04" w:rsidRPr="00606204" w:rsidRDefault="00606204" w:rsidP="008F16F1">
            <w:pPr>
              <w:ind w:firstLine="0"/>
              <w:jc w:val="both"/>
            </w:pPr>
            <w:r w:rsidRPr="00606204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4C" w:rsidRPr="004F044C" w:rsidRDefault="004F044C" w:rsidP="004F044C">
            <w:pPr>
              <w:spacing w:after="200" w:line="276" w:lineRule="auto"/>
              <w:ind w:firstLine="0"/>
              <w:rPr>
                <w:rFonts w:ascii="Times New Roman" w:hAnsi="Times New Roman"/>
                <w:u w:val="single"/>
              </w:rPr>
            </w:pPr>
            <w:r w:rsidRPr="004F044C">
              <w:rPr>
                <w:rFonts w:ascii="Times New Roman" w:hAnsi="Times New Roman"/>
                <w:u w:val="single"/>
              </w:rPr>
              <w:t xml:space="preserve">«Текущий ремонт фасада жилого дома № 93 по </w:t>
            </w:r>
            <w:r w:rsidRPr="004F044C">
              <w:rPr>
                <w:rFonts w:ascii="Times New Roman" w:hAnsi="Times New Roman"/>
                <w:u w:val="single"/>
              </w:rPr>
              <w:br/>
              <w:t>пр. Независимости Первомайского района г. Минска»</w:t>
            </w:r>
          </w:p>
          <w:p w:rsidR="00606204" w:rsidRPr="004F044C" w:rsidRDefault="00606204" w:rsidP="008F16F1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204" w:rsidRPr="004F044C" w:rsidRDefault="00606204" w:rsidP="008F16F1">
            <w:pPr>
              <w:ind w:firstLine="0"/>
              <w:jc w:val="center"/>
              <w:rPr>
                <w:rFonts w:ascii="Times New Roman" w:hAnsi="Times New Roman"/>
              </w:rPr>
            </w:pPr>
            <w:r w:rsidRPr="004F044C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204" w:rsidRPr="004F044C" w:rsidRDefault="004F044C" w:rsidP="008F16F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4F044C">
              <w:rPr>
                <w:rFonts w:ascii="Times New Roman" w:eastAsia="Times New Roman" w:hAnsi="Times New Roman"/>
                <w:u w:val="single"/>
                <w:lang w:eastAsia="ru-RU"/>
              </w:rPr>
              <w:t>239892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204" w:rsidRDefault="00606204" w:rsidP="008F16F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606204" w:rsidRPr="00010CFE" w:rsidRDefault="00606204" w:rsidP="008F16F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204" w:rsidRPr="00010CFE" w:rsidRDefault="00606204" w:rsidP="008F16F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204" w:rsidRPr="00010CFE" w:rsidRDefault="00606204" w:rsidP="008F16F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606204" w:rsidRPr="00543CA3" w:rsidTr="008F16F1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204" w:rsidRPr="00A01AAF" w:rsidRDefault="00606204" w:rsidP="008F16F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04" w:rsidRPr="00606204" w:rsidRDefault="00606204" w:rsidP="008F16F1">
            <w:pPr>
              <w:ind w:firstLine="0"/>
              <w:jc w:val="both"/>
            </w:pPr>
            <w:r w:rsidRPr="00606204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4C" w:rsidRPr="004F044C" w:rsidRDefault="004F044C" w:rsidP="004F044C">
            <w:pPr>
              <w:spacing w:after="200" w:line="276" w:lineRule="auto"/>
              <w:ind w:firstLine="0"/>
              <w:rPr>
                <w:rFonts w:ascii="Times New Roman" w:hAnsi="Times New Roman"/>
                <w:u w:val="single"/>
              </w:rPr>
            </w:pPr>
            <w:r w:rsidRPr="004F044C">
              <w:rPr>
                <w:rFonts w:ascii="Times New Roman" w:hAnsi="Times New Roman"/>
                <w:u w:val="single"/>
              </w:rPr>
              <w:t xml:space="preserve">«Текущий ремонт фасада жилого дома № 91 по </w:t>
            </w:r>
            <w:r w:rsidRPr="004F044C">
              <w:rPr>
                <w:rFonts w:ascii="Times New Roman" w:hAnsi="Times New Roman"/>
                <w:u w:val="single"/>
              </w:rPr>
              <w:br/>
              <w:t>пр. Независимости Первомайского района г. Минска»</w:t>
            </w:r>
          </w:p>
          <w:p w:rsidR="00606204" w:rsidRPr="004F044C" w:rsidRDefault="00606204" w:rsidP="008F16F1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204" w:rsidRPr="004F044C" w:rsidRDefault="00606204" w:rsidP="008F16F1">
            <w:pPr>
              <w:ind w:firstLine="0"/>
              <w:jc w:val="center"/>
              <w:rPr>
                <w:rFonts w:ascii="Times New Roman" w:hAnsi="Times New Roman"/>
              </w:rPr>
            </w:pPr>
            <w:r w:rsidRPr="004F044C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204" w:rsidRPr="004F044C" w:rsidRDefault="004F044C" w:rsidP="008F16F1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4F044C">
              <w:rPr>
                <w:rFonts w:ascii="Times New Roman" w:eastAsia="Times New Roman" w:hAnsi="Times New Roman"/>
                <w:u w:val="single"/>
                <w:lang w:eastAsia="ru-RU"/>
              </w:rPr>
              <w:t>344170</w:t>
            </w:r>
          </w:p>
          <w:p w:rsidR="00606204" w:rsidRPr="004F044C" w:rsidRDefault="00606204" w:rsidP="008F16F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204" w:rsidRDefault="00606204" w:rsidP="008F16F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606204" w:rsidRPr="00010CFE" w:rsidRDefault="00606204" w:rsidP="008F16F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204" w:rsidRPr="00010CFE" w:rsidRDefault="00606204" w:rsidP="008F16F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204" w:rsidRPr="00010CFE" w:rsidRDefault="00606204" w:rsidP="008F16F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606204" w:rsidRDefault="00606204" w:rsidP="0060620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606204" w:rsidRPr="00543CA3" w:rsidRDefault="00606204" w:rsidP="0060620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606204" w:rsidRPr="00543CA3" w:rsidRDefault="00606204" w:rsidP="0060620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606204" w:rsidRPr="00543CA3" w:rsidRDefault="00606204" w:rsidP="0060620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606204" w:rsidRDefault="00606204" w:rsidP="0060620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06204" w:rsidRDefault="00606204" w:rsidP="0060620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06204" w:rsidRDefault="00606204" w:rsidP="0060620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06204" w:rsidRDefault="00606204" w:rsidP="0060620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06204" w:rsidRPr="00C41413" w:rsidRDefault="00606204" w:rsidP="0060620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F044C" w:rsidRDefault="004F044C" w:rsidP="004F04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F044C" w:rsidRDefault="004F044C" w:rsidP="004F04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70C48" w:rsidRDefault="00A70C48" w:rsidP="004F04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70C48" w:rsidRDefault="00A70C48" w:rsidP="004F04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70C48" w:rsidRDefault="00A70C48" w:rsidP="004F04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70C48" w:rsidRDefault="00A70C48" w:rsidP="004F04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70C48" w:rsidRDefault="00A70C48" w:rsidP="004F04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70C48" w:rsidRDefault="00A70C48" w:rsidP="004F04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F044C" w:rsidRDefault="004F044C" w:rsidP="004F044C">
      <w:pPr>
        <w:ind w:left="8647" w:firstLine="0"/>
        <w:rPr>
          <w:rFonts w:ascii="Times New Roman" w:hAnsi="Times New Roman"/>
          <w:sz w:val="24"/>
          <w:szCs w:val="24"/>
        </w:rPr>
      </w:pPr>
    </w:p>
    <w:p w:rsidR="004F044C" w:rsidRPr="00543CA3" w:rsidRDefault="004F044C" w:rsidP="004F044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4F044C" w:rsidRPr="00543CA3" w:rsidRDefault="004F044C" w:rsidP="004F044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4F044C" w:rsidRPr="00543CA3" w:rsidRDefault="004F044C" w:rsidP="004F044C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4F044C" w:rsidRPr="00543CA3" w:rsidRDefault="004F044C" w:rsidP="004F044C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4F044C" w:rsidRDefault="004F044C" w:rsidP="004F044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4F044C" w:rsidRPr="00543CA3" w:rsidRDefault="004F044C" w:rsidP="004F044C">
      <w:pPr>
        <w:ind w:left="8647" w:firstLine="0"/>
        <w:rPr>
          <w:rFonts w:ascii="Times New Roman" w:hAnsi="Times New Roman"/>
          <w:sz w:val="24"/>
          <w:szCs w:val="24"/>
        </w:rPr>
      </w:pPr>
    </w:p>
    <w:p w:rsidR="004F044C" w:rsidRPr="00543CA3" w:rsidRDefault="004F044C" w:rsidP="004F044C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4F044C" w:rsidRPr="00543CA3" w:rsidRDefault="004F044C" w:rsidP="004F044C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4F044C" w:rsidRPr="00543CA3" w:rsidRDefault="004F044C" w:rsidP="004F044C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4F044C" w:rsidRPr="00543CA3" w:rsidTr="008F16F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44C" w:rsidRPr="00543CA3" w:rsidRDefault="004F044C" w:rsidP="008F16F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44C" w:rsidRPr="00543CA3" w:rsidRDefault="004F044C" w:rsidP="008F16F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4F044C" w:rsidRPr="00543CA3" w:rsidRDefault="004F044C" w:rsidP="008F16F1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44C" w:rsidRPr="00543CA3" w:rsidRDefault="004F044C" w:rsidP="008F16F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44C" w:rsidRPr="00543CA3" w:rsidRDefault="004F044C" w:rsidP="008F16F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44C" w:rsidRPr="00543CA3" w:rsidRDefault="004F044C" w:rsidP="008F16F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4C" w:rsidRPr="00543CA3" w:rsidRDefault="004F044C" w:rsidP="008F16F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4F044C" w:rsidRPr="00543CA3" w:rsidRDefault="004F044C" w:rsidP="008F16F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4F044C" w:rsidRPr="00543CA3" w:rsidRDefault="004F044C" w:rsidP="008F16F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44C" w:rsidRPr="00543CA3" w:rsidRDefault="004F044C" w:rsidP="008F16F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44C" w:rsidRPr="00543CA3" w:rsidRDefault="004F044C" w:rsidP="008F16F1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4F044C" w:rsidRPr="00543CA3" w:rsidTr="008F16F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4C" w:rsidRPr="00543CA3" w:rsidRDefault="004F044C" w:rsidP="008F16F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4C" w:rsidRPr="00543CA3" w:rsidRDefault="004F044C" w:rsidP="008F16F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4C" w:rsidRPr="00543CA3" w:rsidRDefault="004F044C" w:rsidP="008F16F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4C" w:rsidRPr="00543CA3" w:rsidRDefault="004F044C" w:rsidP="008F16F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4C" w:rsidRPr="00543CA3" w:rsidRDefault="004F044C" w:rsidP="008F16F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4C" w:rsidRPr="00543CA3" w:rsidRDefault="004F044C" w:rsidP="008F16F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4C" w:rsidRPr="00543CA3" w:rsidRDefault="004F044C" w:rsidP="008F16F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4C" w:rsidRPr="00543CA3" w:rsidRDefault="004F044C" w:rsidP="008F16F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4F044C" w:rsidRPr="00543CA3" w:rsidTr="008F16F1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4C" w:rsidRPr="00A01AAF" w:rsidRDefault="004F044C" w:rsidP="008F16F1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4F044C" w:rsidRPr="00A01AAF" w:rsidRDefault="004F044C" w:rsidP="008F16F1">
            <w:pPr>
              <w:ind w:firstLine="0"/>
              <w:jc w:val="center"/>
              <w:rPr>
                <w:rFonts w:ascii="Times New Roman" w:hAnsi="Times New Roman"/>
              </w:rPr>
            </w:pPr>
            <w:r w:rsidRPr="00A01AAF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4C" w:rsidRPr="004F044C" w:rsidRDefault="008F16F1" w:rsidP="004F044C">
            <w:pPr>
              <w:ind w:firstLine="0"/>
              <w:jc w:val="both"/>
            </w:pPr>
            <w:r>
              <w:rPr>
                <w:rFonts w:ascii="Times New Roman" w:hAnsi="Times New Roman"/>
                <w:u w:val="single"/>
              </w:rPr>
              <w:t>43.22.11.2</w:t>
            </w:r>
            <w:r w:rsidR="004F044C" w:rsidRPr="004F044C">
              <w:rPr>
                <w:rFonts w:ascii="Times New Roman" w:hAnsi="Times New Roman"/>
                <w:u w:val="single"/>
              </w:rPr>
              <w:t xml:space="preserve">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4C" w:rsidRPr="004F044C" w:rsidRDefault="004F044C" w:rsidP="008F16F1">
            <w:pPr>
              <w:ind w:firstLine="0"/>
              <w:jc w:val="both"/>
              <w:rPr>
                <w:rFonts w:ascii="Times New Roman" w:hAnsi="Times New Roman"/>
              </w:rPr>
            </w:pPr>
            <w:r w:rsidRPr="004F044C">
              <w:rPr>
                <w:rFonts w:ascii="Times New Roman" w:hAnsi="Times New Roman"/>
                <w:u w:val="single"/>
              </w:rPr>
              <w:t>«Текущий ремонт системы горячего водоснабжения в жилом доме по адресу: г. Минск, пр. Независимости, д.91 (Т4) п.1-9»</w:t>
            </w:r>
            <w:r w:rsidRPr="004F044C">
              <w:rPr>
                <w:rFonts w:ascii="Times New Roman" w:eastAsia="Times New Roman" w:hAnsi="Times New Roman"/>
                <w:lang w:eastAsia="ru-RU"/>
              </w:rPr>
              <w:t>______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4C" w:rsidRPr="004F044C" w:rsidRDefault="004F044C" w:rsidP="008F16F1">
            <w:pPr>
              <w:ind w:firstLine="0"/>
              <w:jc w:val="center"/>
              <w:rPr>
                <w:rFonts w:ascii="Times New Roman" w:hAnsi="Times New Roman"/>
              </w:rPr>
            </w:pPr>
            <w:r w:rsidRPr="004F044C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4C" w:rsidRPr="004F044C" w:rsidRDefault="00A70C48" w:rsidP="00AE257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18731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4C" w:rsidRDefault="004F044C" w:rsidP="008F16F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4F044C" w:rsidRPr="00010CFE" w:rsidRDefault="004F044C" w:rsidP="008F16F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4C" w:rsidRPr="00010CFE" w:rsidRDefault="004F044C" w:rsidP="008F16F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4C" w:rsidRPr="00010CFE" w:rsidRDefault="004F044C" w:rsidP="008F16F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4F044C" w:rsidRPr="00543CA3" w:rsidTr="008F16F1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4C" w:rsidRPr="00A01AAF" w:rsidRDefault="004F044C" w:rsidP="008F16F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4C" w:rsidRPr="004F044C" w:rsidRDefault="008F16F1" w:rsidP="008F16F1">
            <w:pPr>
              <w:ind w:firstLine="0"/>
              <w:jc w:val="both"/>
            </w:pPr>
            <w:r>
              <w:rPr>
                <w:rFonts w:ascii="Times New Roman" w:hAnsi="Times New Roman"/>
                <w:u w:val="single"/>
              </w:rPr>
              <w:t>43.22.11</w:t>
            </w:r>
            <w:r w:rsidR="004F044C" w:rsidRPr="004F044C">
              <w:rPr>
                <w:rFonts w:ascii="Times New Roman" w:hAnsi="Times New Roman"/>
                <w:u w:val="single"/>
              </w:rPr>
              <w:t>.</w:t>
            </w:r>
            <w:r>
              <w:rPr>
                <w:rFonts w:ascii="Times New Roman" w:hAnsi="Times New Roman"/>
                <w:u w:val="single"/>
              </w:rPr>
              <w:t>2</w:t>
            </w:r>
            <w:r w:rsidR="004F044C" w:rsidRPr="004F044C">
              <w:rPr>
                <w:rFonts w:ascii="Times New Roman" w:hAnsi="Times New Roman"/>
                <w:u w:val="single"/>
              </w:rPr>
              <w:t xml:space="preserve">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4C" w:rsidRPr="004F044C" w:rsidRDefault="004F044C" w:rsidP="004F044C">
            <w:pPr>
              <w:ind w:firstLine="0"/>
              <w:jc w:val="both"/>
              <w:rPr>
                <w:rFonts w:ascii="Times New Roman" w:hAnsi="Times New Roman"/>
                <w:u w:val="single"/>
              </w:rPr>
            </w:pPr>
            <w:r w:rsidRPr="004F044C">
              <w:rPr>
                <w:rFonts w:ascii="Times New Roman" w:hAnsi="Times New Roman"/>
                <w:u w:val="single"/>
              </w:rPr>
              <w:t>«Текущий ремонт системы горячего водоснабжения в жилом доме</w:t>
            </w:r>
            <w:r w:rsidR="00AE2577">
              <w:rPr>
                <w:rFonts w:ascii="Times New Roman" w:hAnsi="Times New Roman"/>
                <w:u w:val="single"/>
              </w:rPr>
              <w:t>3</w:t>
            </w:r>
            <w:r w:rsidRPr="004F044C">
              <w:rPr>
                <w:rFonts w:ascii="Times New Roman" w:hAnsi="Times New Roman"/>
                <w:u w:val="single"/>
              </w:rPr>
              <w:t xml:space="preserve"> по адресу: г. Минск, пр. Независимости, д.91 (Т4) п.10-14»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4C" w:rsidRPr="004F044C" w:rsidRDefault="004F044C" w:rsidP="008F16F1">
            <w:pPr>
              <w:ind w:firstLine="0"/>
              <w:jc w:val="center"/>
              <w:rPr>
                <w:rFonts w:ascii="Times New Roman" w:hAnsi="Times New Roman"/>
              </w:rPr>
            </w:pPr>
            <w:r w:rsidRPr="004F044C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4C" w:rsidRPr="004F044C" w:rsidRDefault="00A70C48" w:rsidP="008F16F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17764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4C" w:rsidRDefault="004F044C" w:rsidP="008F16F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4F044C" w:rsidRPr="00010CFE" w:rsidRDefault="004F044C" w:rsidP="008F16F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4C" w:rsidRPr="00010CFE" w:rsidRDefault="004F044C" w:rsidP="008F16F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4C" w:rsidRPr="00010CFE" w:rsidRDefault="004F044C" w:rsidP="008F16F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4F044C" w:rsidRPr="00543CA3" w:rsidTr="008F16F1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4C" w:rsidRPr="00A01AAF" w:rsidRDefault="004F044C" w:rsidP="008F16F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4C" w:rsidRPr="004F044C" w:rsidRDefault="008F16F1" w:rsidP="004F044C">
            <w:pPr>
              <w:ind w:firstLine="0"/>
              <w:jc w:val="both"/>
            </w:pPr>
            <w:r>
              <w:rPr>
                <w:rFonts w:ascii="Times New Roman" w:hAnsi="Times New Roman"/>
                <w:u w:val="single"/>
              </w:rPr>
              <w:t>43.22.11.2</w:t>
            </w:r>
            <w:r w:rsidR="004F044C" w:rsidRPr="004F044C">
              <w:rPr>
                <w:rFonts w:ascii="Times New Roman" w:hAnsi="Times New Roman"/>
                <w:u w:val="single"/>
              </w:rPr>
              <w:t xml:space="preserve">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4C" w:rsidRPr="004F044C" w:rsidRDefault="004F044C" w:rsidP="004F044C">
            <w:pPr>
              <w:ind w:firstLine="0"/>
              <w:jc w:val="both"/>
              <w:rPr>
                <w:rFonts w:ascii="Times New Roman" w:hAnsi="Times New Roman"/>
                <w:u w:val="single"/>
              </w:rPr>
            </w:pPr>
            <w:r w:rsidRPr="004F044C">
              <w:rPr>
                <w:rFonts w:ascii="Times New Roman" w:hAnsi="Times New Roman"/>
                <w:u w:val="single"/>
              </w:rPr>
              <w:t>«Текущий ремонт системы горячего водоснабжения в жилом доме по адресу: г. Минск, пр. Независимости, д.91 (Т3) п.10-14»</w:t>
            </w:r>
            <w:r w:rsidRPr="004F044C">
              <w:rPr>
                <w:rFonts w:ascii="Times New Roman" w:eastAsia="Times New Roman" w:hAnsi="Times New Roman"/>
                <w:lang w:eastAsia="ru-RU"/>
              </w:rPr>
              <w:t>____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4C" w:rsidRPr="004F044C" w:rsidRDefault="004F044C" w:rsidP="008F16F1">
            <w:pPr>
              <w:ind w:firstLine="0"/>
              <w:jc w:val="center"/>
              <w:rPr>
                <w:rFonts w:ascii="Times New Roman" w:hAnsi="Times New Roman"/>
              </w:rPr>
            </w:pPr>
            <w:r w:rsidRPr="004F044C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4C" w:rsidRPr="004F044C" w:rsidRDefault="00A70C48" w:rsidP="008F16F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22397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4C" w:rsidRDefault="004F044C" w:rsidP="008F16F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4F044C" w:rsidRPr="00010CFE" w:rsidRDefault="004F044C" w:rsidP="008F16F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4C" w:rsidRPr="00010CFE" w:rsidRDefault="004F044C" w:rsidP="008F16F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4C" w:rsidRPr="00010CFE" w:rsidRDefault="004F044C" w:rsidP="008F16F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4F044C" w:rsidRPr="00543CA3" w:rsidTr="008F16F1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4C" w:rsidRPr="00A01AAF" w:rsidRDefault="004F044C" w:rsidP="008F16F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4C" w:rsidRPr="004F044C" w:rsidRDefault="004F044C" w:rsidP="008F16F1">
            <w:pPr>
              <w:ind w:firstLine="0"/>
              <w:jc w:val="both"/>
            </w:pPr>
            <w:r w:rsidRPr="004F044C">
              <w:rPr>
                <w:rFonts w:ascii="Times New Roman" w:hAnsi="Times New Roman"/>
                <w:u w:val="single"/>
              </w:rPr>
              <w:t>43.22.1</w:t>
            </w:r>
            <w:r w:rsidR="008F16F1">
              <w:rPr>
                <w:rFonts w:ascii="Times New Roman" w:hAnsi="Times New Roman"/>
                <w:u w:val="single"/>
              </w:rPr>
              <w:t>1</w:t>
            </w:r>
            <w:r w:rsidRPr="004F044C">
              <w:rPr>
                <w:rFonts w:ascii="Times New Roman" w:hAnsi="Times New Roman"/>
                <w:u w:val="single"/>
              </w:rPr>
              <w:t>.</w:t>
            </w:r>
            <w:r w:rsidR="008F16F1">
              <w:rPr>
                <w:rFonts w:ascii="Times New Roman" w:hAnsi="Times New Roman"/>
                <w:u w:val="single"/>
              </w:rPr>
              <w:t>2</w:t>
            </w:r>
            <w:r w:rsidRPr="004F044C">
              <w:rPr>
                <w:rFonts w:ascii="Times New Roman" w:hAnsi="Times New Roman"/>
                <w:u w:val="single"/>
              </w:rPr>
              <w:t xml:space="preserve">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4C" w:rsidRPr="004F044C" w:rsidRDefault="004F044C" w:rsidP="004F044C">
            <w:pPr>
              <w:ind w:firstLine="0"/>
              <w:jc w:val="both"/>
              <w:rPr>
                <w:rFonts w:ascii="Times New Roman" w:hAnsi="Times New Roman"/>
                <w:u w:val="single"/>
              </w:rPr>
            </w:pPr>
            <w:r w:rsidRPr="004F044C">
              <w:rPr>
                <w:rFonts w:ascii="Times New Roman" w:hAnsi="Times New Roman"/>
                <w:u w:val="single"/>
              </w:rPr>
              <w:t>«Текущий ремонт системы горячего водоснабжения в жилом доме по адресу: г. Минск, пр. Независимости, д.91 (Т3) п.1-9»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4C" w:rsidRPr="004F044C" w:rsidRDefault="004F044C" w:rsidP="008F16F1">
            <w:pPr>
              <w:ind w:firstLine="0"/>
              <w:jc w:val="center"/>
              <w:rPr>
                <w:rFonts w:ascii="Times New Roman" w:hAnsi="Times New Roman"/>
              </w:rPr>
            </w:pPr>
            <w:r w:rsidRPr="004F044C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4C" w:rsidRPr="004F044C" w:rsidRDefault="00A70C48" w:rsidP="008F16F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27791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4C" w:rsidRDefault="004F044C" w:rsidP="008F16F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4F044C" w:rsidRPr="00010CFE" w:rsidRDefault="004F044C" w:rsidP="008F16F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4C" w:rsidRPr="00010CFE" w:rsidRDefault="004F044C" w:rsidP="008F16F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4C" w:rsidRPr="00010CFE" w:rsidRDefault="004F044C" w:rsidP="008F16F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4F044C" w:rsidRDefault="004F044C" w:rsidP="004F044C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4F044C" w:rsidRPr="00543CA3" w:rsidRDefault="004F044C" w:rsidP="004F044C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4F044C" w:rsidRPr="00543CA3" w:rsidRDefault="004F044C" w:rsidP="004F044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4F044C" w:rsidRPr="00543CA3" w:rsidRDefault="004F044C" w:rsidP="004F044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4F044C" w:rsidRDefault="004F044C" w:rsidP="004F04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F044C" w:rsidRDefault="004F044C" w:rsidP="004F04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06204" w:rsidRPr="00C41413" w:rsidRDefault="00606204" w:rsidP="00FC25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C25FA" w:rsidRDefault="00FC25F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ind w:left="8647" w:firstLine="0"/>
        <w:rPr>
          <w:rFonts w:ascii="Times New Roman" w:hAnsi="Times New Roman"/>
          <w:sz w:val="24"/>
          <w:szCs w:val="24"/>
        </w:rPr>
      </w:pPr>
    </w:p>
    <w:p w:rsidR="00DB77C4" w:rsidRPr="00543CA3" w:rsidRDefault="00DB77C4" w:rsidP="00DB77C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DB77C4" w:rsidRPr="00543CA3" w:rsidRDefault="00DB77C4" w:rsidP="00DB77C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DB77C4" w:rsidRPr="00543CA3" w:rsidRDefault="00DB77C4" w:rsidP="00DB77C4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DB77C4" w:rsidRPr="00543CA3" w:rsidRDefault="00DB77C4" w:rsidP="00DB77C4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DB77C4" w:rsidRDefault="00DB77C4" w:rsidP="00DB77C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DB77C4" w:rsidRPr="00543CA3" w:rsidRDefault="00DB77C4" w:rsidP="00DB77C4">
      <w:pPr>
        <w:ind w:left="8647" w:firstLine="0"/>
        <w:rPr>
          <w:rFonts w:ascii="Times New Roman" w:hAnsi="Times New Roman"/>
          <w:sz w:val="24"/>
          <w:szCs w:val="24"/>
        </w:rPr>
      </w:pPr>
    </w:p>
    <w:p w:rsidR="00DB77C4" w:rsidRPr="00543CA3" w:rsidRDefault="00DB77C4" w:rsidP="00DB77C4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DB77C4" w:rsidRPr="00543CA3" w:rsidRDefault="00DB77C4" w:rsidP="00DB77C4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DB77C4" w:rsidRPr="00543CA3" w:rsidRDefault="00DB77C4" w:rsidP="00DB77C4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lastRenderedPageBreak/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DB77C4" w:rsidRPr="00543CA3" w:rsidTr="00C4666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DB77C4" w:rsidRPr="00543CA3" w:rsidTr="00C4666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DB77C4" w:rsidRPr="00543CA3" w:rsidTr="00C4666F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A01AAF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DB77C4" w:rsidRPr="00A01AAF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A01AAF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7C4" w:rsidRPr="004F044C" w:rsidRDefault="00DB77C4" w:rsidP="00C4666F">
            <w:pPr>
              <w:ind w:firstLine="0"/>
              <w:jc w:val="both"/>
            </w:pPr>
            <w:r>
              <w:rPr>
                <w:rFonts w:ascii="Times New Roman" w:hAnsi="Times New Roman"/>
                <w:u w:val="single"/>
              </w:rPr>
              <w:t>43.22.11.2</w:t>
            </w:r>
            <w:r w:rsidRPr="004F044C">
              <w:rPr>
                <w:rFonts w:ascii="Times New Roman" w:hAnsi="Times New Roman"/>
                <w:u w:val="single"/>
              </w:rPr>
              <w:t xml:space="preserve">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DB77C4" w:rsidRDefault="00DB77C4" w:rsidP="00C4666F">
            <w:pPr>
              <w:ind w:firstLine="0"/>
              <w:jc w:val="both"/>
              <w:rPr>
                <w:rFonts w:ascii="Times New Roman" w:hAnsi="Times New Roman"/>
              </w:rPr>
            </w:pPr>
            <w:r w:rsidRPr="00DB77C4">
              <w:rPr>
                <w:rFonts w:ascii="Times New Roman" w:hAnsi="Times New Roman"/>
                <w:u w:val="single"/>
              </w:rPr>
              <w:t>Текущий ремонт системы горячего водоснабжения по адресу: г. Минск, ул. Я.Коласа, д.50-1 п.1,2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4F044C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4F044C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4F044C" w:rsidRDefault="00DB77C4" w:rsidP="00C4666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17269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Default="00DB77C4" w:rsidP="00C4666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DB77C4" w:rsidRPr="00010CFE" w:rsidRDefault="00DB77C4" w:rsidP="00C4666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010CFE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010CFE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DB77C4" w:rsidRPr="00543CA3" w:rsidTr="00C4666F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A01AAF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7C4" w:rsidRPr="004F044C" w:rsidRDefault="00DB77C4" w:rsidP="00C4666F">
            <w:pPr>
              <w:ind w:firstLine="0"/>
              <w:jc w:val="both"/>
            </w:pPr>
            <w:r>
              <w:rPr>
                <w:rFonts w:ascii="Times New Roman" w:hAnsi="Times New Roman"/>
                <w:u w:val="single"/>
              </w:rPr>
              <w:t>43.22.11</w:t>
            </w:r>
            <w:r w:rsidRPr="004F044C">
              <w:rPr>
                <w:rFonts w:ascii="Times New Roman" w:hAnsi="Times New Roman"/>
                <w:u w:val="single"/>
              </w:rPr>
              <w:t>.</w:t>
            </w:r>
            <w:r>
              <w:rPr>
                <w:rFonts w:ascii="Times New Roman" w:hAnsi="Times New Roman"/>
                <w:u w:val="single"/>
              </w:rPr>
              <w:t>2</w:t>
            </w:r>
            <w:r w:rsidRPr="004F044C">
              <w:rPr>
                <w:rFonts w:ascii="Times New Roman" w:hAnsi="Times New Roman"/>
                <w:u w:val="single"/>
              </w:rPr>
              <w:t xml:space="preserve">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DB77C4" w:rsidRDefault="00DB77C4" w:rsidP="00C4666F">
            <w:pPr>
              <w:ind w:firstLine="0"/>
              <w:jc w:val="both"/>
              <w:rPr>
                <w:rFonts w:ascii="Times New Roman" w:hAnsi="Times New Roman"/>
                <w:u w:val="single"/>
              </w:rPr>
            </w:pPr>
            <w:r w:rsidRPr="00DB77C4">
              <w:rPr>
                <w:rFonts w:ascii="Times New Roman" w:hAnsi="Times New Roman"/>
                <w:u w:val="single"/>
              </w:rPr>
              <w:t>Текущий ремонт системы горячего водоснабжения по адресу: г. Минск, ул.  К.Туровского, д.4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4F044C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4F044C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4F044C" w:rsidRDefault="00DB77C4" w:rsidP="00C4666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854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Default="00DB77C4" w:rsidP="00C4666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DB77C4" w:rsidRPr="00010CFE" w:rsidRDefault="00DB77C4" w:rsidP="00C4666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010CFE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010CFE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DB77C4" w:rsidRDefault="00DB77C4" w:rsidP="00DB77C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DB77C4" w:rsidRPr="00543CA3" w:rsidRDefault="00DB77C4" w:rsidP="00DB77C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DB77C4" w:rsidRPr="00543CA3" w:rsidRDefault="00DB77C4" w:rsidP="00DB77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DB77C4" w:rsidRPr="00543CA3" w:rsidRDefault="00DB77C4" w:rsidP="00DB77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Pr="00C41413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AE257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Pr="00543CA3" w:rsidRDefault="00AE2577" w:rsidP="00AE257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AE2577" w:rsidRPr="00543CA3" w:rsidRDefault="00AE2577" w:rsidP="00AE257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AE2577" w:rsidRPr="00543CA3" w:rsidRDefault="00AE2577" w:rsidP="00AE2577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AE2577" w:rsidRPr="00543CA3" w:rsidRDefault="00AE2577" w:rsidP="00AE2577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AE2577" w:rsidRDefault="00AE2577" w:rsidP="00AE257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AE2577" w:rsidRPr="00543CA3" w:rsidRDefault="00AE2577" w:rsidP="00AE2577">
      <w:pPr>
        <w:ind w:left="8647" w:firstLine="0"/>
        <w:rPr>
          <w:rFonts w:ascii="Times New Roman" w:hAnsi="Times New Roman"/>
          <w:sz w:val="24"/>
          <w:szCs w:val="24"/>
        </w:rPr>
      </w:pPr>
    </w:p>
    <w:p w:rsidR="00AE2577" w:rsidRPr="00543CA3" w:rsidRDefault="00AE2577" w:rsidP="00AE2577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AE2577" w:rsidRPr="00543CA3" w:rsidRDefault="00AE2577" w:rsidP="00AE2577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AE2577" w:rsidRPr="00543CA3" w:rsidRDefault="00AE2577" w:rsidP="00AE2577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AE2577" w:rsidRPr="00543CA3" w:rsidTr="00AE257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577" w:rsidRPr="00543CA3" w:rsidRDefault="00AE2577" w:rsidP="00AE257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577" w:rsidRPr="00543CA3" w:rsidRDefault="00AE2577" w:rsidP="00AE257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AE2577" w:rsidRPr="00543CA3" w:rsidRDefault="00AE2577" w:rsidP="00AE2577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577" w:rsidRPr="00543CA3" w:rsidRDefault="00AE2577" w:rsidP="00AE257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577" w:rsidRPr="00543CA3" w:rsidRDefault="00AE2577" w:rsidP="00AE257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577" w:rsidRPr="00543CA3" w:rsidRDefault="00AE2577" w:rsidP="00AE257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77" w:rsidRPr="00543CA3" w:rsidRDefault="00AE2577" w:rsidP="00AE257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AE2577" w:rsidRPr="00543CA3" w:rsidRDefault="00AE2577" w:rsidP="00AE257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AE2577" w:rsidRPr="00543CA3" w:rsidRDefault="00AE2577" w:rsidP="00AE257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577" w:rsidRPr="00543CA3" w:rsidRDefault="00AE2577" w:rsidP="00AE257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577" w:rsidRPr="00543CA3" w:rsidRDefault="00AE2577" w:rsidP="00AE2577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AE2577" w:rsidRPr="00543CA3" w:rsidTr="00AE257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77" w:rsidRPr="00543CA3" w:rsidRDefault="00AE2577" w:rsidP="00AE257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77" w:rsidRPr="00543CA3" w:rsidRDefault="00AE2577" w:rsidP="00AE257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77" w:rsidRPr="00543CA3" w:rsidRDefault="00AE2577" w:rsidP="00AE257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77" w:rsidRPr="00543CA3" w:rsidRDefault="00AE2577" w:rsidP="00AE257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77" w:rsidRPr="00543CA3" w:rsidRDefault="00AE2577" w:rsidP="00AE257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77" w:rsidRPr="00543CA3" w:rsidRDefault="00AE2577" w:rsidP="00AE257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77" w:rsidRPr="00543CA3" w:rsidRDefault="00AE2577" w:rsidP="00AE257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77" w:rsidRPr="00543CA3" w:rsidRDefault="00AE2577" w:rsidP="00AE257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AE2577" w:rsidRPr="00543CA3" w:rsidTr="00AE2577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77" w:rsidRPr="00B62801" w:rsidRDefault="00AE2577" w:rsidP="00AE2577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AE2577" w:rsidRPr="00B62801" w:rsidRDefault="00AE2577" w:rsidP="00AE2577">
            <w:pPr>
              <w:ind w:firstLine="0"/>
              <w:jc w:val="center"/>
              <w:rPr>
                <w:rFonts w:ascii="Times New Roman" w:hAnsi="Times New Roman"/>
              </w:rPr>
            </w:pPr>
            <w:r w:rsidRPr="00B62801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577" w:rsidRPr="00B62801" w:rsidRDefault="00AE2577" w:rsidP="00AE2577">
            <w:pPr>
              <w:ind w:firstLine="0"/>
            </w:pPr>
            <w:r w:rsidRPr="00B62801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77" w:rsidRPr="00C20E4B" w:rsidRDefault="00AE2577" w:rsidP="00AE2577">
            <w:pPr>
              <w:ind w:firstLine="0"/>
              <w:jc w:val="both"/>
              <w:rPr>
                <w:rFonts w:ascii="Times New Roman" w:hAnsi="Times New Roman"/>
              </w:rPr>
            </w:pPr>
            <w:r w:rsidRPr="00C20E4B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жилого дома по адресу: г. Минск, пр. Независимости, д.113 кв. 25а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77" w:rsidRPr="005B3B05" w:rsidRDefault="00AE2577" w:rsidP="00AE2577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77" w:rsidRDefault="00AE2577" w:rsidP="00AE2577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16220</w:t>
            </w:r>
          </w:p>
          <w:p w:rsidR="00AE2577" w:rsidRPr="005B3B05" w:rsidRDefault="00AE2577" w:rsidP="00AE257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77" w:rsidRDefault="00AE2577" w:rsidP="00AE257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AE2577" w:rsidRPr="00010CFE" w:rsidRDefault="00AE2577" w:rsidP="00AE2577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77" w:rsidRPr="00010CFE" w:rsidRDefault="00AE2577" w:rsidP="00AE257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77" w:rsidRPr="00010CFE" w:rsidRDefault="00AE2577" w:rsidP="00AE257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AE2577" w:rsidRPr="00543CA3" w:rsidTr="00AE2577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77" w:rsidRPr="00B62801" w:rsidRDefault="00AE2577" w:rsidP="00AE257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577" w:rsidRPr="00B62801" w:rsidRDefault="00AE2577" w:rsidP="00AE2577">
            <w:pPr>
              <w:ind w:firstLine="0"/>
            </w:pPr>
            <w:r w:rsidRPr="00B62801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77" w:rsidRPr="00C20E4B" w:rsidRDefault="00AE2577" w:rsidP="00AE2577">
            <w:pPr>
              <w:ind w:firstLine="0"/>
              <w:jc w:val="both"/>
              <w:rPr>
                <w:rFonts w:ascii="Times New Roman" w:hAnsi="Times New Roman"/>
              </w:rPr>
            </w:pPr>
            <w:r w:rsidRPr="00C20E4B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жилого дома по адресу: г. Минск, ул. Калинина, д.25 кв. 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77" w:rsidRPr="005B3B05" w:rsidRDefault="00AE2577" w:rsidP="00AE2577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77" w:rsidRDefault="00AE2577" w:rsidP="00AE2577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12183</w:t>
            </w:r>
          </w:p>
          <w:p w:rsidR="00AE2577" w:rsidRPr="005B3B05" w:rsidRDefault="00AE2577" w:rsidP="00AE257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77" w:rsidRDefault="00AE2577" w:rsidP="00AE257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AE2577" w:rsidRPr="00010CFE" w:rsidRDefault="00AE2577" w:rsidP="00AE2577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77" w:rsidRPr="00010CFE" w:rsidRDefault="00AE2577" w:rsidP="00AE257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77" w:rsidRPr="00010CFE" w:rsidRDefault="00AE2577" w:rsidP="00AE257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AE2577" w:rsidRPr="00543CA3" w:rsidTr="00AE2577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77" w:rsidRPr="00B62801" w:rsidRDefault="00AE2577" w:rsidP="00AE257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577" w:rsidRPr="00B62801" w:rsidRDefault="00AE2577" w:rsidP="00AE2577">
            <w:pPr>
              <w:ind w:firstLine="0"/>
            </w:pPr>
            <w:r w:rsidRPr="00B62801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77" w:rsidRPr="00C20E4B" w:rsidRDefault="00AE2577" w:rsidP="00AE2577">
            <w:pPr>
              <w:ind w:firstLine="0"/>
              <w:jc w:val="both"/>
              <w:rPr>
                <w:rFonts w:ascii="Times New Roman" w:hAnsi="Times New Roman"/>
              </w:rPr>
            </w:pPr>
            <w:r w:rsidRPr="00C20E4B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жилого дома по адресу: г. Минск, ул. Калиновского, д.24 п.3,4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77" w:rsidRPr="005B3B05" w:rsidRDefault="00AE2577" w:rsidP="00AE2577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77" w:rsidRDefault="00AE2577" w:rsidP="00AE2577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10616</w:t>
            </w:r>
          </w:p>
          <w:p w:rsidR="00AE2577" w:rsidRPr="005B3B05" w:rsidRDefault="00AE2577" w:rsidP="00AE257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77" w:rsidRDefault="00AE2577" w:rsidP="00AE257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AE2577" w:rsidRPr="00010CFE" w:rsidRDefault="00AE2577" w:rsidP="00AE2577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77" w:rsidRPr="00010CFE" w:rsidRDefault="00AE2577" w:rsidP="00AE257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577" w:rsidRPr="00010CFE" w:rsidRDefault="00AE2577" w:rsidP="00AE257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AE2577" w:rsidRDefault="00AE2577" w:rsidP="00AE2577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AE2577" w:rsidRPr="00543CA3" w:rsidRDefault="00AE2577" w:rsidP="00AE2577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AE2577" w:rsidRDefault="00AE2577" w:rsidP="00AE257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2577" w:rsidRPr="00543CA3" w:rsidRDefault="00AE2577" w:rsidP="00AE257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AE2577" w:rsidRPr="0068464F" w:rsidRDefault="00AE2577" w:rsidP="00AE257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2577" w:rsidRPr="00543CA3" w:rsidRDefault="00AE2577" w:rsidP="00AE257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AE2577" w:rsidRPr="0068464F" w:rsidRDefault="00AE2577" w:rsidP="00AE257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2577" w:rsidRDefault="00AE2577" w:rsidP="00AE257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AE2577" w:rsidRDefault="00AE2577" w:rsidP="00AE257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AE257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AE257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Pr="00543CA3" w:rsidRDefault="00C20E4B" w:rsidP="00C20E4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C20E4B" w:rsidRDefault="00C20E4B" w:rsidP="00C20E4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Pr="00543CA3" w:rsidRDefault="00C20E4B" w:rsidP="00C20E4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C20E4B" w:rsidRPr="00543CA3" w:rsidRDefault="00C20E4B" w:rsidP="00C20E4B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C20E4B" w:rsidRPr="00543CA3" w:rsidRDefault="00C20E4B" w:rsidP="00C20E4B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C20E4B" w:rsidRDefault="00C20E4B" w:rsidP="00C20E4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C20E4B" w:rsidRPr="00543CA3" w:rsidRDefault="00C20E4B" w:rsidP="00C20E4B">
      <w:pPr>
        <w:ind w:left="8647" w:firstLine="0"/>
        <w:rPr>
          <w:rFonts w:ascii="Times New Roman" w:hAnsi="Times New Roman"/>
          <w:sz w:val="24"/>
          <w:szCs w:val="24"/>
        </w:rPr>
      </w:pPr>
    </w:p>
    <w:p w:rsidR="00C20E4B" w:rsidRPr="00543CA3" w:rsidRDefault="00C20E4B" w:rsidP="00C20E4B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C20E4B" w:rsidRPr="00543CA3" w:rsidRDefault="00C20E4B" w:rsidP="00C20E4B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C20E4B" w:rsidRPr="00543CA3" w:rsidRDefault="00C20E4B" w:rsidP="00C20E4B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C20E4B" w:rsidRPr="00543CA3" w:rsidTr="00CE10F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E4B" w:rsidRPr="00543CA3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E4B" w:rsidRPr="00543CA3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C20E4B" w:rsidRPr="00543CA3" w:rsidRDefault="00C20E4B" w:rsidP="00CE10F3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E4B" w:rsidRPr="00543CA3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E4B" w:rsidRPr="00543CA3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</w:t>
            </w:r>
            <w:r>
              <w:rPr>
                <w:rFonts w:ascii="Times New Roman" w:hAnsi="Times New Roman"/>
              </w:rPr>
              <w:lastRenderedPageBreak/>
              <w:t>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E4B" w:rsidRPr="00543CA3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Pr="00543CA3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C20E4B" w:rsidRPr="00543CA3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от 31 декабря 2008г.</w:t>
            </w:r>
          </w:p>
          <w:p w:rsidR="00C20E4B" w:rsidRPr="00543CA3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E4B" w:rsidRPr="00543CA3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E4B" w:rsidRPr="00543CA3" w:rsidRDefault="00C20E4B" w:rsidP="00CE10F3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C20E4B" w:rsidRPr="00543CA3" w:rsidTr="00CE10F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E4B" w:rsidRPr="00543CA3" w:rsidRDefault="00C20E4B" w:rsidP="00CE10F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E4B" w:rsidRPr="00543CA3" w:rsidRDefault="00C20E4B" w:rsidP="00CE10F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E4B" w:rsidRPr="00543CA3" w:rsidRDefault="00C20E4B" w:rsidP="00CE10F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E4B" w:rsidRPr="00543CA3" w:rsidRDefault="00C20E4B" w:rsidP="00CE10F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E4B" w:rsidRPr="00543CA3" w:rsidRDefault="00C20E4B" w:rsidP="00CE10F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E4B" w:rsidRPr="00543CA3" w:rsidRDefault="00C20E4B" w:rsidP="00CE10F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E4B" w:rsidRPr="00543CA3" w:rsidRDefault="00C20E4B" w:rsidP="00CE10F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E4B" w:rsidRPr="00543CA3" w:rsidRDefault="00C20E4B" w:rsidP="00CE10F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C20E4B" w:rsidRPr="00543CA3" w:rsidTr="00CE10F3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Pr="001D3987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C20E4B" w:rsidRPr="001D3987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4B" w:rsidRPr="00281D51" w:rsidRDefault="00C20E4B" w:rsidP="00CE10F3">
            <w:pPr>
              <w:ind w:firstLine="0"/>
            </w:pPr>
            <w:r w:rsidRPr="00281D51">
              <w:rPr>
                <w:rFonts w:ascii="Times New Roman" w:eastAsia="Times New Roman" w:hAnsi="Times New Roman"/>
                <w:u w:val="single"/>
                <w:lang w:eastAsia="ru-RU"/>
              </w:rPr>
              <w:t>43.22.11.100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Pr="00C20E4B" w:rsidRDefault="00C20E4B" w:rsidP="00CE10F3">
            <w:pPr>
              <w:ind w:firstLine="0"/>
              <w:jc w:val="both"/>
              <w:rPr>
                <w:rFonts w:ascii="Times New Roman" w:hAnsi="Times New Roman"/>
              </w:rPr>
            </w:pPr>
            <w:r w:rsidRPr="00C20E4B">
              <w:rPr>
                <w:rFonts w:ascii="Times New Roman" w:hAnsi="Times New Roman"/>
                <w:u w:val="single"/>
              </w:rPr>
              <w:t>Текущий ремонт системы холодного водоснабжения в жилом доме по адресу: г. Минск, пр. Независимости, д.91, п.1-9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Pr="0078237E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Pr="0078237E" w:rsidRDefault="00A70C48" w:rsidP="00CE10F3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27565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Default="00C20E4B" w:rsidP="00CE10F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C20E4B" w:rsidRPr="00010CFE" w:rsidRDefault="00C20E4B" w:rsidP="00CE10F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Pr="00010CFE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Pr="00010CFE" w:rsidRDefault="00C20E4B" w:rsidP="00C20E4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C20E4B" w:rsidRPr="00543CA3" w:rsidTr="00CE10F3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Pr="001D3987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4B" w:rsidRPr="00281D51" w:rsidRDefault="00C20E4B" w:rsidP="00CE10F3">
            <w:pPr>
              <w:ind w:firstLine="0"/>
            </w:pPr>
            <w:r w:rsidRPr="00281D51">
              <w:rPr>
                <w:rFonts w:ascii="Times New Roman" w:eastAsia="Times New Roman" w:hAnsi="Times New Roman"/>
                <w:u w:val="single"/>
                <w:lang w:eastAsia="ru-RU"/>
              </w:rPr>
              <w:t>43.22.11.100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Pr="00C20E4B" w:rsidRDefault="00C20E4B" w:rsidP="00CE10F3">
            <w:pPr>
              <w:ind w:firstLine="0"/>
              <w:jc w:val="both"/>
              <w:rPr>
                <w:rFonts w:ascii="Times New Roman" w:hAnsi="Times New Roman"/>
              </w:rPr>
            </w:pPr>
            <w:r w:rsidRPr="00C20E4B">
              <w:rPr>
                <w:rFonts w:ascii="Times New Roman" w:hAnsi="Times New Roman"/>
                <w:u w:val="single"/>
              </w:rPr>
              <w:t>Текущий ремонт системы холодного водоснабжения в жилом доме по адресу: г. Минск, пр. Независимости, д.91, п.10-14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Pr="0078237E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Pr="0078237E" w:rsidRDefault="00C20E4B" w:rsidP="00CE10F3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20592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Default="00C20E4B" w:rsidP="00CE10F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C20E4B" w:rsidRPr="00010CFE" w:rsidRDefault="00C20E4B" w:rsidP="00CE10F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Pr="00010CFE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Pr="00010CFE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C20E4B" w:rsidRDefault="00C20E4B" w:rsidP="00C20E4B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C20E4B" w:rsidRPr="00543CA3" w:rsidRDefault="00C20E4B" w:rsidP="00C20E4B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C20E4B" w:rsidRDefault="00C20E4B" w:rsidP="00C20E4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0E4B" w:rsidRPr="00543CA3" w:rsidRDefault="00C20E4B" w:rsidP="00C20E4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C20E4B" w:rsidRPr="0068464F" w:rsidRDefault="00C20E4B" w:rsidP="00C20E4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0E4B" w:rsidRPr="00543CA3" w:rsidRDefault="00C20E4B" w:rsidP="00C20E4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C20E4B" w:rsidRPr="0068464F" w:rsidRDefault="00C20E4B" w:rsidP="00C20E4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0E4B" w:rsidRDefault="00C20E4B" w:rsidP="00C20E4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C20E4B" w:rsidRPr="00C41413" w:rsidRDefault="00C20E4B" w:rsidP="00C20E4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C20E4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C20E4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2577" w:rsidRDefault="00AE2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C20E4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Pr="00543CA3" w:rsidRDefault="00C20E4B" w:rsidP="00C20E4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C20E4B" w:rsidRPr="00543CA3" w:rsidRDefault="00C20E4B" w:rsidP="00C20E4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C20E4B" w:rsidRPr="00543CA3" w:rsidRDefault="00C20E4B" w:rsidP="00C20E4B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C20E4B" w:rsidRPr="00543CA3" w:rsidRDefault="00C20E4B" w:rsidP="00C20E4B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C20E4B" w:rsidRDefault="00C20E4B" w:rsidP="00C20E4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C20E4B" w:rsidRPr="00543CA3" w:rsidRDefault="00C20E4B" w:rsidP="00C20E4B">
      <w:pPr>
        <w:ind w:left="8647" w:firstLine="0"/>
        <w:rPr>
          <w:rFonts w:ascii="Times New Roman" w:hAnsi="Times New Roman"/>
          <w:sz w:val="24"/>
          <w:szCs w:val="24"/>
        </w:rPr>
      </w:pPr>
    </w:p>
    <w:p w:rsidR="00C20E4B" w:rsidRPr="00543CA3" w:rsidRDefault="00C20E4B" w:rsidP="00C20E4B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C20E4B" w:rsidRPr="00543CA3" w:rsidRDefault="00C20E4B" w:rsidP="00C20E4B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C20E4B" w:rsidRPr="00543CA3" w:rsidRDefault="00C20E4B" w:rsidP="00C20E4B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C20E4B" w:rsidRPr="00543CA3" w:rsidTr="00CE10F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E4B" w:rsidRPr="00543CA3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E4B" w:rsidRPr="00543CA3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C20E4B" w:rsidRPr="00543CA3" w:rsidRDefault="00C20E4B" w:rsidP="00CE10F3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E4B" w:rsidRPr="00543CA3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E4B" w:rsidRPr="00543CA3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E4B" w:rsidRPr="00543CA3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Pr="00543CA3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C20E4B" w:rsidRPr="00543CA3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C20E4B" w:rsidRPr="00543CA3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E4B" w:rsidRPr="00543CA3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E4B" w:rsidRPr="00543CA3" w:rsidRDefault="00C20E4B" w:rsidP="00CE10F3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C20E4B" w:rsidRPr="00543CA3" w:rsidTr="00CE10F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E4B" w:rsidRPr="00543CA3" w:rsidRDefault="00C20E4B" w:rsidP="00CE10F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E4B" w:rsidRPr="00543CA3" w:rsidRDefault="00C20E4B" w:rsidP="00CE10F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E4B" w:rsidRPr="00C20E4B" w:rsidRDefault="00C20E4B" w:rsidP="00CE10F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C20E4B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E4B" w:rsidRPr="00543CA3" w:rsidRDefault="00C20E4B" w:rsidP="00CE10F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E4B" w:rsidRPr="00543CA3" w:rsidRDefault="00C20E4B" w:rsidP="00CE10F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E4B" w:rsidRPr="00543CA3" w:rsidRDefault="00C20E4B" w:rsidP="00CE10F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E4B" w:rsidRPr="00543CA3" w:rsidRDefault="00C20E4B" w:rsidP="00CE10F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E4B" w:rsidRPr="00543CA3" w:rsidRDefault="00C20E4B" w:rsidP="00CE10F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C20E4B" w:rsidRPr="00543CA3" w:rsidTr="00CE10F3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Pr="00A01AAF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C20E4B" w:rsidRPr="00A01AAF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 w:rsidRPr="00A01AAF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4B" w:rsidRPr="00606204" w:rsidRDefault="00C20E4B" w:rsidP="00CE10F3">
            <w:pPr>
              <w:ind w:firstLine="0"/>
              <w:jc w:val="both"/>
            </w:pPr>
            <w:r w:rsidRPr="00606204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Pr="00C20E4B" w:rsidRDefault="00C20E4B" w:rsidP="00CE10F3">
            <w:pPr>
              <w:ind w:firstLine="0"/>
              <w:jc w:val="both"/>
              <w:rPr>
                <w:rFonts w:ascii="Times New Roman" w:hAnsi="Times New Roman"/>
              </w:rPr>
            </w:pPr>
            <w:r w:rsidRPr="00C20E4B">
              <w:rPr>
                <w:rFonts w:ascii="Times New Roman" w:hAnsi="Times New Roman"/>
                <w:u w:val="single"/>
              </w:rPr>
              <w:t>Текущий ремонт фасада жилого дома № 4 по ул. Чернышевского</w:t>
            </w:r>
            <w:r w:rsidR="00CE10F3">
              <w:rPr>
                <w:rFonts w:ascii="Times New Roman" w:hAnsi="Times New Roman"/>
                <w:u w:val="single"/>
              </w:rPr>
              <w:t>, ул. Макаенка, д.5</w:t>
            </w:r>
            <w:r w:rsidRPr="00C20E4B">
              <w:rPr>
                <w:rFonts w:ascii="Times New Roman" w:hAnsi="Times New Roman"/>
                <w:u w:val="single"/>
              </w:rPr>
              <w:t xml:space="preserve"> Первомайского района г. Минска</w:t>
            </w:r>
            <w:r w:rsidRPr="00C20E4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Pr="005051E2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Default="00CE10F3" w:rsidP="00CE10F3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66651</w:t>
            </w:r>
          </w:p>
          <w:p w:rsidR="00C20E4B" w:rsidRPr="005051E2" w:rsidRDefault="00C20E4B" w:rsidP="00CE10F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Default="00C20E4B" w:rsidP="00CE10F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C20E4B" w:rsidRPr="00010CFE" w:rsidRDefault="00C20E4B" w:rsidP="00CE10F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Pr="00010CFE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Pr="00010CFE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C20E4B" w:rsidRPr="00543CA3" w:rsidTr="00CE10F3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Pr="00A01AAF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4B" w:rsidRPr="00606204" w:rsidRDefault="00C20E4B" w:rsidP="00CE10F3">
            <w:pPr>
              <w:ind w:firstLine="0"/>
              <w:jc w:val="both"/>
            </w:pPr>
            <w:r w:rsidRPr="00606204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Pr="00C20E4B" w:rsidRDefault="00C20E4B" w:rsidP="00CE10F3">
            <w:pPr>
              <w:ind w:firstLine="0"/>
              <w:jc w:val="both"/>
              <w:rPr>
                <w:rFonts w:ascii="Times New Roman" w:hAnsi="Times New Roman"/>
              </w:rPr>
            </w:pPr>
            <w:r w:rsidRPr="00C20E4B">
              <w:rPr>
                <w:rFonts w:ascii="Times New Roman" w:hAnsi="Times New Roman"/>
                <w:u w:val="single"/>
              </w:rPr>
              <w:t>Текущий ремонт фасада  жилого дома № 4 по ул. Гинтовта Первомайского района г. Минска</w:t>
            </w:r>
            <w:r w:rsidRPr="00C20E4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Pr="005051E2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Default="00C20E4B" w:rsidP="00CE10F3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97645</w:t>
            </w:r>
          </w:p>
          <w:p w:rsidR="00C20E4B" w:rsidRPr="005051E2" w:rsidRDefault="00C20E4B" w:rsidP="00CE10F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Default="00C20E4B" w:rsidP="00CE10F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C20E4B" w:rsidRPr="00010CFE" w:rsidRDefault="00C20E4B" w:rsidP="00CE10F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Pr="00010CFE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Pr="00010CFE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C20E4B" w:rsidRPr="00543CA3" w:rsidTr="00CE10F3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Pr="00A01AAF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4B" w:rsidRPr="00606204" w:rsidRDefault="00C20E4B" w:rsidP="00CE10F3">
            <w:pPr>
              <w:ind w:firstLine="0"/>
              <w:jc w:val="both"/>
            </w:pPr>
            <w:r w:rsidRPr="00606204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Pr="00C20E4B" w:rsidRDefault="00C20E4B" w:rsidP="00CE10F3">
            <w:pPr>
              <w:ind w:firstLine="0"/>
              <w:jc w:val="both"/>
              <w:rPr>
                <w:rFonts w:ascii="Times New Roman" w:hAnsi="Times New Roman"/>
              </w:rPr>
            </w:pPr>
            <w:r w:rsidRPr="00C20E4B">
              <w:rPr>
                <w:rFonts w:ascii="Times New Roman" w:hAnsi="Times New Roman"/>
                <w:u w:val="single"/>
              </w:rPr>
              <w:t>Текущий ремонт фасада жилого дома № 66 по ул. Городецкая Первомайского района г. Минска</w:t>
            </w:r>
            <w:r w:rsidRPr="00C20E4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Pr="005051E2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Default="00C20E4B" w:rsidP="00CE10F3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74253</w:t>
            </w:r>
          </w:p>
          <w:p w:rsidR="00C20E4B" w:rsidRPr="005051E2" w:rsidRDefault="00C20E4B" w:rsidP="00CE10F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Default="00C20E4B" w:rsidP="00CE10F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C20E4B" w:rsidRPr="00010CFE" w:rsidRDefault="00C20E4B" w:rsidP="00CE10F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lastRenderedPageBreak/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Pr="00010CFE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Pr="00010CFE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C20E4B" w:rsidRPr="00543CA3" w:rsidTr="00CE10F3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Pr="00A01AAF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4B" w:rsidRPr="00606204" w:rsidRDefault="00C20E4B" w:rsidP="00CE10F3">
            <w:pPr>
              <w:ind w:firstLine="0"/>
              <w:jc w:val="both"/>
            </w:pPr>
            <w:r w:rsidRPr="00606204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Pr="00C20E4B" w:rsidRDefault="00C20E4B" w:rsidP="00CE10F3">
            <w:pPr>
              <w:ind w:firstLine="0"/>
              <w:jc w:val="both"/>
              <w:rPr>
                <w:rFonts w:ascii="Times New Roman" w:hAnsi="Times New Roman"/>
              </w:rPr>
            </w:pPr>
            <w:r w:rsidRPr="00C20E4B">
              <w:rPr>
                <w:rFonts w:ascii="Times New Roman" w:hAnsi="Times New Roman"/>
                <w:u w:val="single"/>
              </w:rPr>
              <w:t>Текущий ремонт фасада жилого дома № 58 по ул. Городецкая Первомайского района г. Минска</w:t>
            </w:r>
            <w:r w:rsidRPr="00C20E4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Pr="005051E2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Default="00C20E4B" w:rsidP="00CE10F3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93891</w:t>
            </w:r>
          </w:p>
          <w:p w:rsidR="00C20E4B" w:rsidRPr="005051E2" w:rsidRDefault="00C20E4B" w:rsidP="00CE10F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Default="00C20E4B" w:rsidP="00CE10F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C20E4B" w:rsidRPr="00010CFE" w:rsidRDefault="00C20E4B" w:rsidP="00CE10F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Pr="00010CFE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Pr="00010CFE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C02D36" w:rsidRPr="00543CA3" w:rsidTr="00CE10F3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D36" w:rsidRPr="00A01AAF" w:rsidRDefault="00C02D36" w:rsidP="00CE10F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36" w:rsidRPr="00606204" w:rsidRDefault="00C02D36" w:rsidP="00CE10F3">
            <w:pPr>
              <w:ind w:firstLine="0"/>
              <w:jc w:val="both"/>
            </w:pPr>
            <w:r w:rsidRPr="00606204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D36" w:rsidRPr="00C20E4B" w:rsidRDefault="00C02D36" w:rsidP="00C02D36">
            <w:pPr>
              <w:ind w:firstLine="0"/>
              <w:jc w:val="both"/>
              <w:rPr>
                <w:rFonts w:ascii="Times New Roman" w:hAnsi="Times New Roman"/>
              </w:rPr>
            </w:pPr>
            <w:r w:rsidRPr="00C20E4B">
              <w:rPr>
                <w:rFonts w:ascii="Times New Roman" w:hAnsi="Times New Roman"/>
                <w:u w:val="single"/>
              </w:rPr>
              <w:t xml:space="preserve">Текущий ремонт фасада жилых домов  по адресам: г. Минск, </w:t>
            </w:r>
            <w:r>
              <w:rPr>
                <w:rFonts w:ascii="Times New Roman" w:hAnsi="Times New Roman"/>
                <w:u w:val="single"/>
              </w:rPr>
              <w:t>ул. Макаенка, д.</w:t>
            </w:r>
            <w:r w:rsidRPr="00C20E4B">
              <w:rPr>
                <w:rFonts w:ascii="Times New Roman" w:hAnsi="Times New Roman"/>
                <w:u w:val="single"/>
              </w:rPr>
              <w:t>13а</w:t>
            </w:r>
            <w:r w:rsidRPr="00C20E4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D36" w:rsidRPr="005051E2" w:rsidRDefault="00C02D36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 w:rsidRPr="005051E2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D36" w:rsidRDefault="00C02D36" w:rsidP="00CE10F3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18005</w:t>
            </w:r>
          </w:p>
          <w:p w:rsidR="00C02D36" w:rsidRPr="005051E2" w:rsidRDefault="00C02D36" w:rsidP="00CE10F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D36" w:rsidRDefault="00C02D36" w:rsidP="00CE10F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C02D36" w:rsidRPr="00010CFE" w:rsidRDefault="00C02D36" w:rsidP="00CE10F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D36" w:rsidRPr="00010CFE" w:rsidRDefault="00C02D36" w:rsidP="00CE10F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D36" w:rsidRPr="00010CFE" w:rsidRDefault="00C02D36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C20E4B" w:rsidRDefault="00C20E4B" w:rsidP="00C20E4B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C20E4B" w:rsidRPr="00543CA3" w:rsidRDefault="00C20E4B" w:rsidP="00C20E4B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C20E4B" w:rsidRPr="00543CA3" w:rsidRDefault="00C20E4B" w:rsidP="00C20E4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C20E4B" w:rsidRPr="00543CA3" w:rsidRDefault="00C20E4B" w:rsidP="00C20E4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C20E4B" w:rsidRDefault="00C20E4B" w:rsidP="00C20E4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C20E4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C20E4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C20E4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C20E4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C20E4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C20E4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C20E4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C20E4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C20E4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C20E4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C20E4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0E4B" w:rsidRDefault="00C20E4B" w:rsidP="00C20E4B">
      <w:pPr>
        <w:spacing w:line="240" w:lineRule="exact"/>
        <w:ind w:firstLine="0"/>
        <w:rPr>
          <w:rFonts w:ascii="Times New Roman" w:hAnsi="Times New Roman"/>
          <w:sz w:val="30"/>
          <w:szCs w:val="30"/>
          <w:lang w:val="en-US"/>
        </w:rPr>
      </w:pPr>
    </w:p>
    <w:p w:rsidR="00104241" w:rsidRDefault="00104241" w:rsidP="00C20E4B">
      <w:pPr>
        <w:ind w:left="8647" w:firstLine="0"/>
        <w:rPr>
          <w:rFonts w:ascii="Times New Roman" w:hAnsi="Times New Roman"/>
          <w:sz w:val="24"/>
          <w:szCs w:val="24"/>
        </w:rPr>
      </w:pPr>
    </w:p>
    <w:p w:rsidR="00104241" w:rsidRDefault="00104241" w:rsidP="00C20E4B">
      <w:pPr>
        <w:ind w:left="8647" w:firstLine="0"/>
        <w:rPr>
          <w:rFonts w:ascii="Times New Roman" w:hAnsi="Times New Roman"/>
          <w:sz w:val="24"/>
          <w:szCs w:val="24"/>
        </w:rPr>
      </w:pPr>
    </w:p>
    <w:p w:rsidR="00104241" w:rsidRDefault="00104241" w:rsidP="00C20E4B">
      <w:pPr>
        <w:ind w:left="8647" w:firstLine="0"/>
        <w:rPr>
          <w:rFonts w:ascii="Times New Roman" w:hAnsi="Times New Roman"/>
          <w:sz w:val="24"/>
          <w:szCs w:val="24"/>
        </w:rPr>
      </w:pPr>
    </w:p>
    <w:p w:rsidR="00104241" w:rsidRDefault="00104241" w:rsidP="00C20E4B">
      <w:pPr>
        <w:ind w:left="8647" w:firstLine="0"/>
        <w:rPr>
          <w:rFonts w:ascii="Times New Roman" w:hAnsi="Times New Roman"/>
          <w:sz w:val="24"/>
          <w:szCs w:val="24"/>
        </w:rPr>
      </w:pPr>
    </w:p>
    <w:p w:rsidR="00104241" w:rsidRDefault="00104241" w:rsidP="00C20E4B">
      <w:pPr>
        <w:ind w:left="8647" w:firstLine="0"/>
        <w:rPr>
          <w:rFonts w:ascii="Times New Roman" w:hAnsi="Times New Roman"/>
          <w:sz w:val="24"/>
          <w:szCs w:val="24"/>
        </w:rPr>
      </w:pPr>
    </w:p>
    <w:p w:rsidR="00104241" w:rsidRDefault="00104241" w:rsidP="00C20E4B">
      <w:pPr>
        <w:ind w:left="8647" w:firstLine="0"/>
        <w:rPr>
          <w:rFonts w:ascii="Times New Roman" w:hAnsi="Times New Roman"/>
          <w:sz w:val="24"/>
          <w:szCs w:val="24"/>
        </w:rPr>
      </w:pPr>
    </w:p>
    <w:p w:rsidR="00104241" w:rsidRDefault="00104241" w:rsidP="00C20E4B">
      <w:pPr>
        <w:ind w:left="8647" w:firstLine="0"/>
        <w:rPr>
          <w:rFonts w:ascii="Times New Roman" w:hAnsi="Times New Roman"/>
          <w:sz w:val="24"/>
          <w:szCs w:val="24"/>
        </w:rPr>
      </w:pPr>
    </w:p>
    <w:p w:rsidR="00104241" w:rsidRDefault="00104241" w:rsidP="00C20E4B">
      <w:pPr>
        <w:ind w:left="8647" w:firstLine="0"/>
        <w:rPr>
          <w:rFonts w:ascii="Times New Roman" w:hAnsi="Times New Roman"/>
          <w:sz w:val="24"/>
          <w:szCs w:val="24"/>
        </w:rPr>
      </w:pPr>
    </w:p>
    <w:p w:rsidR="00104241" w:rsidRDefault="00104241" w:rsidP="00C20E4B">
      <w:pPr>
        <w:ind w:left="8647" w:firstLine="0"/>
        <w:rPr>
          <w:rFonts w:ascii="Times New Roman" w:hAnsi="Times New Roman"/>
          <w:sz w:val="24"/>
          <w:szCs w:val="24"/>
        </w:rPr>
      </w:pPr>
    </w:p>
    <w:p w:rsidR="00104241" w:rsidRDefault="00104241" w:rsidP="00C20E4B">
      <w:pPr>
        <w:ind w:left="8647" w:firstLine="0"/>
        <w:rPr>
          <w:rFonts w:ascii="Times New Roman" w:hAnsi="Times New Roman"/>
          <w:sz w:val="24"/>
          <w:szCs w:val="24"/>
        </w:rPr>
      </w:pPr>
    </w:p>
    <w:p w:rsidR="00104241" w:rsidRDefault="00104241" w:rsidP="00C20E4B">
      <w:pPr>
        <w:ind w:left="8647" w:firstLine="0"/>
        <w:rPr>
          <w:rFonts w:ascii="Times New Roman" w:hAnsi="Times New Roman"/>
          <w:sz w:val="24"/>
          <w:szCs w:val="24"/>
        </w:rPr>
      </w:pPr>
    </w:p>
    <w:p w:rsidR="00104241" w:rsidRDefault="00104241" w:rsidP="00C20E4B">
      <w:pPr>
        <w:ind w:left="8647" w:firstLine="0"/>
        <w:rPr>
          <w:rFonts w:ascii="Times New Roman" w:hAnsi="Times New Roman"/>
          <w:sz w:val="24"/>
          <w:szCs w:val="24"/>
        </w:rPr>
      </w:pPr>
    </w:p>
    <w:p w:rsidR="00104241" w:rsidRDefault="00104241" w:rsidP="00C20E4B">
      <w:pPr>
        <w:ind w:left="8647" w:firstLine="0"/>
        <w:rPr>
          <w:rFonts w:ascii="Times New Roman" w:hAnsi="Times New Roman"/>
          <w:sz w:val="24"/>
          <w:szCs w:val="24"/>
        </w:rPr>
      </w:pPr>
    </w:p>
    <w:p w:rsidR="00104241" w:rsidRDefault="00104241" w:rsidP="00C20E4B">
      <w:pPr>
        <w:ind w:left="8647" w:firstLine="0"/>
        <w:rPr>
          <w:rFonts w:ascii="Times New Roman" w:hAnsi="Times New Roman"/>
          <w:sz w:val="24"/>
          <w:szCs w:val="24"/>
        </w:rPr>
      </w:pPr>
    </w:p>
    <w:p w:rsidR="00104241" w:rsidRDefault="00104241" w:rsidP="00C20E4B">
      <w:pPr>
        <w:ind w:left="8647" w:firstLine="0"/>
        <w:rPr>
          <w:rFonts w:ascii="Times New Roman" w:hAnsi="Times New Roman"/>
          <w:sz w:val="24"/>
          <w:szCs w:val="24"/>
        </w:rPr>
      </w:pPr>
    </w:p>
    <w:p w:rsidR="00104241" w:rsidRDefault="00104241" w:rsidP="00C20E4B">
      <w:pPr>
        <w:ind w:left="8647" w:firstLine="0"/>
        <w:rPr>
          <w:rFonts w:ascii="Times New Roman" w:hAnsi="Times New Roman"/>
          <w:sz w:val="24"/>
          <w:szCs w:val="24"/>
        </w:rPr>
      </w:pPr>
    </w:p>
    <w:p w:rsidR="00104241" w:rsidRDefault="00104241" w:rsidP="00C20E4B">
      <w:pPr>
        <w:ind w:left="8647" w:firstLine="0"/>
        <w:rPr>
          <w:rFonts w:ascii="Times New Roman" w:hAnsi="Times New Roman"/>
          <w:sz w:val="24"/>
          <w:szCs w:val="24"/>
        </w:rPr>
      </w:pPr>
    </w:p>
    <w:p w:rsidR="00104241" w:rsidRDefault="00104241" w:rsidP="00C20E4B">
      <w:pPr>
        <w:ind w:left="8647" w:firstLine="0"/>
        <w:rPr>
          <w:rFonts w:ascii="Times New Roman" w:hAnsi="Times New Roman"/>
          <w:sz w:val="24"/>
          <w:szCs w:val="24"/>
        </w:rPr>
      </w:pPr>
    </w:p>
    <w:p w:rsidR="00104241" w:rsidRDefault="00104241" w:rsidP="00C20E4B">
      <w:pPr>
        <w:ind w:left="8647" w:firstLine="0"/>
        <w:rPr>
          <w:rFonts w:ascii="Times New Roman" w:hAnsi="Times New Roman"/>
          <w:sz w:val="24"/>
          <w:szCs w:val="24"/>
        </w:rPr>
      </w:pPr>
    </w:p>
    <w:p w:rsidR="00104241" w:rsidRDefault="00104241" w:rsidP="00C20E4B">
      <w:pPr>
        <w:ind w:left="8647" w:firstLine="0"/>
        <w:rPr>
          <w:rFonts w:ascii="Times New Roman" w:hAnsi="Times New Roman"/>
          <w:sz w:val="24"/>
          <w:szCs w:val="24"/>
        </w:rPr>
      </w:pPr>
    </w:p>
    <w:p w:rsidR="00C20E4B" w:rsidRPr="00543CA3" w:rsidRDefault="00C20E4B" w:rsidP="00C20E4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C20E4B" w:rsidRPr="00543CA3" w:rsidRDefault="00C20E4B" w:rsidP="00C20E4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C20E4B" w:rsidRPr="00543CA3" w:rsidRDefault="00C20E4B" w:rsidP="00C20E4B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C20E4B" w:rsidRPr="00543CA3" w:rsidRDefault="00C20E4B" w:rsidP="00C20E4B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C20E4B" w:rsidRDefault="00C20E4B" w:rsidP="00C20E4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C20E4B" w:rsidRPr="00543CA3" w:rsidRDefault="00C20E4B" w:rsidP="00C20E4B">
      <w:pPr>
        <w:ind w:left="8647" w:firstLine="0"/>
        <w:rPr>
          <w:rFonts w:ascii="Times New Roman" w:hAnsi="Times New Roman"/>
          <w:sz w:val="24"/>
          <w:szCs w:val="24"/>
        </w:rPr>
      </w:pPr>
    </w:p>
    <w:p w:rsidR="00C20E4B" w:rsidRPr="00543CA3" w:rsidRDefault="00C20E4B" w:rsidP="00C20E4B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 w:rsidR="00663DB2"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C20E4B" w:rsidRPr="00543CA3" w:rsidRDefault="00C20E4B" w:rsidP="00C20E4B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C20E4B" w:rsidRPr="00543CA3" w:rsidRDefault="00C20E4B" w:rsidP="00C20E4B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C20E4B" w:rsidRPr="00543CA3" w:rsidTr="00CE10F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E4B" w:rsidRPr="00543CA3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E4B" w:rsidRPr="00543CA3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C20E4B" w:rsidRPr="00543CA3" w:rsidRDefault="00C20E4B" w:rsidP="00CE10F3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E4B" w:rsidRPr="00543CA3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E4B" w:rsidRPr="00543CA3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E4B" w:rsidRPr="00543CA3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E4B" w:rsidRPr="00543CA3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C20E4B" w:rsidRPr="00543CA3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C20E4B" w:rsidRPr="00543CA3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E4B" w:rsidRPr="00543CA3" w:rsidRDefault="00C20E4B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E4B" w:rsidRPr="00543CA3" w:rsidRDefault="00C20E4B" w:rsidP="00CE10F3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C20E4B" w:rsidRPr="00543CA3" w:rsidTr="00CE10F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E4B" w:rsidRPr="00543CA3" w:rsidRDefault="00C20E4B" w:rsidP="00CE10F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E4B" w:rsidRPr="00543CA3" w:rsidRDefault="00C20E4B" w:rsidP="00CE10F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E4B" w:rsidRPr="00543CA3" w:rsidRDefault="00C20E4B" w:rsidP="00CE10F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E4B" w:rsidRPr="00543CA3" w:rsidRDefault="00C20E4B" w:rsidP="00CE10F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E4B" w:rsidRPr="00543CA3" w:rsidRDefault="00C20E4B" w:rsidP="00CE10F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E4B" w:rsidRPr="00543CA3" w:rsidRDefault="00C20E4B" w:rsidP="00CE10F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E4B" w:rsidRPr="00543CA3" w:rsidRDefault="00C20E4B" w:rsidP="00CE10F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E4B" w:rsidRPr="00543CA3" w:rsidRDefault="00C20E4B" w:rsidP="00CE10F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104241" w:rsidRPr="00543CA3" w:rsidTr="00CE10F3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241" w:rsidRPr="00B62801" w:rsidRDefault="00104241" w:rsidP="00CE10F3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104241" w:rsidRPr="00B62801" w:rsidRDefault="00104241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 w:rsidRPr="00B62801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241" w:rsidRPr="00104241" w:rsidRDefault="00104241" w:rsidP="00104241">
            <w:pPr>
              <w:ind w:firstLine="0"/>
            </w:pPr>
            <w:r w:rsidRPr="00104241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241" w:rsidRPr="00104241" w:rsidRDefault="00104241" w:rsidP="00CE10F3">
            <w:pPr>
              <w:ind w:firstLine="0"/>
              <w:jc w:val="both"/>
              <w:rPr>
                <w:rFonts w:ascii="Times New Roman" w:hAnsi="Times New Roman"/>
              </w:rPr>
            </w:pPr>
            <w:r w:rsidRPr="00104241">
              <w:rPr>
                <w:rFonts w:ascii="Times New Roman" w:hAnsi="Times New Roman"/>
                <w:u w:val="single"/>
              </w:rPr>
              <w:t>Текущий ремонт технических каналов в подвальном и лифтовых помещениях по адресу: ул. Я.Коласа, д.52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241" w:rsidRPr="00104241" w:rsidRDefault="00104241" w:rsidP="00CE10F3">
            <w:pPr>
              <w:ind w:firstLine="0"/>
              <w:jc w:val="center"/>
              <w:rPr>
                <w:rFonts w:ascii="Times New Roman" w:hAnsi="Times New Roman"/>
              </w:rPr>
            </w:pPr>
            <w:r w:rsidRPr="00104241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241" w:rsidRPr="00104241" w:rsidRDefault="00104241" w:rsidP="00CE10F3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12953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241" w:rsidRDefault="00104241" w:rsidP="00CE10F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104241" w:rsidRPr="00010CFE" w:rsidRDefault="00104241" w:rsidP="00CE10F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241" w:rsidRPr="00010CFE" w:rsidRDefault="00104241" w:rsidP="00CE10F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241" w:rsidRPr="00010CFE" w:rsidRDefault="00104241" w:rsidP="00663DB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C20E4B" w:rsidRDefault="00C20E4B" w:rsidP="00C20E4B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C20E4B" w:rsidRPr="00543CA3" w:rsidRDefault="00C20E4B" w:rsidP="00C20E4B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C20E4B" w:rsidRDefault="00C20E4B" w:rsidP="00C20E4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0E4B" w:rsidRPr="00543CA3" w:rsidRDefault="00C20E4B" w:rsidP="00C20E4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C20E4B" w:rsidRPr="0068464F" w:rsidRDefault="00C20E4B" w:rsidP="00C20E4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0E4B" w:rsidRPr="00543CA3" w:rsidRDefault="00C20E4B" w:rsidP="00C20E4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C20E4B" w:rsidRPr="0068464F" w:rsidRDefault="00C20E4B" w:rsidP="00C20E4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0E4B" w:rsidRDefault="00C20E4B" w:rsidP="00C20E4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C513F" w:rsidRDefault="00BC513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C513F" w:rsidRDefault="00BC513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C513F" w:rsidRDefault="00BC513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C513F" w:rsidRDefault="00BC513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C513F" w:rsidRPr="00543CA3" w:rsidRDefault="00BC513F" w:rsidP="00BC513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BC513F" w:rsidRPr="00543CA3" w:rsidRDefault="00BC513F" w:rsidP="00BC513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BC513F" w:rsidRPr="00543CA3" w:rsidRDefault="00BC513F" w:rsidP="00BC513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BC513F" w:rsidRPr="00543CA3" w:rsidRDefault="00BC513F" w:rsidP="00BC513F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BC513F" w:rsidRDefault="00BC513F" w:rsidP="00BC513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BC513F" w:rsidRPr="00543CA3" w:rsidRDefault="00BC513F" w:rsidP="00BC513F">
      <w:pPr>
        <w:ind w:left="8647" w:firstLine="0"/>
        <w:rPr>
          <w:rFonts w:ascii="Times New Roman" w:hAnsi="Times New Roman"/>
          <w:sz w:val="24"/>
          <w:szCs w:val="24"/>
        </w:rPr>
      </w:pPr>
    </w:p>
    <w:p w:rsidR="00BC513F" w:rsidRPr="00543CA3" w:rsidRDefault="00BC513F" w:rsidP="00BC513F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BC513F" w:rsidRPr="00543CA3" w:rsidRDefault="00BC513F" w:rsidP="00BC513F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BC513F" w:rsidRPr="00543CA3" w:rsidRDefault="00BC513F" w:rsidP="00BC513F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BC513F" w:rsidRPr="00543CA3" w:rsidTr="00C466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3F" w:rsidRPr="00543CA3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3F" w:rsidRPr="00543CA3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BC513F" w:rsidRPr="00543CA3" w:rsidRDefault="00BC513F" w:rsidP="00C4666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3F" w:rsidRPr="00543CA3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3F" w:rsidRPr="00543CA3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3F" w:rsidRPr="00543CA3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3F" w:rsidRPr="00543CA3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BC513F" w:rsidRPr="00543CA3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BC513F" w:rsidRPr="00543CA3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3F" w:rsidRPr="00543CA3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3F" w:rsidRPr="00543CA3" w:rsidRDefault="00BC513F" w:rsidP="00C4666F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BC513F" w:rsidRPr="00543CA3" w:rsidTr="00C466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3F" w:rsidRPr="00543CA3" w:rsidRDefault="00BC513F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3F" w:rsidRPr="00543CA3" w:rsidRDefault="00BC513F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3F" w:rsidRPr="00543CA3" w:rsidRDefault="00BC513F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3F" w:rsidRPr="00543CA3" w:rsidRDefault="00BC513F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3F" w:rsidRPr="00543CA3" w:rsidRDefault="00BC513F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3F" w:rsidRPr="00543CA3" w:rsidRDefault="00BC513F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3F" w:rsidRPr="00543CA3" w:rsidRDefault="00BC513F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3F" w:rsidRPr="00543CA3" w:rsidRDefault="00BC513F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BC513F" w:rsidRPr="00543CA3" w:rsidTr="00C4666F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3F" w:rsidRPr="00B62801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BC513F" w:rsidRPr="00B62801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B62801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3F" w:rsidRPr="00BC513F" w:rsidRDefault="00BC513F" w:rsidP="00C4666F">
            <w:pPr>
              <w:ind w:firstLine="0"/>
            </w:pPr>
            <w:r w:rsidRPr="00BC513F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3F" w:rsidRPr="00BC513F" w:rsidRDefault="00BC513F" w:rsidP="00C4666F">
            <w:pPr>
              <w:ind w:firstLine="0"/>
              <w:jc w:val="both"/>
              <w:rPr>
                <w:rFonts w:ascii="Times New Roman" w:hAnsi="Times New Roman"/>
              </w:rPr>
            </w:pPr>
            <w:r w:rsidRPr="00BC513F">
              <w:rPr>
                <w:rFonts w:ascii="Times New Roman" w:hAnsi="Times New Roman"/>
                <w:u w:val="single"/>
              </w:rPr>
              <w:t>Текущий ремонт фасада жилых домов по адресам:ул. Макаенка, д.5, ул. Гуртьева, д.22, ул. Тикоцкого, д.28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3F" w:rsidRPr="00104241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104241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3F" w:rsidRPr="00104241" w:rsidRDefault="00BC513F" w:rsidP="00C4666F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158330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3F" w:rsidRDefault="00BC513F" w:rsidP="00C4666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C513F" w:rsidRPr="00010CFE" w:rsidRDefault="00BC513F" w:rsidP="00C4666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3F" w:rsidRPr="00010CFE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3F" w:rsidRPr="00010CFE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BC513F" w:rsidRPr="00543CA3" w:rsidTr="00C4666F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3F" w:rsidRPr="00B62801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3F" w:rsidRPr="00BC513F" w:rsidRDefault="00BC513F" w:rsidP="00C4666F">
            <w:pPr>
              <w:ind w:firstLine="0"/>
            </w:pPr>
            <w:r w:rsidRPr="00BC513F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3F" w:rsidRPr="00BC513F" w:rsidRDefault="00BC513F" w:rsidP="00C4666F">
            <w:pPr>
              <w:ind w:firstLine="0"/>
              <w:jc w:val="both"/>
              <w:rPr>
                <w:rFonts w:ascii="Times New Roman" w:hAnsi="Times New Roman"/>
              </w:rPr>
            </w:pPr>
            <w:r w:rsidRPr="00BC513F">
              <w:rPr>
                <w:rFonts w:ascii="Times New Roman" w:hAnsi="Times New Roman"/>
                <w:u w:val="single"/>
              </w:rPr>
              <w:t>Текущий ремонт фасада  жилых домов по адресам: ул. Городецкая, д.58, д.66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3F" w:rsidRPr="00104241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104241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3F" w:rsidRPr="00104241" w:rsidRDefault="00BC513F" w:rsidP="00C4666F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168144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3F" w:rsidRDefault="00BC513F" w:rsidP="00C4666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C513F" w:rsidRPr="00010CFE" w:rsidRDefault="00BC513F" w:rsidP="00C4666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3F" w:rsidRPr="00010CFE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3F" w:rsidRPr="00010CFE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BC513F" w:rsidRPr="00543CA3" w:rsidTr="00C4666F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3F" w:rsidRPr="00B62801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3F" w:rsidRPr="00BC513F" w:rsidRDefault="00BC513F" w:rsidP="00C4666F">
            <w:pPr>
              <w:ind w:firstLine="0"/>
            </w:pPr>
            <w:r w:rsidRPr="00BC513F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3F" w:rsidRPr="00BC513F" w:rsidRDefault="00BC513F" w:rsidP="00C4666F">
            <w:pPr>
              <w:ind w:firstLine="0"/>
              <w:jc w:val="both"/>
              <w:rPr>
                <w:rFonts w:ascii="Times New Roman" w:hAnsi="Times New Roman"/>
              </w:rPr>
            </w:pPr>
            <w:r w:rsidRPr="00BC513F">
              <w:rPr>
                <w:rFonts w:ascii="Times New Roman" w:hAnsi="Times New Roman"/>
                <w:u w:val="single"/>
              </w:rPr>
              <w:t>Текущий ремонт фасада жилых домов по адресам: ул. Чернышевского. д.4, ул. Гинтовта, д.4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3F" w:rsidRPr="00104241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104241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3F" w:rsidRPr="00104241" w:rsidRDefault="00BC513F" w:rsidP="00C4666F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157508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3F" w:rsidRDefault="00BC513F" w:rsidP="00C4666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C513F" w:rsidRPr="00010CFE" w:rsidRDefault="00BC513F" w:rsidP="00C4666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3F" w:rsidRPr="00010CFE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3F" w:rsidRPr="00010CFE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BC513F" w:rsidRDefault="00BC513F" w:rsidP="00BC513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BC513F" w:rsidRPr="00543CA3" w:rsidRDefault="00BC513F" w:rsidP="00BC513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BC513F" w:rsidRDefault="00BC513F" w:rsidP="00BC513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513F" w:rsidRPr="00543CA3" w:rsidRDefault="00BC513F" w:rsidP="00BC513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BC513F" w:rsidRPr="0068464F" w:rsidRDefault="00BC513F" w:rsidP="00BC513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513F" w:rsidRPr="00543CA3" w:rsidRDefault="00BC513F" w:rsidP="00BC513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BC513F" w:rsidRPr="0068464F" w:rsidRDefault="00BC513F" w:rsidP="00BC513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513F" w:rsidRDefault="00BC513F" w:rsidP="00BC513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BC513F" w:rsidRDefault="00BC513F" w:rsidP="00BC513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C513F" w:rsidRPr="00C41413" w:rsidRDefault="00BC513F" w:rsidP="00BC513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C513F" w:rsidRDefault="00BC513F" w:rsidP="00BC513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C513F" w:rsidRPr="00543CA3" w:rsidRDefault="00BC513F" w:rsidP="00BC513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BC513F" w:rsidRPr="00543CA3" w:rsidRDefault="00BC513F" w:rsidP="00BC513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BC513F" w:rsidRPr="00543CA3" w:rsidRDefault="00BC513F" w:rsidP="00BC513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BC513F" w:rsidRPr="00543CA3" w:rsidRDefault="00BC513F" w:rsidP="00BC513F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BC513F" w:rsidRDefault="00BC513F" w:rsidP="00BC513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BC513F" w:rsidRPr="00543CA3" w:rsidRDefault="00BC513F" w:rsidP="00BC513F">
      <w:pPr>
        <w:ind w:left="8647" w:firstLine="0"/>
        <w:rPr>
          <w:rFonts w:ascii="Times New Roman" w:hAnsi="Times New Roman"/>
          <w:sz w:val="24"/>
          <w:szCs w:val="24"/>
        </w:rPr>
      </w:pPr>
    </w:p>
    <w:p w:rsidR="00BC513F" w:rsidRPr="00543CA3" w:rsidRDefault="00BC513F" w:rsidP="00BC513F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BC513F" w:rsidRPr="00543CA3" w:rsidRDefault="00BC513F" w:rsidP="00BC513F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BC513F" w:rsidRPr="00543CA3" w:rsidRDefault="00BC513F" w:rsidP="00BC513F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BC513F" w:rsidRPr="00543CA3" w:rsidTr="00C466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3F" w:rsidRPr="00543CA3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3F" w:rsidRPr="00543CA3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BC513F" w:rsidRPr="00543CA3" w:rsidRDefault="00BC513F" w:rsidP="00C4666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3F" w:rsidRPr="00543CA3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3F" w:rsidRPr="00543CA3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3F" w:rsidRPr="00543CA3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3F" w:rsidRPr="00543CA3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BC513F" w:rsidRPr="00543CA3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BC513F" w:rsidRPr="00543CA3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3F" w:rsidRPr="00543CA3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3F" w:rsidRPr="00543CA3" w:rsidRDefault="00BC513F" w:rsidP="00C4666F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BC513F" w:rsidRPr="00543CA3" w:rsidTr="00C466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3F" w:rsidRPr="00543CA3" w:rsidRDefault="00BC513F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3F" w:rsidRPr="00543CA3" w:rsidRDefault="00BC513F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3F" w:rsidRPr="00543CA3" w:rsidRDefault="00BC513F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3F" w:rsidRPr="00543CA3" w:rsidRDefault="00BC513F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3F" w:rsidRPr="00543CA3" w:rsidRDefault="00BC513F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3F" w:rsidRPr="00543CA3" w:rsidRDefault="00BC513F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3F" w:rsidRPr="00543CA3" w:rsidRDefault="00BC513F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3F" w:rsidRPr="00543CA3" w:rsidRDefault="00BC513F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BC513F" w:rsidRPr="00543CA3" w:rsidTr="00C4666F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3F" w:rsidRPr="00BC513F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BC513F" w:rsidRPr="00BC513F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BC513F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3F" w:rsidRPr="00BC513F" w:rsidRDefault="00BC513F" w:rsidP="00C4666F">
            <w:pPr>
              <w:ind w:firstLine="0"/>
            </w:pPr>
            <w:r w:rsidRPr="00BC513F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43.22.12.100 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3F" w:rsidRPr="00BC513F" w:rsidRDefault="00BC513F" w:rsidP="00C4666F">
            <w:pPr>
              <w:ind w:firstLine="0"/>
              <w:jc w:val="both"/>
              <w:rPr>
                <w:rFonts w:ascii="Times New Roman" w:hAnsi="Times New Roman"/>
              </w:rPr>
            </w:pPr>
            <w:r w:rsidRPr="00BC513F">
              <w:rPr>
                <w:rFonts w:ascii="Times New Roman" w:hAnsi="Times New Roman"/>
                <w:u w:val="single"/>
              </w:rPr>
              <w:t>Текущий ремонт системы отопления в техподполье жилого дома № 52 п.2 по ул. Я.Коласа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3F" w:rsidRPr="00104241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3F" w:rsidRPr="00104241" w:rsidRDefault="00BC513F" w:rsidP="00C4666F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4193,33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3F" w:rsidRDefault="00BC513F" w:rsidP="00C4666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C513F" w:rsidRPr="00010CFE" w:rsidRDefault="00BC513F" w:rsidP="00C4666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3F" w:rsidRPr="00010CFE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3F" w:rsidRPr="00010CFE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BC513F" w:rsidRDefault="00BC513F" w:rsidP="00BC513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BC513F" w:rsidRPr="00543CA3" w:rsidRDefault="00BC513F" w:rsidP="00BC513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BC513F" w:rsidRDefault="00BC513F" w:rsidP="00BC513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513F" w:rsidRPr="00543CA3" w:rsidRDefault="00BC513F" w:rsidP="00BC513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BC513F" w:rsidRPr="0068464F" w:rsidRDefault="00BC513F" w:rsidP="00BC513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513F" w:rsidRPr="00543CA3" w:rsidRDefault="00BC513F" w:rsidP="00BC513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BC513F" w:rsidRPr="0068464F" w:rsidRDefault="00BC513F" w:rsidP="00BC513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513F" w:rsidRDefault="00BC513F" w:rsidP="00BC513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C20E4B" w:rsidRDefault="00C20E4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C513F" w:rsidRDefault="00BC513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C513F" w:rsidRDefault="00BC513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C513F" w:rsidRDefault="00BC513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C513F" w:rsidRDefault="00BC513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C513F" w:rsidRDefault="00BC513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C513F" w:rsidRDefault="00BC513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C513F" w:rsidRDefault="00BC513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C513F" w:rsidRDefault="00BC513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C513F" w:rsidRDefault="00BC513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C513F" w:rsidRDefault="00BC513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C513F" w:rsidRDefault="00BC513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C513F" w:rsidRDefault="00BC513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C513F" w:rsidRDefault="00BC513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C513F" w:rsidRDefault="00BC513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C513F" w:rsidRDefault="00BC513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C513F" w:rsidRPr="00543CA3" w:rsidRDefault="00BC513F" w:rsidP="00BC513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BC513F" w:rsidRPr="00543CA3" w:rsidRDefault="00BC513F" w:rsidP="00BC513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BC513F" w:rsidRPr="00543CA3" w:rsidRDefault="00BC513F" w:rsidP="00BC513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BC513F" w:rsidRPr="00543CA3" w:rsidRDefault="00BC513F" w:rsidP="00BC513F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BC513F" w:rsidRDefault="00BC513F" w:rsidP="00BC513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BC513F" w:rsidRPr="00543CA3" w:rsidRDefault="00BC513F" w:rsidP="00BC513F">
      <w:pPr>
        <w:ind w:left="8647" w:firstLine="0"/>
        <w:rPr>
          <w:rFonts w:ascii="Times New Roman" w:hAnsi="Times New Roman"/>
          <w:sz w:val="24"/>
          <w:szCs w:val="24"/>
        </w:rPr>
      </w:pPr>
    </w:p>
    <w:p w:rsidR="00BC513F" w:rsidRPr="00543CA3" w:rsidRDefault="00BC513F" w:rsidP="00BC513F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BC513F" w:rsidRPr="00543CA3" w:rsidRDefault="00BC513F" w:rsidP="00BC513F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BC513F" w:rsidRPr="00543CA3" w:rsidRDefault="00BC513F" w:rsidP="00BC513F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BC513F" w:rsidRPr="00543CA3" w:rsidTr="00C466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3F" w:rsidRPr="00543CA3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3F" w:rsidRPr="00543CA3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BC513F" w:rsidRPr="00543CA3" w:rsidRDefault="00BC513F" w:rsidP="00C4666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3F" w:rsidRPr="00543CA3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3F" w:rsidRPr="00543CA3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</w:t>
            </w:r>
            <w:r>
              <w:rPr>
                <w:rFonts w:ascii="Times New Roman" w:hAnsi="Times New Roman"/>
              </w:rPr>
              <w:lastRenderedPageBreak/>
              <w:t>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3F" w:rsidRPr="00543CA3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3F" w:rsidRPr="00543CA3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BC513F" w:rsidRPr="00543CA3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от 31 декабря 2008г.</w:t>
            </w:r>
          </w:p>
          <w:p w:rsidR="00BC513F" w:rsidRPr="00543CA3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3F" w:rsidRPr="00543CA3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13F" w:rsidRPr="00543CA3" w:rsidRDefault="00BC513F" w:rsidP="00C4666F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BC513F" w:rsidRPr="00543CA3" w:rsidTr="00C466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3F" w:rsidRPr="00543CA3" w:rsidRDefault="00BC513F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3F" w:rsidRPr="00543CA3" w:rsidRDefault="00BC513F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3F" w:rsidRPr="00543CA3" w:rsidRDefault="00BC513F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3F" w:rsidRPr="00543CA3" w:rsidRDefault="00BC513F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3F" w:rsidRPr="00543CA3" w:rsidRDefault="00BC513F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3F" w:rsidRPr="00543CA3" w:rsidRDefault="00BC513F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3F" w:rsidRPr="00543CA3" w:rsidRDefault="00BC513F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3F" w:rsidRPr="00543CA3" w:rsidRDefault="00BC513F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BC513F" w:rsidRPr="00543CA3" w:rsidTr="00C4666F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3F" w:rsidRPr="00BC513F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BC513F" w:rsidRPr="00BC513F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BC513F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3F" w:rsidRPr="00BC513F" w:rsidRDefault="00BC513F" w:rsidP="00C4666F">
            <w:pPr>
              <w:ind w:firstLine="0"/>
            </w:pPr>
            <w:r w:rsidRPr="00BC513F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3F" w:rsidRPr="00BC513F" w:rsidRDefault="00BC513F" w:rsidP="00C4666F">
            <w:pPr>
              <w:ind w:firstLine="0"/>
              <w:jc w:val="both"/>
              <w:rPr>
                <w:rFonts w:ascii="Times New Roman" w:hAnsi="Times New Roman"/>
              </w:rPr>
            </w:pPr>
            <w:r w:rsidRPr="00BC513F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балконов жилого дома № 14Б по ул. Седых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3F" w:rsidRPr="00104241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3F" w:rsidRPr="00104241" w:rsidRDefault="00BC513F" w:rsidP="00C4666F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42737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3F" w:rsidRDefault="00BC513F" w:rsidP="00C4666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C513F" w:rsidRPr="00010CFE" w:rsidRDefault="00BC513F" w:rsidP="00C4666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3F" w:rsidRPr="00010CFE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13F" w:rsidRPr="00010CFE" w:rsidRDefault="00BC513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BC513F" w:rsidRDefault="00BC513F" w:rsidP="00BC513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BC513F" w:rsidRPr="00543CA3" w:rsidRDefault="00BC513F" w:rsidP="00BC513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BC513F" w:rsidRDefault="00BC513F" w:rsidP="00BC513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513F" w:rsidRPr="00543CA3" w:rsidRDefault="00BC513F" w:rsidP="00BC513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BC513F" w:rsidRPr="0068464F" w:rsidRDefault="00BC513F" w:rsidP="00BC513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513F" w:rsidRPr="00543CA3" w:rsidRDefault="00BC513F" w:rsidP="00BC513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BC513F" w:rsidRPr="0068464F" w:rsidRDefault="00BC513F" w:rsidP="00BC513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513F" w:rsidRDefault="00BC513F" w:rsidP="00BC513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BC513F" w:rsidRPr="00C41413" w:rsidRDefault="00BC513F" w:rsidP="00BC513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C513F" w:rsidRDefault="00BC513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C513F" w:rsidRDefault="00BC513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C513F" w:rsidRDefault="00BC513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Pr="00543CA3" w:rsidRDefault="00C4006A" w:rsidP="00DB77C4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DB77C4" w:rsidRPr="00543CA3">
        <w:rPr>
          <w:rFonts w:ascii="Times New Roman" w:hAnsi="Times New Roman"/>
          <w:sz w:val="24"/>
          <w:szCs w:val="24"/>
        </w:rPr>
        <w:t xml:space="preserve">иректор   предприятия           </w:t>
      </w:r>
    </w:p>
    <w:p w:rsidR="00DB77C4" w:rsidRPr="00543CA3" w:rsidRDefault="00DB77C4" w:rsidP="00DB77C4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DB77C4" w:rsidRPr="00543CA3" w:rsidRDefault="00DB77C4" w:rsidP="00DB77C4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</w:t>
      </w:r>
      <w:r w:rsidR="00C4006A">
        <w:rPr>
          <w:rFonts w:ascii="Times New Roman" w:hAnsi="Times New Roman"/>
          <w:sz w:val="24"/>
          <w:szCs w:val="24"/>
        </w:rPr>
        <w:t>Д.М.Дубовец</w:t>
      </w:r>
    </w:p>
    <w:p w:rsidR="00DB77C4" w:rsidRDefault="00DB77C4" w:rsidP="00DB77C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DB77C4" w:rsidRPr="00543CA3" w:rsidRDefault="00DB77C4" w:rsidP="00DB77C4">
      <w:pPr>
        <w:ind w:left="8647" w:firstLine="0"/>
        <w:rPr>
          <w:rFonts w:ascii="Times New Roman" w:hAnsi="Times New Roman"/>
          <w:sz w:val="24"/>
          <w:szCs w:val="24"/>
        </w:rPr>
      </w:pPr>
    </w:p>
    <w:p w:rsidR="00DB77C4" w:rsidRPr="00543CA3" w:rsidRDefault="00DB77C4" w:rsidP="00DB77C4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DB77C4" w:rsidRPr="00543CA3" w:rsidRDefault="00DB77C4" w:rsidP="00DB77C4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DB77C4" w:rsidRPr="00543CA3" w:rsidRDefault="00DB77C4" w:rsidP="00DB77C4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DB77C4" w:rsidRPr="00543CA3" w:rsidTr="00C466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№ </w:t>
            </w:r>
            <w:r w:rsidRPr="00543CA3">
              <w:rPr>
                <w:rFonts w:ascii="Times New Roman" w:hAnsi="Times New Roman"/>
              </w:rPr>
              <w:lastRenderedPageBreak/>
              <w:t>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Наименование </w:t>
            </w:r>
            <w:r w:rsidRPr="00543CA3">
              <w:rPr>
                <w:rFonts w:ascii="Times New Roman" w:hAnsi="Times New Roman"/>
              </w:rPr>
              <w:lastRenderedPageBreak/>
              <w:t>товара/</w:t>
            </w:r>
          </w:p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Характеристики, описание, </w:t>
            </w:r>
            <w:r w:rsidRPr="00543CA3">
              <w:rPr>
                <w:rFonts w:ascii="Times New Roman" w:hAnsi="Times New Roman"/>
              </w:rPr>
              <w:lastRenderedPageBreak/>
              <w:t>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Коли-</w:t>
            </w:r>
            <w:r>
              <w:rPr>
                <w:rFonts w:ascii="Times New Roman" w:hAnsi="Times New Roman"/>
              </w:rPr>
              <w:lastRenderedPageBreak/>
              <w:t>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Ориентировочная </w:t>
            </w:r>
            <w:r w:rsidRPr="00543CA3">
              <w:rPr>
                <w:rFonts w:ascii="Times New Roman" w:hAnsi="Times New Roman"/>
              </w:rPr>
              <w:lastRenderedPageBreak/>
              <w:t>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Коды классификации </w:t>
            </w:r>
            <w:r w:rsidRPr="00543CA3">
              <w:rPr>
                <w:rFonts w:ascii="Times New Roman" w:hAnsi="Times New Roman"/>
              </w:rPr>
              <w:lastRenderedPageBreak/>
              <w:t xml:space="preserve">расходов бюджета (приложения 2-6 к Постановлению Министерства финансов Республики Беларусь </w:t>
            </w:r>
          </w:p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Обоснование </w:t>
            </w:r>
            <w:r w:rsidRPr="00543CA3">
              <w:rPr>
                <w:rFonts w:ascii="Times New Roman" w:hAnsi="Times New Roman"/>
              </w:rPr>
              <w:lastRenderedPageBreak/>
              <w:t>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проведения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закупки</w:t>
            </w:r>
          </w:p>
        </w:tc>
      </w:tr>
      <w:tr w:rsidR="00DB77C4" w:rsidRPr="00543CA3" w:rsidTr="00C466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DB77C4" w:rsidRPr="00543CA3" w:rsidTr="00C4666F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1D3987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DB77C4" w:rsidRPr="001D3987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7C4" w:rsidRPr="00281D51" w:rsidRDefault="00DB77C4" w:rsidP="00C4666F">
            <w:pPr>
              <w:ind w:firstLine="0"/>
            </w:pPr>
            <w:r w:rsidRPr="00281D51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DB77C4" w:rsidRDefault="00DB77C4" w:rsidP="00C4666F">
            <w:pPr>
              <w:ind w:firstLine="0"/>
              <w:jc w:val="both"/>
              <w:rPr>
                <w:rFonts w:ascii="Times New Roman" w:hAnsi="Times New Roman"/>
              </w:rPr>
            </w:pPr>
            <w:r w:rsidRPr="00DB77C4">
              <w:rPr>
                <w:rFonts w:ascii="Times New Roman" w:hAnsi="Times New Roman"/>
                <w:u w:val="single"/>
              </w:rPr>
              <w:t>Аварийно-восстановительные работы по замене теплообменника жилого дома по адресу: г. Минск, ул. Шафарнянская, д.2а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78237E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78237E" w:rsidRDefault="00DB77C4" w:rsidP="00C4666F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11647,57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Default="00DB77C4" w:rsidP="00C4666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DB77C4" w:rsidRPr="00010CFE" w:rsidRDefault="00DB77C4" w:rsidP="00C4666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010CFE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010CFE" w:rsidRDefault="00DB77C4" w:rsidP="00DB77C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DB77C4" w:rsidRDefault="00DB77C4" w:rsidP="00DB77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3515" w:rsidRDefault="00293515" w:rsidP="00293515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293515" w:rsidRDefault="00293515" w:rsidP="0029351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</w:t>
      </w:r>
    </w:p>
    <w:p w:rsidR="00DB77C4" w:rsidRPr="00543CA3" w:rsidRDefault="00DB77C4" w:rsidP="00DB77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DB77C4" w:rsidRPr="0068464F" w:rsidRDefault="00DB77C4" w:rsidP="00DB77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77C4" w:rsidRPr="00543CA3" w:rsidRDefault="00DB77C4" w:rsidP="00DB77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DB77C4" w:rsidRPr="0068464F" w:rsidRDefault="00DB77C4" w:rsidP="00DB77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DB77C4" w:rsidRPr="00C41413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Pr="00543CA3" w:rsidRDefault="00DB77C4" w:rsidP="00DB77C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C4666F" w:rsidRPr="00543CA3" w:rsidRDefault="00C4666F" w:rsidP="00C4666F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 о д</w:t>
      </w:r>
      <w:r w:rsidRPr="00543CA3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Pr="00543CA3">
        <w:rPr>
          <w:rFonts w:ascii="Times New Roman" w:hAnsi="Times New Roman"/>
          <w:sz w:val="24"/>
          <w:szCs w:val="24"/>
        </w:rPr>
        <w:t xml:space="preserve">   предприятия           </w:t>
      </w:r>
    </w:p>
    <w:p w:rsidR="00C4666F" w:rsidRPr="00543CA3" w:rsidRDefault="00C4666F" w:rsidP="00C4666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C4666F" w:rsidRPr="00543CA3" w:rsidRDefault="00C4666F" w:rsidP="00C4666F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</w:t>
      </w:r>
      <w:r>
        <w:rPr>
          <w:rFonts w:ascii="Times New Roman" w:hAnsi="Times New Roman"/>
          <w:sz w:val="24"/>
          <w:szCs w:val="24"/>
        </w:rPr>
        <w:t>С.М.Шлыков</w:t>
      </w:r>
    </w:p>
    <w:p w:rsidR="00DB77C4" w:rsidRPr="00543CA3" w:rsidRDefault="00DB77C4" w:rsidP="00DB77C4">
      <w:pPr>
        <w:ind w:left="8647" w:firstLine="0"/>
        <w:rPr>
          <w:rFonts w:ascii="Times New Roman" w:hAnsi="Times New Roman"/>
          <w:sz w:val="24"/>
          <w:szCs w:val="24"/>
        </w:rPr>
      </w:pPr>
    </w:p>
    <w:p w:rsidR="00DB77C4" w:rsidRPr="00543CA3" w:rsidRDefault="00DB77C4" w:rsidP="00DB77C4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DB77C4" w:rsidRPr="00543CA3" w:rsidRDefault="00DB77C4" w:rsidP="00DB77C4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DB77C4" w:rsidRPr="00543CA3" w:rsidRDefault="00DB77C4" w:rsidP="00DB77C4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DB77C4" w:rsidRPr="00543CA3" w:rsidTr="00C466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№ </w:t>
            </w:r>
            <w:r w:rsidRPr="00543CA3">
              <w:rPr>
                <w:rFonts w:ascii="Times New Roman" w:hAnsi="Times New Roman"/>
              </w:rPr>
              <w:lastRenderedPageBreak/>
              <w:t>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Наименование </w:t>
            </w:r>
            <w:r w:rsidRPr="00543CA3">
              <w:rPr>
                <w:rFonts w:ascii="Times New Roman" w:hAnsi="Times New Roman"/>
              </w:rPr>
              <w:lastRenderedPageBreak/>
              <w:t>товара/</w:t>
            </w:r>
          </w:p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Характеристики, описание, </w:t>
            </w:r>
            <w:r w:rsidRPr="00543CA3">
              <w:rPr>
                <w:rFonts w:ascii="Times New Roman" w:hAnsi="Times New Roman"/>
              </w:rPr>
              <w:lastRenderedPageBreak/>
              <w:t>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Коли-</w:t>
            </w:r>
            <w:r>
              <w:rPr>
                <w:rFonts w:ascii="Times New Roman" w:hAnsi="Times New Roman"/>
              </w:rPr>
              <w:lastRenderedPageBreak/>
              <w:t>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Ориентировочная </w:t>
            </w:r>
            <w:r w:rsidRPr="00543CA3">
              <w:rPr>
                <w:rFonts w:ascii="Times New Roman" w:hAnsi="Times New Roman"/>
              </w:rPr>
              <w:lastRenderedPageBreak/>
              <w:t>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Коды классификации </w:t>
            </w:r>
            <w:r w:rsidRPr="00543CA3">
              <w:rPr>
                <w:rFonts w:ascii="Times New Roman" w:hAnsi="Times New Roman"/>
              </w:rPr>
              <w:lastRenderedPageBreak/>
              <w:t xml:space="preserve">расходов бюджета (приложения 2-6 к Постановлению Министерства финансов Республики Беларусь </w:t>
            </w:r>
          </w:p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Обоснование </w:t>
            </w:r>
            <w:r w:rsidRPr="00543CA3">
              <w:rPr>
                <w:rFonts w:ascii="Times New Roman" w:hAnsi="Times New Roman"/>
              </w:rPr>
              <w:lastRenderedPageBreak/>
              <w:t>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проведения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закупки</w:t>
            </w:r>
          </w:p>
        </w:tc>
      </w:tr>
      <w:tr w:rsidR="00DB77C4" w:rsidRPr="00543CA3" w:rsidTr="00C466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DB77C4" w:rsidRPr="00543CA3" w:rsidTr="00C4666F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B62801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DB77C4" w:rsidRPr="00B62801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B62801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7C4" w:rsidRPr="00BC513F" w:rsidRDefault="00DB77C4" w:rsidP="00C4666F">
            <w:pPr>
              <w:ind w:firstLine="0"/>
            </w:pPr>
            <w:r w:rsidRPr="00BC513F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DB77C4" w:rsidRDefault="00DB77C4" w:rsidP="00C4666F">
            <w:pPr>
              <w:ind w:firstLine="0"/>
              <w:jc w:val="both"/>
              <w:rPr>
                <w:rFonts w:ascii="Times New Roman" w:hAnsi="Times New Roman"/>
              </w:rPr>
            </w:pPr>
            <w:r w:rsidRPr="00DB77C4">
              <w:rPr>
                <w:rFonts w:ascii="Times New Roman" w:hAnsi="Times New Roman"/>
                <w:u w:val="single"/>
              </w:rPr>
              <w:t>Текущий ремонт фасада жилых домов по адресам: ул. Седых, д.36, д.64, д.38а, д. 34,д.56,д.58, ул. Калиновского, .53/2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104241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104241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104241" w:rsidRDefault="00DB77C4" w:rsidP="00C4666F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62616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Default="00DB77C4" w:rsidP="00C4666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DB77C4" w:rsidRPr="00010CFE" w:rsidRDefault="00DB77C4" w:rsidP="00C4666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010CFE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010CFE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DB77C4" w:rsidRDefault="00DB77C4" w:rsidP="00DB77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77C4" w:rsidRPr="00543CA3" w:rsidRDefault="00DB77C4" w:rsidP="00DB77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DB77C4" w:rsidRPr="0068464F" w:rsidRDefault="00DB77C4" w:rsidP="00DB77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77C4" w:rsidRPr="00543CA3" w:rsidRDefault="00DB77C4" w:rsidP="00DB77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DB77C4" w:rsidRPr="0068464F" w:rsidRDefault="00DB77C4" w:rsidP="00DB77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Pr="00C41413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Pr="00543CA3" w:rsidRDefault="00DB77C4" w:rsidP="00DB77C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C4666F" w:rsidRPr="00543CA3" w:rsidRDefault="00C4666F" w:rsidP="00C4666F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 о д</w:t>
      </w:r>
      <w:r w:rsidRPr="00543CA3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Pr="00543CA3">
        <w:rPr>
          <w:rFonts w:ascii="Times New Roman" w:hAnsi="Times New Roman"/>
          <w:sz w:val="24"/>
          <w:szCs w:val="24"/>
        </w:rPr>
        <w:t xml:space="preserve">   предприятия           </w:t>
      </w:r>
    </w:p>
    <w:p w:rsidR="00C4666F" w:rsidRPr="00543CA3" w:rsidRDefault="00C4666F" w:rsidP="00C4666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C4666F" w:rsidRPr="00543CA3" w:rsidRDefault="00C4666F" w:rsidP="00C4666F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</w:t>
      </w:r>
      <w:r>
        <w:rPr>
          <w:rFonts w:ascii="Times New Roman" w:hAnsi="Times New Roman"/>
          <w:sz w:val="24"/>
          <w:szCs w:val="24"/>
        </w:rPr>
        <w:t>С.М.Шлыков</w:t>
      </w:r>
    </w:p>
    <w:p w:rsidR="00DB77C4" w:rsidRPr="00543CA3" w:rsidRDefault="00DB77C4" w:rsidP="00DB77C4">
      <w:pPr>
        <w:ind w:left="8647" w:firstLine="0"/>
        <w:rPr>
          <w:rFonts w:ascii="Times New Roman" w:hAnsi="Times New Roman"/>
          <w:sz w:val="24"/>
          <w:szCs w:val="24"/>
        </w:rPr>
      </w:pPr>
    </w:p>
    <w:p w:rsidR="00DB77C4" w:rsidRPr="00543CA3" w:rsidRDefault="00DB77C4" w:rsidP="00DB77C4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DB77C4" w:rsidRPr="00543CA3" w:rsidRDefault="00DB77C4" w:rsidP="00DB77C4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DB77C4" w:rsidRPr="00543CA3" w:rsidRDefault="00DB77C4" w:rsidP="00DB77C4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DB77C4" w:rsidRPr="00543CA3" w:rsidTr="00C466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lastRenderedPageBreak/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Коли-чество, </w:t>
            </w:r>
            <w:r>
              <w:rPr>
                <w:rFonts w:ascii="Times New Roman" w:hAnsi="Times New Roman"/>
              </w:rPr>
              <w:lastRenderedPageBreak/>
              <w:t>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Ориентировочная стоимость, </w:t>
            </w:r>
            <w:r w:rsidRPr="00543CA3">
              <w:rPr>
                <w:rFonts w:ascii="Times New Roman" w:hAnsi="Times New Roman"/>
              </w:rPr>
              <w:lastRenderedPageBreak/>
              <w:t>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Коды классификации расходов бюджета </w:t>
            </w:r>
            <w:r w:rsidRPr="00543CA3">
              <w:rPr>
                <w:rFonts w:ascii="Times New Roman" w:hAnsi="Times New Roman"/>
              </w:rPr>
              <w:lastRenderedPageBreak/>
              <w:t xml:space="preserve">(приложения 2-6 к Постановлению Министерства финансов Республики Беларусь </w:t>
            </w:r>
          </w:p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Обоснование потребности </w:t>
            </w:r>
            <w:r w:rsidRPr="00543CA3">
              <w:rPr>
                <w:rFonts w:ascii="Times New Roman" w:hAnsi="Times New Roman"/>
              </w:rPr>
              <w:lastRenderedPageBreak/>
              <w:t>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DB77C4" w:rsidRPr="00543CA3" w:rsidTr="00C466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DB77C4" w:rsidRPr="00543CA3" w:rsidTr="00C4666F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B62801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DB77C4" w:rsidRPr="00B62801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B62801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7C4" w:rsidRPr="00BC513F" w:rsidRDefault="00DB77C4" w:rsidP="00C4666F">
            <w:pPr>
              <w:ind w:firstLine="0"/>
            </w:pPr>
            <w:r w:rsidRPr="00BC513F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DB77C4" w:rsidRDefault="00DB77C4" w:rsidP="00C4666F">
            <w:pPr>
              <w:ind w:firstLine="0"/>
              <w:jc w:val="both"/>
              <w:rPr>
                <w:rFonts w:ascii="Times New Roman" w:hAnsi="Times New Roman"/>
              </w:rPr>
            </w:pPr>
            <w:r w:rsidRPr="00DB77C4">
              <w:rPr>
                <w:rFonts w:ascii="Times New Roman" w:hAnsi="Times New Roman"/>
                <w:u w:val="single"/>
              </w:rPr>
              <w:t>Текущий ремонт фасада жилых домов по адресам: ул. Макаенка, д.5, ул. Чернышевского, д.4, ул. Гинтовта, д.4, д. 10, ул Гуртьева, д.22, ул. Тикоцкого, д.28, ул. Городецкая, д.58, д.66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104241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104241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104241" w:rsidRDefault="00DB77C4" w:rsidP="00C4666F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647363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Default="00DB77C4" w:rsidP="00C4666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DB77C4" w:rsidRPr="00010CFE" w:rsidRDefault="00DB77C4" w:rsidP="00C4666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010CFE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010CFE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DB77C4" w:rsidRDefault="00DB77C4" w:rsidP="00DB77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77C4" w:rsidRPr="00543CA3" w:rsidRDefault="00DB77C4" w:rsidP="00DB77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DB77C4" w:rsidRPr="0068464F" w:rsidRDefault="00DB77C4" w:rsidP="00DB77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77C4" w:rsidRPr="00543CA3" w:rsidRDefault="00DB77C4" w:rsidP="00DB77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DB77C4" w:rsidRPr="0068464F" w:rsidRDefault="00DB77C4" w:rsidP="00DB77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Pr="00543CA3" w:rsidRDefault="00DB77C4" w:rsidP="00DB77C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C4666F" w:rsidRPr="00543CA3" w:rsidRDefault="00C4666F" w:rsidP="00C4666F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 о д</w:t>
      </w:r>
      <w:r w:rsidRPr="00543CA3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Pr="00543CA3">
        <w:rPr>
          <w:rFonts w:ascii="Times New Roman" w:hAnsi="Times New Roman"/>
          <w:sz w:val="24"/>
          <w:szCs w:val="24"/>
        </w:rPr>
        <w:t xml:space="preserve">   предприятия           </w:t>
      </w:r>
    </w:p>
    <w:p w:rsidR="00C4666F" w:rsidRPr="00543CA3" w:rsidRDefault="00C4666F" w:rsidP="00C4666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C4666F" w:rsidRPr="00543CA3" w:rsidRDefault="00C4666F" w:rsidP="00C4666F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</w:t>
      </w:r>
      <w:r>
        <w:rPr>
          <w:rFonts w:ascii="Times New Roman" w:hAnsi="Times New Roman"/>
          <w:sz w:val="24"/>
          <w:szCs w:val="24"/>
        </w:rPr>
        <w:t>С.М.Шлыков</w:t>
      </w:r>
    </w:p>
    <w:p w:rsidR="00DB77C4" w:rsidRPr="00543CA3" w:rsidRDefault="00DB77C4" w:rsidP="00DB77C4">
      <w:pPr>
        <w:ind w:left="8647" w:firstLine="0"/>
        <w:rPr>
          <w:rFonts w:ascii="Times New Roman" w:hAnsi="Times New Roman"/>
          <w:sz w:val="24"/>
          <w:szCs w:val="24"/>
        </w:rPr>
      </w:pPr>
    </w:p>
    <w:p w:rsidR="00DB77C4" w:rsidRPr="00543CA3" w:rsidRDefault="00DB77C4" w:rsidP="00DB77C4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DB77C4" w:rsidRPr="00543CA3" w:rsidRDefault="00DB77C4" w:rsidP="00DB77C4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DB77C4" w:rsidRPr="00543CA3" w:rsidRDefault="00DB77C4" w:rsidP="00DB77C4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DB77C4" w:rsidRPr="00543CA3" w:rsidTr="00C466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№ </w:t>
            </w:r>
            <w:r w:rsidRPr="00543CA3">
              <w:rPr>
                <w:rFonts w:ascii="Times New Roman" w:hAnsi="Times New Roman"/>
              </w:rPr>
              <w:lastRenderedPageBreak/>
              <w:t>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Наименование </w:t>
            </w:r>
            <w:r w:rsidRPr="00543CA3">
              <w:rPr>
                <w:rFonts w:ascii="Times New Roman" w:hAnsi="Times New Roman"/>
              </w:rPr>
              <w:lastRenderedPageBreak/>
              <w:t>товара/</w:t>
            </w:r>
          </w:p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Характеристики, описание, </w:t>
            </w:r>
            <w:r w:rsidRPr="00543CA3">
              <w:rPr>
                <w:rFonts w:ascii="Times New Roman" w:hAnsi="Times New Roman"/>
              </w:rPr>
              <w:lastRenderedPageBreak/>
              <w:t>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Коли-</w:t>
            </w:r>
            <w:r>
              <w:rPr>
                <w:rFonts w:ascii="Times New Roman" w:hAnsi="Times New Roman"/>
              </w:rPr>
              <w:lastRenderedPageBreak/>
              <w:t>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Ориентировочная </w:t>
            </w:r>
            <w:r w:rsidRPr="00543CA3">
              <w:rPr>
                <w:rFonts w:ascii="Times New Roman" w:hAnsi="Times New Roman"/>
              </w:rPr>
              <w:lastRenderedPageBreak/>
              <w:t>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Коды классификации </w:t>
            </w:r>
            <w:r w:rsidRPr="00543CA3">
              <w:rPr>
                <w:rFonts w:ascii="Times New Roman" w:hAnsi="Times New Roman"/>
              </w:rPr>
              <w:lastRenderedPageBreak/>
              <w:t xml:space="preserve">расходов бюджета (приложения 2-6 к Постановлению Министерства финансов Республики Беларусь </w:t>
            </w:r>
          </w:p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Обоснование </w:t>
            </w:r>
            <w:r w:rsidRPr="00543CA3">
              <w:rPr>
                <w:rFonts w:ascii="Times New Roman" w:hAnsi="Times New Roman"/>
              </w:rPr>
              <w:lastRenderedPageBreak/>
              <w:t>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DB77C4" w:rsidRPr="00543CA3" w:rsidTr="00C466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DB77C4" w:rsidRPr="00543CA3" w:rsidTr="00C4666F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BC513F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DB77C4" w:rsidRPr="00BC513F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BC513F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7C4" w:rsidRPr="00BC513F" w:rsidRDefault="00DB77C4" w:rsidP="00C4666F">
            <w:pPr>
              <w:ind w:firstLine="0"/>
            </w:pPr>
            <w:r w:rsidRPr="00BC513F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DB77C4" w:rsidRDefault="00DB77C4" w:rsidP="00C4666F">
            <w:pPr>
              <w:ind w:firstLine="0"/>
              <w:jc w:val="both"/>
              <w:rPr>
                <w:rFonts w:ascii="Times New Roman" w:hAnsi="Times New Roman"/>
              </w:rPr>
            </w:pPr>
            <w:r w:rsidRPr="00DB77C4">
              <w:rPr>
                <w:rFonts w:ascii="Times New Roman" w:hAnsi="Times New Roman"/>
                <w:u w:val="single"/>
              </w:rPr>
              <w:t>Текущий ремонт теплового пункта адресу: г. Минск, пр. Независимости, д.93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104241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104241" w:rsidRDefault="00DB77C4" w:rsidP="00C4666F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9526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Default="00DB77C4" w:rsidP="00C4666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DB77C4" w:rsidRPr="00010CFE" w:rsidRDefault="00DB77C4" w:rsidP="00C4666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010CFE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010CFE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DB77C4" w:rsidRDefault="00DB77C4" w:rsidP="00DB77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77C4" w:rsidRPr="00543CA3" w:rsidRDefault="00DB77C4" w:rsidP="00DB77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DB77C4" w:rsidRPr="0068464F" w:rsidRDefault="00DB77C4" w:rsidP="00DB77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77C4" w:rsidRPr="00543CA3" w:rsidRDefault="00DB77C4" w:rsidP="00DB77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DB77C4" w:rsidRPr="0068464F" w:rsidRDefault="00DB77C4" w:rsidP="00DB77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DB77C4" w:rsidRPr="00C41413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Pr="00543CA3" w:rsidRDefault="00DB77C4" w:rsidP="00DB77C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Pr="00543CA3" w:rsidRDefault="00C4666F" w:rsidP="00C4666F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 о д</w:t>
      </w:r>
      <w:r w:rsidRPr="00543CA3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Pr="00543CA3">
        <w:rPr>
          <w:rFonts w:ascii="Times New Roman" w:hAnsi="Times New Roman"/>
          <w:sz w:val="24"/>
          <w:szCs w:val="24"/>
        </w:rPr>
        <w:t xml:space="preserve">   предприятия           </w:t>
      </w:r>
    </w:p>
    <w:p w:rsidR="00C4666F" w:rsidRPr="00543CA3" w:rsidRDefault="00C4666F" w:rsidP="00C4666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C4666F" w:rsidRPr="00543CA3" w:rsidRDefault="00C4666F" w:rsidP="00C4666F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</w:t>
      </w:r>
      <w:r>
        <w:rPr>
          <w:rFonts w:ascii="Times New Roman" w:hAnsi="Times New Roman"/>
          <w:sz w:val="24"/>
          <w:szCs w:val="24"/>
        </w:rPr>
        <w:t>С.М.Шлыков</w:t>
      </w:r>
    </w:p>
    <w:p w:rsidR="00DB77C4" w:rsidRPr="00543CA3" w:rsidRDefault="00DB77C4" w:rsidP="00DB77C4">
      <w:pPr>
        <w:ind w:left="8647" w:firstLine="0"/>
        <w:rPr>
          <w:rFonts w:ascii="Times New Roman" w:hAnsi="Times New Roman"/>
          <w:sz w:val="24"/>
          <w:szCs w:val="24"/>
        </w:rPr>
      </w:pPr>
    </w:p>
    <w:p w:rsidR="00DB77C4" w:rsidRPr="00543CA3" w:rsidRDefault="00DB77C4" w:rsidP="00DB77C4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DB77C4" w:rsidRPr="00543CA3" w:rsidRDefault="00DB77C4" w:rsidP="00DB77C4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DB77C4" w:rsidRPr="00543CA3" w:rsidRDefault="00DB77C4" w:rsidP="00DB77C4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DB77C4" w:rsidRPr="00543CA3" w:rsidTr="00C466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DB77C4" w:rsidRPr="00543CA3" w:rsidTr="00C466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DB77C4" w:rsidRPr="00543CA3" w:rsidTr="00C4666F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1D3987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DB77C4" w:rsidRPr="001D3987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7C4" w:rsidRPr="00281D51" w:rsidRDefault="00DB77C4" w:rsidP="00C4666F">
            <w:pPr>
              <w:ind w:firstLine="0"/>
            </w:pPr>
            <w:r w:rsidRPr="00281D51">
              <w:rPr>
                <w:rFonts w:ascii="Times New Roman" w:eastAsia="Times New Roman" w:hAnsi="Times New Roman"/>
                <w:u w:val="single"/>
                <w:lang w:eastAsia="ru-RU"/>
              </w:rPr>
              <w:t>43.22.11.100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DB77C4" w:rsidRDefault="00DB77C4" w:rsidP="00C4666F">
            <w:pPr>
              <w:ind w:firstLine="0"/>
              <w:jc w:val="both"/>
              <w:rPr>
                <w:rFonts w:ascii="Times New Roman" w:hAnsi="Times New Roman"/>
              </w:rPr>
            </w:pPr>
            <w:r w:rsidRPr="00DB77C4">
              <w:rPr>
                <w:rFonts w:ascii="Times New Roman" w:hAnsi="Times New Roman"/>
                <w:u w:val="single"/>
              </w:rPr>
              <w:t>Текущий ремонт системы холодного водоснабжения по адресу: г. Минск, ул. Я.Коласа, д.50/1 п.1,2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78237E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78237E" w:rsidRDefault="00DB77C4" w:rsidP="00C4666F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15227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Default="00DB77C4" w:rsidP="00C4666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DB77C4" w:rsidRPr="00010CFE" w:rsidRDefault="00DB77C4" w:rsidP="00C4666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010CFE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010CFE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DB77C4" w:rsidRPr="00543CA3" w:rsidRDefault="00DB77C4" w:rsidP="00DB77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DB77C4" w:rsidRPr="0068464F" w:rsidRDefault="00DB77C4" w:rsidP="00DB77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77C4" w:rsidRPr="00543CA3" w:rsidRDefault="00DB77C4" w:rsidP="00DB77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DB77C4" w:rsidRPr="0068464F" w:rsidRDefault="00DB77C4" w:rsidP="00DB77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DB77C4" w:rsidRPr="00C41413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ind w:left="8647" w:firstLine="0"/>
        <w:rPr>
          <w:rFonts w:ascii="Times New Roman" w:hAnsi="Times New Roman"/>
          <w:sz w:val="24"/>
          <w:szCs w:val="24"/>
        </w:rPr>
      </w:pPr>
    </w:p>
    <w:p w:rsidR="00DB77C4" w:rsidRDefault="00DB77C4" w:rsidP="00DB77C4">
      <w:pPr>
        <w:ind w:left="8647" w:firstLine="0"/>
        <w:rPr>
          <w:rFonts w:ascii="Times New Roman" w:hAnsi="Times New Roman"/>
          <w:sz w:val="24"/>
          <w:szCs w:val="24"/>
        </w:rPr>
      </w:pPr>
    </w:p>
    <w:p w:rsidR="00DB77C4" w:rsidRDefault="00DB77C4" w:rsidP="00DB77C4">
      <w:pPr>
        <w:ind w:left="8647" w:firstLine="0"/>
        <w:rPr>
          <w:rFonts w:ascii="Times New Roman" w:hAnsi="Times New Roman"/>
          <w:sz w:val="24"/>
          <w:szCs w:val="24"/>
        </w:rPr>
      </w:pPr>
    </w:p>
    <w:p w:rsidR="00C4666F" w:rsidRDefault="00C4666F" w:rsidP="00DB77C4">
      <w:pPr>
        <w:ind w:left="8647" w:firstLine="0"/>
        <w:rPr>
          <w:rFonts w:ascii="Times New Roman" w:hAnsi="Times New Roman"/>
          <w:sz w:val="24"/>
          <w:szCs w:val="24"/>
        </w:rPr>
      </w:pPr>
    </w:p>
    <w:p w:rsidR="00C4666F" w:rsidRDefault="00C4666F" w:rsidP="00DB77C4">
      <w:pPr>
        <w:ind w:left="8647" w:firstLine="0"/>
        <w:rPr>
          <w:rFonts w:ascii="Times New Roman" w:hAnsi="Times New Roman"/>
          <w:sz w:val="24"/>
          <w:szCs w:val="24"/>
        </w:rPr>
      </w:pPr>
    </w:p>
    <w:p w:rsidR="00C4666F" w:rsidRDefault="00C4666F" w:rsidP="00DB77C4">
      <w:pPr>
        <w:ind w:left="8647" w:firstLine="0"/>
        <w:rPr>
          <w:rFonts w:ascii="Times New Roman" w:hAnsi="Times New Roman"/>
          <w:sz w:val="24"/>
          <w:szCs w:val="24"/>
        </w:rPr>
      </w:pPr>
    </w:p>
    <w:p w:rsidR="00C4666F" w:rsidRDefault="00C4666F" w:rsidP="00DB77C4">
      <w:pPr>
        <w:ind w:left="8647" w:firstLine="0"/>
        <w:rPr>
          <w:rFonts w:ascii="Times New Roman" w:hAnsi="Times New Roman"/>
          <w:sz w:val="24"/>
          <w:szCs w:val="24"/>
        </w:rPr>
      </w:pPr>
    </w:p>
    <w:p w:rsidR="00C4666F" w:rsidRDefault="00C4666F" w:rsidP="00DB77C4">
      <w:pPr>
        <w:ind w:left="8647" w:firstLine="0"/>
        <w:rPr>
          <w:rFonts w:ascii="Times New Roman" w:hAnsi="Times New Roman"/>
          <w:sz w:val="24"/>
          <w:szCs w:val="24"/>
        </w:rPr>
      </w:pPr>
    </w:p>
    <w:p w:rsidR="00DB77C4" w:rsidRDefault="00DB77C4" w:rsidP="00DB77C4">
      <w:pPr>
        <w:ind w:left="8647" w:firstLine="0"/>
        <w:rPr>
          <w:rFonts w:ascii="Times New Roman" w:hAnsi="Times New Roman"/>
          <w:sz w:val="24"/>
          <w:szCs w:val="24"/>
        </w:rPr>
      </w:pPr>
    </w:p>
    <w:p w:rsidR="00DB77C4" w:rsidRPr="00543CA3" w:rsidRDefault="00DB77C4" w:rsidP="00DB77C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C4666F" w:rsidRPr="00543CA3" w:rsidRDefault="00C4666F" w:rsidP="00C4666F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 о д</w:t>
      </w:r>
      <w:r w:rsidRPr="00543CA3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Pr="00543CA3">
        <w:rPr>
          <w:rFonts w:ascii="Times New Roman" w:hAnsi="Times New Roman"/>
          <w:sz w:val="24"/>
          <w:szCs w:val="24"/>
        </w:rPr>
        <w:t xml:space="preserve">   предприятия           </w:t>
      </w:r>
    </w:p>
    <w:p w:rsidR="00C4666F" w:rsidRPr="00543CA3" w:rsidRDefault="00C4666F" w:rsidP="00C4666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C4666F" w:rsidRPr="00543CA3" w:rsidRDefault="00C4666F" w:rsidP="00C4666F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</w:t>
      </w:r>
      <w:r>
        <w:rPr>
          <w:rFonts w:ascii="Times New Roman" w:hAnsi="Times New Roman"/>
          <w:sz w:val="24"/>
          <w:szCs w:val="24"/>
        </w:rPr>
        <w:t>С.М.Шлыков</w:t>
      </w:r>
    </w:p>
    <w:p w:rsidR="00DB77C4" w:rsidRPr="00543CA3" w:rsidRDefault="00DB77C4" w:rsidP="00DB77C4">
      <w:pPr>
        <w:ind w:left="8647" w:firstLine="0"/>
        <w:rPr>
          <w:rFonts w:ascii="Times New Roman" w:hAnsi="Times New Roman"/>
          <w:sz w:val="24"/>
          <w:szCs w:val="24"/>
        </w:rPr>
      </w:pPr>
    </w:p>
    <w:p w:rsidR="00DB77C4" w:rsidRPr="00543CA3" w:rsidRDefault="00DB77C4" w:rsidP="00DB77C4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DB77C4" w:rsidRPr="00543CA3" w:rsidRDefault="00DB77C4" w:rsidP="00DB77C4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DB77C4" w:rsidRPr="00543CA3" w:rsidRDefault="00DB77C4" w:rsidP="00DB77C4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DB77C4" w:rsidRPr="00543CA3" w:rsidTr="00C4666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7C4" w:rsidRPr="00543CA3" w:rsidRDefault="00DB77C4" w:rsidP="00C4666F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DB77C4" w:rsidRPr="00543CA3" w:rsidTr="00C4666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7C4" w:rsidRPr="00543CA3" w:rsidRDefault="00DB77C4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DB77C4" w:rsidRPr="00543CA3" w:rsidTr="00C4666F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B62801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DB77C4" w:rsidRPr="00B62801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B62801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7C4" w:rsidRPr="00B62801" w:rsidRDefault="00DB77C4" w:rsidP="00C4666F">
            <w:pPr>
              <w:ind w:firstLine="0"/>
            </w:pPr>
            <w:r w:rsidRPr="00B62801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DB77C4" w:rsidRDefault="00DB77C4" w:rsidP="00C4666F">
            <w:pPr>
              <w:ind w:firstLine="0"/>
              <w:jc w:val="both"/>
              <w:rPr>
                <w:rFonts w:ascii="Times New Roman" w:hAnsi="Times New Roman"/>
              </w:rPr>
            </w:pPr>
            <w:r w:rsidRPr="00DB77C4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козырьков входных групп жилого дома по адресу: г. Минск, ул. Я.Коласа, д.50/1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5B3B05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Default="00DB77C4" w:rsidP="00C4666F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8734</w:t>
            </w:r>
          </w:p>
          <w:p w:rsidR="00DB77C4" w:rsidRPr="005B3B05" w:rsidRDefault="00DB77C4" w:rsidP="00C4666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Default="00DB77C4" w:rsidP="00C4666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DB77C4" w:rsidRPr="00010CFE" w:rsidRDefault="00DB77C4" w:rsidP="00C4666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010CFE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010CFE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DB77C4" w:rsidRPr="00543CA3" w:rsidTr="00C4666F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B62801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7C4" w:rsidRPr="00B62801" w:rsidRDefault="00DB77C4" w:rsidP="00C4666F">
            <w:pPr>
              <w:ind w:firstLine="0"/>
            </w:pPr>
            <w:r w:rsidRPr="00B62801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DB77C4" w:rsidRDefault="00DB77C4" w:rsidP="00C4666F">
            <w:pPr>
              <w:ind w:firstLine="0"/>
              <w:jc w:val="both"/>
              <w:rPr>
                <w:rFonts w:ascii="Times New Roman" w:hAnsi="Times New Roman"/>
              </w:rPr>
            </w:pPr>
            <w:r w:rsidRPr="00DB77C4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адресу: г. Минск, ул. Я.Коласа, д.50/1 п.1,2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5B3B05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Default="00DB77C4" w:rsidP="00C4666F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41147</w:t>
            </w:r>
          </w:p>
          <w:p w:rsidR="00DB77C4" w:rsidRPr="005B3B05" w:rsidRDefault="00DB77C4" w:rsidP="00C4666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Default="00DB77C4" w:rsidP="00C4666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DB77C4" w:rsidRPr="00010CFE" w:rsidRDefault="00DB77C4" w:rsidP="00C4666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010CFE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010CFE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DB77C4" w:rsidRPr="00543CA3" w:rsidTr="00C4666F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B62801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7C4" w:rsidRPr="00B62801" w:rsidRDefault="00DB77C4" w:rsidP="00C4666F">
            <w:pPr>
              <w:ind w:firstLine="0"/>
            </w:pPr>
            <w:r w:rsidRPr="00B62801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DB77C4" w:rsidRDefault="00DB77C4" w:rsidP="00C4666F">
            <w:pPr>
              <w:ind w:firstLine="0"/>
              <w:jc w:val="both"/>
              <w:rPr>
                <w:rFonts w:ascii="Times New Roman" w:hAnsi="Times New Roman"/>
              </w:rPr>
            </w:pPr>
            <w:r w:rsidRPr="00DB77C4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жилого дома по адресу: г. Минск, ул. Волгоградская, д.3 п.1,2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5B3B05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Default="00DB77C4" w:rsidP="00C4666F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13002</w:t>
            </w:r>
          </w:p>
          <w:p w:rsidR="00DB77C4" w:rsidRPr="005B3B05" w:rsidRDefault="00DB77C4" w:rsidP="00C4666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Default="00DB77C4" w:rsidP="00C4666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DB77C4" w:rsidRPr="00010CFE" w:rsidRDefault="00DB77C4" w:rsidP="00C4666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010CFE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010CFE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DB77C4" w:rsidRPr="00543CA3" w:rsidTr="00C4666F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B62801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7C4" w:rsidRPr="00B62801" w:rsidRDefault="00DB77C4" w:rsidP="00C4666F">
            <w:pPr>
              <w:ind w:firstLine="0"/>
            </w:pPr>
            <w:r w:rsidRPr="00B62801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DB77C4" w:rsidRDefault="00DB77C4" w:rsidP="00C4666F">
            <w:pPr>
              <w:ind w:firstLine="0"/>
              <w:jc w:val="both"/>
              <w:rPr>
                <w:rFonts w:ascii="Times New Roman" w:hAnsi="Times New Roman"/>
              </w:rPr>
            </w:pPr>
            <w:r w:rsidRPr="00DB77C4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жилого дома по адресу: г. Минск, ул. Волгоградская, д.5, п.1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5B3B05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B3B05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Default="00DB77C4" w:rsidP="00C4666F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23352,06</w:t>
            </w:r>
          </w:p>
          <w:p w:rsidR="00DB77C4" w:rsidRPr="005B3B05" w:rsidRDefault="00DB77C4" w:rsidP="00C4666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Default="00DB77C4" w:rsidP="00C4666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DB77C4" w:rsidRPr="00010CFE" w:rsidRDefault="00DB77C4" w:rsidP="00C4666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010CFE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7C4" w:rsidRPr="00010CFE" w:rsidRDefault="00DB77C4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DB77C4" w:rsidRPr="00543CA3" w:rsidRDefault="00DB77C4" w:rsidP="00DB77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DB77C4" w:rsidRPr="0068464F" w:rsidRDefault="00DB77C4" w:rsidP="00DB77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77C4" w:rsidRPr="00543CA3" w:rsidRDefault="00DB77C4" w:rsidP="00DB77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DB77C4" w:rsidRPr="0068464F" w:rsidRDefault="00DB77C4" w:rsidP="00DB77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77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77C4" w:rsidRDefault="00DB77C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666F" w:rsidRPr="00543CA3" w:rsidRDefault="00C4666F" w:rsidP="00C4666F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 о д</w:t>
      </w:r>
      <w:r w:rsidRPr="00543CA3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Pr="00543CA3">
        <w:rPr>
          <w:rFonts w:ascii="Times New Roman" w:hAnsi="Times New Roman"/>
          <w:sz w:val="24"/>
          <w:szCs w:val="24"/>
        </w:rPr>
        <w:t xml:space="preserve">   предприятия           </w:t>
      </w:r>
    </w:p>
    <w:p w:rsidR="00C4666F" w:rsidRPr="00543CA3" w:rsidRDefault="00C4666F" w:rsidP="00C4666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C4666F" w:rsidRPr="00543CA3" w:rsidRDefault="00C4666F" w:rsidP="00C4666F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</w:t>
      </w:r>
      <w:r>
        <w:rPr>
          <w:rFonts w:ascii="Times New Roman" w:hAnsi="Times New Roman"/>
          <w:sz w:val="24"/>
          <w:szCs w:val="24"/>
        </w:rPr>
        <w:t>С.М.Шлыков</w:t>
      </w:r>
    </w:p>
    <w:p w:rsidR="00C4666F" w:rsidRDefault="00C4666F" w:rsidP="00C4666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C4666F" w:rsidRPr="00543CA3" w:rsidRDefault="00C4666F" w:rsidP="00C4666F">
      <w:pPr>
        <w:ind w:left="8647" w:firstLine="0"/>
        <w:rPr>
          <w:rFonts w:ascii="Times New Roman" w:hAnsi="Times New Roman"/>
          <w:sz w:val="24"/>
          <w:szCs w:val="24"/>
        </w:rPr>
      </w:pPr>
    </w:p>
    <w:p w:rsidR="00C4666F" w:rsidRPr="00543CA3" w:rsidRDefault="00C4666F" w:rsidP="00C4666F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C4666F" w:rsidRPr="00543CA3" w:rsidRDefault="00C4666F" w:rsidP="00C4666F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C4666F" w:rsidRPr="00543CA3" w:rsidRDefault="00C4666F" w:rsidP="00C4666F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C4666F" w:rsidRPr="00543CA3" w:rsidTr="00C466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66F" w:rsidRPr="00543CA3" w:rsidRDefault="00C4666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66F" w:rsidRPr="00543CA3" w:rsidRDefault="00C4666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C4666F" w:rsidRPr="00543CA3" w:rsidRDefault="00C4666F" w:rsidP="00C4666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66F" w:rsidRPr="00543CA3" w:rsidRDefault="00C4666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66F" w:rsidRPr="00543CA3" w:rsidRDefault="00C4666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66F" w:rsidRPr="00543CA3" w:rsidRDefault="00C4666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66F" w:rsidRPr="00543CA3" w:rsidRDefault="00C4666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C4666F" w:rsidRPr="00543CA3" w:rsidRDefault="00C4666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C4666F" w:rsidRPr="00543CA3" w:rsidRDefault="00C4666F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66F" w:rsidRPr="00543CA3" w:rsidRDefault="00C4666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66F" w:rsidRPr="00543CA3" w:rsidRDefault="00C4666F" w:rsidP="00C4666F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C4666F" w:rsidRPr="00543CA3" w:rsidTr="00C466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6F" w:rsidRPr="00543CA3" w:rsidRDefault="00C4666F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6F" w:rsidRPr="00543CA3" w:rsidRDefault="00C4666F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6F" w:rsidRPr="00543CA3" w:rsidRDefault="00C4666F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6F" w:rsidRPr="00543CA3" w:rsidRDefault="00C4666F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6F" w:rsidRPr="00543CA3" w:rsidRDefault="00C4666F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6F" w:rsidRPr="00543CA3" w:rsidRDefault="00C4666F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6F" w:rsidRPr="00543CA3" w:rsidRDefault="00C4666F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6F" w:rsidRPr="00543CA3" w:rsidRDefault="00C4666F" w:rsidP="00C4666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C4666F" w:rsidRPr="00543CA3" w:rsidTr="00C4666F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66F" w:rsidRPr="001D3987" w:rsidRDefault="00C4666F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C4666F" w:rsidRPr="001D3987" w:rsidRDefault="00C4666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6F" w:rsidRPr="00C4666F" w:rsidRDefault="00C4666F" w:rsidP="00C4666F">
            <w:pPr>
              <w:ind w:firstLine="0"/>
            </w:pPr>
            <w:r w:rsidRPr="00C4666F">
              <w:rPr>
                <w:rFonts w:ascii="Times New Roman" w:eastAsia="Times New Roman" w:hAnsi="Times New Roman"/>
                <w:u w:val="single"/>
                <w:lang w:eastAsia="ru-RU"/>
              </w:rPr>
              <w:t>43.22.11.200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66F" w:rsidRPr="00C4666F" w:rsidRDefault="00C4666F" w:rsidP="00C4666F">
            <w:pPr>
              <w:ind w:firstLine="0"/>
              <w:jc w:val="both"/>
              <w:rPr>
                <w:rFonts w:ascii="Times New Roman" w:hAnsi="Times New Roman"/>
              </w:rPr>
            </w:pPr>
            <w:r w:rsidRPr="00C4666F">
              <w:rPr>
                <w:rFonts w:ascii="Times New Roman" w:hAnsi="Times New Roman"/>
                <w:u w:val="single"/>
              </w:rPr>
              <w:t>Текущий ремонт системы горячего водоснабжения по адресу: г. Минск, ул. Я.Коласа, д.50-1 п.1,2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66F" w:rsidRPr="0078237E" w:rsidRDefault="00C4666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66F" w:rsidRPr="0078237E" w:rsidRDefault="00C4666F" w:rsidP="00C4666F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17269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66F" w:rsidRDefault="00C4666F" w:rsidP="00C4666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C4666F" w:rsidRPr="00010CFE" w:rsidRDefault="00C4666F" w:rsidP="00C4666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66F" w:rsidRPr="00010CFE" w:rsidRDefault="00C4666F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66F" w:rsidRPr="00010CFE" w:rsidRDefault="00C4666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C4666F" w:rsidRPr="00543CA3" w:rsidTr="00C4666F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66F" w:rsidRPr="001D3987" w:rsidRDefault="00C4666F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6F" w:rsidRPr="00C4666F" w:rsidRDefault="00C4666F" w:rsidP="00C4666F">
            <w:pPr>
              <w:ind w:firstLine="0"/>
            </w:pPr>
            <w:r w:rsidRPr="00C4666F">
              <w:rPr>
                <w:rFonts w:ascii="Times New Roman" w:eastAsia="Times New Roman" w:hAnsi="Times New Roman"/>
                <w:u w:val="single"/>
                <w:lang w:eastAsia="ru-RU"/>
              </w:rPr>
              <w:t>43.22.11.200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66F" w:rsidRPr="00C4666F" w:rsidRDefault="00C4666F" w:rsidP="00C4666F">
            <w:pPr>
              <w:ind w:firstLine="0"/>
              <w:jc w:val="both"/>
              <w:rPr>
                <w:rFonts w:ascii="Times New Roman" w:hAnsi="Times New Roman"/>
              </w:rPr>
            </w:pPr>
            <w:r w:rsidRPr="00C4666F">
              <w:rPr>
                <w:rFonts w:ascii="Times New Roman" w:hAnsi="Times New Roman"/>
                <w:u w:val="single"/>
              </w:rPr>
              <w:t>Текущий ремонт системы горячего водоснабжения по адресу: г. Минск, ул.  К.Туровского, д.4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66F" w:rsidRPr="0078237E" w:rsidRDefault="00C4666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66F" w:rsidRPr="0078237E" w:rsidRDefault="00522C95" w:rsidP="00522C95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854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66F" w:rsidRDefault="00C4666F" w:rsidP="00C4666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C4666F" w:rsidRPr="00010CFE" w:rsidRDefault="00C4666F" w:rsidP="00C4666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66F" w:rsidRPr="00010CFE" w:rsidRDefault="00C4666F" w:rsidP="00C466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66F" w:rsidRPr="00010CFE" w:rsidRDefault="00C4666F" w:rsidP="00C4666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C4666F" w:rsidRDefault="00C4666F" w:rsidP="00C4666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666F" w:rsidRPr="00543CA3" w:rsidRDefault="00C4666F" w:rsidP="00C4666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C4666F" w:rsidRPr="0068464F" w:rsidRDefault="00C4666F" w:rsidP="00C4666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666F" w:rsidRPr="00543CA3" w:rsidRDefault="00C4666F" w:rsidP="00C4666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C4666F" w:rsidRPr="0068464F" w:rsidRDefault="00C4666F" w:rsidP="00C4666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666F" w:rsidRDefault="00C4666F" w:rsidP="00C4666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C4666F" w:rsidRDefault="00C4666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75A1" w:rsidRDefault="00D275A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75A1" w:rsidRDefault="00D275A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75A1" w:rsidRDefault="00D275A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75A1" w:rsidRDefault="00D275A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75A1" w:rsidRPr="00543CA3" w:rsidRDefault="00D275A1" w:rsidP="00D275A1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 о д</w:t>
      </w:r>
      <w:r w:rsidRPr="00543CA3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Pr="00543CA3">
        <w:rPr>
          <w:rFonts w:ascii="Times New Roman" w:hAnsi="Times New Roman"/>
          <w:sz w:val="24"/>
          <w:szCs w:val="24"/>
        </w:rPr>
        <w:t xml:space="preserve">   предприятия           </w:t>
      </w:r>
    </w:p>
    <w:p w:rsidR="00D275A1" w:rsidRPr="00543CA3" w:rsidRDefault="00D275A1" w:rsidP="00D275A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D275A1" w:rsidRPr="00543CA3" w:rsidRDefault="00D275A1" w:rsidP="00D275A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</w:t>
      </w:r>
      <w:r>
        <w:rPr>
          <w:rFonts w:ascii="Times New Roman" w:hAnsi="Times New Roman"/>
          <w:sz w:val="24"/>
          <w:szCs w:val="24"/>
        </w:rPr>
        <w:t>С.М.Шлыков</w:t>
      </w:r>
    </w:p>
    <w:p w:rsidR="00D275A1" w:rsidRDefault="00D275A1" w:rsidP="00D275A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D275A1" w:rsidRPr="00543CA3" w:rsidRDefault="00D275A1" w:rsidP="00D275A1">
      <w:pPr>
        <w:ind w:left="8647" w:firstLine="0"/>
        <w:rPr>
          <w:rFonts w:ascii="Times New Roman" w:hAnsi="Times New Roman"/>
          <w:sz w:val="24"/>
          <w:szCs w:val="24"/>
        </w:rPr>
      </w:pPr>
    </w:p>
    <w:p w:rsidR="00D275A1" w:rsidRPr="00543CA3" w:rsidRDefault="00D275A1" w:rsidP="00D275A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D275A1" w:rsidRPr="00543CA3" w:rsidRDefault="00D275A1" w:rsidP="00D275A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D275A1" w:rsidRPr="00543CA3" w:rsidRDefault="00D275A1" w:rsidP="00D275A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D275A1" w:rsidRPr="00543CA3" w:rsidTr="00F37E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5A1" w:rsidRPr="00543CA3" w:rsidRDefault="00D275A1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5A1" w:rsidRPr="00543CA3" w:rsidRDefault="00D275A1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D275A1" w:rsidRPr="00543CA3" w:rsidRDefault="00D275A1" w:rsidP="00F37EF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lastRenderedPageBreak/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5A1" w:rsidRPr="00543CA3" w:rsidRDefault="00D275A1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5A1" w:rsidRPr="00543CA3" w:rsidRDefault="00D275A1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Коли-чество, </w:t>
            </w:r>
            <w:r>
              <w:rPr>
                <w:rFonts w:ascii="Times New Roman" w:hAnsi="Times New Roman"/>
              </w:rPr>
              <w:lastRenderedPageBreak/>
              <w:t>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5A1" w:rsidRPr="00543CA3" w:rsidRDefault="00D275A1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Ориентировочная стоимость, </w:t>
            </w:r>
            <w:r w:rsidRPr="00543CA3">
              <w:rPr>
                <w:rFonts w:ascii="Times New Roman" w:hAnsi="Times New Roman"/>
              </w:rPr>
              <w:lastRenderedPageBreak/>
              <w:t>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5A1" w:rsidRPr="00543CA3" w:rsidRDefault="00D275A1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Коды классификации расходов бюджета </w:t>
            </w:r>
            <w:r w:rsidRPr="00543CA3">
              <w:rPr>
                <w:rFonts w:ascii="Times New Roman" w:hAnsi="Times New Roman"/>
              </w:rPr>
              <w:lastRenderedPageBreak/>
              <w:t xml:space="preserve">(приложения 2-6 к Постановлению Министерства финансов Республики Беларусь </w:t>
            </w:r>
          </w:p>
          <w:p w:rsidR="00D275A1" w:rsidRPr="00543CA3" w:rsidRDefault="00D275A1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D275A1" w:rsidRPr="00543CA3" w:rsidRDefault="00D275A1" w:rsidP="00F37E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5A1" w:rsidRPr="00543CA3" w:rsidRDefault="00D275A1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Обоснование потребности </w:t>
            </w:r>
            <w:r w:rsidRPr="00543CA3">
              <w:rPr>
                <w:rFonts w:ascii="Times New Roman" w:hAnsi="Times New Roman"/>
              </w:rPr>
              <w:lastRenderedPageBreak/>
              <w:t>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5A1" w:rsidRPr="00543CA3" w:rsidRDefault="00D275A1" w:rsidP="00F37EF9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D275A1" w:rsidRPr="00543CA3" w:rsidTr="00F37E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5A1" w:rsidRPr="00543CA3" w:rsidRDefault="00D275A1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5A1" w:rsidRPr="00543CA3" w:rsidRDefault="00D275A1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5A1" w:rsidRPr="00543CA3" w:rsidRDefault="00D275A1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5A1" w:rsidRPr="00543CA3" w:rsidRDefault="00D275A1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5A1" w:rsidRPr="00543CA3" w:rsidRDefault="00D275A1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5A1" w:rsidRPr="00543CA3" w:rsidRDefault="00D275A1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5A1" w:rsidRPr="00543CA3" w:rsidRDefault="00D275A1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5A1" w:rsidRPr="00543CA3" w:rsidRDefault="00D275A1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D275A1" w:rsidRPr="00543CA3" w:rsidTr="00F37EF9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5A1" w:rsidRPr="001D3987" w:rsidRDefault="00D275A1" w:rsidP="00F37EF9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D275A1" w:rsidRPr="001D3987" w:rsidRDefault="00D275A1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A1" w:rsidRPr="00D275A1" w:rsidRDefault="00D275A1" w:rsidP="00F37EF9">
            <w:pPr>
              <w:ind w:firstLine="0"/>
            </w:pPr>
            <w:r w:rsidRPr="00D275A1">
              <w:rPr>
                <w:rFonts w:ascii="Times New Roman" w:hAnsi="Times New Roman"/>
              </w:rPr>
              <w:t>71.11.24.900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5A1" w:rsidRPr="00D275A1" w:rsidRDefault="00D275A1" w:rsidP="00F37EF9">
            <w:pPr>
              <w:ind w:firstLine="0"/>
              <w:jc w:val="both"/>
              <w:rPr>
                <w:rFonts w:ascii="Times New Roman" w:hAnsi="Times New Roman"/>
              </w:rPr>
            </w:pPr>
            <w:r w:rsidRPr="00D275A1">
              <w:rPr>
                <w:rFonts w:ascii="Times New Roman" w:eastAsia="Times New Roman" w:hAnsi="Times New Roman"/>
                <w:u w:val="single"/>
                <w:lang w:eastAsia="ru-RU"/>
              </w:rPr>
              <w:t>Научно-методическое руководство на стадии производства работ по объектам материально-культурных ценностей: «Текущий ремонт фасада жилого дома № 93 по пр. Независимости в г. Минске», «Текущий ремонт фасада жилого дома № 91 по пр. Независимости в г. Минске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5A1" w:rsidRPr="0078237E" w:rsidRDefault="00D275A1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5A1" w:rsidRPr="00D275A1" w:rsidRDefault="00D275A1" w:rsidP="00F37EF9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D275A1">
              <w:rPr>
                <w:rFonts w:ascii="Times New Roman" w:eastAsia="Times New Roman" w:hAnsi="Times New Roman"/>
                <w:u w:val="single"/>
                <w:lang w:eastAsia="ru-RU"/>
              </w:rPr>
              <w:t>3695,62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5A1" w:rsidRDefault="00D275A1" w:rsidP="00F37E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D275A1" w:rsidRPr="00010CFE" w:rsidRDefault="00D275A1" w:rsidP="00F37EF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5A1" w:rsidRPr="00010CFE" w:rsidRDefault="00D275A1" w:rsidP="00F37E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5A1" w:rsidRPr="00010CFE" w:rsidRDefault="00D275A1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D275A1" w:rsidRDefault="00D275A1" w:rsidP="00D275A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75A1" w:rsidRPr="00543CA3" w:rsidRDefault="00D275A1" w:rsidP="00D275A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D275A1" w:rsidRPr="0068464F" w:rsidRDefault="00D275A1" w:rsidP="00D275A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75A1" w:rsidRPr="00543CA3" w:rsidRDefault="00D275A1" w:rsidP="00D275A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D275A1" w:rsidRPr="0068464F" w:rsidRDefault="00D275A1" w:rsidP="00D275A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75A1" w:rsidRDefault="00D275A1" w:rsidP="00D275A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D275A1" w:rsidRPr="00C41413" w:rsidRDefault="00D275A1" w:rsidP="00D275A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75A1" w:rsidRDefault="00D275A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Pr="00543CA3" w:rsidRDefault="00F37EF9" w:rsidP="00F37EF9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 о д</w:t>
      </w:r>
      <w:r w:rsidRPr="00543CA3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Pr="00543CA3">
        <w:rPr>
          <w:rFonts w:ascii="Times New Roman" w:hAnsi="Times New Roman"/>
          <w:sz w:val="24"/>
          <w:szCs w:val="24"/>
        </w:rPr>
        <w:t xml:space="preserve">   предприятия           </w:t>
      </w:r>
    </w:p>
    <w:p w:rsidR="00F37EF9" w:rsidRPr="00543CA3" w:rsidRDefault="00F37EF9" w:rsidP="00F37EF9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37EF9" w:rsidRPr="00543CA3" w:rsidRDefault="00F37EF9" w:rsidP="00F37EF9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</w:t>
      </w:r>
      <w:r>
        <w:rPr>
          <w:rFonts w:ascii="Times New Roman" w:hAnsi="Times New Roman"/>
          <w:sz w:val="24"/>
          <w:szCs w:val="24"/>
        </w:rPr>
        <w:t>С.М.Шлыков</w:t>
      </w:r>
    </w:p>
    <w:p w:rsidR="00F37EF9" w:rsidRDefault="00F37EF9" w:rsidP="00F37EF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F37EF9" w:rsidRPr="00543CA3" w:rsidRDefault="00F37EF9" w:rsidP="00F37EF9">
      <w:pPr>
        <w:ind w:left="8647" w:firstLine="0"/>
        <w:rPr>
          <w:rFonts w:ascii="Times New Roman" w:hAnsi="Times New Roman"/>
          <w:sz w:val="24"/>
          <w:szCs w:val="24"/>
        </w:rPr>
      </w:pPr>
    </w:p>
    <w:p w:rsidR="00F37EF9" w:rsidRPr="00543CA3" w:rsidRDefault="00F37EF9" w:rsidP="00F37EF9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F37EF9" w:rsidRPr="00543CA3" w:rsidRDefault="00F37EF9" w:rsidP="00F37EF9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F37EF9" w:rsidRPr="00543CA3" w:rsidRDefault="00F37EF9" w:rsidP="00F37EF9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F37EF9" w:rsidRPr="00543CA3" w:rsidTr="00F37E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F9" w:rsidRPr="00543CA3" w:rsidRDefault="00F37EF9" w:rsidP="00F37EF9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F37EF9" w:rsidRPr="00543CA3" w:rsidTr="00F37E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F37EF9" w:rsidRPr="00543CA3" w:rsidTr="00F37EF9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1D3987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F37EF9" w:rsidRPr="001D3987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F9" w:rsidRPr="00F37EF9" w:rsidRDefault="00F37EF9" w:rsidP="00F37EF9">
            <w:pPr>
              <w:ind w:firstLine="0"/>
            </w:pPr>
            <w:r w:rsidRPr="00F37EF9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F37EF9" w:rsidRDefault="00F37EF9" w:rsidP="00F37EF9">
            <w:pPr>
              <w:ind w:firstLine="0"/>
              <w:jc w:val="both"/>
              <w:rPr>
                <w:rFonts w:ascii="Times New Roman" w:hAnsi="Times New Roman"/>
              </w:rPr>
            </w:pPr>
            <w:r w:rsidRPr="00F37EF9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жилого дома по адресу: г. Минск, ул. Волгоградская, д.45 кв.60,61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78237E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D275A1" w:rsidRDefault="00F37EF9" w:rsidP="00F37EF9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20509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Default="00F37EF9" w:rsidP="00F37E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37EF9" w:rsidRPr="00010CFE" w:rsidRDefault="00F37EF9" w:rsidP="00F37EF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010CFE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010CFE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F37EF9" w:rsidRDefault="00F37EF9" w:rsidP="00F37E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7EF9" w:rsidRPr="00543CA3" w:rsidRDefault="00F37EF9" w:rsidP="00F37E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F37EF9" w:rsidRPr="0068464F" w:rsidRDefault="00F37EF9" w:rsidP="00F37E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7EF9" w:rsidRPr="00543CA3" w:rsidRDefault="00F37EF9" w:rsidP="00F37E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F37EF9" w:rsidRPr="0068464F" w:rsidRDefault="00F37EF9" w:rsidP="00F37E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7EF9" w:rsidRDefault="00F37EF9" w:rsidP="00F37E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F37EF9" w:rsidRPr="00C41413" w:rsidRDefault="00F37EF9" w:rsidP="00F37E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D7BE5" w:rsidRDefault="009D7BE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D7BE5" w:rsidRDefault="009D7BE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F37E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Pr="00543CA3" w:rsidRDefault="00F37EF9" w:rsidP="00F37EF9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 о д</w:t>
      </w:r>
      <w:r w:rsidRPr="00543CA3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Pr="00543CA3">
        <w:rPr>
          <w:rFonts w:ascii="Times New Roman" w:hAnsi="Times New Roman"/>
          <w:sz w:val="24"/>
          <w:szCs w:val="24"/>
        </w:rPr>
        <w:t xml:space="preserve">   предприятия           </w:t>
      </w:r>
    </w:p>
    <w:p w:rsidR="00F37EF9" w:rsidRPr="00543CA3" w:rsidRDefault="00F37EF9" w:rsidP="00F37EF9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37EF9" w:rsidRPr="00543CA3" w:rsidRDefault="00F37EF9" w:rsidP="00F37EF9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</w:t>
      </w:r>
      <w:r>
        <w:rPr>
          <w:rFonts w:ascii="Times New Roman" w:hAnsi="Times New Roman"/>
          <w:sz w:val="24"/>
          <w:szCs w:val="24"/>
        </w:rPr>
        <w:t>С.М.Шлыков</w:t>
      </w:r>
    </w:p>
    <w:p w:rsidR="00F37EF9" w:rsidRDefault="00F37EF9" w:rsidP="00F37EF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F37EF9" w:rsidRPr="00543CA3" w:rsidRDefault="00F37EF9" w:rsidP="00F37EF9">
      <w:pPr>
        <w:ind w:left="8647" w:firstLine="0"/>
        <w:rPr>
          <w:rFonts w:ascii="Times New Roman" w:hAnsi="Times New Roman"/>
          <w:sz w:val="24"/>
          <w:szCs w:val="24"/>
        </w:rPr>
      </w:pPr>
    </w:p>
    <w:p w:rsidR="00F37EF9" w:rsidRPr="00543CA3" w:rsidRDefault="00F37EF9" w:rsidP="00F37EF9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F37EF9" w:rsidRPr="00543CA3" w:rsidRDefault="00F37EF9" w:rsidP="00F37EF9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F37EF9" w:rsidRPr="00543CA3" w:rsidRDefault="00F37EF9" w:rsidP="00F37EF9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F37EF9" w:rsidRPr="00543CA3" w:rsidTr="00F37E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Коли-чество, с </w:t>
            </w:r>
            <w:r>
              <w:rPr>
                <w:rFonts w:ascii="Times New Roman" w:hAnsi="Times New Roman"/>
              </w:rPr>
              <w:lastRenderedPageBreak/>
              <w:t>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Ориентировочная стоимость, определённая на </w:t>
            </w:r>
            <w:r w:rsidRPr="00543CA3">
              <w:rPr>
                <w:rFonts w:ascii="Times New Roman" w:hAnsi="Times New Roman"/>
              </w:rPr>
              <w:lastRenderedPageBreak/>
              <w:t>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Коды классификации расходов бюджета (приложения 2-6 к </w:t>
            </w:r>
            <w:r w:rsidRPr="00543CA3">
              <w:rPr>
                <w:rFonts w:ascii="Times New Roman" w:hAnsi="Times New Roman"/>
              </w:rPr>
              <w:lastRenderedPageBreak/>
              <w:t xml:space="preserve">Постановлению Министерства финансов Республики Беларусь </w:t>
            </w:r>
          </w:p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F9" w:rsidRPr="00543CA3" w:rsidRDefault="00F37EF9" w:rsidP="00F37EF9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F37EF9" w:rsidRPr="00543CA3" w:rsidTr="00F37E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F37EF9" w:rsidRPr="00543CA3" w:rsidTr="00F37EF9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1D3987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F37EF9" w:rsidRPr="001D3987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F9" w:rsidRPr="00F37EF9" w:rsidRDefault="00F37EF9" w:rsidP="00F37EF9">
            <w:pPr>
              <w:ind w:firstLine="0"/>
            </w:pPr>
            <w:r w:rsidRPr="00F37EF9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F37EF9" w:rsidRDefault="00F37EF9" w:rsidP="00F37EF9">
            <w:pPr>
              <w:ind w:firstLine="0"/>
              <w:jc w:val="both"/>
              <w:rPr>
                <w:rFonts w:ascii="Times New Roman" w:hAnsi="Times New Roman"/>
              </w:rPr>
            </w:pPr>
            <w:r w:rsidRPr="00F37EF9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адресу: г. Минск, ул. Я.Коласа, д.50/1 п.1,2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78237E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D275A1" w:rsidRDefault="00F37EF9" w:rsidP="00F37EF9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40421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Default="00F37EF9" w:rsidP="00F37E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37EF9" w:rsidRPr="00010CFE" w:rsidRDefault="00F37EF9" w:rsidP="00F37EF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010CFE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010CFE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F37EF9" w:rsidRDefault="00F37EF9" w:rsidP="00F37E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7EF9" w:rsidRPr="00543CA3" w:rsidRDefault="00F37EF9" w:rsidP="00F37E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F37EF9" w:rsidRPr="0068464F" w:rsidRDefault="00F37EF9" w:rsidP="00F37E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7EF9" w:rsidRPr="00543CA3" w:rsidRDefault="00F37EF9" w:rsidP="00F37E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F37EF9" w:rsidRPr="0068464F" w:rsidRDefault="00F37EF9" w:rsidP="00F37E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7EF9" w:rsidRDefault="00F37EF9" w:rsidP="00F37E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F37EF9" w:rsidRPr="00C41413" w:rsidRDefault="00F37EF9" w:rsidP="00F37E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Pr="00C41413" w:rsidRDefault="00F37EF9" w:rsidP="00F37E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Pr="00543CA3" w:rsidRDefault="00F37EF9" w:rsidP="00F37EF9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 о д</w:t>
      </w:r>
      <w:r w:rsidRPr="00543CA3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Pr="00543CA3">
        <w:rPr>
          <w:rFonts w:ascii="Times New Roman" w:hAnsi="Times New Roman"/>
          <w:sz w:val="24"/>
          <w:szCs w:val="24"/>
        </w:rPr>
        <w:t xml:space="preserve">   предприятия           </w:t>
      </w:r>
    </w:p>
    <w:p w:rsidR="00F37EF9" w:rsidRPr="00543CA3" w:rsidRDefault="00F37EF9" w:rsidP="00F37EF9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37EF9" w:rsidRPr="00543CA3" w:rsidRDefault="00F37EF9" w:rsidP="00F37EF9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</w:t>
      </w:r>
      <w:r>
        <w:rPr>
          <w:rFonts w:ascii="Times New Roman" w:hAnsi="Times New Roman"/>
          <w:sz w:val="24"/>
          <w:szCs w:val="24"/>
        </w:rPr>
        <w:t>С.М.Шлыков</w:t>
      </w:r>
    </w:p>
    <w:p w:rsidR="00F37EF9" w:rsidRDefault="00F37EF9" w:rsidP="00F37EF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F37EF9" w:rsidRPr="00543CA3" w:rsidRDefault="00F37EF9" w:rsidP="00F37EF9">
      <w:pPr>
        <w:ind w:left="8647" w:firstLine="0"/>
        <w:rPr>
          <w:rFonts w:ascii="Times New Roman" w:hAnsi="Times New Roman"/>
          <w:sz w:val="24"/>
          <w:szCs w:val="24"/>
        </w:rPr>
      </w:pPr>
    </w:p>
    <w:p w:rsidR="00F37EF9" w:rsidRPr="00543CA3" w:rsidRDefault="00F37EF9" w:rsidP="00F37EF9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F37EF9" w:rsidRPr="00543CA3" w:rsidRDefault="00F37EF9" w:rsidP="00F37EF9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F37EF9" w:rsidRPr="00543CA3" w:rsidRDefault="00F37EF9" w:rsidP="00F37EF9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F37EF9" w:rsidRPr="00543CA3" w:rsidTr="00F37E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lastRenderedPageBreak/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Коли-чество, </w:t>
            </w:r>
            <w:r>
              <w:rPr>
                <w:rFonts w:ascii="Times New Roman" w:hAnsi="Times New Roman"/>
              </w:rPr>
              <w:lastRenderedPageBreak/>
              <w:t>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Ориентировочная стоимость, </w:t>
            </w:r>
            <w:r w:rsidRPr="00543CA3">
              <w:rPr>
                <w:rFonts w:ascii="Times New Roman" w:hAnsi="Times New Roman"/>
              </w:rPr>
              <w:lastRenderedPageBreak/>
              <w:t>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Коды классификации расходов бюджета </w:t>
            </w:r>
            <w:r w:rsidRPr="00543CA3">
              <w:rPr>
                <w:rFonts w:ascii="Times New Roman" w:hAnsi="Times New Roman"/>
              </w:rPr>
              <w:lastRenderedPageBreak/>
              <w:t xml:space="preserve">(приложения 2-6 к Постановлению Министерства финансов Республики Беларусь </w:t>
            </w:r>
          </w:p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Обоснование потребности </w:t>
            </w:r>
            <w:r w:rsidRPr="00543CA3">
              <w:rPr>
                <w:rFonts w:ascii="Times New Roman" w:hAnsi="Times New Roman"/>
              </w:rPr>
              <w:lastRenderedPageBreak/>
              <w:t>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F9" w:rsidRPr="00543CA3" w:rsidRDefault="00F37EF9" w:rsidP="00F37EF9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F37EF9" w:rsidRPr="00543CA3" w:rsidTr="00F37E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F37EF9" w:rsidRPr="00543CA3" w:rsidTr="00F37EF9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1D3987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F37EF9" w:rsidRPr="001D3987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F9" w:rsidRPr="00F37EF9" w:rsidRDefault="00F37EF9" w:rsidP="00F37EF9">
            <w:pPr>
              <w:ind w:firstLine="0"/>
            </w:pPr>
            <w:r w:rsidRPr="00F37EF9">
              <w:rPr>
                <w:rFonts w:ascii="Times New Roman" w:eastAsia="Times New Roman" w:hAnsi="Times New Roman"/>
                <w:u w:val="single"/>
                <w:lang w:eastAsia="ru-RU"/>
              </w:rPr>
              <w:t>43.22.11.200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F37EF9" w:rsidRDefault="00F37EF9" w:rsidP="00F37EF9">
            <w:pPr>
              <w:ind w:firstLine="0"/>
              <w:jc w:val="both"/>
              <w:rPr>
                <w:rFonts w:ascii="Times New Roman" w:hAnsi="Times New Roman"/>
              </w:rPr>
            </w:pPr>
            <w:r w:rsidRPr="00F37EF9">
              <w:rPr>
                <w:rFonts w:ascii="Times New Roman" w:hAnsi="Times New Roman"/>
                <w:u w:val="single"/>
              </w:rPr>
              <w:t>Текущий ремонт системы горячего водоснабжения по адресу: г. Минск, ул. Я.Коласа, д.52 п.1,2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78237E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D275A1" w:rsidRDefault="00F37EF9" w:rsidP="00F37EF9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10370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Default="00F37EF9" w:rsidP="00F37E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37EF9" w:rsidRPr="00010CFE" w:rsidRDefault="00F37EF9" w:rsidP="00F37EF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010CFE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010CFE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F37EF9" w:rsidRDefault="00F37EF9" w:rsidP="00F37E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7EF9" w:rsidRPr="00543CA3" w:rsidRDefault="00F37EF9" w:rsidP="00F37E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F37EF9" w:rsidRPr="0068464F" w:rsidRDefault="00F37EF9" w:rsidP="00F37E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7EF9" w:rsidRPr="00543CA3" w:rsidRDefault="00F37EF9" w:rsidP="00F37E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F37EF9" w:rsidRPr="0068464F" w:rsidRDefault="00F37EF9" w:rsidP="00F37E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7EF9" w:rsidRDefault="00F37EF9" w:rsidP="00F37E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F37EF9" w:rsidRPr="00C41413" w:rsidRDefault="00F37EF9" w:rsidP="00F37E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Pr="00C41413" w:rsidRDefault="00F37EF9" w:rsidP="00F37E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Pr="00C41413" w:rsidRDefault="00F37EF9" w:rsidP="00F37E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Pr="00543CA3" w:rsidRDefault="00F37EF9" w:rsidP="00F37EF9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 о д</w:t>
      </w:r>
      <w:r w:rsidRPr="00543CA3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Pr="00543CA3">
        <w:rPr>
          <w:rFonts w:ascii="Times New Roman" w:hAnsi="Times New Roman"/>
          <w:sz w:val="24"/>
          <w:szCs w:val="24"/>
        </w:rPr>
        <w:t xml:space="preserve">   предприятия           </w:t>
      </w:r>
    </w:p>
    <w:p w:rsidR="00F37EF9" w:rsidRPr="00543CA3" w:rsidRDefault="00F37EF9" w:rsidP="00F37EF9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37EF9" w:rsidRPr="00543CA3" w:rsidRDefault="00F37EF9" w:rsidP="00F37EF9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</w:t>
      </w:r>
      <w:r>
        <w:rPr>
          <w:rFonts w:ascii="Times New Roman" w:hAnsi="Times New Roman"/>
          <w:sz w:val="24"/>
          <w:szCs w:val="24"/>
        </w:rPr>
        <w:t>С.М.Шлыков</w:t>
      </w:r>
    </w:p>
    <w:p w:rsidR="00F37EF9" w:rsidRDefault="00F37EF9" w:rsidP="00F37EF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F37EF9" w:rsidRPr="00543CA3" w:rsidRDefault="00F37EF9" w:rsidP="00F37EF9">
      <w:pPr>
        <w:ind w:left="8647" w:firstLine="0"/>
        <w:rPr>
          <w:rFonts w:ascii="Times New Roman" w:hAnsi="Times New Roman"/>
          <w:sz w:val="24"/>
          <w:szCs w:val="24"/>
        </w:rPr>
      </w:pPr>
    </w:p>
    <w:p w:rsidR="00F37EF9" w:rsidRPr="00543CA3" w:rsidRDefault="00F37EF9" w:rsidP="00F37EF9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F37EF9" w:rsidRPr="00543CA3" w:rsidRDefault="00F37EF9" w:rsidP="00F37EF9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F37EF9" w:rsidRPr="00543CA3" w:rsidRDefault="00F37EF9" w:rsidP="00F37EF9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F37EF9" w:rsidRPr="00543CA3" w:rsidTr="00F37E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Коли-чество, с </w:t>
            </w:r>
            <w:r>
              <w:rPr>
                <w:rFonts w:ascii="Times New Roman" w:hAnsi="Times New Roman"/>
              </w:rPr>
              <w:lastRenderedPageBreak/>
              <w:t>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Ориентировочная стоимость, определённая на </w:t>
            </w:r>
            <w:r w:rsidRPr="00543CA3">
              <w:rPr>
                <w:rFonts w:ascii="Times New Roman" w:hAnsi="Times New Roman"/>
              </w:rPr>
              <w:lastRenderedPageBreak/>
              <w:t>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Коды классификации расходов бюджета (приложения 2-6 к </w:t>
            </w:r>
            <w:r w:rsidRPr="00543CA3">
              <w:rPr>
                <w:rFonts w:ascii="Times New Roman" w:hAnsi="Times New Roman"/>
              </w:rPr>
              <w:lastRenderedPageBreak/>
              <w:t xml:space="preserve">Постановлению Министерства финансов Республики Беларусь </w:t>
            </w:r>
          </w:p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F9" w:rsidRPr="00543CA3" w:rsidRDefault="00F37EF9" w:rsidP="00F37EF9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F37EF9" w:rsidRPr="00543CA3" w:rsidTr="00F37E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F37EF9" w:rsidRPr="00543CA3" w:rsidTr="00F37EF9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1D3987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F37EF9" w:rsidRPr="001D3987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F9" w:rsidRPr="00F37EF9" w:rsidRDefault="00F37EF9" w:rsidP="00F37EF9">
            <w:pPr>
              <w:ind w:firstLine="0"/>
            </w:pPr>
            <w:r w:rsidRPr="00F37EF9">
              <w:rPr>
                <w:rFonts w:ascii="Times New Roman" w:eastAsia="Times New Roman" w:hAnsi="Times New Roman"/>
                <w:u w:val="single"/>
                <w:lang w:eastAsia="ru-RU"/>
              </w:rPr>
              <w:t>43.22.11.100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F37EF9" w:rsidRDefault="00F37EF9" w:rsidP="00F37EF9">
            <w:pPr>
              <w:ind w:firstLine="0"/>
              <w:jc w:val="both"/>
              <w:rPr>
                <w:rFonts w:ascii="Times New Roman" w:hAnsi="Times New Roman"/>
              </w:rPr>
            </w:pPr>
            <w:r w:rsidRPr="00F37EF9">
              <w:rPr>
                <w:rFonts w:ascii="Times New Roman" w:hAnsi="Times New Roman"/>
                <w:u w:val="single"/>
              </w:rPr>
              <w:t>Текущий ремонт системы холодного водоснабжения по адресу: г. Минск, ул. Я.Коласа, д.52 п.1,2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78237E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D275A1" w:rsidRDefault="00F37EF9" w:rsidP="00F37EF9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3666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Default="00F37EF9" w:rsidP="00F37E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37EF9" w:rsidRPr="00010CFE" w:rsidRDefault="00F37EF9" w:rsidP="00F37EF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010CFE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010CFE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F37EF9" w:rsidRPr="00543CA3" w:rsidTr="00F37EF9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1D3987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F9" w:rsidRPr="00F37EF9" w:rsidRDefault="00F37EF9" w:rsidP="00F37EF9">
            <w:pPr>
              <w:ind w:firstLine="0"/>
            </w:pPr>
            <w:r w:rsidRPr="00F37EF9">
              <w:rPr>
                <w:rFonts w:ascii="Times New Roman" w:eastAsia="Times New Roman" w:hAnsi="Times New Roman"/>
                <w:u w:val="single"/>
                <w:lang w:eastAsia="ru-RU"/>
              </w:rPr>
              <w:t>43.22.11.100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F37EF9" w:rsidRDefault="00F37EF9" w:rsidP="00BB32AD">
            <w:pPr>
              <w:ind w:firstLine="0"/>
              <w:jc w:val="both"/>
              <w:rPr>
                <w:rFonts w:ascii="Times New Roman" w:hAnsi="Times New Roman"/>
              </w:rPr>
            </w:pPr>
            <w:r w:rsidRPr="00F37EF9">
              <w:rPr>
                <w:rFonts w:ascii="Times New Roman" w:hAnsi="Times New Roman"/>
                <w:u w:val="single"/>
              </w:rPr>
              <w:t xml:space="preserve">Текущий ремонт системы холодного водоснабжения по адресу: г. Минск, ул. Я.Коласа, д.50/1 </w:t>
            </w:r>
            <w:r w:rsidR="00BB32AD">
              <w:rPr>
                <w:rFonts w:ascii="Times New Roman" w:hAnsi="Times New Roman"/>
                <w:u w:val="single"/>
              </w:rPr>
              <w:t>п.4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78237E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D275A1" w:rsidRDefault="00F37EF9" w:rsidP="00F37EF9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2428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Default="00F37EF9" w:rsidP="00F37E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37EF9" w:rsidRPr="00010CFE" w:rsidRDefault="00F37EF9" w:rsidP="00F37EF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010CFE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010CFE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F37EF9" w:rsidRPr="00543CA3" w:rsidTr="00F37EF9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1D3987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F9" w:rsidRPr="00F37EF9" w:rsidRDefault="00F37EF9" w:rsidP="00F37EF9">
            <w:pPr>
              <w:ind w:firstLine="0"/>
            </w:pPr>
            <w:r w:rsidRPr="00F37EF9">
              <w:rPr>
                <w:rFonts w:ascii="Times New Roman" w:eastAsia="Times New Roman" w:hAnsi="Times New Roman"/>
                <w:u w:val="single"/>
                <w:lang w:eastAsia="ru-RU"/>
              </w:rPr>
              <w:t>43.22.11.100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F37EF9" w:rsidRDefault="00F37EF9" w:rsidP="00F37EF9">
            <w:pPr>
              <w:ind w:firstLine="0"/>
              <w:jc w:val="both"/>
              <w:rPr>
                <w:rFonts w:ascii="Times New Roman" w:hAnsi="Times New Roman"/>
              </w:rPr>
            </w:pPr>
            <w:r w:rsidRPr="00F37EF9">
              <w:rPr>
                <w:rFonts w:ascii="Times New Roman" w:hAnsi="Times New Roman"/>
                <w:u w:val="single"/>
              </w:rPr>
              <w:t>Текущий ремонт системы холодного водоснабжения по адресу: г. Минск, ул. Я.Кнорина, д.17а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78237E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D275A1" w:rsidRDefault="00F37EF9" w:rsidP="00F37EF9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19574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Default="00F37EF9" w:rsidP="00F37E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37EF9" w:rsidRPr="00010CFE" w:rsidRDefault="00F37EF9" w:rsidP="00F37EF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010CFE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010CFE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F37EF9" w:rsidRDefault="00F37EF9" w:rsidP="00F37E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7EF9" w:rsidRPr="00543CA3" w:rsidRDefault="00F37EF9" w:rsidP="00F37E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F37EF9" w:rsidRPr="0068464F" w:rsidRDefault="00F37EF9" w:rsidP="00F37E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7EF9" w:rsidRPr="00543CA3" w:rsidRDefault="00F37EF9" w:rsidP="00F37E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F37EF9" w:rsidRPr="0068464F" w:rsidRDefault="00F37EF9" w:rsidP="00F37E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7EF9" w:rsidRDefault="00F37EF9" w:rsidP="00F37E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F37EF9" w:rsidRPr="00C41413" w:rsidRDefault="00F37EF9" w:rsidP="00F37E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F37E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F37E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F37E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F37E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F37E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F37E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Pr="00543CA3" w:rsidRDefault="00F37EF9" w:rsidP="00F37EF9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 о д</w:t>
      </w:r>
      <w:r w:rsidRPr="00543CA3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Pr="00543CA3">
        <w:rPr>
          <w:rFonts w:ascii="Times New Roman" w:hAnsi="Times New Roman"/>
          <w:sz w:val="24"/>
          <w:szCs w:val="24"/>
        </w:rPr>
        <w:t xml:space="preserve">   предприятия           </w:t>
      </w:r>
    </w:p>
    <w:p w:rsidR="00F37EF9" w:rsidRPr="00543CA3" w:rsidRDefault="00F37EF9" w:rsidP="00F37EF9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37EF9" w:rsidRPr="00543CA3" w:rsidRDefault="00F37EF9" w:rsidP="00F37EF9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</w:t>
      </w:r>
      <w:r>
        <w:rPr>
          <w:rFonts w:ascii="Times New Roman" w:hAnsi="Times New Roman"/>
          <w:sz w:val="24"/>
          <w:szCs w:val="24"/>
        </w:rPr>
        <w:t>С.М.Шлыков</w:t>
      </w:r>
    </w:p>
    <w:p w:rsidR="00F37EF9" w:rsidRDefault="00F37EF9" w:rsidP="00F37EF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F37EF9" w:rsidRPr="00543CA3" w:rsidRDefault="00F37EF9" w:rsidP="00F37EF9">
      <w:pPr>
        <w:ind w:left="8647" w:firstLine="0"/>
        <w:rPr>
          <w:rFonts w:ascii="Times New Roman" w:hAnsi="Times New Roman"/>
          <w:sz w:val="24"/>
          <w:szCs w:val="24"/>
        </w:rPr>
      </w:pPr>
    </w:p>
    <w:p w:rsidR="00F37EF9" w:rsidRPr="00543CA3" w:rsidRDefault="00F37EF9" w:rsidP="00F37EF9">
      <w:pPr>
        <w:ind w:left="8647" w:firstLine="0"/>
        <w:rPr>
          <w:rFonts w:ascii="Times New Roman" w:hAnsi="Times New Roman"/>
          <w:sz w:val="24"/>
          <w:szCs w:val="24"/>
        </w:rPr>
      </w:pPr>
    </w:p>
    <w:p w:rsidR="00F37EF9" w:rsidRPr="00543CA3" w:rsidRDefault="00F37EF9" w:rsidP="00F37EF9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F37EF9" w:rsidRPr="00543CA3" w:rsidRDefault="00F37EF9" w:rsidP="00F37EF9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F37EF9" w:rsidRPr="00543CA3" w:rsidRDefault="00F37EF9" w:rsidP="00F37EF9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F37EF9" w:rsidRPr="00543CA3" w:rsidTr="00F37E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lastRenderedPageBreak/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Коли-чество, </w:t>
            </w:r>
            <w:r>
              <w:rPr>
                <w:rFonts w:ascii="Times New Roman" w:hAnsi="Times New Roman"/>
              </w:rPr>
              <w:lastRenderedPageBreak/>
              <w:t>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Ориентировочная стоимость, </w:t>
            </w:r>
            <w:r w:rsidRPr="00543CA3">
              <w:rPr>
                <w:rFonts w:ascii="Times New Roman" w:hAnsi="Times New Roman"/>
              </w:rPr>
              <w:lastRenderedPageBreak/>
              <w:t>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Коды классификации расходов бюджета </w:t>
            </w:r>
            <w:r w:rsidRPr="00543CA3">
              <w:rPr>
                <w:rFonts w:ascii="Times New Roman" w:hAnsi="Times New Roman"/>
              </w:rPr>
              <w:lastRenderedPageBreak/>
              <w:t xml:space="preserve">(приложения 2-6 к Постановлению Министерства финансов Республики Беларусь </w:t>
            </w:r>
          </w:p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F9" w:rsidRPr="00543CA3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Обоснование потребности </w:t>
            </w:r>
            <w:r w:rsidRPr="00543CA3">
              <w:rPr>
                <w:rFonts w:ascii="Times New Roman" w:hAnsi="Times New Roman"/>
              </w:rPr>
              <w:lastRenderedPageBreak/>
              <w:t>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EF9" w:rsidRPr="00543CA3" w:rsidRDefault="00F37EF9" w:rsidP="00F37EF9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F37EF9" w:rsidRPr="00543CA3" w:rsidTr="00F37E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F9" w:rsidRPr="00543CA3" w:rsidRDefault="00F37EF9" w:rsidP="00F37E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F37EF9" w:rsidRPr="00543CA3" w:rsidTr="00F37EF9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1D3987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F37EF9" w:rsidRPr="001D3987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F9" w:rsidRPr="00F37EF9" w:rsidRDefault="00F37EF9" w:rsidP="00F37EF9">
            <w:pPr>
              <w:ind w:firstLine="0"/>
            </w:pPr>
            <w:r w:rsidRPr="00F37EF9"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F37EF9" w:rsidRDefault="00F37EF9" w:rsidP="00F37EF9">
            <w:pPr>
              <w:ind w:firstLine="0"/>
              <w:jc w:val="both"/>
              <w:rPr>
                <w:rFonts w:ascii="Times New Roman" w:hAnsi="Times New Roman"/>
              </w:rPr>
            </w:pPr>
            <w:r w:rsidRPr="00F37EF9">
              <w:rPr>
                <w:rFonts w:ascii="Times New Roman" w:hAnsi="Times New Roman"/>
                <w:u w:val="single"/>
              </w:rPr>
              <w:t>Текущий ремонт системы канализации жилого дома по адресу: г. Минск, ул. Я.Коласа, д.50/1 п.1,2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78237E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D275A1" w:rsidRDefault="00F37EF9" w:rsidP="00F37EF9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4003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Default="00F37EF9" w:rsidP="00F37E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37EF9" w:rsidRPr="00010CFE" w:rsidRDefault="00F37EF9" w:rsidP="00F37EF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010CFE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EF9" w:rsidRPr="00010CFE" w:rsidRDefault="00F37EF9" w:rsidP="00F37EF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F37EF9" w:rsidRDefault="00F37EF9" w:rsidP="00F37E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7EF9" w:rsidRPr="00543CA3" w:rsidRDefault="00F37EF9" w:rsidP="00F37E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F37EF9" w:rsidRPr="0068464F" w:rsidRDefault="00F37EF9" w:rsidP="00F37E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7EF9" w:rsidRPr="00543CA3" w:rsidRDefault="00F37EF9" w:rsidP="00F37E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F37EF9" w:rsidRPr="0068464F" w:rsidRDefault="00F37EF9" w:rsidP="00F37E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7EF9" w:rsidRDefault="00F37EF9" w:rsidP="00F37E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F37EF9" w:rsidRPr="00C41413" w:rsidRDefault="00F37EF9" w:rsidP="00F37E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F37E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F37E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F37E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Pr="00C41413" w:rsidRDefault="00F37EF9" w:rsidP="00F37E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EF9" w:rsidRDefault="00F37EF9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92022C">
      <w:pPr>
        <w:ind w:left="8647" w:firstLine="0"/>
        <w:rPr>
          <w:rFonts w:ascii="Times New Roman" w:hAnsi="Times New Roman"/>
          <w:sz w:val="24"/>
          <w:szCs w:val="24"/>
        </w:rPr>
      </w:pPr>
    </w:p>
    <w:p w:rsidR="0092022C" w:rsidRDefault="0092022C" w:rsidP="0092022C">
      <w:pPr>
        <w:ind w:left="8647" w:firstLine="0"/>
        <w:rPr>
          <w:rFonts w:ascii="Times New Roman" w:hAnsi="Times New Roman"/>
          <w:sz w:val="24"/>
          <w:szCs w:val="24"/>
        </w:rPr>
      </w:pPr>
    </w:p>
    <w:p w:rsidR="0092022C" w:rsidRDefault="0092022C" w:rsidP="0092022C">
      <w:pPr>
        <w:ind w:left="8647" w:firstLine="0"/>
        <w:rPr>
          <w:rFonts w:ascii="Times New Roman" w:hAnsi="Times New Roman"/>
          <w:sz w:val="24"/>
          <w:szCs w:val="24"/>
        </w:rPr>
      </w:pPr>
    </w:p>
    <w:p w:rsidR="0092022C" w:rsidRDefault="0092022C" w:rsidP="0092022C">
      <w:pPr>
        <w:ind w:left="8647" w:firstLine="0"/>
        <w:rPr>
          <w:rFonts w:ascii="Times New Roman" w:hAnsi="Times New Roman"/>
          <w:sz w:val="24"/>
          <w:szCs w:val="24"/>
        </w:rPr>
      </w:pPr>
    </w:p>
    <w:p w:rsidR="0092022C" w:rsidRDefault="0092022C" w:rsidP="0092022C">
      <w:pPr>
        <w:ind w:left="8647" w:firstLine="0"/>
        <w:rPr>
          <w:rFonts w:ascii="Times New Roman" w:hAnsi="Times New Roman"/>
          <w:sz w:val="24"/>
          <w:szCs w:val="24"/>
        </w:rPr>
      </w:pPr>
    </w:p>
    <w:p w:rsidR="0092022C" w:rsidRDefault="0092022C" w:rsidP="0092022C">
      <w:pPr>
        <w:ind w:left="8647" w:firstLine="0"/>
        <w:rPr>
          <w:rFonts w:ascii="Times New Roman" w:hAnsi="Times New Roman"/>
          <w:sz w:val="24"/>
          <w:szCs w:val="24"/>
        </w:rPr>
      </w:pPr>
    </w:p>
    <w:p w:rsidR="0092022C" w:rsidRDefault="0092022C" w:rsidP="0092022C">
      <w:pPr>
        <w:ind w:left="8647" w:firstLine="0"/>
        <w:rPr>
          <w:rFonts w:ascii="Times New Roman" w:hAnsi="Times New Roman"/>
          <w:sz w:val="24"/>
          <w:szCs w:val="24"/>
        </w:rPr>
      </w:pPr>
    </w:p>
    <w:p w:rsidR="0092022C" w:rsidRPr="00543CA3" w:rsidRDefault="0092022C" w:rsidP="0092022C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 о д</w:t>
      </w:r>
      <w:r w:rsidRPr="00543CA3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Pr="00543CA3">
        <w:rPr>
          <w:rFonts w:ascii="Times New Roman" w:hAnsi="Times New Roman"/>
          <w:sz w:val="24"/>
          <w:szCs w:val="24"/>
        </w:rPr>
        <w:t xml:space="preserve">   предприятия           </w:t>
      </w:r>
    </w:p>
    <w:p w:rsidR="0092022C" w:rsidRPr="00543CA3" w:rsidRDefault="0092022C" w:rsidP="0092022C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92022C" w:rsidRPr="00543CA3" w:rsidRDefault="0092022C" w:rsidP="0092022C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</w:t>
      </w:r>
      <w:r>
        <w:rPr>
          <w:rFonts w:ascii="Times New Roman" w:hAnsi="Times New Roman"/>
          <w:sz w:val="24"/>
          <w:szCs w:val="24"/>
        </w:rPr>
        <w:t>С.М.Шлыков</w:t>
      </w:r>
    </w:p>
    <w:p w:rsidR="0092022C" w:rsidRDefault="0092022C" w:rsidP="0092022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92022C" w:rsidRPr="00543CA3" w:rsidRDefault="0092022C" w:rsidP="0092022C">
      <w:pPr>
        <w:ind w:left="8647" w:firstLine="0"/>
        <w:rPr>
          <w:rFonts w:ascii="Times New Roman" w:hAnsi="Times New Roman"/>
          <w:sz w:val="24"/>
          <w:szCs w:val="24"/>
        </w:rPr>
      </w:pPr>
    </w:p>
    <w:p w:rsidR="0092022C" w:rsidRPr="00543CA3" w:rsidRDefault="0092022C" w:rsidP="0092022C">
      <w:pPr>
        <w:ind w:left="8647" w:firstLine="0"/>
        <w:rPr>
          <w:rFonts w:ascii="Times New Roman" w:hAnsi="Times New Roman"/>
          <w:sz w:val="24"/>
          <w:szCs w:val="24"/>
        </w:rPr>
      </w:pPr>
    </w:p>
    <w:p w:rsidR="0092022C" w:rsidRPr="00543CA3" w:rsidRDefault="0092022C" w:rsidP="0092022C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92022C" w:rsidRPr="00543CA3" w:rsidRDefault="0092022C" w:rsidP="0092022C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92022C" w:rsidRPr="00543CA3" w:rsidRDefault="0092022C" w:rsidP="0092022C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92022C" w:rsidRPr="00543CA3" w:rsidTr="00BB32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22C" w:rsidRPr="00543CA3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22C" w:rsidRPr="00543CA3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92022C" w:rsidRPr="00543CA3" w:rsidRDefault="0092022C" w:rsidP="00BB32A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22C" w:rsidRPr="00543CA3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22C" w:rsidRPr="00543CA3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22C" w:rsidRPr="00543CA3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2C" w:rsidRPr="00543CA3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92022C" w:rsidRPr="00543CA3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92022C" w:rsidRPr="00543CA3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22C" w:rsidRPr="00543CA3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22C" w:rsidRPr="00543CA3" w:rsidRDefault="0092022C" w:rsidP="00BB32A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92022C" w:rsidRPr="00543CA3" w:rsidTr="00BB32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2C" w:rsidRPr="00543CA3" w:rsidRDefault="0092022C" w:rsidP="00BB32A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2C" w:rsidRPr="00543CA3" w:rsidRDefault="0092022C" w:rsidP="00BB32A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2C" w:rsidRPr="00543CA3" w:rsidRDefault="0092022C" w:rsidP="00BB32A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2C" w:rsidRPr="00543CA3" w:rsidRDefault="0092022C" w:rsidP="00BB32A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2C" w:rsidRPr="00543CA3" w:rsidRDefault="0092022C" w:rsidP="00BB32A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2C" w:rsidRPr="00543CA3" w:rsidRDefault="0092022C" w:rsidP="00BB32A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2C" w:rsidRPr="00543CA3" w:rsidRDefault="0092022C" w:rsidP="00BB32A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2C" w:rsidRPr="00543CA3" w:rsidRDefault="0092022C" w:rsidP="00BB32A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92022C" w:rsidRPr="00543CA3" w:rsidTr="00BB32AD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2C" w:rsidRPr="001D3987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92022C" w:rsidRPr="001D3987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2C" w:rsidRPr="0092022C" w:rsidRDefault="0092022C" w:rsidP="00BB32AD">
            <w:pPr>
              <w:ind w:firstLine="0"/>
            </w:pPr>
            <w:r w:rsidRPr="0092022C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2C" w:rsidRPr="0092022C" w:rsidRDefault="0092022C" w:rsidP="00BB32AD">
            <w:pPr>
              <w:ind w:firstLine="0"/>
              <w:jc w:val="both"/>
              <w:rPr>
                <w:rFonts w:ascii="Times New Roman" w:hAnsi="Times New Roman"/>
              </w:rPr>
            </w:pPr>
            <w:r w:rsidRPr="0092022C">
              <w:rPr>
                <w:rFonts w:ascii="Times New Roman" w:hAnsi="Times New Roman"/>
                <w:u w:val="single"/>
              </w:rPr>
              <w:t>Текущий ремонт фасада жилых домов по адресу: ул. Шафарнянская, д.2, д.2а, ул. Руссиянова, д.3/1,д.3/2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2C" w:rsidRPr="0078237E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2C" w:rsidRPr="00D275A1" w:rsidRDefault="0092022C" w:rsidP="00BB32AD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131236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2C" w:rsidRDefault="0092022C" w:rsidP="00BB32A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92022C" w:rsidRPr="00010CFE" w:rsidRDefault="0092022C" w:rsidP="00BB32A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2C" w:rsidRPr="00010CFE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2C" w:rsidRPr="00010CFE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92022C" w:rsidRPr="00543CA3" w:rsidTr="00BB32AD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2C" w:rsidRPr="001D3987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2C" w:rsidRPr="0092022C" w:rsidRDefault="0092022C" w:rsidP="00BB32AD">
            <w:pPr>
              <w:ind w:firstLine="0"/>
            </w:pPr>
            <w:r w:rsidRPr="0092022C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2C" w:rsidRPr="0092022C" w:rsidRDefault="0092022C" w:rsidP="00BB32AD">
            <w:pPr>
              <w:ind w:firstLine="0"/>
              <w:jc w:val="both"/>
              <w:rPr>
                <w:rFonts w:ascii="Times New Roman" w:hAnsi="Times New Roman"/>
              </w:rPr>
            </w:pPr>
            <w:r w:rsidRPr="0092022C">
              <w:rPr>
                <w:rFonts w:ascii="Times New Roman" w:hAnsi="Times New Roman"/>
                <w:u w:val="single"/>
              </w:rPr>
              <w:t>Текущий ремонт фасада жилых домов по адресу: ул. К.Чорного, д.13а, ул. Макаенка, д.7а, ул. Седых, д.14б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2C" w:rsidRPr="0078237E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2C" w:rsidRPr="00D275A1" w:rsidRDefault="0092022C" w:rsidP="00BB32AD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162441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2C" w:rsidRDefault="0092022C" w:rsidP="00BB32A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92022C" w:rsidRPr="00010CFE" w:rsidRDefault="0092022C" w:rsidP="00BB32A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2C" w:rsidRPr="00010CFE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2C" w:rsidRPr="00010CFE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92022C" w:rsidRPr="00543CA3" w:rsidTr="00BB32AD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2C" w:rsidRPr="001D3987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2C" w:rsidRPr="0092022C" w:rsidRDefault="0092022C" w:rsidP="00BB32AD">
            <w:pPr>
              <w:ind w:firstLine="0"/>
            </w:pPr>
            <w:r w:rsidRPr="0092022C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2C" w:rsidRPr="0092022C" w:rsidRDefault="0092022C" w:rsidP="00BB32AD">
            <w:pPr>
              <w:ind w:firstLine="0"/>
              <w:jc w:val="both"/>
              <w:rPr>
                <w:rFonts w:ascii="Times New Roman" w:hAnsi="Times New Roman"/>
              </w:rPr>
            </w:pPr>
            <w:r w:rsidRPr="0092022C">
              <w:rPr>
                <w:rFonts w:ascii="Times New Roman" w:hAnsi="Times New Roman"/>
                <w:u w:val="single"/>
              </w:rPr>
              <w:t>Текущий ремонт фасада жилых домов по адресу: пр. Независимости, д.91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2C" w:rsidRPr="0078237E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2C" w:rsidRPr="00D275A1" w:rsidRDefault="0092022C" w:rsidP="00BB32AD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471727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2C" w:rsidRDefault="0092022C" w:rsidP="00BB32A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92022C" w:rsidRPr="00010CFE" w:rsidRDefault="0092022C" w:rsidP="00BB32A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2C" w:rsidRPr="00010CFE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2C" w:rsidRPr="00010CFE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92022C" w:rsidRPr="00543CA3" w:rsidTr="00BB32AD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2C" w:rsidRPr="001D3987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2C" w:rsidRPr="0092022C" w:rsidRDefault="0092022C" w:rsidP="00BB32AD">
            <w:pPr>
              <w:ind w:firstLine="0"/>
            </w:pPr>
            <w:r w:rsidRPr="0092022C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2C" w:rsidRPr="0092022C" w:rsidRDefault="0092022C" w:rsidP="00BB32AD">
            <w:pPr>
              <w:ind w:firstLine="0"/>
              <w:jc w:val="both"/>
              <w:rPr>
                <w:rFonts w:ascii="Times New Roman" w:hAnsi="Times New Roman"/>
              </w:rPr>
            </w:pPr>
            <w:r w:rsidRPr="0092022C">
              <w:rPr>
                <w:rFonts w:ascii="Times New Roman" w:hAnsi="Times New Roman"/>
                <w:u w:val="single"/>
              </w:rPr>
              <w:t>Текущий ремонт фасада жилых домов по адресу: пр. Независимости, д.164, 50 лет Победы, д.21,д.23,ул. Калиновского, д.99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2C" w:rsidRPr="0078237E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2C" w:rsidRPr="00D275A1" w:rsidRDefault="0092022C" w:rsidP="00BB32AD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400435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2C" w:rsidRDefault="0092022C" w:rsidP="00BB32A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92022C" w:rsidRPr="00010CFE" w:rsidRDefault="0092022C" w:rsidP="00BB32A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2C" w:rsidRPr="00010CFE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2C" w:rsidRPr="00010CFE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92022C" w:rsidRDefault="0092022C" w:rsidP="0092022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022C" w:rsidRPr="00543CA3" w:rsidRDefault="0092022C" w:rsidP="0092022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92022C" w:rsidRPr="0068464F" w:rsidRDefault="0092022C" w:rsidP="0092022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022C" w:rsidRPr="00543CA3" w:rsidRDefault="0092022C" w:rsidP="0092022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92022C" w:rsidRPr="0068464F" w:rsidRDefault="0092022C" w:rsidP="0092022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022C" w:rsidRDefault="0092022C" w:rsidP="0092022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92022C" w:rsidRPr="00C41413" w:rsidRDefault="0092022C" w:rsidP="0092022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92022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92022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92022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Pr="00C41413" w:rsidRDefault="0092022C" w:rsidP="0092022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92022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Pr="00C41413" w:rsidRDefault="0092022C" w:rsidP="0092022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Pr="00543CA3" w:rsidRDefault="0092022C" w:rsidP="0092022C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 о д</w:t>
      </w:r>
      <w:r w:rsidRPr="00543CA3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Pr="00543CA3">
        <w:rPr>
          <w:rFonts w:ascii="Times New Roman" w:hAnsi="Times New Roman"/>
          <w:sz w:val="24"/>
          <w:szCs w:val="24"/>
        </w:rPr>
        <w:t xml:space="preserve">   предприятия           </w:t>
      </w:r>
    </w:p>
    <w:p w:rsidR="0092022C" w:rsidRPr="00543CA3" w:rsidRDefault="0092022C" w:rsidP="0092022C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92022C" w:rsidRPr="00543CA3" w:rsidRDefault="0092022C" w:rsidP="0092022C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</w:t>
      </w:r>
      <w:r>
        <w:rPr>
          <w:rFonts w:ascii="Times New Roman" w:hAnsi="Times New Roman"/>
          <w:sz w:val="24"/>
          <w:szCs w:val="24"/>
        </w:rPr>
        <w:t>С.М.Шлыков</w:t>
      </w:r>
    </w:p>
    <w:p w:rsidR="0092022C" w:rsidRDefault="0092022C" w:rsidP="0092022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92022C" w:rsidRPr="00543CA3" w:rsidRDefault="0092022C" w:rsidP="0092022C">
      <w:pPr>
        <w:ind w:left="8647" w:firstLine="0"/>
        <w:rPr>
          <w:rFonts w:ascii="Times New Roman" w:hAnsi="Times New Roman"/>
          <w:sz w:val="24"/>
          <w:szCs w:val="24"/>
        </w:rPr>
      </w:pPr>
    </w:p>
    <w:p w:rsidR="0092022C" w:rsidRPr="00543CA3" w:rsidRDefault="0092022C" w:rsidP="0092022C">
      <w:pPr>
        <w:ind w:left="8647" w:firstLine="0"/>
        <w:rPr>
          <w:rFonts w:ascii="Times New Roman" w:hAnsi="Times New Roman"/>
          <w:sz w:val="24"/>
          <w:szCs w:val="24"/>
        </w:rPr>
      </w:pPr>
    </w:p>
    <w:p w:rsidR="0092022C" w:rsidRPr="00543CA3" w:rsidRDefault="0092022C" w:rsidP="0092022C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92022C" w:rsidRPr="00543CA3" w:rsidRDefault="0092022C" w:rsidP="0092022C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92022C" w:rsidRPr="00543CA3" w:rsidRDefault="0092022C" w:rsidP="0092022C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92022C" w:rsidRPr="00543CA3" w:rsidTr="00BB32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22C" w:rsidRPr="00543CA3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№ </w:t>
            </w:r>
            <w:r w:rsidRPr="00543CA3">
              <w:rPr>
                <w:rFonts w:ascii="Times New Roman" w:hAnsi="Times New Roman"/>
              </w:rPr>
              <w:lastRenderedPageBreak/>
              <w:t>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22C" w:rsidRPr="00543CA3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Наименование </w:t>
            </w:r>
            <w:r w:rsidRPr="00543CA3">
              <w:rPr>
                <w:rFonts w:ascii="Times New Roman" w:hAnsi="Times New Roman"/>
              </w:rPr>
              <w:lastRenderedPageBreak/>
              <w:t>товара/</w:t>
            </w:r>
          </w:p>
          <w:p w:rsidR="0092022C" w:rsidRPr="00543CA3" w:rsidRDefault="0092022C" w:rsidP="00BB32A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22C" w:rsidRPr="00543CA3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Характеристики, описание, </w:t>
            </w:r>
            <w:r w:rsidRPr="00543CA3">
              <w:rPr>
                <w:rFonts w:ascii="Times New Roman" w:hAnsi="Times New Roman"/>
              </w:rPr>
              <w:lastRenderedPageBreak/>
              <w:t>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22C" w:rsidRPr="00543CA3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Коли-</w:t>
            </w:r>
            <w:r>
              <w:rPr>
                <w:rFonts w:ascii="Times New Roman" w:hAnsi="Times New Roman"/>
              </w:rPr>
              <w:lastRenderedPageBreak/>
              <w:t>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22C" w:rsidRPr="00543CA3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Ориентировочная </w:t>
            </w:r>
            <w:r w:rsidRPr="00543CA3">
              <w:rPr>
                <w:rFonts w:ascii="Times New Roman" w:hAnsi="Times New Roman"/>
              </w:rPr>
              <w:lastRenderedPageBreak/>
              <w:t>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2C" w:rsidRPr="00543CA3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Коды классификации </w:t>
            </w:r>
            <w:r w:rsidRPr="00543CA3">
              <w:rPr>
                <w:rFonts w:ascii="Times New Roman" w:hAnsi="Times New Roman"/>
              </w:rPr>
              <w:lastRenderedPageBreak/>
              <w:t xml:space="preserve">расходов бюджета (приложения 2-6 к Постановлению Министерства финансов Республики Беларусь </w:t>
            </w:r>
          </w:p>
          <w:p w:rsidR="0092022C" w:rsidRPr="00543CA3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92022C" w:rsidRPr="00543CA3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22C" w:rsidRPr="00543CA3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Обоснование </w:t>
            </w:r>
            <w:r w:rsidRPr="00543CA3">
              <w:rPr>
                <w:rFonts w:ascii="Times New Roman" w:hAnsi="Times New Roman"/>
              </w:rPr>
              <w:lastRenderedPageBreak/>
              <w:t>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22C" w:rsidRPr="00543CA3" w:rsidRDefault="0092022C" w:rsidP="00BB32A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проведения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закупки</w:t>
            </w:r>
          </w:p>
        </w:tc>
      </w:tr>
      <w:tr w:rsidR="0092022C" w:rsidRPr="00543CA3" w:rsidTr="00BB32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2C" w:rsidRPr="00543CA3" w:rsidRDefault="0092022C" w:rsidP="00BB32A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2C" w:rsidRPr="00543CA3" w:rsidRDefault="0092022C" w:rsidP="00BB32A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2C" w:rsidRPr="00543CA3" w:rsidRDefault="0092022C" w:rsidP="00BB32A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2C" w:rsidRPr="00543CA3" w:rsidRDefault="0092022C" w:rsidP="00BB32A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2C" w:rsidRPr="00543CA3" w:rsidRDefault="0092022C" w:rsidP="00BB32A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2C" w:rsidRPr="00543CA3" w:rsidRDefault="0092022C" w:rsidP="00BB32A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2C" w:rsidRPr="00543CA3" w:rsidRDefault="0092022C" w:rsidP="00BB32A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22C" w:rsidRPr="00543CA3" w:rsidRDefault="0092022C" w:rsidP="00BB32A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92022C" w:rsidRPr="00543CA3" w:rsidTr="00BB32AD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2C" w:rsidRPr="001D3987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92022C" w:rsidRPr="001D3987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2C" w:rsidRPr="0092022C" w:rsidRDefault="0092022C" w:rsidP="00BB32AD">
            <w:pPr>
              <w:ind w:firstLine="0"/>
            </w:pPr>
            <w:r w:rsidRPr="0092022C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2C" w:rsidRPr="0092022C" w:rsidRDefault="0092022C" w:rsidP="003A504A">
            <w:pPr>
              <w:ind w:firstLine="0"/>
              <w:jc w:val="both"/>
              <w:rPr>
                <w:rFonts w:ascii="Times New Roman" w:hAnsi="Times New Roman"/>
              </w:rPr>
            </w:pPr>
            <w:r w:rsidRPr="0092022C">
              <w:rPr>
                <w:rFonts w:ascii="Times New Roman" w:hAnsi="Times New Roman"/>
                <w:u w:val="single"/>
              </w:rPr>
              <w:t>Текущий ремонт фасада жилых домов по адресам: ул.Я.Коласа, д.50/1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2C" w:rsidRPr="0078237E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2C" w:rsidRPr="00D275A1" w:rsidRDefault="003A504A" w:rsidP="00BB32AD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39241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2C" w:rsidRDefault="0092022C" w:rsidP="00BB32A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92022C" w:rsidRPr="00010CFE" w:rsidRDefault="0092022C" w:rsidP="00BB32A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2C" w:rsidRPr="00010CFE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2C" w:rsidRPr="00010CFE" w:rsidRDefault="0092022C" w:rsidP="00BB32A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92022C" w:rsidRDefault="0092022C" w:rsidP="0092022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022C" w:rsidRPr="00543CA3" w:rsidRDefault="0092022C" w:rsidP="0092022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92022C" w:rsidRPr="0068464F" w:rsidRDefault="0092022C" w:rsidP="0092022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022C" w:rsidRPr="00543CA3" w:rsidRDefault="0092022C" w:rsidP="0092022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92022C" w:rsidRPr="0068464F" w:rsidRDefault="0092022C" w:rsidP="0092022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022C" w:rsidRDefault="0092022C" w:rsidP="0092022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92022C" w:rsidRPr="00C41413" w:rsidRDefault="0092022C" w:rsidP="0092022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92022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92022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022C" w:rsidRDefault="009202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45B1" w:rsidRDefault="00BD45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45B1" w:rsidRDefault="00BD45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45B1" w:rsidRDefault="00BD45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45B1" w:rsidRDefault="00BD45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45B1" w:rsidRDefault="00BD45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45B1" w:rsidRDefault="00BD45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45B1" w:rsidRDefault="00BD45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45B1" w:rsidRDefault="00BD45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45B1" w:rsidRDefault="00BD45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45B1" w:rsidRDefault="00BD45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45B1" w:rsidRDefault="00BD45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45B1" w:rsidRDefault="00BD45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45B1" w:rsidRPr="00543CA3" w:rsidRDefault="00BD45B1" w:rsidP="00BD45B1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 о д</w:t>
      </w:r>
      <w:r w:rsidRPr="00543CA3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Pr="00543CA3">
        <w:rPr>
          <w:rFonts w:ascii="Times New Roman" w:hAnsi="Times New Roman"/>
          <w:sz w:val="24"/>
          <w:szCs w:val="24"/>
        </w:rPr>
        <w:t xml:space="preserve">   предприятия           </w:t>
      </w:r>
    </w:p>
    <w:p w:rsidR="00BD45B1" w:rsidRPr="00543CA3" w:rsidRDefault="00BD45B1" w:rsidP="00BD45B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BD45B1" w:rsidRPr="00543CA3" w:rsidRDefault="00BD45B1" w:rsidP="00BD45B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</w:t>
      </w:r>
      <w:r>
        <w:rPr>
          <w:rFonts w:ascii="Times New Roman" w:hAnsi="Times New Roman"/>
          <w:sz w:val="24"/>
          <w:szCs w:val="24"/>
        </w:rPr>
        <w:t>С.М.Шлыков</w:t>
      </w:r>
    </w:p>
    <w:p w:rsidR="00BD45B1" w:rsidRDefault="00BD45B1" w:rsidP="00BD45B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BD45B1" w:rsidRPr="00543CA3" w:rsidRDefault="00BD45B1" w:rsidP="00BD45B1">
      <w:pPr>
        <w:ind w:left="8647" w:firstLine="0"/>
        <w:rPr>
          <w:rFonts w:ascii="Times New Roman" w:hAnsi="Times New Roman"/>
          <w:sz w:val="24"/>
          <w:szCs w:val="24"/>
        </w:rPr>
      </w:pPr>
    </w:p>
    <w:p w:rsidR="00BD45B1" w:rsidRPr="00543CA3" w:rsidRDefault="00BD45B1" w:rsidP="00BD45B1">
      <w:pPr>
        <w:ind w:left="8647" w:firstLine="0"/>
        <w:rPr>
          <w:rFonts w:ascii="Times New Roman" w:hAnsi="Times New Roman"/>
          <w:sz w:val="24"/>
          <w:szCs w:val="24"/>
        </w:rPr>
      </w:pPr>
    </w:p>
    <w:p w:rsidR="00BD45B1" w:rsidRPr="00543CA3" w:rsidRDefault="00BD45B1" w:rsidP="00BD45B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BD45B1" w:rsidRPr="00543CA3" w:rsidRDefault="00BD45B1" w:rsidP="00BD45B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BD45B1" w:rsidRPr="00543CA3" w:rsidRDefault="00BD45B1" w:rsidP="00BD45B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BD45B1" w:rsidRPr="00543CA3" w:rsidTr="00524F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5B1" w:rsidRPr="00543CA3" w:rsidRDefault="00BD45B1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5B1" w:rsidRPr="00543CA3" w:rsidRDefault="00BD45B1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BD45B1" w:rsidRPr="00543CA3" w:rsidRDefault="00BD45B1" w:rsidP="00524FD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5B1" w:rsidRPr="00543CA3" w:rsidRDefault="00BD45B1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5B1" w:rsidRPr="00543CA3" w:rsidRDefault="00BD45B1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5B1" w:rsidRPr="00543CA3" w:rsidRDefault="00BD45B1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5B1" w:rsidRPr="00543CA3" w:rsidRDefault="00BD45B1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BD45B1" w:rsidRPr="00543CA3" w:rsidRDefault="00BD45B1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BD45B1" w:rsidRPr="00543CA3" w:rsidRDefault="00BD45B1" w:rsidP="00524F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5B1" w:rsidRPr="00543CA3" w:rsidRDefault="00BD45B1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5B1" w:rsidRPr="00543CA3" w:rsidRDefault="00BD45B1" w:rsidP="00524FDF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BD45B1" w:rsidRPr="00543CA3" w:rsidTr="00524F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B1" w:rsidRPr="00543CA3" w:rsidRDefault="00BD45B1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B1" w:rsidRPr="00543CA3" w:rsidRDefault="00BD45B1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B1" w:rsidRPr="00543CA3" w:rsidRDefault="00BD45B1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B1" w:rsidRPr="00543CA3" w:rsidRDefault="00BD45B1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B1" w:rsidRPr="00543CA3" w:rsidRDefault="00BD45B1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B1" w:rsidRPr="00543CA3" w:rsidRDefault="00BD45B1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B1" w:rsidRPr="00543CA3" w:rsidRDefault="00BD45B1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B1" w:rsidRPr="00543CA3" w:rsidRDefault="00BD45B1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BD45B1" w:rsidRPr="00543CA3" w:rsidTr="00524FDF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5B1" w:rsidRPr="001D3987" w:rsidRDefault="00BD45B1" w:rsidP="00524FD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BD45B1" w:rsidRPr="001D3987" w:rsidRDefault="00BD45B1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5B1" w:rsidRPr="00BD45B1" w:rsidRDefault="00BD45B1" w:rsidP="00524FDF">
            <w:pPr>
              <w:ind w:firstLine="0"/>
            </w:pPr>
            <w:r w:rsidRPr="00BD45B1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5B1" w:rsidRPr="00BD45B1" w:rsidRDefault="00BD45B1" w:rsidP="00524FDF">
            <w:pPr>
              <w:ind w:firstLine="0"/>
              <w:jc w:val="both"/>
              <w:rPr>
                <w:rFonts w:ascii="Times New Roman" w:hAnsi="Times New Roman"/>
              </w:rPr>
            </w:pPr>
            <w:r w:rsidRPr="00BD45B1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адресу: г. Минск, пр. Независимости, д.92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5B1" w:rsidRPr="0078237E" w:rsidRDefault="00BD45B1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5B1" w:rsidRPr="00D275A1" w:rsidRDefault="00BD45B1" w:rsidP="00524FDF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204239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5B1" w:rsidRDefault="00BD45B1" w:rsidP="00524FD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D45B1" w:rsidRPr="00010CFE" w:rsidRDefault="00BD45B1" w:rsidP="00524FD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5B1" w:rsidRPr="00010CFE" w:rsidRDefault="00BD45B1" w:rsidP="00524F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5B1" w:rsidRPr="00010CFE" w:rsidRDefault="00BD45B1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BD45B1" w:rsidRDefault="00BD45B1" w:rsidP="00BD45B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5B1" w:rsidRPr="00543CA3" w:rsidRDefault="00BD45B1" w:rsidP="00BD45B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BD45B1" w:rsidRPr="0068464F" w:rsidRDefault="00BD45B1" w:rsidP="00BD45B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5B1" w:rsidRPr="00543CA3" w:rsidRDefault="00BD45B1" w:rsidP="00BD45B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BD45B1" w:rsidRPr="0068464F" w:rsidRDefault="00BD45B1" w:rsidP="00BD45B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5B1" w:rsidRDefault="00BD45B1" w:rsidP="00BD45B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BD45B1" w:rsidRPr="00C41413" w:rsidRDefault="00BD45B1" w:rsidP="00BD45B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45B1" w:rsidRDefault="00BD45B1" w:rsidP="00BD45B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45B1" w:rsidRDefault="00BD45B1" w:rsidP="00BD45B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45B1" w:rsidRDefault="00BD45B1" w:rsidP="00BD45B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45B1" w:rsidRPr="00C41413" w:rsidRDefault="00BD45B1" w:rsidP="00BD45B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45B1" w:rsidRDefault="00BD45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524FD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Pr="00543CA3" w:rsidRDefault="00524FDF" w:rsidP="00524FD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524FDF" w:rsidRPr="00543CA3" w:rsidRDefault="00524FDF" w:rsidP="00524FD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524FDF" w:rsidRPr="00543CA3" w:rsidRDefault="00524FDF" w:rsidP="00524FD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524FDF" w:rsidRPr="00543CA3" w:rsidRDefault="00524FDF" w:rsidP="00524FDF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524FDF" w:rsidRDefault="00524FDF" w:rsidP="00524FD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524FDF" w:rsidRPr="00543CA3" w:rsidRDefault="00524FDF" w:rsidP="00524FDF">
      <w:pPr>
        <w:ind w:left="8647" w:firstLine="0"/>
        <w:rPr>
          <w:rFonts w:ascii="Times New Roman" w:hAnsi="Times New Roman"/>
          <w:sz w:val="24"/>
          <w:szCs w:val="24"/>
        </w:rPr>
      </w:pPr>
    </w:p>
    <w:p w:rsidR="00524FDF" w:rsidRPr="00543CA3" w:rsidRDefault="00524FDF" w:rsidP="00524FDF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524FDF" w:rsidRPr="00543CA3" w:rsidRDefault="00524FDF" w:rsidP="00524FDF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524FDF" w:rsidRPr="00543CA3" w:rsidRDefault="00524FDF" w:rsidP="00524FDF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lastRenderedPageBreak/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524FDF" w:rsidRPr="00543CA3" w:rsidTr="00524F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524FDF" w:rsidRPr="00543CA3" w:rsidTr="00524F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524FDF" w:rsidRPr="00543CA3" w:rsidTr="00524FDF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BC513F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524FDF" w:rsidRPr="00BC513F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BC513F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FDF" w:rsidRPr="00524FDF" w:rsidRDefault="00524FDF" w:rsidP="00524FDF">
            <w:pPr>
              <w:ind w:firstLine="0"/>
            </w:pPr>
            <w:r w:rsidRPr="00524FDF">
              <w:rPr>
                <w:rFonts w:ascii="Times New Roman" w:eastAsia="Times New Roman" w:hAnsi="Times New Roman"/>
                <w:u w:val="single"/>
                <w:lang w:eastAsia="ru-RU"/>
              </w:rPr>
              <w:t>43.99.9.900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524FDF" w:rsidRDefault="00524FDF" w:rsidP="00524FDF">
            <w:pPr>
              <w:ind w:firstLine="0"/>
              <w:jc w:val="both"/>
              <w:rPr>
                <w:rFonts w:ascii="Times New Roman" w:hAnsi="Times New Roman"/>
              </w:rPr>
            </w:pPr>
            <w:r w:rsidRPr="00524FDF">
              <w:rPr>
                <w:rFonts w:ascii="Times New Roman" w:hAnsi="Times New Roman"/>
                <w:u w:val="single"/>
              </w:rPr>
              <w:t>Текущий ремонт теплового пункта адресу: г. Минск, ул. Кнорина, д.12б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104241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104241" w:rsidRDefault="00524FDF" w:rsidP="00524FDF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7070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Default="00524FDF" w:rsidP="00524FD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24FDF" w:rsidRPr="00010CFE" w:rsidRDefault="00524FDF" w:rsidP="00524FD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010CFE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010CFE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524FDF" w:rsidRDefault="00524FDF" w:rsidP="00524FD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524FDF" w:rsidRPr="00543CA3" w:rsidRDefault="00524FDF" w:rsidP="00524FD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524FDF" w:rsidRDefault="00524FDF" w:rsidP="00524F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4FDF" w:rsidRPr="00543CA3" w:rsidRDefault="00524FDF" w:rsidP="00524F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524FDF" w:rsidRPr="0068464F" w:rsidRDefault="00524FDF" w:rsidP="00524F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4FDF" w:rsidRPr="00543CA3" w:rsidRDefault="00524FDF" w:rsidP="00524F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524FDF" w:rsidRPr="0068464F" w:rsidRDefault="00524FDF" w:rsidP="00524F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4FDF" w:rsidRDefault="00524FDF" w:rsidP="00524F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524FDF" w:rsidRDefault="00524FDF" w:rsidP="00524FD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524FD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524FD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524FD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Pr="00543CA3" w:rsidRDefault="00524FDF" w:rsidP="00524FD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524FDF" w:rsidRPr="00543CA3" w:rsidRDefault="00524FDF" w:rsidP="00524FD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524FDF" w:rsidRPr="00543CA3" w:rsidRDefault="00524FDF" w:rsidP="00524FD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524FDF" w:rsidRPr="00543CA3" w:rsidRDefault="00524FDF" w:rsidP="00524FDF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524FDF" w:rsidRDefault="00524FDF" w:rsidP="00524FD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524FDF" w:rsidRPr="00543CA3" w:rsidRDefault="00524FDF" w:rsidP="00524FDF">
      <w:pPr>
        <w:ind w:left="8647" w:firstLine="0"/>
        <w:rPr>
          <w:rFonts w:ascii="Times New Roman" w:hAnsi="Times New Roman"/>
          <w:sz w:val="24"/>
          <w:szCs w:val="24"/>
        </w:rPr>
      </w:pPr>
    </w:p>
    <w:p w:rsidR="00524FDF" w:rsidRPr="00543CA3" w:rsidRDefault="00524FDF" w:rsidP="00524FDF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524FDF" w:rsidRPr="00543CA3" w:rsidRDefault="00524FDF" w:rsidP="00524FDF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524FDF" w:rsidRPr="00543CA3" w:rsidRDefault="00524FDF" w:rsidP="00524FDF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lastRenderedPageBreak/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524FDF" w:rsidRPr="00543CA3" w:rsidTr="00524F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524FDF" w:rsidRPr="00543CA3" w:rsidTr="00524F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524FDF" w:rsidRPr="00543CA3" w:rsidTr="00524FDF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BC513F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524FDF" w:rsidRPr="00BC513F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BC513F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FDF" w:rsidRPr="00524FDF" w:rsidRDefault="00524FDF" w:rsidP="00524FDF">
            <w:pPr>
              <w:ind w:firstLine="0"/>
            </w:pPr>
            <w:r w:rsidRPr="00524FDF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524FDF" w:rsidRDefault="00524FDF" w:rsidP="00524FDF">
            <w:pPr>
              <w:ind w:firstLine="0"/>
              <w:jc w:val="both"/>
              <w:rPr>
                <w:rFonts w:ascii="Times New Roman" w:hAnsi="Times New Roman"/>
              </w:rPr>
            </w:pPr>
            <w:r w:rsidRPr="00524FDF">
              <w:rPr>
                <w:rFonts w:ascii="Times New Roman" w:hAnsi="Times New Roman"/>
                <w:u w:val="single"/>
              </w:rPr>
              <w:t>Текущий ремонт фасада жилого дома по адресу: ул.Филимонова, д.47, кв.81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104241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104241" w:rsidRDefault="00524FDF" w:rsidP="00524FDF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3342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Default="00524FDF" w:rsidP="00524FD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24FDF" w:rsidRPr="00010CFE" w:rsidRDefault="00524FDF" w:rsidP="00524FD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010CFE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010CFE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524FDF" w:rsidRDefault="00524FDF" w:rsidP="00524FD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524FDF" w:rsidRPr="00543CA3" w:rsidRDefault="00524FDF" w:rsidP="00524FD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524FDF" w:rsidRDefault="00524FDF" w:rsidP="00524F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4FDF" w:rsidRPr="00543CA3" w:rsidRDefault="00524FDF" w:rsidP="00524F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524FDF" w:rsidRPr="0068464F" w:rsidRDefault="00524FDF" w:rsidP="00524F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4FDF" w:rsidRPr="00543CA3" w:rsidRDefault="00524FDF" w:rsidP="00524F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524FDF" w:rsidRPr="0068464F" w:rsidRDefault="00524FDF" w:rsidP="00524F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4FDF" w:rsidRDefault="00524FDF" w:rsidP="00524F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524FDF" w:rsidRDefault="00524FDF" w:rsidP="00524FD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524FD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Pr="00543CA3" w:rsidRDefault="00524FDF" w:rsidP="00524FD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524FDF" w:rsidRPr="00543CA3" w:rsidRDefault="00524FDF" w:rsidP="00524FD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524FDF" w:rsidRPr="00543CA3" w:rsidRDefault="00524FDF" w:rsidP="00524FD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524FDF" w:rsidRPr="00543CA3" w:rsidRDefault="00524FDF" w:rsidP="00524FDF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524FDF" w:rsidRDefault="00524FDF" w:rsidP="00524FD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524FDF" w:rsidRPr="00543CA3" w:rsidRDefault="00524FDF" w:rsidP="00524FDF">
      <w:pPr>
        <w:ind w:left="8647" w:firstLine="0"/>
        <w:rPr>
          <w:rFonts w:ascii="Times New Roman" w:hAnsi="Times New Roman"/>
          <w:sz w:val="24"/>
          <w:szCs w:val="24"/>
        </w:rPr>
      </w:pPr>
    </w:p>
    <w:p w:rsidR="00524FDF" w:rsidRPr="00543CA3" w:rsidRDefault="00524FDF" w:rsidP="00524FDF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524FDF" w:rsidRPr="00543CA3" w:rsidRDefault="00524FDF" w:rsidP="00524FDF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524FDF" w:rsidRPr="00543CA3" w:rsidRDefault="00524FDF" w:rsidP="00524FDF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lastRenderedPageBreak/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524FDF" w:rsidRPr="00543CA3" w:rsidTr="00524F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524FDF" w:rsidRPr="00543CA3" w:rsidTr="00524F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524FDF" w:rsidRPr="00543CA3" w:rsidTr="00524FDF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BC513F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524FDF" w:rsidRPr="00BC513F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BC513F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FDF" w:rsidRPr="00524FDF" w:rsidRDefault="00524FDF" w:rsidP="00524FDF">
            <w:pPr>
              <w:ind w:firstLine="0"/>
            </w:pPr>
            <w:r w:rsidRPr="00524FDF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524FDF" w:rsidRDefault="00524FDF" w:rsidP="00524FDF">
            <w:pPr>
              <w:ind w:firstLine="0"/>
              <w:jc w:val="both"/>
              <w:rPr>
                <w:rFonts w:ascii="Times New Roman" w:hAnsi="Times New Roman"/>
              </w:rPr>
            </w:pPr>
            <w:r w:rsidRPr="00524FDF">
              <w:rPr>
                <w:rFonts w:ascii="Times New Roman" w:hAnsi="Times New Roman"/>
                <w:u w:val="single"/>
              </w:rPr>
              <w:t>Текущий ремонт фасада жилых домов по адресам: ул. Седых, д.36, д.64, д.38а, д. 34,д.56,д.58, ул. Калиновского, .53/2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104241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104241" w:rsidRDefault="00524FDF" w:rsidP="00524FDF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71869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Default="00524FDF" w:rsidP="00524FD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24FDF" w:rsidRPr="00010CFE" w:rsidRDefault="00524FDF" w:rsidP="00524FD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010CFE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010CFE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524FDF" w:rsidRPr="00543CA3" w:rsidTr="00524FDF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BC513F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FDF" w:rsidRPr="00524FDF" w:rsidRDefault="00524FDF" w:rsidP="00524FDF">
            <w:pPr>
              <w:ind w:firstLine="0"/>
            </w:pPr>
            <w:r w:rsidRPr="00524FDF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524FDF" w:rsidRDefault="00524FDF" w:rsidP="00524FDF">
            <w:pPr>
              <w:ind w:firstLine="0"/>
              <w:jc w:val="both"/>
              <w:rPr>
                <w:rFonts w:ascii="Times New Roman" w:hAnsi="Times New Roman"/>
              </w:rPr>
            </w:pPr>
            <w:r w:rsidRPr="00524FDF">
              <w:rPr>
                <w:rFonts w:ascii="Times New Roman" w:hAnsi="Times New Roman"/>
                <w:u w:val="single"/>
              </w:rPr>
              <w:t>Текущий ремонт фасада жилого дома по адресу: ул. Седых, д.38а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104241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104241" w:rsidRDefault="00524FDF" w:rsidP="00524FDF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103149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Default="00524FDF" w:rsidP="00524FD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24FDF" w:rsidRPr="00010CFE" w:rsidRDefault="00524FDF" w:rsidP="00524FD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010CFE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010CFE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524FDF" w:rsidRDefault="00524FDF" w:rsidP="00524FD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524FDF" w:rsidRPr="00543CA3" w:rsidRDefault="00524FDF" w:rsidP="00524FD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524FDF" w:rsidRDefault="00524FDF" w:rsidP="00524F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4FDF" w:rsidRPr="00543CA3" w:rsidRDefault="00524FDF" w:rsidP="00524F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524FDF" w:rsidRPr="0068464F" w:rsidRDefault="00524FDF" w:rsidP="00524F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4FDF" w:rsidRPr="00543CA3" w:rsidRDefault="00524FDF" w:rsidP="00524F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524FDF" w:rsidRPr="0068464F" w:rsidRDefault="00524FDF" w:rsidP="00524F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4FDF" w:rsidRDefault="00524FDF" w:rsidP="00524F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524FDF" w:rsidRDefault="00524FDF" w:rsidP="00524FD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524FD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Pr="00C41413" w:rsidRDefault="00524FDF" w:rsidP="00524FD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Pr="00543CA3" w:rsidRDefault="00524FDF" w:rsidP="00524FD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524FDF" w:rsidRPr="00543CA3" w:rsidRDefault="00524FDF" w:rsidP="00524FD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524FDF" w:rsidRPr="00543CA3" w:rsidRDefault="00524FDF" w:rsidP="00524FD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524FDF" w:rsidRPr="00543CA3" w:rsidRDefault="00524FDF" w:rsidP="00524FDF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524FDF" w:rsidRDefault="00524FDF" w:rsidP="00524FD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524FDF" w:rsidRPr="00543CA3" w:rsidRDefault="00524FDF" w:rsidP="00524FDF">
      <w:pPr>
        <w:ind w:left="8647" w:firstLine="0"/>
        <w:rPr>
          <w:rFonts w:ascii="Times New Roman" w:hAnsi="Times New Roman"/>
          <w:sz w:val="24"/>
          <w:szCs w:val="24"/>
        </w:rPr>
      </w:pPr>
    </w:p>
    <w:p w:rsidR="00524FDF" w:rsidRPr="00543CA3" w:rsidRDefault="00524FDF" w:rsidP="00524FDF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lastRenderedPageBreak/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524FDF" w:rsidRPr="00543CA3" w:rsidRDefault="00524FDF" w:rsidP="00524FDF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524FDF" w:rsidRPr="00543CA3" w:rsidRDefault="00524FDF" w:rsidP="00524FDF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524FDF" w:rsidRPr="00543CA3" w:rsidTr="00524F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524FDF" w:rsidRPr="00543CA3" w:rsidTr="00524F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524FDF" w:rsidRPr="00543CA3" w:rsidTr="00524FDF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BC513F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524FDF" w:rsidRPr="00BC513F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BC513F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FDF" w:rsidRPr="00524FDF" w:rsidRDefault="00524FDF" w:rsidP="00524FDF">
            <w:pPr>
              <w:ind w:firstLine="0"/>
            </w:pPr>
            <w:r w:rsidRPr="00524FDF">
              <w:rPr>
                <w:rFonts w:ascii="Times New Roman" w:eastAsia="Times New Roman" w:hAnsi="Times New Roman"/>
                <w:u w:val="single"/>
                <w:lang w:eastAsia="ru-RU"/>
              </w:rPr>
              <w:t>43.22.11.200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524FDF" w:rsidRDefault="00524FDF" w:rsidP="00524FDF">
            <w:pPr>
              <w:ind w:firstLine="0"/>
              <w:jc w:val="both"/>
              <w:rPr>
                <w:rFonts w:ascii="Times New Roman" w:hAnsi="Times New Roman"/>
              </w:rPr>
            </w:pPr>
            <w:r w:rsidRPr="00524FDF">
              <w:rPr>
                <w:rFonts w:ascii="Times New Roman" w:hAnsi="Times New Roman"/>
                <w:u w:val="single"/>
              </w:rPr>
              <w:t>Текущий ремонт системы горячего водоснабжения по адресам: г. Минск, ул. Кнорина, д.17а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104241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104241" w:rsidRDefault="00524FDF" w:rsidP="00524FDF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22853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Default="00524FDF" w:rsidP="00524FD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24FDF" w:rsidRPr="00010CFE" w:rsidRDefault="00524FDF" w:rsidP="00524FD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010CFE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010CFE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524FDF" w:rsidRPr="00543CA3" w:rsidTr="00524FDF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BC513F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FDF" w:rsidRPr="00524FDF" w:rsidRDefault="00524FDF" w:rsidP="00524FDF">
            <w:pPr>
              <w:ind w:firstLine="0"/>
            </w:pPr>
            <w:r w:rsidRPr="00524FDF">
              <w:rPr>
                <w:rFonts w:ascii="Times New Roman" w:eastAsia="Times New Roman" w:hAnsi="Times New Roman"/>
                <w:u w:val="single"/>
                <w:lang w:eastAsia="ru-RU"/>
              </w:rPr>
              <w:t>43.22.11.200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524FDF" w:rsidRDefault="00524FDF" w:rsidP="00524FDF">
            <w:pPr>
              <w:ind w:firstLine="0"/>
              <w:jc w:val="both"/>
              <w:rPr>
                <w:rFonts w:ascii="Times New Roman" w:hAnsi="Times New Roman"/>
              </w:rPr>
            </w:pPr>
            <w:r w:rsidRPr="00524FDF">
              <w:rPr>
                <w:rFonts w:ascii="Times New Roman" w:hAnsi="Times New Roman"/>
                <w:u w:val="single"/>
              </w:rPr>
              <w:t>Текущий ремонт системы горячего водоснабжения по адресам: г. Минск, ул. Филимонова, д.43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104241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104241" w:rsidRDefault="00524FDF" w:rsidP="00524FDF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15670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Default="00524FDF" w:rsidP="00524FD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24FDF" w:rsidRPr="00010CFE" w:rsidRDefault="00524FDF" w:rsidP="00524FD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010CFE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010CFE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524FDF" w:rsidRDefault="00524FDF" w:rsidP="00524FD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524FDF" w:rsidRPr="00543CA3" w:rsidRDefault="00524FDF" w:rsidP="00524FD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524FDF" w:rsidRDefault="00524FDF" w:rsidP="00524F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4FDF" w:rsidRPr="00543CA3" w:rsidRDefault="00524FDF" w:rsidP="00524F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524FDF" w:rsidRPr="0068464F" w:rsidRDefault="00524FDF" w:rsidP="00524F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4FDF" w:rsidRPr="00543CA3" w:rsidRDefault="00524FDF" w:rsidP="00524F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524FDF" w:rsidRPr="0068464F" w:rsidRDefault="00524FDF" w:rsidP="00524F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4FDF" w:rsidRDefault="00524FDF" w:rsidP="00524F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524FDF" w:rsidRDefault="00524FDF" w:rsidP="00524FD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524FD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Pr="00543CA3" w:rsidRDefault="00524FDF" w:rsidP="00524FD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524FDF" w:rsidRPr="00543CA3" w:rsidRDefault="00524FDF" w:rsidP="00524FD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524FDF" w:rsidRPr="00543CA3" w:rsidRDefault="00524FDF" w:rsidP="00524FD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524FDF" w:rsidRPr="00543CA3" w:rsidRDefault="00524FDF" w:rsidP="00524FDF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524FDF" w:rsidRDefault="00524FDF" w:rsidP="00524FD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>(дата)</w:t>
      </w:r>
    </w:p>
    <w:p w:rsidR="00524FDF" w:rsidRPr="00543CA3" w:rsidRDefault="00524FDF" w:rsidP="00524FDF">
      <w:pPr>
        <w:ind w:left="8647" w:firstLine="0"/>
        <w:rPr>
          <w:rFonts w:ascii="Times New Roman" w:hAnsi="Times New Roman"/>
          <w:sz w:val="24"/>
          <w:szCs w:val="24"/>
        </w:rPr>
      </w:pPr>
    </w:p>
    <w:p w:rsidR="00524FDF" w:rsidRPr="00543CA3" w:rsidRDefault="00524FDF" w:rsidP="00524FDF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524FDF" w:rsidRPr="00543CA3" w:rsidRDefault="00524FDF" w:rsidP="00524FDF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524FDF" w:rsidRPr="00543CA3" w:rsidRDefault="00524FDF" w:rsidP="00524FDF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524FDF" w:rsidRPr="00543CA3" w:rsidTr="00524F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524FDF" w:rsidRPr="00543CA3" w:rsidTr="00524F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524FDF" w:rsidRPr="00543CA3" w:rsidTr="00524FDF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BC513F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524FDF" w:rsidRPr="00BC513F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BC513F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FDF" w:rsidRPr="00524FDF" w:rsidRDefault="00524FDF" w:rsidP="00524FDF">
            <w:pPr>
              <w:ind w:firstLine="0"/>
            </w:pPr>
            <w:r w:rsidRPr="00524FDF">
              <w:rPr>
                <w:rFonts w:ascii="Times New Roman" w:eastAsia="Times New Roman" w:hAnsi="Times New Roman"/>
                <w:u w:val="single"/>
                <w:lang w:eastAsia="ru-RU"/>
              </w:rPr>
              <w:t>43.22.11.100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524FDF" w:rsidRDefault="00524FDF" w:rsidP="00524FDF">
            <w:pPr>
              <w:ind w:firstLine="0"/>
              <w:jc w:val="both"/>
              <w:rPr>
                <w:rFonts w:ascii="Times New Roman" w:hAnsi="Times New Roman"/>
              </w:rPr>
            </w:pPr>
            <w:r w:rsidRPr="00524FDF">
              <w:rPr>
                <w:rFonts w:ascii="Times New Roman" w:hAnsi="Times New Roman"/>
                <w:u w:val="single"/>
              </w:rPr>
              <w:t>Текущий ремонт системы холодного водоснабжения по адресу: г. Минск, ул. Филимонова, д.43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104241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104241" w:rsidRDefault="00524FDF" w:rsidP="00524FDF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5396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Default="00524FDF" w:rsidP="00524FD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24FDF" w:rsidRPr="00010CFE" w:rsidRDefault="00524FDF" w:rsidP="00524FD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010CFE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010CFE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524FDF" w:rsidRDefault="00524FDF" w:rsidP="00524FD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524FDF" w:rsidRPr="00543CA3" w:rsidRDefault="00524FDF" w:rsidP="00524FD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524FDF" w:rsidRDefault="00524FDF" w:rsidP="00524F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4FDF" w:rsidRPr="00543CA3" w:rsidRDefault="00524FDF" w:rsidP="00524F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524FDF" w:rsidRPr="0068464F" w:rsidRDefault="00524FDF" w:rsidP="00524F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4FDF" w:rsidRPr="00543CA3" w:rsidRDefault="00524FDF" w:rsidP="00524F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524FDF" w:rsidRPr="0068464F" w:rsidRDefault="00524FDF" w:rsidP="00524F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4FDF" w:rsidRDefault="00524FDF" w:rsidP="00524F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524FDF" w:rsidRDefault="00524FDF" w:rsidP="00524FD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524FD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524FD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524FD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Pr="00543CA3" w:rsidRDefault="00524FDF" w:rsidP="00524FD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524FDF" w:rsidRPr="00543CA3" w:rsidRDefault="00524FDF" w:rsidP="00524FD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524FDF" w:rsidRPr="00543CA3" w:rsidRDefault="00524FDF" w:rsidP="00524FD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524FDF" w:rsidRPr="00543CA3" w:rsidRDefault="00524FDF" w:rsidP="00524FDF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524FDF" w:rsidRDefault="00524FDF" w:rsidP="00524FD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524FDF" w:rsidRPr="00543CA3" w:rsidRDefault="00524FDF" w:rsidP="00524FDF">
      <w:pPr>
        <w:ind w:left="8647" w:firstLine="0"/>
        <w:rPr>
          <w:rFonts w:ascii="Times New Roman" w:hAnsi="Times New Roman"/>
          <w:sz w:val="24"/>
          <w:szCs w:val="24"/>
        </w:rPr>
      </w:pPr>
    </w:p>
    <w:p w:rsidR="00524FDF" w:rsidRPr="00543CA3" w:rsidRDefault="00524FDF" w:rsidP="00524FDF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524FDF" w:rsidRPr="00543CA3" w:rsidRDefault="00524FDF" w:rsidP="00524FDF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524FDF" w:rsidRPr="00543CA3" w:rsidRDefault="00524FDF" w:rsidP="00524FDF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524FDF" w:rsidRPr="00543CA3" w:rsidTr="00524F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DF" w:rsidRPr="00543CA3" w:rsidRDefault="00524FDF" w:rsidP="00524FDF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524FDF" w:rsidRPr="00543CA3" w:rsidTr="00524F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DF" w:rsidRPr="00543CA3" w:rsidRDefault="00524FDF" w:rsidP="00524F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524FDF" w:rsidRPr="00543CA3" w:rsidTr="00524FDF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BC513F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524FDF" w:rsidRPr="00BC513F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 w:rsidRPr="00BC513F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FDF" w:rsidRPr="00524FDF" w:rsidRDefault="00524FDF" w:rsidP="00524FDF">
            <w:pPr>
              <w:ind w:firstLine="0"/>
            </w:pPr>
            <w:r w:rsidRPr="00524FDF">
              <w:rPr>
                <w:rFonts w:ascii="Times New Roman" w:eastAsia="Times New Roman" w:hAnsi="Times New Roman"/>
                <w:sz w:val="30"/>
                <w:szCs w:val="30"/>
                <w:u w:val="single"/>
                <w:lang w:eastAsia="ru-RU"/>
              </w:rPr>
              <w:t xml:space="preserve">43.22.12.100 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524FDF" w:rsidRDefault="00524FDF" w:rsidP="00524FDF">
            <w:pPr>
              <w:ind w:firstLine="0"/>
              <w:jc w:val="both"/>
              <w:rPr>
                <w:rFonts w:ascii="Times New Roman" w:hAnsi="Times New Roman"/>
              </w:rPr>
            </w:pPr>
            <w:r w:rsidRPr="00524FDF">
              <w:rPr>
                <w:rFonts w:ascii="Times New Roman" w:hAnsi="Times New Roman"/>
                <w:sz w:val="30"/>
                <w:szCs w:val="30"/>
                <w:u w:val="single"/>
              </w:rPr>
              <w:t>Текущий ремонт системы отопления в техподполье жилого дома № 17а по ул. Кнорина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104241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104241" w:rsidRDefault="00524FDF" w:rsidP="00524FDF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43422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Default="00524FDF" w:rsidP="00524FD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24FDF" w:rsidRPr="00010CFE" w:rsidRDefault="00524FDF" w:rsidP="00524FD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010CFE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DF" w:rsidRPr="00010CFE" w:rsidRDefault="00524FDF" w:rsidP="00524F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524FDF" w:rsidRDefault="00524FDF" w:rsidP="00524FD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524FDF" w:rsidRPr="00543CA3" w:rsidRDefault="00524FDF" w:rsidP="00524FD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524FDF" w:rsidRDefault="00524FDF" w:rsidP="00524F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4FDF" w:rsidRPr="00543CA3" w:rsidRDefault="00524FDF" w:rsidP="00524F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524FDF" w:rsidRPr="0068464F" w:rsidRDefault="00524FDF" w:rsidP="00524F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4FDF" w:rsidRPr="00543CA3" w:rsidRDefault="00524FDF" w:rsidP="00524F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524FDF" w:rsidRPr="0068464F" w:rsidRDefault="00524FDF" w:rsidP="00524F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4FDF" w:rsidRDefault="00524FDF" w:rsidP="00524F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524FDF" w:rsidRDefault="00524FDF" w:rsidP="00524FD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524FD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524FD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24FDF" w:rsidRDefault="00524FDF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006A" w:rsidRDefault="00C4006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006A" w:rsidRDefault="00C4006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006A" w:rsidRDefault="00C4006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006A" w:rsidRDefault="00C4006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006A" w:rsidRDefault="00C4006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006A" w:rsidRDefault="00C4006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006A" w:rsidRDefault="00C4006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006A" w:rsidRDefault="00C4006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006A" w:rsidRDefault="00C4006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006A" w:rsidRDefault="00C4006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006A" w:rsidRDefault="00C4006A" w:rsidP="00C4006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006A" w:rsidRPr="00543CA3" w:rsidRDefault="00C4006A" w:rsidP="00C4006A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543CA3">
        <w:rPr>
          <w:rFonts w:ascii="Times New Roman" w:hAnsi="Times New Roman"/>
          <w:sz w:val="24"/>
          <w:szCs w:val="24"/>
        </w:rPr>
        <w:t xml:space="preserve">иректор   предприятия           </w:t>
      </w:r>
    </w:p>
    <w:p w:rsidR="00C4006A" w:rsidRPr="00543CA3" w:rsidRDefault="00C4006A" w:rsidP="00C4006A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C4006A" w:rsidRPr="00543CA3" w:rsidRDefault="00C4006A" w:rsidP="00C4006A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</w:t>
      </w:r>
      <w:r>
        <w:rPr>
          <w:rFonts w:ascii="Times New Roman" w:hAnsi="Times New Roman"/>
          <w:sz w:val="24"/>
          <w:szCs w:val="24"/>
        </w:rPr>
        <w:t>Д.М.Дубовец</w:t>
      </w:r>
    </w:p>
    <w:p w:rsidR="00C4006A" w:rsidRDefault="00C4006A" w:rsidP="00C4006A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C4006A" w:rsidRPr="00543CA3" w:rsidRDefault="00C4006A" w:rsidP="00C4006A">
      <w:pPr>
        <w:ind w:left="8647" w:firstLine="0"/>
        <w:rPr>
          <w:rFonts w:ascii="Times New Roman" w:hAnsi="Times New Roman"/>
          <w:sz w:val="24"/>
          <w:szCs w:val="24"/>
        </w:rPr>
      </w:pPr>
    </w:p>
    <w:p w:rsidR="00C4006A" w:rsidRPr="00543CA3" w:rsidRDefault="00C4006A" w:rsidP="00C4006A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C4006A" w:rsidRPr="00543CA3" w:rsidRDefault="00C4006A" w:rsidP="00C4006A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C4006A" w:rsidRPr="00543CA3" w:rsidRDefault="00C4006A" w:rsidP="00C4006A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C4006A" w:rsidRPr="00543CA3" w:rsidTr="00C4006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06A" w:rsidRPr="00543CA3" w:rsidRDefault="00C4006A" w:rsidP="00C4006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06A" w:rsidRPr="00543CA3" w:rsidRDefault="00C4006A" w:rsidP="00C4006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C4006A" w:rsidRPr="00543CA3" w:rsidRDefault="00C4006A" w:rsidP="00C4006A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06A" w:rsidRPr="00543CA3" w:rsidRDefault="00C4006A" w:rsidP="00C4006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06A" w:rsidRPr="00543CA3" w:rsidRDefault="00C4006A" w:rsidP="00C4006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06A" w:rsidRPr="00543CA3" w:rsidRDefault="00C4006A" w:rsidP="00C4006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6A" w:rsidRPr="00543CA3" w:rsidRDefault="00C4006A" w:rsidP="00C4006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C4006A" w:rsidRPr="00543CA3" w:rsidRDefault="00C4006A" w:rsidP="00C4006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C4006A" w:rsidRPr="00543CA3" w:rsidRDefault="00C4006A" w:rsidP="00C4006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06A" w:rsidRPr="00543CA3" w:rsidRDefault="00C4006A" w:rsidP="00C4006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06A" w:rsidRPr="00543CA3" w:rsidRDefault="00C4006A" w:rsidP="00C4006A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C4006A" w:rsidRPr="00543CA3" w:rsidTr="00C4006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06A" w:rsidRPr="00543CA3" w:rsidRDefault="00C4006A" w:rsidP="00C4006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06A" w:rsidRPr="00543CA3" w:rsidRDefault="00C4006A" w:rsidP="00C4006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06A" w:rsidRPr="00543CA3" w:rsidRDefault="00C4006A" w:rsidP="00C4006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06A" w:rsidRPr="00543CA3" w:rsidRDefault="00C4006A" w:rsidP="00C4006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06A" w:rsidRPr="00543CA3" w:rsidRDefault="00C4006A" w:rsidP="00C4006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06A" w:rsidRPr="00543CA3" w:rsidRDefault="00C4006A" w:rsidP="00C4006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06A" w:rsidRPr="00543CA3" w:rsidRDefault="00C4006A" w:rsidP="00C4006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06A" w:rsidRPr="00543CA3" w:rsidRDefault="00C4006A" w:rsidP="00C4006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C4006A" w:rsidRPr="00543CA3" w:rsidTr="00C4006A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6A" w:rsidRPr="001D3987" w:rsidRDefault="00C4006A" w:rsidP="00C4006A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C4006A" w:rsidRPr="001D3987" w:rsidRDefault="00C4006A" w:rsidP="00C4006A">
            <w:pPr>
              <w:ind w:firstLine="0"/>
              <w:jc w:val="center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06A" w:rsidRPr="00C4006A" w:rsidRDefault="00C4006A" w:rsidP="00C4006A">
            <w:pPr>
              <w:ind w:firstLine="0"/>
            </w:pPr>
            <w:r w:rsidRPr="00C4006A">
              <w:rPr>
                <w:rFonts w:ascii="Times New Roman" w:eastAsia="Times New Roman" w:hAnsi="Times New Roman"/>
                <w:u w:val="single"/>
                <w:lang w:eastAsia="ru-RU"/>
              </w:rPr>
              <w:t>43.22.11.100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6A" w:rsidRPr="00C4006A" w:rsidRDefault="00C4006A" w:rsidP="00C4006A">
            <w:pPr>
              <w:ind w:firstLine="0"/>
              <w:jc w:val="both"/>
              <w:rPr>
                <w:rFonts w:ascii="Times New Roman" w:hAnsi="Times New Roman"/>
              </w:rPr>
            </w:pPr>
            <w:r w:rsidRPr="00C4006A">
              <w:rPr>
                <w:rFonts w:ascii="Times New Roman" w:hAnsi="Times New Roman"/>
                <w:u w:val="single"/>
              </w:rPr>
              <w:t>Текущий ремонт системы холодного водоснабжения по адресу: г. Минск, ул. Филимонова, д.43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6A" w:rsidRPr="0078237E" w:rsidRDefault="00C4006A" w:rsidP="00C4006A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6A" w:rsidRPr="0078237E" w:rsidRDefault="00C4006A" w:rsidP="00C4006A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6566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6A" w:rsidRDefault="00C4006A" w:rsidP="00C4006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C4006A" w:rsidRPr="00010CFE" w:rsidRDefault="00C4006A" w:rsidP="00C4006A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6A" w:rsidRPr="00010CFE" w:rsidRDefault="00C4006A" w:rsidP="00C4006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6A" w:rsidRPr="00010CFE" w:rsidRDefault="00C4006A" w:rsidP="00C4006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C4006A" w:rsidRPr="00543CA3" w:rsidTr="00C4006A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6A" w:rsidRPr="001D3987" w:rsidRDefault="00C4006A" w:rsidP="00C4006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06A" w:rsidRPr="00C4006A" w:rsidRDefault="00C4006A" w:rsidP="00C4006A">
            <w:pPr>
              <w:ind w:firstLine="0"/>
            </w:pPr>
            <w:r w:rsidRPr="00C4006A">
              <w:rPr>
                <w:rFonts w:ascii="Times New Roman" w:eastAsia="Times New Roman" w:hAnsi="Times New Roman"/>
                <w:u w:val="single"/>
                <w:lang w:eastAsia="ru-RU"/>
              </w:rPr>
              <w:t>43.22.11.100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6A" w:rsidRPr="00C4006A" w:rsidRDefault="00C4006A" w:rsidP="00C4006A">
            <w:pPr>
              <w:ind w:firstLine="0"/>
              <w:jc w:val="both"/>
              <w:rPr>
                <w:rFonts w:ascii="Times New Roman" w:hAnsi="Times New Roman"/>
              </w:rPr>
            </w:pPr>
            <w:r w:rsidRPr="00C4006A">
              <w:rPr>
                <w:rFonts w:ascii="Times New Roman" w:hAnsi="Times New Roman"/>
                <w:u w:val="single"/>
              </w:rPr>
              <w:t>Текущий ремонт системы холодного водоснабжения по адресу: г. Минск, ул. пр. Независимости, д.151/1, ка.218,224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6A" w:rsidRPr="0078237E" w:rsidRDefault="00C4006A" w:rsidP="00C4006A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6A" w:rsidRPr="0078237E" w:rsidRDefault="00C4006A" w:rsidP="00C4006A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878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6A" w:rsidRDefault="00C4006A" w:rsidP="00C4006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C4006A" w:rsidRPr="00010CFE" w:rsidRDefault="00C4006A" w:rsidP="00C4006A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6A" w:rsidRPr="00010CFE" w:rsidRDefault="00C4006A" w:rsidP="00C4006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6A" w:rsidRPr="00010CFE" w:rsidRDefault="00C4006A" w:rsidP="00C4006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C4006A" w:rsidRDefault="00C4006A" w:rsidP="00C4006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3515" w:rsidRDefault="00293515" w:rsidP="00293515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293515" w:rsidRDefault="00293515" w:rsidP="0029351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</w:t>
      </w:r>
    </w:p>
    <w:p w:rsidR="00C4006A" w:rsidRPr="00543CA3" w:rsidRDefault="00C4006A" w:rsidP="00C4006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C4006A" w:rsidRPr="0068464F" w:rsidRDefault="00C4006A" w:rsidP="00C4006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006A" w:rsidRPr="00543CA3" w:rsidRDefault="00C4006A" w:rsidP="00C4006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C4006A" w:rsidRPr="0068464F" w:rsidRDefault="00C4006A" w:rsidP="00C4006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006A" w:rsidRDefault="00C4006A" w:rsidP="00C4006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C4006A" w:rsidRPr="00C41413" w:rsidRDefault="00C4006A" w:rsidP="00C4006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006A" w:rsidRDefault="00C4006A" w:rsidP="00C4006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006A" w:rsidRDefault="00C4006A" w:rsidP="00C4006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006A" w:rsidRDefault="00C4006A" w:rsidP="00C4006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006A" w:rsidRDefault="00C4006A" w:rsidP="00C4006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006A" w:rsidRDefault="00C4006A" w:rsidP="00C4006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006A" w:rsidRDefault="00C4006A" w:rsidP="00C4006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006A" w:rsidRDefault="00C4006A" w:rsidP="00C4006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006A" w:rsidRDefault="00C4006A" w:rsidP="00C4006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006A" w:rsidRDefault="00C4006A" w:rsidP="00C4006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006A" w:rsidRPr="00543CA3" w:rsidRDefault="00C4006A" w:rsidP="00C4006A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543CA3">
        <w:rPr>
          <w:rFonts w:ascii="Times New Roman" w:hAnsi="Times New Roman"/>
          <w:sz w:val="24"/>
          <w:szCs w:val="24"/>
        </w:rPr>
        <w:t xml:space="preserve">иректор   предприятия           </w:t>
      </w:r>
    </w:p>
    <w:p w:rsidR="00C4006A" w:rsidRPr="00543CA3" w:rsidRDefault="00C4006A" w:rsidP="00C4006A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C4006A" w:rsidRPr="00543CA3" w:rsidRDefault="00C4006A" w:rsidP="00C4006A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</w:t>
      </w:r>
      <w:r>
        <w:rPr>
          <w:rFonts w:ascii="Times New Roman" w:hAnsi="Times New Roman"/>
          <w:sz w:val="24"/>
          <w:szCs w:val="24"/>
        </w:rPr>
        <w:t>Д.М.Дубовец</w:t>
      </w:r>
    </w:p>
    <w:p w:rsidR="00C4006A" w:rsidRDefault="00C4006A" w:rsidP="00C4006A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C4006A" w:rsidRPr="00543CA3" w:rsidRDefault="00C4006A" w:rsidP="00C4006A">
      <w:pPr>
        <w:ind w:left="8647" w:firstLine="0"/>
        <w:rPr>
          <w:rFonts w:ascii="Times New Roman" w:hAnsi="Times New Roman"/>
          <w:sz w:val="24"/>
          <w:szCs w:val="24"/>
        </w:rPr>
      </w:pPr>
    </w:p>
    <w:p w:rsidR="00C4006A" w:rsidRPr="00543CA3" w:rsidRDefault="00C4006A" w:rsidP="00C4006A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C4006A" w:rsidRPr="00543CA3" w:rsidRDefault="00C4006A" w:rsidP="00C4006A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C4006A" w:rsidRPr="00543CA3" w:rsidRDefault="00C4006A" w:rsidP="00C4006A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C4006A" w:rsidRPr="00543CA3" w:rsidTr="00C4006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06A" w:rsidRPr="00543CA3" w:rsidRDefault="00C4006A" w:rsidP="00C4006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06A" w:rsidRPr="00543CA3" w:rsidRDefault="00C4006A" w:rsidP="00C4006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C4006A" w:rsidRPr="00543CA3" w:rsidRDefault="00C4006A" w:rsidP="00C4006A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06A" w:rsidRPr="00543CA3" w:rsidRDefault="00C4006A" w:rsidP="00C4006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06A" w:rsidRPr="00543CA3" w:rsidRDefault="00C4006A" w:rsidP="00C4006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06A" w:rsidRPr="00543CA3" w:rsidRDefault="00C4006A" w:rsidP="00C4006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6A" w:rsidRPr="00543CA3" w:rsidRDefault="00C4006A" w:rsidP="00C4006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C4006A" w:rsidRPr="00543CA3" w:rsidRDefault="00C4006A" w:rsidP="00C4006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C4006A" w:rsidRPr="00543CA3" w:rsidRDefault="00C4006A" w:rsidP="00C4006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06A" w:rsidRPr="00543CA3" w:rsidRDefault="00C4006A" w:rsidP="00C4006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06A" w:rsidRPr="00543CA3" w:rsidRDefault="00C4006A" w:rsidP="00C4006A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C4006A" w:rsidRPr="00543CA3" w:rsidTr="00C4006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06A" w:rsidRPr="00543CA3" w:rsidRDefault="00C4006A" w:rsidP="00C4006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06A" w:rsidRPr="00543CA3" w:rsidRDefault="00C4006A" w:rsidP="00C4006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06A" w:rsidRPr="00543CA3" w:rsidRDefault="00C4006A" w:rsidP="00C4006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06A" w:rsidRPr="00543CA3" w:rsidRDefault="00C4006A" w:rsidP="00C4006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06A" w:rsidRPr="00543CA3" w:rsidRDefault="00C4006A" w:rsidP="00C4006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06A" w:rsidRPr="00543CA3" w:rsidRDefault="00C4006A" w:rsidP="00C4006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06A" w:rsidRPr="00543CA3" w:rsidRDefault="00C4006A" w:rsidP="00C4006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06A" w:rsidRPr="00543CA3" w:rsidRDefault="00C4006A" w:rsidP="00C4006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C4006A" w:rsidRPr="00543CA3" w:rsidTr="00C4006A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6A" w:rsidRPr="001D3987" w:rsidRDefault="00C4006A" w:rsidP="00C4006A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C4006A" w:rsidRPr="001D3987" w:rsidRDefault="00C4006A" w:rsidP="00C4006A">
            <w:pPr>
              <w:ind w:firstLine="0"/>
              <w:jc w:val="center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06A" w:rsidRPr="00C4006A" w:rsidRDefault="00C4006A" w:rsidP="00C4006A">
            <w:pPr>
              <w:ind w:firstLine="0"/>
            </w:pPr>
            <w:r w:rsidRPr="00C4006A">
              <w:rPr>
                <w:rFonts w:ascii="Times New Roman" w:eastAsia="Times New Roman" w:hAnsi="Times New Roman"/>
                <w:u w:val="single"/>
                <w:lang w:eastAsia="ru-RU"/>
              </w:rPr>
              <w:t>43.22.11.200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6A" w:rsidRPr="00C4006A" w:rsidRDefault="00C4006A" w:rsidP="00C4006A">
            <w:pPr>
              <w:ind w:firstLine="0"/>
              <w:jc w:val="both"/>
              <w:rPr>
                <w:rFonts w:ascii="Times New Roman" w:hAnsi="Times New Roman"/>
              </w:rPr>
            </w:pPr>
            <w:r w:rsidRPr="00C4006A">
              <w:rPr>
                <w:rFonts w:ascii="Times New Roman" w:hAnsi="Times New Roman"/>
                <w:u w:val="single"/>
              </w:rPr>
              <w:t>Текущий ремонт системы горячего водоснабжения по адресу: г. Минск, ул. Филимонова, д.43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6A" w:rsidRPr="0078237E" w:rsidRDefault="00C4006A" w:rsidP="00C4006A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6A" w:rsidRPr="0078237E" w:rsidRDefault="00C4006A" w:rsidP="00C4006A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18035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6A" w:rsidRDefault="00C4006A" w:rsidP="00C4006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C4006A" w:rsidRPr="00010CFE" w:rsidRDefault="00C4006A" w:rsidP="00C4006A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6A" w:rsidRPr="00010CFE" w:rsidRDefault="00C4006A" w:rsidP="00C4006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6A" w:rsidRPr="00010CFE" w:rsidRDefault="00C4006A" w:rsidP="00C4006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C4006A" w:rsidRPr="00543CA3" w:rsidTr="00C4006A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6A" w:rsidRPr="001D3987" w:rsidRDefault="00C4006A" w:rsidP="00C4006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06A" w:rsidRPr="00C4006A" w:rsidRDefault="00C4006A" w:rsidP="00C4006A">
            <w:pPr>
              <w:ind w:firstLine="0"/>
            </w:pPr>
            <w:r w:rsidRPr="00C4006A">
              <w:rPr>
                <w:rFonts w:ascii="Times New Roman" w:eastAsia="Times New Roman" w:hAnsi="Times New Roman"/>
                <w:u w:val="single"/>
                <w:lang w:eastAsia="ru-RU"/>
              </w:rPr>
              <w:t>43.22.11.200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6A" w:rsidRPr="00C4006A" w:rsidRDefault="00C4006A" w:rsidP="006D386A">
            <w:pPr>
              <w:ind w:firstLine="0"/>
              <w:jc w:val="both"/>
              <w:rPr>
                <w:rFonts w:ascii="Times New Roman" w:hAnsi="Times New Roman"/>
              </w:rPr>
            </w:pPr>
            <w:r w:rsidRPr="00C4006A">
              <w:rPr>
                <w:rFonts w:ascii="Times New Roman" w:hAnsi="Times New Roman"/>
                <w:u w:val="single"/>
              </w:rPr>
              <w:t>Текущий ремонт системы горячего водоснабжения по адресу: г. Минск, пр. Независимости, д.151/1, кв.218,2</w:t>
            </w:r>
            <w:r w:rsidR="006D386A">
              <w:rPr>
                <w:rFonts w:ascii="Times New Roman" w:hAnsi="Times New Roman"/>
                <w:u w:val="single"/>
              </w:rPr>
              <w:t>2</w:t>
            </w:r>
            <w:r w:rsidRPr="00C4006A">
              <w:rPr>
                <w:rFonts w:ascii="Times New Roman" w:hAnsi="Times New Roman"/>
                <w:u w:val="single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6A" w:rsidRPr="0078237E" w:rsidRDefault="00C4006A" w:rsidP="00C4006A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6A" w:rsidRPr="0078237E" w:rsidRDefault="006D386A" w:rsidP="00C4006A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6</w:t>
            </w:r>
            <w:r w:rsidR="00C4006A">
              <w:rPr>
                <w:rFonts w:ascii="Times New Roman" w:eastAsia="Times New Roman" w:hAnsi="Times New Roman"/>
                <w:u w:val="single"/>
                <w:lang w:eastAsia="ru-RU"/>
              </w:rPr>
              <w:t>28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6A" w:rsidRDefault="00C4006A" w:rsidP="00C4006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C4006A" w:rsidRPr="00010CFE" w:rsidRDefault="00C4006A" w:rsidP="00C4006A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6A" w:rsidRPr="00010CFE" w:rsidRDefault="00C4006A" w:rsidP="00C4006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06A" w:rsidRPr="00010CFE" w:rsidRDefault="00C4006A" w:rsidP="00C4006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C4006A" w:rsidRDefault="00C4006A" w:rsidP="00C4006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3515" w:rsidRDefault="00293515" w:rsidP="00293515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293515" w:rsidRDefault="00293515" w:rsidP="0029351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</w:t>
      </w:r>
    </w:p>
    <w:p w:rsidR="00C4006A" w:rsidRPr="00543CA3" w:rsidRDefault="00C4006A" w:rsidP="00C4006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C4006A" w:rsidRPr="0068464F" w:rsidRDefault="00C4006A" w:rsidP="00C4006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006A" w:rsidRPr="00543CA3" w:rsidRDefault="00C4006A" w:rsidP="00C4006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C4006A" w:rsidRPr="0068464F" w:rsidRDefault="00C4006A" w:rsidP="00C4006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006A" w:rsidRDefault="00C4006A" w:rsidP="00C4006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C4006A" w:rsidRDefault="00C4006A" w:rsidP="00C4006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006A" w:rsidRDefault="00C4006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Pr="00543CA3" w:rsidRDefault="00BB64B1" w:rsidP="00BB64B1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543CA3">
        <w:rPr>
          <w:rFonts w:ascii="Times New Roman" w:hAnsi="Times New Roman"/>
          <w:sz w:val="24"/>
          <w:szCs w:val="24"/>
        </w:rPr>
        <w:t xml:space="preserve">иректор   предприятия           </w:t>
      </w:r>
    </w:p>
    <w:p w:rsidR="00BB64B1" w:rsidRPr="00543CA3" w:rsidRDefault="00BB64B1" w:rsidP="00BB64B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BB64B1" w:rsidRPr="00543CA3" w:rsidRDefault="00BB64B1" w:rsidP="00BB64B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</w:t>
      </w:r>
      <w:r>
        <w:rPr>
          <w:rFonts w:ascii="Times New Roman" w:hAnsi="Times New Roman"/>
          <w:sz w:val="24"/>
          <w:szCs w:val="24"/>
        </w:rPr>
        <w:t>Д.М.Дубовец</w:t>
      </w:r>
    </w:p>
    <w:p w:rsidR="00BB64B1" w:rsidRDefault="00BB64B1" w:rsidP="00BB64B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BB64B1" w:rsidRPr="00543CA3" w:rsidRDefault="00BB64B1" w:rsidP="00BB64B1">
      <w:pPr>
        <w:ind w:left="8647" w:firstLine="0"/>
        <w:rPr>
          <w:rFonts w:ascii="Times New Roman" w:hAnsi="Times New Roman"/>
          <w:sz w:val="24"/>
          <w:szCs w:val="24"/>
        </w:rPr>
      </w:pPr>
    </w:p>
    <w:p w:rsidR="00BB64B1" w:rsidRPr="00543CA3" w:rsidRDefault="00BB64B1" w:rsidP="00BB64B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BB64B1" w:rsidRPr="00543CA3" w:rsidRDefault="00BB64B1" w:rsidP="00BB64B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BB64B1" w:rsidRPr="00543CA3" w:rsidRDefault="00BB64B1" w:rsidP="00BB64B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BB64B1" w:rsidRPr="00543CA3" w:rsidTr="001811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B1" w:rsidRPr="00543CA3" w:rsidRDefault="00BB64B1" w:rsidP="00181175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BB64B1" w:rsidRPr="00543CA3" w:rsidTr="001811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B1" w:rsidRPr="00543CA3" w:rsidRDefault="00BB64B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B1" w:rsidRPr="00543CA3" w:rsidRDefault="00BB64B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B1" w:rsidRPr="00543CA3" w:rsidRDefault="00BB64B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B1" w:rsidRPr="00543CA3" w:rsidRDefault="00BB64B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B1" w:rsidRPr="00543CA3" w:rsidRDefault="00BB64B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B1" w:rsidRPr="00543CA3" w:rsidRDefault="00BB64B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B1" w:rsidRPr="00543CA3" w:rsidRDefault="00BB64B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B1" w:rsidRPr="00543CA3" w:rsidRDefault="00BB64B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BB64B1" w:rsidRPr="00543CA3" w:rsidTr="00181175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B1" w:rsidRPr="001D3987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BB64B1" w:rsidRPr="001D3987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B1" w:rsidRPr="00BB64B1" w:rsidRDefault="00BB64B1" w:rsidP="00181175">
            <w:pPr>
              <w:ind w:firstLine="0"/>
            </w:pPr>
            <w:r w:rsidRPr="00BB64B1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B1" w:rsidRPr="00BB64B1" w:rsidRDefault="00BB64B1" w:rsidP="00181175">
            <w:pPr>
              <w:ind w:firstLine="0"/>
              <w:jc w:val="both"/>
              <w:rPr>
                <w:rFonts w:ascii="Times New Roman" w:hAnsi="Times New Roman"/>
              </w:rPr>
            </w:pPr>
            <w:r w:rsidRPr="00BB64B1">
              <w:rPr>
                <w:rFonts w:ascii="Times New Roman" w:hAnsi="Times New Roman"/>
                <w:u w:val="single"/>
              </w:rPr>
              <w:t>Текущий ремонт фасада жилого дома по адресам: ул. Стариновская, д.2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B1" w:rsidRPr="0078237E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B1" w:rsidRPr="0078237E" w:rsidRDefault="00BB64B1" w:rsidP="00181175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22800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B1" w:rsidRDefault="00BB64B1" w:rsidP="0018117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B64B1" w:rsidRPr="00010CFE" w:rsidRDefault="00BB64B1" w:rsidP="0018117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B1" w:rsidRPr="00010CFE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B1" w:rsidRPr="00010CFE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BB64B1" w:rsidRDefault="00BB64B1" w:rsidP="00BB64B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3515" w:rsidRDefault="00293515" w:rsidP="00293515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293515" w:rsidRDefault="00293515" w:rsidP="0029351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</w:t>
      </w:r>
    </w:p>
    <w:p w:rsidR="00BB64B1" w:rsidRPr="00543CA3" w:rsidRDefault="00BB64B1" w:rsidP="00BB64B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BB64B1" w:rsidRPr="0068464F" w:rsidRDefault="00BB64B1" w:rsidP="00BB64B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64B1" w:rsidRPr="00543CA3" w:rsidRDefault="00BB64B1" w:rsidP="00BB64B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BB64B1" w:rsidRPr="0068464F" w:rsidRDefault="00BB64B1" w:rsidP="00BB64B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64B1" w:rsidRDefault="00BB64B1" w:rsidP="00BB64B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BB64B1" w:rsidRDefault="00BB64B1" w:rsidP="00BB64B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Pr="00C41413" w:rsidRDefault="00BB64B1" w:rsidP="00BB64B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BB64B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Pr="00543CA3" w:rsidRDefault="00BB64B1" w:rsidP="00BB64B1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543CA3">
        <w:rPr>
          <w:rFonts w:ascii="Times New Roman" w:hAnsi="Times New Roman"/>
          <w:sz w:val="24"/>
          <w:szCs w:val="24"/>
        </w:rPr>
        <w:t xml:space="preserve">иректор   предприятия           </w:t>
      </w:r>
    </w:p>
    <w:p w:rsidR="00BB64B1" w:rsidRPr="00543CA3" w:rsidRDefault="00BB64B1" w:rsidP="00BB64B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BB64B1" w:rsidRPr="00543CA3" w:rsidRDefault="00BB64B1" w:rsidP="00BB64B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</w:t>
      </w:r>
      <w:r>
        <w:rPr>
          <w:rFonts w:ascii="Times New Roman" w:hAnsi="Times New Roman"/>
          <w:sz w:val="24"/>
          <w:szCs w:val="24"/>
        </w:rPr>
        <w:t>Д.М.Дубовец</w:t>
      </w:r>
    </w:p>
    <w:p w:rsidR="00BB64B1" w:rsidRDefault="00BB64B1" w:rsidP="00BB64B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BB64B1" w:rsidRPr="00543CA3" w:rsidRDefault="00BB64B1" w:rsidP="00BB64B1">
      <w:pPr>
        <w:ind w:left="8647" w:firstLine="0"/>
        <w:rPr>
          <w:rFonts w:ascii="Times New Roman" w:hAnsi="Times New Roman"/>
          <w:sz w:val="24"/>
          <w:szCs w:val="24"/>
        </w:rPr>
      </w:pPr>
    </w:p>
    <w:p w:rsidR="00BB64B1" w:rsidRPr="00543CA3" w:rsidRDefault="00BB64B1" w:rsidP="00BB64B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BB64B1" w:rsidRPr="00543CA3" w:rsidRDefault="00BB64B1" w:rsidP="00BB64B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BB64B1" w:rsidRPr="00543CA3" w:rsidRDefault="00BB64B1" w:rsidP="00BB64B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BB64B1" w:rsidRPr="00543CA3" w:rsidTr="001811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B1" w:rsidRPr="00543CA3" w:rsidRDefault="00BB64B1" w:rsidP="00181175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BB64B1" w:rsidRPr="00543CA3" w:rsidTr="001811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B1" w:rsidRPr="00543CA3" w:rsidRDefault="00BB64B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B1" w:rsidRPr="00543CA3" w:rsidRDefault="00BB64B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B1" w:rsidRPr="00543CA3" w:rsidRDefault="00BB64B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B1" w:rsidRPr="00543CA3" w:rsidRDefault="00BB64B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B1" w:rsidRPr="00543CA3" w:rsidRDefault="00BB64B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B1" w:rsidRPr="00543CA3" w:rsidRDefault="00BB64B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B1" w:rsidRPr="00543CA3" w:rsidRDefault="00BB64B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B1" w:rsidRPr="00543CA3" w:rsidRDefault="00BB64B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BB64B1" w:rsidRPr="00543CA3" w:rsidTr="00181175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B1" w:rsidRPr="001D3987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BB64B1" w:rsidRPr="001D3987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B1" w:rsidRPr="00BB64B1" w:rsidRDefault="00BB64B1" w:rsidP="00181175">
            <w:pPr>
              <w:ind w:firstLine="0"/>
            </w:pPr>
            <w:r w:rsidRPr="00BB64B1">
              <w:rPr>
                <w:rFonts w:ascii="Times New Roman" w:eastAsia="Times New Roman" w:hAnsi="Times New Roman"/>
                <w:u w:val="single"/>
                <w:lang w:eastAsia="ru-RU"/>
              </w:rPr>
              <w:t>43.29.19.900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B1" w:rsidRPr="00BB64B1" w:rsidRDefault="00BB64B1" w:rsidP="00181175">
            <w:pPr>
              <w:ind w:firstLine="0"/>
              <w:jc w:val="both"/>
              <w:rPr>
                <w:rFonts w:ascii="Times New Roman" w:hAnsi="Times New Roman"/>
              </w:rPr>
            </w:pPr>
            <w:r w:rsidRPr="00BB64B1">
              <w:rPr>
                <w:rFonts w:ascii="Times New Roman" w:hAnsi="Times New Roman"/>
                <w:u w:val="single"/>
              </w:rPr>
              <w:t>Текущий ремонт входной группы жилого дома по адресу: г. Минск, ул. Логойский тракт,д.28/3 п.3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B1" w:rsidRPr="0078237E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B1" w:rsidRPr="0078237E" w:rsidRDefault="00BB64B1" w:rsidP="00181175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2568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B1" w:rsidRDefault="00BB64B1" w:rsidP="0018117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B64B1" w:rsidRPr="00010CFE" w:rsidRDefault="00BB64B1" w:rsidP="0018117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B1" w:rsidRPr="00010CFE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B1" w:rsidRPr="00010CFE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BB64B1" w:rsidRDefault="00BB64B1" w:rsidP="00BB64B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3515" w:rsidRDefault="00293515" w:rsidP="00293515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293515" w:rsidRDefault="00293515" w:rsidP="0029351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</w:t>
      </w:r>
    </w:p>
    <w:p w:rsidR="00BB64B1" w:rsidRPr="00543CA3" w:rsidRDefault="00BB64B1" w:rsidP="00BB64B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BB64B1" w:rsidRPr="0068464F" w:rsidRDefault="00BB64B1" w:rsidP="00BB64B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64B1" w:rsidRPr="00543CA3" w:rsidRDefault="00BB64B1" w:rsidP="00BB64B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BB64B1" w:rsidRPr="0068464F" w:rsidRDefault="00BB64B1" w:rsidP="00BB64B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64B1" w:rsidRDefault="00BB64B1" w:rsidP="00BB64B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BB64B1" w:rsidRDefault="00BB64B1" w:rsidP="00BB64B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Pr="00C41413" w:rsidRDefault="00BB64B1" w:rsidP="00BB64B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BB64B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BB64B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BB64B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BB64B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BB64B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BB64B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Pr="00543CA3" w:rsidRDefault="00BB64B1" w:rsidP="00BB64B1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543CA3">
        <w:rPr>
          <w:rFonts w:ascii="Times New Roman" w:hAnsi="Times New Roman"/>
          <w:sz w:val="24"/>
          <w:szCs w:val="24"/>
        </w:rPr>
        <w:t xml:space="preserve">иректор   предприятия           </w:t>
      </w:r>
    </w:p>
    <w:p w:rsidR="00BB64B1" w:rsidRPr="00543CA3" w:rsidRDefault="00BB64B1" w:rsidP="00BB64B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BB64B1" w:rsidRPr="00543CA3" w:rsidRDefault="00BB64B1" w:rsidP="00BB64B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</w:t>
      </w:r>
      <w:r>
        <w:rPr>
          <w:rFonts w:ascii="Times New Roman" w:hAnsi="Times New Roman"/>
          <w:sz w:val="24"/>
          <w:szCs w:val="24"/>
        </w:rPr>
        <w:t>Д.М.Дубовец</w:t>
      </w:r>
    </w:p>
    <w:p w:rsidR="00BB64B1" w:rsidRDefault="00BB64B1" w:rsidP="00BB64B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BB64B1" w:rsidRPr="00543CA3" w:rsidRDefault="00BB64B1" w:rsidP="00BB64B1">
      <w:pPr>
        <w:ind w:left="8647" w:firstLine="0"/>
        <w:rPr>
          <w:rFonts w:ascii="Times New Roman" w:hAnsi="Times New Roman"/>
          <w:sz w:val="24"/>
          <w:szCs w:val="24"/>
        </w:rPr>
      </w:pPr>
    </w:p>
    <w:p w:rsidR="00BB64B1" w:rsidRPr="00543CA3" w:rsidRDefault="00BB64B1" w:rsidP="00BB64B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BB64B1" w:rsidRPr="00543CA3" w:rsidRDefault="00BB64B1" w:rsidP="00BB64B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BB64B1" w:rsidRPr="00543CA3" w:rsidRDefault="00BB64B1" w:rsidP="00BB64B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BB64B1" w:rsidRPr="00543CA3" w:rsidTr="001811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B1" w:rsidRPr="00543CA3" w:rsidRDefault="00BB64B1" w:rsidP="00181175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BB64B1" w:rsidRPr="00543CA3" w:rsidTr="001811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B1" w:rsidRPr="00543CA3" w:rsidRDefault="00BB64B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B1" w:rsidRPr="00543CA3" w:rsidRDefault="00BB64B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B1" w:rsidRPr="00543CA3" w:rsidRDefault="00BB64B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B1" w:rsidRPr="00543CA3" w:rsidRDefault="00BB64B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B1" w:rsidRPr="00543CA3" w:rsidRDefault="00BB64B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B1" w:rsidRPr="00543CA3" w:rsidRDefault="00BB64B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B1" w:rsidRPr="00543CA3" w:rsidRDefault="00BB64B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B1" w:rsidRPr="00543CA3" w:rsidRDefault="00BB64B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BB64B1" w:rsidRPr="00543CA3" w:rsidTr="00181175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B1" w:rsidRPr="001D3987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BB64B1" w:rsidRPr="001D3987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B1" w:rsidRPr="00BB64B1" w:rsidRDefault="00BB64B1" w:rsidP="00181175">
            <w:pPr>
              <w:ind w:firstLine="0"/>
            </w:pPr>
            <w:r w:rsidRPr="00BB64B1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B1" w:rsidRPr="00BB64B1" w:rsidRDefault="00BB64B1" w:rsidP="00181175">
            <w:pPr>
              <w:ind w:firstLine="0"/>
              <w:jc w:val="both"/>
              <w:rPr>
                <w:rFonts w:ascii="Times New Roman" w:hAnsi="Times New Roman"/>
              </w:rPr>
            </w:pPr>
            <w:r w:rsidRPr="00BB64B1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балконов жилых домов по адресам: г. Минск, ул. Калиновского, д.15, кв.77, д.87, кв.11,17,30,ул. Волгоградская, д.9, кв.54,58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B1" w:rsidRPr="0078237E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B1" w:rsidRPr="0078237E" w:rsidRDefault="00BB64B1" w:rsidP="00181175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11701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B1" w:rsidRDefault="00BB64B1" w:rsidP="0018117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B64B1" w:rsidRPr="00010CFE" w:rsidRDefault="00BB64B1" w:rsidP="0018117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B1" w:rsidRPr="00010CFE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B1" w:rsidRPr="00010CFE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BB64B1" w:rsidRDefault="00BB64B1" w:rsidP="00BB64B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3515" w:rsidRDefault="00293515" w:rsidP="00293515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293515" w:rsidRDefault="00293515" w:rsidP="0029351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</w:t>
      </w:r>
    </w:p>
    <w:p w:rsidR="00BB64B1" w:rsidRPr="00543CA3" w:rsidRDefault="00BB64B1" w:rsidP="00BB64B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BB64B1" w:rsidRPr="0068464F" w:rsidRDefault="00BB64B1" w:rsidP="00BB64B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64B1" w:rsidRPr="00543CA3" w:rsidRDefault="00BB64B1" w:rsidP="00BB64B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BB64B1" w:rsidRPr="0068464F" w:rsidRDefault="00BB64B1" w:rsidP="00BB64B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64B1" w:rsidRDefault="00BB64B1" w:rsidP="00BB64B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BB64B1" w:rsidRDefault="00BB64B1" w:rsidP="00BB64B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Pr="00C41413" w:rsidRDefault="00BB64B1" w:rsidP="00BB64B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BB64B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Pr="00543CA3" w:rsidRDefault="00BB64B1" w:rsidP="00BB64B1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543CA3">
        <w:rPr>
          <w:rFonts w:ascii="Times New Roman" w:hAnsi="Times New Roman"/>
          <w:sz w:val="24"/>
          <w:szCs w:val="24"/>
        </w:rPr>
        <w:t xml:space="preserve">иректор   предприятия           </w:t>
      </w:r>
    </w:p>
    <w:p w:rsidR="00BB64B1" w:rsidRPr="00543CA3" w:rsidRDefault="00BB64B1" w:rsidP="00BB64B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BB64B1" w:rsidRPr="00543CA3" w:rsidRDefault="00BB64B1" w:rsidP="00BB64B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</w:t>
      </w:r>
      <w:r>
        <w:rPr>
          <w:rFonts w:ascii="Times New Roman" w:hAnsi="Times New Roman"/>
          <w:sz w:val="24"/>
          <w:szCs w:val="24"/>
        </w:rPr>
        <w:t>Д.М.Дубовец</w:t>
      </w:r>
    </w:p>
    <w:p w:rsidR="00BB64B1" w:rsidRDefault="00BB64B1" w:rsidP="00BB64B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BB64B1" w:rsidRPr="00543CA3" w:rsidRDefault="00BB64B1" w:rsidP="00BB64B1">
      <w:pPr>
        <w:ind w:left="8647" w:firstLine="0"/>
        <w:rPr>
          <w:rFonts w:ascii="Times New Roman" w:hAnsi="Times New Roman"/>
          <w:sz w:val="24"/>
          <w:szCs w:val="24"/>
        </w:rPr>
      </w:pPr>
    </w:p>
    <w:p w:rsidR="00BB64B1" w:rsidRPr="00543CA3" w:rsidRDefault="00BB64B1" w:rsidP="00BB64B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BB64B1" w:rsidRPr="00543CA3" w:rsidRDefault="00BB64B1" w:rsidP="00BB64B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BB64B1" w:rsidRPr="00543CA3" w:rsidRDefault="00BB64B1" w:rsidP="00BB64B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BB64B1" w:rsidRPr="00543CA3" w:rsidTr="001811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B1" w:rsidRPr="00543CA3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B1" w:rsidRPr="00543CA3" w:rsidRDefault="00BB64B1" w:rsidP="00181175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BB64B1" w:rsidRPr="00543CA3" w:rsidTr="001811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B1" w:rsidRPr="00543CA3" w:rsidRDefault="00BB64B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B1" w:rsidRPr="00543CA3" w:rsidRDefault="00BB64B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B1" w:rsidRPr="00543CA3" w:rsidRDefault="00BB64B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B1" w:rsidRPr="00543CA3" w:rsidRDefault="00BB64B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B1" w:rsidRPr="00543CA3" w:rsidRDefault="00BB64B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B1" w:rsidRPr="00543CA3" w:rsidRDefault="00BB64B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B1" w:rsidRPr="00543CA3" w:rsidRDefault="00BB64B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B1" w:rsidRPr="00543CA3" w:rsidRDefault="00BB64B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BB64B1" w:rsidRPr="00543CA3" w:rsidTr="00181175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B1" w:rsidRPr="001D3987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BB64B1" w:rsidRPr="001D3987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B1" w:rsidRPr="00BB64B1" w:rsidRDefault="00BB64B1" w:rsidP="00181175">
            <w:pPr>
              <w:ind w:firstLine="0"/>
            </w:pPr>
            <w:r w:rsidRPr="00BB64B1">
              <w:rPr>
                <w:rFonts w:ascii="Times New Roman" w:eastAsia="Times New Roman" w:hAnsi="Times New Roman"/>
                <w:u w:val="single"/>
                <w:lang w:eastAsia="ru-RU"/>
              </w:rPr>
              <w:t>43.29.19.900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B1" w:rsidRPr="00BB64B1" w:rsidRDefault="00BB64B1" w:rsidP="00181175">
            <w:pPr>
              <w:ind w:firstLine="0"/>
              <w:jc w:val="both"/>
              <w:rPr>
                <w:rFonts w:ascii="Times New Roman" w:hAnsi="Times New Roman"/>
              </w:rPr>
            </w:pPr>
            <w:r w:rsidRPr="00BB64B1">
              <w:rPr>
                <w:rFonts w:ascii="Times New Roman" w:hAnsi="Times New Roman"/>
                <w:u w:val="single"/>
              </w:rPr>
              <w:t>Текущий ремонт крыльца жилого дома по адресу: г. Минск, ул. Калиновского, д.53/2 п.4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B1" w:rsidRPr="0078237E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B1" w:rsidRPr="0078237E" w:rsidRDefault="00BB64B1" w:rsidP="00181175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6645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B1" w:rsidRDefault="00BB64B1" w:rsidP="0018117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B64B1" w:rsidRPr="00010CFE" w:rsidRDefault="00BB64B1" w:rsidP="0018117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B1" w:rsidRPr="00010CFE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B1" w:rsidRPr="00010CFE" w:rsidRDefault="00BB64B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BB64B1" w:rsidRDefault="00BB64B1" w:rsidP="00BB64B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3515" w:rsidRDefault="00293515" w:rsidP="00293515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293515" w:rsidRDefault="00293515" w:rsidP="0029351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</w:t>
      </w:r>
    </w:p>
    <w:p w:rsidR="00BB64B1" w:rsidRPr="00543CA3" w:rsidRDefault="00BB64B1" w:rsidP="00BB64B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BB64B1" w:rsidRPr="0068464F" w:rsidRDefault="00BB64B1" w:rsidP="00BB64B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64B1" w:rsidRPr="00543CA3" w:rsidRDefault="00BB64B1" w:rsidP="00BB64B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BB64B1" w:rsidRPr="0068464F" w:rsidRDefault="00BB64B1" w:rsidP="00BB64B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64B1" w:rsidRDefault="00BB64B1" w:rsidP="00BB64B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BB64B1" w:rsidRDefault="00BB64B1" w:rsidP="00BB64B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Pr="00C41413" w:rsidRDefault="00BB64B1" w:rsidP="00BB64B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B64B1" w:rsidRDefault="00BB64B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408C1" w:rsidRDefault="00A408C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408C1" w:rsidRDefault="00A408C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408C1" w:rsidRDefault="00A408C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408C1" w:rsidRDefault="00A408C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408C1" w:rsidRDefault="00A408C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408C1" w:rsidRDefault="00A408C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408C1" w:rsidRDefault="00A408C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408C1" w:rsidRDefault="00A408C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408C1" w:rsidRDefault="00A408C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408C1" w:rsidRDefault="00A408C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408C1" w:rsidRDefault="00A408C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408C1" w:rsidRDefault="00A408C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408C1" w:rsidRDefault="00A408C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408C1" w:rsidRPr="00543CA3" w:rsidRDefault="00A408C1" w:rsidP="00A408C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A408C1" w:rsidRPr="00543CA3" w:rsidRDefault="00A408C1" w:rsidP="00A408C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A408C1" w:rsidRPr="00543CA3" w:rsidRDefault="00A408C1" w:rsidP="00A408C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A408C1" w:rsidRPr="00543CA3" w:rsidRDefault="00A408C1" w:rsidP="00A408C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A408C1" w:rsidRDefault="00A408C1" w:rsidP="00A408C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A408C1" w:rsidRPr="00543CA3" w:rsidRDefault="00A408C1" w:rsidP="00A408C1">
      <w:pPr>
        <w:ind w:left="8647" w:firstLine="0"/>
        <w:rPr>
          <w:rFonts w:ascii="Times New Roman" w:hAnsi="Times New Roman"/>
          <w:sz w:val="24"/>
          <w:szCs w:val="24"/>
        </w:rPr>
      </w:pPr>
    </w:p>
    <w:p w:rsidR="00A408C1" w:rsidRPr="00543CA3" w:rsidRDefault="00A408C1" w:rsidP="00A408C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A408C1" w:rsidRPr="00543CA3" w:rsidRDefault="00A408C1" w:rsidP="00A408C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A408C1" w:rsidRPr="00543CA3" w:rsidRDefault="00A408C1" w:rsidP="00A408C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A408C1" w:rsidRPr="00543CA3" w:rsidTr="001811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8C1" w:rsidRPr="00543CA3" w:rsidRDefault="00A408C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8C1" w:rsidRPr="00543CA3" w:rsidRDefault="00A408C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A408C1" w:rsidRPr="00543CA3" w:rsidRDefault="00A408C1" w:rsidP="00181175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8C1" w:rsidRPr="00543CA3" w:rsidRDefault="00A408C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8C1" w:rsidRPr="00543CA3" w:rsidRDefault="00A408C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8C1" w:rsidRPr="00543CA3" w:rsidRDefault="00A408C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8C1" w:rsidRPr="00543CA3" w:rsidRDefault="00A408C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A408C1" w:rsidRPr="00543CA3" w:rsidRDefault="00A408C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A408C1" w:rsidRPr="00543CA3" w:rsidRDefault="00A408C1" w:rsidP="0018117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8C1" w:rsidRPr="00543CA3" w:rsidRDefault="00A408C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8C1" w:rsidRPr="00543CA3" w:rsidRDefault="00A408C1" w:rsidP="00181175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A408C1" w:rsidRPr="00543CA3" w:rsidTr="001811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C1" w:rsidRPr="00543CA3" w:rsidRDefault="00A408C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C1" w:rsidRPr="00543CA3" w:rsidRDefault="00A408C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C1" w:rsidRPr="00543CA3" w:rsidRDefault="00A408C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C1" w:rsidRPr="00543CA3" w:rsidRDefault="00A408C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C1" w:rsidRPr="00543CA3" w:rsidRDefault="00A408C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C1" w:rsidRPr="00543CA3" w:rsidRDefault="00A408C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C1" w:rsidRPr="00543CA3" w:rsidRDefault="00A408C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C1" w:rsidRPr="00543CA3" w:rsidRDefault="00A408C1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A408C1" w:rsidRPr="00543CA3" w:rsidTr="00181175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8C1" w:rsidRPr="00BC513F" w:rsidRDefault="00A408C1" w:rsidP="0018117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C1" w:rsidRPr="00524FDF" w:rsidRDefault="00A408C1" w:rsidP="00A408C1">
            <w:pPr>
              <w:ind w:firstLine="0"/>
            </w:pPr>
            <w:r w:rsidRPr="00524FDF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8C1" w:rsidRPr="00524FDF" w:rsidRDefault="00A408C1" w:rsidP="00181175">
            <w:pPr>
              <w:ind w:firstLine="0"/>
              <w:jc w:val="both"/>
              <w:rPr>
                <w:rFonts w:ascii="Times New Roman" w:hAnsi="Times New Roman"/>
              </w:rPr>
            </w:pPr>
            <w:r w:rsidRPr="00524FDF">
              <w:rPr>
                <w:rFonts w:ascii="Times New Roman" w:hAnsi="Times New Roman"/>
                <w:u w:val="single"/>
              </w:rPr>
              <w:t>Текущий ремонт ф</w:t>
            </w:r>
            <w:r w:rsidR="00726D4E">
              <w:rPr>
                <w:rFonts w:ascii="Times New Roman" w:hAnsi="Times New Roman"/>
                <w:u w:val="single"/>
              </w:rPr>
              <w:t>,</w:t>
            </w:r>
            <w:r w:rsidRPr="00524FDF">
              <w:rPr>
                <w:rFonts w:ascii="Times New Roman" w:hAnsi="Times New Roman"/>
                <w:u w:val="single"/>
              </w:rPr>
              <w:t>асада жилого дома по адресу: ул. Седых, д.38а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8C1" w:rsidRPr="00104241" w:rsidRDefault="00A408C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8C1" w:rsidRPr="00104241" w:rsidRDefault="00A408C1" w:rsidP="00181175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102099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8C1" w:rsidRDefault="00A408C1" w:rsidP="0018117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A408C1" w:rsidRPr="00010CFE" w:rsidRDefault="00A408C1" w:rsidP="0018117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8C1" w:rsidRPr="00010CFE" w:rsidRDefault="00A408C1" w:rsidP="0018117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8C1" w:rsidRPr="00010CFE" w:rsidRDefault="00A408C1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A408C1" w:rsidRDefault="00A408C1" w:rsidP="00A408C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A408C1" w:rsidRPr="00543CA3" w:rsidRDefault="00A408C1" w:rsidP="00A408C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A408C1" w:rsidRDefault="00A408C1" w:rsidP="00A408C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08C1" w:rsidRPr="00543CA3" w:rsidRDefault="00A408C1" w:rsidP="00A408C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A408C1" w:rsidRPr="0068464F" w:rsidRDefault="00A408C1" w:rsidP="00A408C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08C1" w:rsidRPr="00543CA3" w:rsidRDefault="00A408C1" w:rsidP="00A408C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A408C1" w:rsidRPr="0068464F" w:rsidRDefault="00A408C1" w:rsidP="00A408C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08C1" w:rsidRDefault="00A408C1" w:rsidP="00A408C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Зам. гл.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бухгалтер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 </w:t>
      </w:r>
    </w:p>
    <w:p w:rsidR="00A408C1" w:rsidRDefault="00A408C1" w:rsidP="00A408C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408C1" w:rsidRDefault="00A408C1" w:rsidP="00A408C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408C1" w:rsidRDefault="00A408C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408C1" w:rsidRDefault="00A408C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875E5" w:rsidRDefault="007875E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875E5" w:rsidRDefault="007875E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875E5" w:rsidRDefault="007875E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875E5" w:rsidRDefault="007875E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875E5" w:rsidRDefault="007875E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875E5" w:rsidRDefault="007875E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875E5" w:rsidRDefault="007875E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875E5" w:rsidRDefault="007875E5" w:rsidP="007875E5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875E5" w:rsidRDefault="007875E5" w:rsidP="007875E5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875E5" w:rsidRPr="00543CA3" w:rsidRDefault="007875E5" w:rsidP="007875E5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7875E5" w:rsidRPr="00543CA3" w:rsidRDefault="007875E5" w:rsidP="007875E5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7875E5" w:rsidRPr="00543CA3" w:rsidRDefault="007875E5" w:rsidP="007875E5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7875E5" w:rsidRPr="00543CA3" w:rsidRDefault="007875E5" w:rsidP="007875E5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7875E5" w:rsidRDefault="007875E5" w:rsidP="007875E5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7875E5" w:rsidRPr="00543CA3" w:rsidRDefault="007875E5" w:rsidP="007875E5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7875E5" w:rsidRPr="00543CA3" w:rsidRDefault="007875E5" w:rsidP="007875E5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7875E5" w:rsidRPr="00543CA3" w:rsidRDefault="007875E5" w:rsidP="007875E5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7875E5" w:rsidRPr="00543CA3" w:rsidTr="0018117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5E5" w:rsidRPr="00543CA3" w:rsidRDefault="007875E5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5E5" w:rsidRPr="00543CA3" w:rsidRDefault="007875E5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7875E5" w:rsidRPr="00543CA3" w:rsidRDefault="007875E5" w:rsidP="00181175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5E5" w:rsidRPr="00543CA3" w:rsidRDefault="007875E5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5E5" w:rsidRPr="00543CA3" w:rsidRDefault="007875E5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5E5" w:rsidRPr="00543CA3" w:rsidRDefault="007875E5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5E5" w:rsidRPr="00543CA3" w:rsidRDefault="007875E5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7875E5" w:rsidRPr="00543CA3" w:rsidRDefault="007875E5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7875E5" w:rsidRPr="00543CA3" w:rsidRDefault="007875E5" w:rsidP="0018117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5E5" w:rsidRPr="00543CA3" w:rsidRDefault="007875E5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5E5" w:rsidRPr="00543CA3" w:rsidRDefault="007875E5" w:rsidP="00181175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7875E5" w:rsidRPr="00543CA3" w:rsidTr="0018117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5E5" w:rsidRPr="00543CA3" w:rsidRDefault="007875E5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5E5" w:rsidRPr="00543CA3" w:rsidRDefault="007875E5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5E5" w:rsidRPr="00543CA3" w:rsidRDefault="007875E5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5E5" w:rsidRPr="00543CA3" w:rsidRDefault="007875E5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5E5" w:rsidRPr="00543CA3" w:rsidRDefault="007875E5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5E5" w:rsidRPr="00543CA3" w:rsidRDefault="007875E5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5E5" w:rsidRPr="00543CA3" w:rsidRDefault="007875E5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5E5" w:rsidRPr="00543CA3" w:rsidRDefault="007875E5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7875E5" w:rsidRPr="00543CA3" w:rsidTr="0018117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5E5" w:rsidRPr="00010CFE" w:rsidRDefault="007875E5" w:rsidP="00181175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7875E5" w:rsidRPr="00010CFE" w:rsidRDefault="007875E5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010CFE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5E5" w:rsidRPr="00C960D5" w:rsidRDefault="007875E5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5E5" w:rsidRPr="009372D5" w:rsidRDefault="007875E5" w:rsidP="007875E5">
            <w:pPr>
              <w:spacing w:after="200" w:line="276" w:lineRule="auto"/>
              <w:ind w:firstLine="0"/>
              <w:rPr>
                <w:rFonts w:ascii="Times New Roman" w:hAnsi="Times New Roman"/>
              </w:rPr>
            </w:pPr>
            <w:r w:rsidRPr="009372D5">
              <w:rPr>
                <w:rFonts w:ascii="Times New Roman" w:hAnsi="Times New Roman"/>
                <w:u w:val="single"/>
              </w:rPr>
              <w:t xml:space="preserve">«Текущий ремонт </w:t>
            </w:r>
            <w:r>
              <w:rPr>
                <w:rFonts w:ascii="Times New Roman" w:hAnsi="Times New Roman"/>
                <w:u w:val="single"/>
              </w:rPr>
              <w:t>кровли жилого дома по адресу: г. Минск, пр. Независимости, д.111»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5E5" w:rsidRPr="00010CFE" w:rsidRDefault="007875E5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010CF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5E5" w:rsidRPr="00010CFE" w:rsidRDefault="007875E5" w:rsidP="0018117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102352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5E5" w:rsidRDefault="007875E5" w:rsidP="0018117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7875E5" w:rsidRPr="00010CFE" w:rsidRDefault="007875E5" w:rsidP="0018117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5E5" w:rsidRPr="00010CFE" w:rsidRDefault="007875E5" w:rsidP="0018117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5E5" w:rsidRPr="00010CFE" w:rsidRDefault="007875E5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7875E5" w:rsidRDefault="007875E5" w:rsidP="007875E5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7875E5" w:rsidRPr="00543CA3" w:rsidRDefault="007875E5" w:rsidP="007875E5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7875E5" w:rsidRPr="00543CA3" w:rsidRDefault="007875E5" w:rsidP="007875E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7875E5" w:rsidRPr="0068464F" w:rsidRDefault="007875E5" w:rsidP="007875E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75E5" w:rsidRPr="00543CA3" w:rsidRDefault="007875E5" w:rsidP="007875E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7875E5" w:rsidRPr="0068464F" w:rsidRDefault="007875E5" w:rsidP="007875E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75E5" w:rsidRDefault="007875E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B0BE4" w:rsidRDefault="00EB0BE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B0BE4" w:rsidRDefault="00EB0BE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B0BE4" w:rsidRDefault="00EB0BE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B0BE4" w:rsidRDefault="00EB0BE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B0BE4" w:rsidRDefault="00EB0BE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B0BE4" w:rsidRDefault="00EB0BE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B0BE4" w:rsidRDefault="00EB0BE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B0BE4" w:rsidRDefault="00EB0BE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B0BE4" w:rsidRDefault="00EB0BE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B0BE4" w:rsidRDefault="00EB0BE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B0BE4" w:rsidRPr="00543CA3" w:rsidRDefault="00EB0BE4" w:rsidP="00EB0BE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EB0BE4" w:rsidRPr="00543CA3" w:rsidRDefault="00EB0BE4" w:rsidP="00EB0BE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EB0BE4" w:rsidRPr="00543CA3" w:rsidRDefault="00EB0BE4" w:rsidP="00EB0BE4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EB0BE4" w:rsidRPr="00543CA3" w:rsidRDefault="00EB0BE4" w:rsidP="00EB0BE4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EB0BE4" w:rsidRDefault="00EB0BE4" w:rsidP="00EB0BE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EB0BE4" w:rsidRPr="00543CA3" w:rsidRDefault="00EB0BE4" w:rsidP="00EB0BE4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EB0BE4" w:rsidRPr="00543CA3" w:rsidRDefault="00EB0BE4" w:rsidP="00EB0BE4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EB0BE4" w:rsidRPr="00543CA3" w:rsidRDefault="00EB0BE4" w:rsidP="00EB0BE4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EB0BE4" w:rsidRPr="00543CA3" w:rsidTr="0018117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BE4" w:rsidRPr="00543CA3" w:rsidRDefault="00EB0BE4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BE4" w:rsidRPr="00543CA3" w:rsidRDefault="00EB0BE4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EB0BE4" w:rsidRPr="00543CA3" w:rsidRDefault="00EB0BE4" w:rsidP="00181175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BE4" w:rsidRPr="00543CA3" w:rsidRDefault="00EB0BE4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BE4" w:rsidRPr="00543CA3" w:rsidRDefault="00EB0BE4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BE4" w:rsidRPr="00543CA3" w:rsidRDefault="00EB0BE4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BE4" w:rsidRPr="00543CA3" w:rsidRDefault="00EB0BE4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EB0BE4" w:rsidRPr="00543CA3" w:rsidRDefault="00EB0BE4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EB0BE4" w:rsidRPr="00543CA3" w:rsidRDefault="00EB0BE4" w:rsidP="0018117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BE4" w:rsidRPr="00543CA3" w:rsidRDefault="00EB0BE4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BE4" w:rsidRPr="00543CA3" w:rsidRDefault="00EB0BE4" w:rsidP="00181175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EB0BE4" w:rsidRPr="00543CA3" w:rsidTr="0018117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E4" w:rsidRPr="00543CA3" w:rsidRDefault="00EB0BE4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E4" w:rsidRPr="00543CA3" w:rsidRDefault="00EB0BE4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E4" w:rsidRPr="00543CA3" w:rsidRDefault="00EB0BE4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E4" w:rsidRPr="00543CA3" w:rsidRDefault="00EB0BE4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E4" w:rsidRPr="00543CA3" w:rsidRDefault="00EB0BE4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E4" w:rsidRPr="00543CA3" w:rsidRDefault="00EB0BE4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E4" w:rsidRPr="00543CA3" w:rsidRDefault="00EB0BE4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BE4" w:rsidRPr="00543CA3" w:rsidRDefault="00EB0BE4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EB0BE4" w:rsidRPr="00543CA3" w:rsidTr="0018117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BE4" w:rsidRPr="00010CFE" w:rsidRDefault="00EB0BE4" w:rsidP="00181175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EB0BE4" w:rsidRPr="00010CFE" w:rsidRDefault="00EB0BE4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010CFE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BE4" w:rsidRPr="00EB0BE4" w:rsidRDefault="00EB0BE4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EB0BE4">
              <w:rPr>
                <w:rFonts w:ascii="Times New Roman" w:hAnsi="Times New Roman"/>
                <w:u w:val="single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BE4" w:rsidRPr="00EB0BE4" w:rsidRDefault="00EB0BE4" w:rsidP="00EB0BE4">
            <w:pPr>
              <w:spacing w:after="200" w:line="276" w:lineRule="auto"/>
              <w:ind w:firstLine="0"/>
              <w:rPr>
                <w:rFonts w:ascii="Times New Roman" w:hAnsi="Times New Roman"/>
              </w:rPr>
            </w:pPr>
            <w:r w:rsidRPr="00EB0BE4">
              <w:rPr>
                <w:rFonts w:ascii="Times New Roman" w:hAnsi="Times New Roman"/>
                <w:u w:val="single"/>
              </w:rPr>
              <w:t>Текущий ремонт фасада жилого дома по адресу: ул. Пономарева, д.5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BE4" w:rsidRPr="00010CFE" w:rsidRDefault="00EB0BE4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010CF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BE4" w:rsidRPr="00010CFE" w:rsidRDefault="00EB0BE4" w:rsidP="0018117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36409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BE4" w:rsidRDefault="00EB0BE4" w:rsidP="0018117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EB0BE4" w:rsidRPr="00010CFE" w:rsidRDefault="00EB0BE4" w:rsidP="0018117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BE4" w:rsidRPr="00010CFE" w:rsidRDefault="00EB0BE4" w:rsidP="0018117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BE4" w:rsidRPr="00010CFE" w:rsidRDefault="00EB0BE4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EB0BE4" w:rsidRDefault="00EB0BE4" w:rsidP="00EB0BE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EB0BE4" w:rsidRPr="00543CA3" w:rsidRDefault="00EB0BE4" w:rsidP="00EB0BE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EB0BE4" w:rsidRPr="00543CA3" w:rsidRDefault="00EB0BE4" w:rsidP="00EB0BE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EB0BE4" w:rsidRPr="0068464F" w:rsidRDefault="00EB0BE4" w:rsidP="00EB0BE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0BE4" w:rsidRPr="00543CA3" w:rsidRDefault="00EB0BE4" w:rsidP="00EB0BE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EB0BE4" w:rsidRPr="0068464F" w:rsidRDefault="00EB0BE4" w:rsidP="00EB0BE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0BE4" w:rsidRDefault="00EB0BE4" w:rsidP="00EB0BE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B0BE4" w:rsidRDefault="00EB0BE4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1175" w:rsidRDefault="0018117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1175" w:rsidRDefault="0018117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1175" w:rsidRDefault="0018117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1175" w:rsidRDefault="0018117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1175" w:rsidRDefault="0018117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1175" w:rsidRDefault="0018117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1175" w:rsidRDefault="0018117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1175" w:rsidRDefault="0018117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1175" w:rsidRDefault="0018117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1175" w:rsidRDefault="0018117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1175" w:rsidRDefault="0018117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1175" w:rsidRDefault="0018117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1175" w:rsidRDefault="0018117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1175" w:rsidRDefault="0018117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1175" w:rsidRDefault="0018117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1175" w:rsidRDefault="00181175" w:rsidP="0018117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1175" w:rsidRPr="00543CA3" w:rsidRDefault="00181175" w:rsidP="00181175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181175" w:rsidRPr="00543CA3" w:rsidRDefault="00181175" w:rsidP="00181175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181175" w:rsidRPr="00543CA3" w:rsidRDefault="00181175" w:rsidP="00181175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181175" w:rsidRPr="00543CA3" w:rsidRDefault="00181175" w:rsidP="00181175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181175" w:rsidRDefault="00181175" w:rsidP="00181175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181175" w:rsidRPr="00543CA3" w:rsidRDefault="00181175" w:rsidP="00181175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181175" w:rsidRPr="00543CA3" w:rsidRDefault="00181175" w:rsidP="00181175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181175" w:rsidRPr="00543CA3" w:rsidRDefault="00181175" w:rsidP="00181175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lastRenderedPageBreak/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181175" w:rsidRPr="00543CA3" w:rsidTr="0018117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75" w:rsidRPr="00543CA3" w:rsidRDefault="00181175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75" w:rsidRPr="00543CA3" w:rsidRDefault="00181175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181175" w:rsidRPr="00543CA3" w:rsidRDefault="00181175" w:rsidP="00181175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75" w:rsidRPr="00543CA3" w:rsidRDefault="00181175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75" w:rsidRPr="00543CA3" w:rsidRDefault="00181175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75" w:rsidRPr="00543CA3" w:rsidRDefault="00181175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175" w:rsidRPr="00543CA3" w:rsidRDefault="00181175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181175" w:rsidRPr="00543CA3" w:rsidRDefault="00181175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181175" w:rsidRPr="00543CA3" w:rsidRDefault="00181175" w:rsidP="0018117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75" w:rsidRPr="00543CA3" w:rsidRDefault="00181175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75" w:rsidRPr="00543CA3" w:rsidRDefault="00181175" w:rsidP="00181175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181175" w:rsidRPr="00543CA3" w:rsidTr="0018117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75" w:rsidRPr="00543CA3" w:rsidRDefault="00181175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75" w:rsidRPr="00543CA3" w:rsidRDefault="00181175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75" w:rsidRPr="00543CA3" w:rsidRDefault="00181175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75" w:rsidRPr="00543CA3" w:rsidRDefault="00181175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75" w:rsidRPr="00543CA3" w:rsidRDefault="00181175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75" w:rsidRPr="00543CA3" w:rsidRDefault="00181175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75" w:rsidRPr="00543CA3" w:rsidRDefault="00181175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75" w:rsidRPr="00543CA3" w:rsidRDefault="00181175" w:rsidP="0018117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181175" w:rsidRPr="00543CA3" w:rsidTr="0018117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175" w:rsidRPr="00010CFE" w:rsidRDefault="00181175" w:rsidP="00181175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181175" w:rsidRPr="00010CFE" w:rsidRDefault="00181175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010CFE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75" w:rsidRPr="008E78BA" w:rsidRDefault="008E78BA" w:rsidP="00181175">
            <w:pPr>
              <w:ind w:firstLine="0"/>
            </w:pPr>
            <w:r w:rsidRPr="008E78BA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175" w:rsidRPr="008E78BA" w:rsidRDefault="008E78BA" w:rsidP="00181175">
            <w:pPr>
              <w:spacing w:after="200" w:line="276" w:lineRule="auto"/>
              <w:ind w:firstLine="0"/>
              <w:rPr>
                <w:rFonts w:ascii="Times New Roman" w:hAnsi="Times New Roman"/>
              </w:rPr>
            </w:pPr>
            <w:r w:rsidRPr="008E78BA">
              <w:rPr>
                <w:rFonts w:ascii="Times New Roman" w:hAnsi="Times New Roman"/>
                <w:u w:val="single"/>
              </w:rPr>
              <w:t>Аварийно-восстановительные работы по замене теплообменника жилого дома по адресу: г. Минск, пр. Независимости, д.164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175" w:rsidRPr="00010CFE" w:rsidRDefault="00181175" w:rsidP="00181175">
            <w:pPr>
              <w:ind w:firstLine="0"/>
              <w:jc w:val="center"/>
              <w:rPr>
                <w:rFonts w:ascii="Times New Roman" w:hAnsi="Times New Roman"/>
              </w:rPr>
            </w:pPr>
            <w:r w:rsidRPr="00010CF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175" w:rsidRPr="00010CFE" w:rsidRDefault="008E78BA" w:rsidP="002B245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12578,2</w:t>
            </w:r>
            <w:r w:rsidR="002B245F"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175" w:rsidRDefault="00181175" w:rsidP="0018117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181175" w:rsidRPr="00010CFE" w:rsidRDefault="00181175" w:rsidP="0018117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175" w:rsidRPr="00010CFE" w:rsidRDefault="00181175" w:rsidP="0018117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175" w:rsidRPr="00010CFE" w:rsidRDefault="00181175" w:rsidP="00EC7D6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 w:rsidR="00EC7D6D"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181175" w:rsidRDefault="00181175" w:rsidP="00181175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181175" w:rsidRPr="00543CA3" w:rsidRDefault="00181175" w:rsidP="00181175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181175" w:rsidRPr="00543CA3" w:rsidRDefault="00181175" w:rsidP="0018117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181175" w:rsidRPr="0068464F" w:rsidRDefault="00181175" w:rsidP="0018117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1175" w:rsidRPr="00543CA3" w:rsidRDefault="00181175" w:rsidP="0018117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181175" w:rsidRPr="0068464F" w:rsidRDefault="00181175" w:rsidP="0018117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1175" w:rsidRDefault="00181175" w:rsidP="0018117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1175" w:rsidRDefault="00181175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E78BA" w:rsidRDefault="008E78B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E78BA" w:rsidRDefault="008E78B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E78BA" w:rsidRDefault="008E78B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E78BA" w:rsidRDefault="008E78B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E78BA" w:rsidRDefault="008E78B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B45C8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Pr="00543CA3" w:rsidRDefault="00B45C81" w:rsidP="00B45C8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B45C81" w:rsidRPr="00543CA3" w:rsidRDefault="00B45C81" w:rsidP="00B45C8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B45C81" w:rsidRPr="00543CA3" w:rsidRDefault="00B45C81" w:rsidP="00B45C8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B45C81" w:rsidRPr="00543CA3" w:rsidRDefault="00B45C81" w:rsidP="00B45C8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B45C81" w:rsidRDefault="00B45C81" w:rsidP="00B45C8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B45C81" w:rsidRPr="00543CA3" w:rsidRDefault="00B45C81" w:rsidP="00B45C8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B45C81" w:rsidRPr="00543CA3" w:rsidRDefault="00B45C81" w:rsidP="00B45C8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B45C81" w:rsidRPr="00543CA3" w:rsidRDefault="00B45C81" w:rsidP="00B45C8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B45C81" w:rsidRPr="00543CA3" w:rsidTr="00AD424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C81" w:rsidRPr="00543CA3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C81" w:rsidRPr="00543CA3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B45C81" w:rsidRPr="00543CA3" w:rsidRDefault="00B45C81" w:rsidP="00AD424C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C81" w:rsidRPr="00543CA3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C81" w:rsidRPr="00543CA3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C81" w:rsidRPr="00543CA3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C81" w:rsidRPr="00543CA3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B45C81" w:rsidRPr="00543CA3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B45C81" w:rsidRPr="00543CA3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C81" w:rsidRPr="00543CA3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C81" w:rsidRPr="00543CA3" w:rsidRDefault="00B45C81" w:rsidP="00AD424C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B45C81" w:rsidRPr="00543CA3" w:rsidTr="00AD424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81" w:rsidRPr="00543CA3" w:rsidRDefault="00B45C81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81" w:rsidRPr="00543CA3" w:rsidRDefault="00B45C81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81" w:rsidRPr="00543CA3" w:rsidRDefault="00B45C81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81" w:rsidRPr="00543CA3" w:rsidRDefault="00B45C81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81" w:rsidRPr="00543CA3" w:rsidRDefault="00B45C81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81" w:rsidRPr="00543CA3" w:rsidRDefault="00B45C81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81" w:rsidRPr="00543CA3" w:rsidRDefault="00B45C81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81" w:rsidRPr="00543CA3" w:rsidRDefault="00B45C81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B45C81" w:rsidRPr="00543CA3" w:rsidTr="00AD424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C81" w:rsidRPr="00010CFE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B45C81" w:rsidRPr="00010CFE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010CFE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1" w:rsidRPr="00B45C81" w:rsidRDefault="00B45C81" w:rsidP="00AD424C">
            <w:pPr>
              <w:ind w:firstLine="0"/>
            </w:pPr>
            <w:r w:rsidRPr="00B45C81">
              <w:rPr>
                <w:rFonts w:ascii="Times New Roman" w:eastAsia="Times New Roman" w:hAnsi="Times New Roman"/>
                <w:u w:val="single"/>
                <w:lang w:eastAsia="ru-RU"/>
              </w:rPr>
              <w:t>43.22.11.100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C81" w:rsidRPr="00B45C81" w:rsidRDefault="00B45C81" w:rsidP="00AD424C">
            <w:pPr>
              <w:spacing w:after="200" w:line="276" w:lineRule="auto"/>
              <w:ind w:firstLine="0"/>
              <w:rPr>
                <w:rFonts w:ascii="Times New Roman" w:hAnsi="Times New Roman"/>
              </w:rPr>
            </w:pPr>
            <w:r w:rsidRPr="00B45C81">
              <w:rPr>
                <w:rFonts w:ascii="Times New Roman" w:hAnsi="Times New Roman"/>
                <w:u w:val="single"/>
              </w:rPr>
              <w:t>Текущий ремонт системы холодного водоснабжения по адресу: г. Минск, ул. Макаенка, д.13а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C81" w:rsidRPr="00010CFE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010CF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C81" w:rsidRPr="00010CFE" w:rsidRDefault="00B45C81" w:rsidP="00AD424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9435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C81" w:rsidRDefault="00B45C81" w:rsidP="00AD424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45C81" w:rsidRPr="00010CFE" w:rsidRDefault="00B45C81" w:rsidP="00AD424C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C81" w:rsidRPr="00010CFE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C81" w:rsidRPr="00010CFE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B45C81" w:rsidRDefault="00B45C81" w:rsidP="00B45C8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B45C81" w:rsidRPr="00543CA3" w:rsidRDefault="00B45C81" w:rsidP="00B45C8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B45C81" w:rsidRPr="00543CA3" w:rsidRDefault="00B45C81" w:rsidP="00B45C8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B45C81" w:rsidRPr="0068464F" w:rsidRDefault="00B45C81" w:rsidP="00B45C8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5C81" w:rsidRPr="00543CA3" w:rsidRDefault="00B45C81" w:rsidP="00B45C8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B45C81" w:rsidRPr="0068464F" w:rsidRDefault="00B45C81" w:rsidP="00B45C8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5C81" w:rsidRDefault="00B45C81" w:rsidP="00B45C8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B45C8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B45C8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B45C8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B45C8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B45C8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B45C8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B45C8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B45C8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B45C8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B45C8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B45C8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B45C8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B45C8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B45C8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B45C8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B45C8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Pr="00543CA3" w:rsidRDefault="00B45C81" w:rsidP="00B45C8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B45C81" w:rsidRPr="00543CA3" w:rsidRDefault="00B45C81" w:rsidP="00B45C8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B45C81" w:rsidRPr="00543CA3" w:rsidRDefault="00B45C81" w:rsidP="00B45C8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B45C81" w:rsidRPr="00543CA3" w:rsidRDefault="00B45C81" w:rsidP="00B45C8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B45C81" w:rsidRDefault="00B45C81" w:rsidP="00B45C8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B45C81" w:rsidRPr="00543CA3" w:rsidRDefault="00B45C81" w:rsidP="00B45C8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B45C81" w:rsidRPr="00543CA3" w:rsidRDefault="00B45C81" w:rsidP="00B45C8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B45C81" w:rsidRPr="00543CA3" w:rsidRDefault="00B45C81" w:rsidP="00B45C8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B45C81" w:rsidRPr="00543CA3" w:rsidTr="00AD424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C81" w:rsidRPr="00543CA3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C81" w:rsidRPr="00543CA3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B45C81" w:rsidRPr="00543CA3" w:rsidRDefault="00B45C81" w:rsidP="00AD424C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C81" w:rsidRPr="00543CA3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C81" w:rsidRPr="00543CA3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C81" w:rsidRPr="00543CA3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C81" w:rsidRPr="00543CA3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B45C81" w:rsidRPr="00543CA3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B45C81" w:rsidRPr="00543CA3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C81" w:rsidRPr="00543CA3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C81" w:rsidRPr="00543CA3" w:rsidRDefault="00B45C81" w:rsidP="00AD424C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B45C81" w:rsidRPr="00543CA3" w:rsidTr="00AD424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81" w:rsidRPr="00543CA3" w:rsidRDefault="00B45C81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81" w:rsidRPr="00543CA3" w:rsidRDefault="00B45C81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81" w:rsidRPr="00543CA3" w:rsidRDefault="00B45C81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81" w:rsidRPr="00543CA3" w:rsidRDefault="00B45C81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81" w:rsidRPr="00543CA3" w:rsidRDefault="00B45C81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81" w:rsidRPr="00543CA3" w:rsidRDefault="00B45C81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81" w:rsidRPr="00543CA3" w:rsidRDefault="00B45C81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81" w:rsidRPr="00543CA3" w:rsidRDefault="00B45C81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B45C81" w:rsidRPr="00543CA3" w:rsidTr="00AD424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C81" w:rsidRPr="00010CFE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B45C81" w:rsidRPr="00010CFE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010CFE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1" w:rsidRPr="00B45C81" w:rsidRDefault="00B45C81" w:rsidP="00AD424C">
            <w:pPr>
              <w:ind w:firstLine="0"/>
            </w:pPr>
            <w:r w:rsidRPr="00B45C81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C81" w:rsidRPr="00B45C81" w:rsidRDefault="00B45C81" w:rsidP="00AD424C">
            <w:pPr>
              <w:spacing w:after="200" w:line="276" w:lineRule="auto"/>
              <w:ind w:firstLine="0"/>
              <w:rPr>
                <w:rFonts w:ascii="Times New Roman" w:hAnsi="Times New Roman"/>
              </w:rPr>
            </w:pPr>
            <w:r w:rsidRPr="00B45C81">
              <w:rPr>
                <w:rFonts w:ascii="Times New Roman" w:hAnsi="Times New Roman"/>
                <w:u w:val="single"/>
              </w:rPr>
              <w:t>Текущий ремонт системы горячего водоснабжения по адресу: г. Минск, ул. Макаенка, д.13а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C81" w:rsidRPr="00010CFE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010CF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C81" w:rsidRPr="00010CFE" w:rsidRDefault="00B45C81" w:rsidP="00AD424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13528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C81" w:rsidRDefault="00B45C81" w:rsidP="00AD424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45C81" w:rsidRPr="00010CFE" w:rsidRDefault="00B45C81" w:rsidP="00AD424C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C81" w:rsidRPr="00010CFE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C81" w:rsidRPr="00010CFE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B45C81" w:rsidRDefault="00B45C81" w:rsidP="00B45C8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B45C81" w:rsidRPr="00543CA3" w:rsidRDefault="00B45C81" w:rsidP="00B45C8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B45C81" w:rsidRPr="00543CA3" w:rsidRDefault="00B45C81" w:rsidP="00B45C8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B45C81" w:rsidRPr="0068464F" w:rsidRDefault="00B45C81" w:rsidP="00B45C8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5C81" w:rsidRPr="00543CA3" w:rsidRDefault="00B45C81" w:rsidP="00B45C8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B45C81" w:rsidRPr="0068464F" w:rsidRDefault="00B45C81" w:rsidP="00B45C8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5C81" w:rsidRDefault="00B45C81" w:rsidP="00B45C8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B45C8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B45C8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Pr="00543CA3" w:rsidRDefault="00B45C81" w:rsidP="00B45C8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B45C81" w:rsidRPr="00543CA3" w:rsidRDefault="00B45C81" w:rsidP="00B45C8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B45C81" w:rsidRPr="00543CA3" w:rsidRDefault="00B45C81" w:rsidP="00B45C8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B45C81" w:rsidRPr="00543CA3" w:rsidRDefault="00B45C81" w:rsidP="00B45C8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B45C81" w:rsidRDefault="00B45C81" w:rsidP="00B45C8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B45C81" w:rsidRPr="00543CA3" w:rsidRDefault="00B45C81" w:rsidP="00B45C8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B45C81" w:rsidRPr="00543CA3" w:rsidRDefault="00B45C81" w:rsidP="00B45C8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B45C81" w:rsidRPr="00543CA3" w:rsidRDefault="00B45C81" w:rsidP="00B45C8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B45C81" w:rsidRPr="00543CA3" w:rsidTr="00AD424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C81" w:rsidRPr="00543CA3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C81" w:rsidRPr="00543CA3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B45C81" w:rsidRPr="00543CA3" w:rsidRDefault="00B45C81" w:rsidP="00AD424C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C81" w:rsidRPr="00543CA3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C81" w:rsidRPr="00543CA3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C81" w:rsidRPr="00543CA3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C81" w:rsidRPr="00543CA3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B45C81" w:rsidRPr="00543CA3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B45C81" w:rsidRPr="00543CA3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C81" w:rsidRPr="00543CA3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C81" w:rsidRPr="00543CA3" w:rsidRDefault="00B45C81" w:rsidP="00AD424C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B45C81" w:rsidRPr="00543CA3" w:rsidTr="00AD424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81" w:rsidRPr="00543CA3" w:rsidRDefault="00B45C81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81" w:rsidRPr="00543CA3" w:rsidRDefault="00B45C81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81" w:rsidRPr="00543CA3" w:rsidRDefault="00B45C81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81" w:rsidRPr="00543CA3" w:rsidRDefault="00B45C81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81" w:rsidRPr="00543CA3" w:rsidRDefault="00B45C81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81" w:rsidRPr="00543CA3" w:rsidRDefault="00B45C81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81" w:rsidRPr="00543CA3" w:rsidRDefault="00B45C81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C81" w:rsidRPr="00543CA3" w:rsidRDefault="00B45C81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B45C81" w:rsidRPr="00543CA3" w:rsidTr="00AD424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C81" w:rsidRPr="00010CFE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B45C81" w:rsidRPr="00010CFE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010CFE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81" w:rsidRPr="00B45C81" w:rsidRDefault="00B45C81" w:rsidP="00AD424C">
            <w:pPr>
              <w:ind w:firstLine="0"/>
            </w:pPr>
            <w:r w:rsidRPr="00B45C81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43.22.12.100 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C81" w:rsidRPr="00B45C81" w:rsidRDefault="00B45C81" w:rsidP="00AD424C">
            <w:pPr>
              <w:spacing w:after="200" w:line="276" w:lineRule="auto"/>
              <w:ind w:firstLine="0"/>
              <w:rPr>
                <w:rFonts w:ascii="Times New Roman" w:hAnsi="Times New Roman"/>
              </w:rPr>
            </w:pPr>
            <w:r w:rsidRPr="00B45C81">
              <w:rPr>
                <w:rFonts w:ascii="Times New Roman" w:hAnsi="Times New Roman"/>
                <w:u w:val="single"/>
              </w:rPr>
              <w:t>Текущий ремонт системы отопления по адресу: г. Минск, ул. Макаенка, д.13а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C81" w:rsidRPr="00010CFE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010CF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C81" w:rsidRPr="00010CFE" w:rsidRDefault="00B45C81" w:rsidP="00AD424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22615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C81" w:rsidRDefault="00B45C81" w:rsidP="00AD424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45C81" w:rsidRPr="00010CFE" w:rsidRDefault="00B45C81" w:rsidP="00AD424C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C81" w:rsidRPr="00010CFE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C81" w:rsidRPr="00010CFE" w:rsidRDefault="00B45C81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B45C81" w:rsidRDefault="00B45C81" w:rsidP="00B45C8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B45C81" w:rsidRPr="00543CA3" w:rsidRDefault="00B45C81" w:rsidP="00B45C8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B45C81" w:rsidRPr="00543CA3" w:rsidRDefault="00B45C81" w:rsidP="00B45C8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B45C81" w:rsidRPr="0068464F" w:rsidRDefault="00B45C81" w:rsidP="00B45C8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5C81" w:rsidRPr="00543CA3" w:rsidRDefault="00B45C81" w:rsidP="00B45C8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B45C81" w:rsidRPr="0068464F" w:rsidRDefault="00B45C81" w:rsidP="00B45C8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5C81" w:rsidRDefault="00B45C81" w:rsidP="00B45C8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67C6" w:rsidRDefault="00C267C6" w:rsidP="00B45C8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67C6" w:rsidRDefault="00C267C6" w:rsidP="00B45C8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67C6" w:rsidRDefault="00C267C6" w:rsidP="00B45C8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67C6" w:rsidRDefault="00C267C6" w:rsidP="00B45C8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67C6" w:rsidRDefault="00C267C6" w:rsidP="00B45C8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67C6" w:rsidRDefault="00C267C6" w:rsidP="00B45C8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67C6" w:rsidRDefault="00C267C6" w:rsidP="00B45C8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67C6" w:rsidRDefault="00C267C6" w:rsidP="00B45C8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67C6" w:rsidRDefault="00C267C6" w:rsidP="00B45C8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67C6" w:rsidRDefault="00C267C6" w:rsidP="00B45C8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67C6" w:rsidRDefault="00C267C6" w:rsidP="00B45C8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67C6" w:rsidRDefault="00C267C6" w:rsidP="00B45C8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67C6" w:rsidRDefault="00C267C6" w:rsidP="00B45C8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67C6" w:rsidRDefault="00C267C6" w:rsidP="00B45C8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67C6" w:rsidRDefault="00C267C6" w:rsidP="00B45C8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B45C8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67C6" w:rsidRDefault="00C267C6" w:rsidP="00C267C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267C6" w:rsidRPr="00543CA3" w:rsidRDefault="00C267C6" w:rsidP="00C267C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C267C6" w:rsidRPr="00543CA3" w:rsidRDefault="00C267C6" w:rsidP="00C267C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C267C6" w:rsidRPr="00543CA3" w:rsidRDefault="00C267C6" w:rsidP="00C267C6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C267C6" w:rsidRPr="00543CA3" w:rsidRDefault="00C267C6" w:rsidP="00C267C6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C267C6" w:rsidRDefault="00C267C6" w:rsidP="00C267C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C267C6" w:rsidRPr="00543CA3" w:rsidRDefault="00C267C6" w:rsidP="00C267C6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lastRenderedPageBreak/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2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C267C6" w:rsidRPr="00543CA3" w:rsidRDefault="00C267C6" w:rsidP="00C267C6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C267C6" w:rsidRPr="00543CA3" w:rsidRDefault="00C267C6" w:rsidP="00C267C6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C267C6" w:rsidRPr="00543CA3" w:rsidTr="00AD424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7C6" w:rsidRPr="00543CA3" w:rsidRDefault="00C267C6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7C6" w:rsidRPr="00543CA3" w:rsidRDefault="00C267C6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C267C6" w:rsidRPr="00543CA3" w:rsidRDefault="00C267C6" w:rsidP="00AD424C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7C6" w:rsidRPr="00543CA3" w:rsidRDefault="00C267C6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7C6" w:rsidRPr="00543CA3" w:rsidRDefault="00C267C6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7C6" w:rsidRPr="00543CA3" w:rsidRDefault="00C267C6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7C6" w:rsidRPr="00543CA3" w:rsidRDefault="00C267C6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C267C6" w:rsidRPr="00543CA3" w:rsidRDefault="00C267C6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C267C6" w:rsidRPr="00543CA3" w:rsidRDefault="00C267C6" w:rsidP="00AD424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7C6" w:rsidRPr="00543CA3" w:rsidRDefault="00C267C6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7C6" w:rsidRPr="00543CA3" w:rsidRDefault="00C267C6" w:rsidP="00AD424C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C267C6" w:rsidRPr="00543CA3" w:rsidTr="00AD424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C6" w:rsidRPr="00543CA3" w:rsidRDefault="00C267C6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C6" w:rsidRPr="00543CA3" w:rsidRDefault="00C267C6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C6" w:rsidRPr="00543CA3" w:rsidRDefault="00C267C6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C6" w:rsidRPr="00543CA3" w:rsidRDefault="00C267C6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C6" w:rsidRPr="00543CA3" w:rsidRDefault="00C267C6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C6" w:rsidRPr="00543CA3" w:rsidRDefault="00C267C6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C6" w:rsidRPr="00543CA3" w:rsidRDefault="00C267C6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7C6" w:rsidRPr="00543CA3" w:rsidRDefault="00C267C6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C267C6" w:rsidRPr="00543CA3" w:rsidTr="00AD424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7C6" w:rsidRPr="00010CFE" w:rsidRDefault="00C267C6" w:rsidP="00AD424C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C267C6" w:rsidRPr="00010CFE" w:rsidRDefault="00C267C6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010CFE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7C6" w:rsidRPr="00B45C81" w:rsidRDefault="00C267C6" w:rsidP="00AD424C">
            <w:pPr>
              <w:ind w:firstLine="0"/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71.12.19.900</w:t>
            </w:r>
            <w:r w:rsidRPr="00B45C81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 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7C6" w:rsidRPr="00C267C6" w:rsidRDefault="00C267C6" w:rsidP="00AD424C">
            <w:pPr>
              <w:spacing w:after="200" w:line="276" w:lineRule="auto"/>
              <w:ind w:firstLine="0"/>
              <w:rPr>
                <w:rFonts w:ascii="Times New Roman" w:hAnsi="Times New Roman"/>
              </w:rPr>
            </w:pPr>
            <w:r w:rsidRPr="00C267C6">
              <w:rPr>
                <w:rFonts w:ascii="Times New Roman" w:hAnsi="Times New Roman"/>
                <w:u w:val="single"/>
              </w:rPr>
              <w:t>Выполнение инженерно-геологических изысканий для определения грунтов основания и уровня грунтовых вод в подвальном помещении жилого дома № 23 по ул. Героев 120-й дивизии с выдачей технического заключения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7C6" w:rsidRPr="00010CFE" w:rsidRDefault="00C267C6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010CF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7C6" w:rsidRPr="00010CFE" w:rsidRDefault="00C267C6" w:rsidP="00AD424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6393,75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7C6" w:rsidRDefault="00C267C6" w:rsidP="00AD424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C267C6" w:rsidRPr="00010CFE" w:rsidRDefault="00C267C6" w:rsidP="00AD424C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7C6" w:rsidRPr="00010CFE" w:rsidRDefault="00C267C6" w:rsidP="00AD424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7C6" w:rsidRPr="00010CFE" w:rsidRDefault="00C267C6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C267C6" w:rsidRDefault="00C267C6" w:rsidP="00C267C6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C267C6" w:rsidRPr="00543CA3" w:rsidRDefault="00C267C6" w:rsidP="00C267C6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C267C6" w:rsidRPr="00543CA3" w:rsidRDefault="00C267C6" w:rsidP="00C267C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C267C6" w:rsidRPr="0068464F" w:rsidRDefault="00C267C6" w:rsidP="00C267C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67C6" w:rsidRPr="00543CA3" w:rsidRDefault="00C267C6" w:rsidP="00C267C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C267C6" w:rsidRPr="0068464F" w:rsidRDefault="00C267C6" w:rsidP="00C267C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67C6" w:rsidRDefault="00C267C6" w:rsidP="00C267C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B45C8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45C81" w:rsidRDefault="00B45C8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466AB" w:rsidRDefault="000466A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466AB" w:rsidRDefault="000466A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466AB" w:rsidRDefault="000466A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466AB" w:rsidRDefault="000466A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466AB" w:rsidRDefault="000466A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466AB" w:rsidRDefault="000466A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466AB" w:rsidRDefault="000466A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466AB" w:rsidRPr="00543CA3" w:rsidRDefault="000466AB" w:rsidP="000466A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0466AB" w:rsidRPr="00543CA3" w:rsidRDefault="000466AB" w:rsidP="000466A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0466AB" w:rsidRPr="00543CA3" w:rsidRDefault="000466AB" w:rsidP="000466AB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0466AB" w:rsidRPr="00543CA3" w:rsidRDefault="000466AB" w:rsidP="000466AB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0466AB" w:rsidRDefault="000466AB" w:rsidP="000466A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0466AB" w:rsidRPr="00543CA3" w:rsidRDefault="000466AB" w:rsidP="000466AB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0466AB" w:rsidRPr="00543CA3" w:rsidRDefault="000466AB" w:rsidP="000466AB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0466AB" w:rsidRPr="00543CA3" w:rsidRDefault="000466AB" w:rsidP="000466AB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0466AB" w:rsidRPr="00543CA3" w:rsidTr="00AD424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6AB" w:rsidRPr="00543CA3" w:rsidRDefault="000466AB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6AB" w:rsidRPr="00543CA3" w:rsidRDefault="000466AB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0466AB" w:rsidRPr="00543CA3" w:rsidRDefault="000466AB" w:rsidP="00AD424C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6AB" w:rsidRPr="00543CA3" w:rsidRDefault="000466AB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6AB" w:rsidRPr="00543CA3" w:rsidRDefault="000466AB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6AB" w:rsidRPr="00543CA3" w:rsidRDefault="000466AB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6AB" w:rsidRPr="00543CA3" w:rsidRDefault="000466AB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0466AB" w:rsidRPr="00543CA3" w:rsidRDefault="000466AB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0466AB" w:rsidRPr="00543CA3" w:rsidRDefault="000466AB" w:rsidP="00AD424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6AB" w:rsidRPr="00543CA3" w:rsidRDefault="000466AB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6AB" w:rsidRPr="00543CA3" w:rsidRDefault="000466AB" w:rsidP="00AD424C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0466AB" w:rsidRPr="00543CA3" w:rsidTr="00AD424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6AB" w:rsidRPr="00543CA3" w:rsidRDefault="000466AB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6AB" w:rsidRPr="00543CA3" w:rsidRDefault="000466AB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6AB" w:rsidRPr="00543CA3" w:rsidRDefault="000466AB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6AB" w:rsidRPr="00543CA3" w:rsidRDefault="000466AB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6AB" w:rsidRPr="00543CA3" w:rsidRDefault="000466AB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6AB" w:rsidRPr="00543CA3" w:rsidRDefault="000466AB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6AB" w:rsidRPr="00543CA3" w:rsidRDefault="000466AB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6AB" w:rsidRPr="00543CA3" w:rsidRDefault="000466AB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0466AB" w:rsidRPr="00543CA3" w:rsidTr="00AD424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6AB" w:rsidRPr="00010CFE" w:rsidRDefault="000466AB" w:rsidP="00AD424C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0466AB" w:rsidRPr="00010CFE" w:rsidRDefault="000466AB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010CFE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6AB" w:rsidRPr="000466AB" w:rsidRDefault="000466AB" w:rsidP="00AD424C">
            <w:pPr>
              <w:ind w:firstLine="0"/>
            </w:pPr>
            <w:r w:rsidRPr="000466AB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6AB" w:rsidRPr="000466AB" w:rsidRDefault="000466AB" w:rsidP="00AD424C">
            <w:pPr>
              <w:spacing w:after="200" w:line="276" w:lineRule="auto"/>
              <w:ind w:firstLine="0"/>
              <w:rPr>
                <w:rFonts w:ascii="Times New Roman" w:hAnsi="Times New Roman"/>
              </w:rPr>
            </w:pPr>
            <w:r w:rsidRPr="000466AB">
              <w:rPr>
                <w:rFonts w:ascii="Times New Roman" w:hAnsi="Times New Roman"/>
                <w:u w:val="single"/>
              </w:rPr>
              <w:t>Текущий ремонт фасадов жилых домов по адресам: ул. Калиновского, д.54/1,д.54/2,д.54/3</w:t>
            </w:r>
            <w:r w:rsidR="007F3C8A">
              <w:rPr>
                <w:rFonts w:ascii="Times New Roman" w:hAnsi="Times New Roman"/>
                <w:u w:val="single"/>
              </w:rPr>
              <w:t xml:space="preserve"> (торцы)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6AB" w:rsidRPr="000466AB" w:rsidRDefault="000466AB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0466AB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6AB" w:rsidRPr="000466AB" w:rsidRDefault="000466AB" w:rsidP="00AD424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466AB">
              <w:rPr>
                <w:rFonts w:ascii="Times New Roman" w:eastAsia="Times New Roman" w:hAnsi="Times New Roman"/>
                <w:u w:val="single"/>
                <w:lang w:eastAsia="ru-RU"/>
              </w:rPr>
              <w:t>45773,70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6AB" w:rsidRDefault="000466AB" w:rsidP="00AD424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0466AB" w:rsidRPr="00010CFE" w:rsidRDefault="000466AB" w:rsidP="00AD424C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6AB" w:rsidRPr="00010CFE" w:rsidRDefault="000466AB" w:rsidP="00AD424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6AB" w:rsidRPr="00010CFE" w:rsidRDefault="000466AB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0466AB" w:rsidRDefault="000466AB" w:rsidP="000466AB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0466AB" w:rsidRDefault="000466AB" w:rsidP="000466AB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0466AB" w:rsidRPr="00543CA3" w:rsidRDefault="000466AB" w:rsidP="000466AB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0466AB" w:rsidRDefault="000466AB" w:rsidP="000466A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66AB" w:rsidRPr="00543CA3" w:rsidRDefault="000466AB" w:rsidP="000466A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0466AB" w:rsidRPr="0068464F" w:rsidRDefault="000466AB" w:rsidP="000466A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66AB" w:rsidRDefault="000466A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466AB" w:rsidRDefault="000466AB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24C" w:rsidRDefault="00AD424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24C" w:rsidRDefault="00AD424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24C" w:rsidRDefault="00AD424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24C" w:rsidRDefault="00AD424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24C" w:rsidRDefault="00AD424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24C" w:rsidRDefault="00AD424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24C" w:rsidRDefault="00AD424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24C" w:rsidRDefault="00AD424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24C" w:rsidRDefault="00AD424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24C" w:rsidRDefault="00AD424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24C" w:rsidRDefault="00AD424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24C" w:rsidRDefault="00AD424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24C" w:rsidRDefault="00AD424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24C" w:rsidRDefault="00AD424C" w:rsidP="00AD42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24C" w:rsidRPr="00543CA3" w:rsidRDefault="00AD424C" w:rsidP="00AD424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AD424C" w:rsidRPr="00543CA3" w:rsidRDefault="006548E2" w:rsidP="00AD424C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Первый заместитель директора-главный инженер</w:t>
      </w:r>
      <w:r w:rsidR="00AD424C" w:rsidRPr="00543CA3">
        <w:rPr>
          <w:rFonts w:ascii="Times New Roman" w:hAnsi="Times New Roman"/>
          <w:sz w:val="24"/>
          <w:szCs w:val="24"/>
        </w:rPr>
        <w:t xml:space="preserve">           </w:t>
      </w:r>
    </w:p>
    <w:p w:rsidR="00AD424C" w:rsidRPr="00543CA3" w:rsidRDefault="00AD424C" w:rsidP="00AD424C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AD424C" w:rsidRPr="00543CA3" w:rsidRDefault="00AD424C" w:rsidP="00AD424C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AD424C" w:rsidRDefault="00AD424C" w:rsidP="00AD424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AD424C" w:rsidRPr="00543CA3" w:rsidRDefault="00AD424C" w:rsidP="00AD424C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AD424C" w:rsidRPr="00543CA3" w:rsidRDefault="00AD424C" w:rsidP="00AD424C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AD424C" w:rsidRPr="00543CA3" w:rsidRDefault="00AD424C" w:rsidP="00AD424C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AD424C" w:rsidRPr="00543CA3" w:rsidTr="00AD424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24C" w:rsidRPr="00543CA3" w:rsidRDefault="00AD424C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24C" w:rsidRPr="00543CA3" w:rsidRDefault="00AD424C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AD424C" w:rsidRPr="00543CA3" w:rsidRDefault="00AD424C" w:rsidP="00AD424C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24C" w:rsidRPr="00543CA3" w:rsidRDefault="00AD424C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24C" w:rsidRPr="00543CA3" w:rsidRDefault="00AD424C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24C" w:rsidRPr="00543CA3" w:rsidRDefault="00AD424C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4C" w:rsidRPr="00543CA3" w:rsidRDefault="00AD424C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AD424C" w:rsidRPr="00543CA3" w:rsidRDefault="00AD424C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AD424C" w:rsidRPr="00543CA3" w:rsidRDefault="00AD424C" w:rsidP="00AD424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24C" w:rsidRPr="00543CA3" w:rsidRDefault="00AD424C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24C" w:rsidRPr="00543CA3" w:rsidRDefault="00AD424C" w:rsidP="00AD424C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AD424C" w:rsidRPr="00543CA3" w:rsidTr="00AD424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4C" w:rsidRPr="00543CA3" w:rsidRDefault="00AD424C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4C" w:rsidRPr="00543CA3" w:rsidRDefault="00AD424C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4C" w:rsidRPr="00543CA3" w:rsidRDefault="00AD424C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4C" w:rsidRPr="00543CA3" w:rsidRDefault="00AD424C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4C" w:rsidRPr="00543CA3" w:rsidRDefault="00AD424C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4C" w:rsidRPr="00543CA3" w:rsidRDefault="00AD424C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4C" w:rsidRPr="00543CA3" w:rsidRDefault="00AD424C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4C" w:rsidRPr="00543CA3" w:rsidRDefault="00AD424C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AD424C" w:rsidRPr="00543CA3" w:rsidTr="00AD424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4C" w:rsidRPr="00010CFE" w:rsidRDefault="00AD424C" w:rsidP="00AD424C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AD424C" w:rsidRPr="00010CFE" w:rsidRDefault="00AD424C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010CFE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4C" w:rsidRPr="00AD424C" w:rsidRDefault="00AD424C" w:rsidP="00AD424C">
            <w:pPr>
              <w:ind w:firstLine="0"/>
            </w:pPr>
            <w:r w:rsidRPr="00AD424C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43.22.12.100 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4C" w:rsidRPr="00AD424C" w:rsidRDefault="00AD424C" w:rsidP="00AD424C">
            <w:pPr>
              <w:spacing w:after="200" w:line="276" w:lineRule="auto"/>
              <w:ind w:firstLine="0"/>
              <w:rPr>
                <w:rFonts w:ascii="Times New Roman" w:hAnsi="Times New Roman"/>
              </w:rPr>
            </w:pPr>
            <w:r w:rsidRPr="00AD424C">
              <w:rPr>
                <w:rFonts w:ascii="Times New Roman" w:hAnsi="Times New Roman"/>
                <w:u w:val="single"/>
              </w:rPr>
              <w:t>Текущий ремонт системы отопления по адресу: г. Минск, ул. Острошицкая, д.6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4C" w:rsidRPr="000466AB" w:rsidRDefault="00AD424C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0466AB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4C" w:rsidRPr="000466AB" w:rsidRDefault="00AD424C" w:rsidP="00AD424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2265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4C" w:rsidRDefault="00AD424C" w:rsidP="00AD424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AD424C" w:rsidRPr="00010CFE" w:rsidRDefault="00AD424C" w:rsidP="00AD424C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4C" w:rsidRPr="00010CFE" w:rsidRDefault="00AD424C" w:rsidP="00AD424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4C" w:rsidRPr="00010CFE" w:rsidRDefault="00AD424C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AD424C" w:rsidRDefault="00AD424C" w:rsidP="00AD424C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AD424C" w:rsidRDefault="00AD424C" w:rsidP="00AD424C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AD424C" w:rsidRPr="00543CA3" w:rsidRDefault="00AD424C" w:rsidP="00AD424C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AD424C" w:rsidRPr="00543CA3" w:rsidRDefault="00AD424C" w:rsidP="00AD424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AD424C" w:rsidRPr="0068464F" w:rsidRDefault="00AD424C" w:rsidP="00AD424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424C" w:rsidRPr="00543CA3" w:rsidRDefault="00AD424C" w:rsidP="00AD424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AD424C" w:rsidRPr="0068464F" w:rsidRDefault="00AD424C" w:rsidP="00AD424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424C" w:rsidRDefault="00AD424C" w:rsidP="00AD42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24C" w:rsidRDefault="00AD424C" w:rsidP="00AD42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24C" w:rsidRDefault="00AD424C" w:rsidP="00AD42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24C" w:rsidRDefault="00AD424C" w:rsidP="00AD42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24C" w:rsidRDefault="00AD424C" w:rsidP="00AD42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24C" w:rsidRDefault="00AD424C" w:rsidP="00AD42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24C" w:rsidRDefault="00AD424C" w:rsidP="00AD42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24C" w:rsidRDefault="00AD424C" w:rsidP="00AD42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24C" w:rsidRDefault="00AD424C" w:rsidP="00AD42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24C" w:rsidRDefault="00AD424C" w:rsidP="00AD42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24C" w:rsidRDefault="00AD424C" w:rsidP="00AD42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24C" w:rsidRDefault="00AD424C" w:rsidP="00AD42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24C" w:rsidRDefault="00AD424C" w:rsidP="00AD42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24C" w:rsidRDefault="00AD424C" w:rsidP="00AD42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24C" w:rsidRDefault="00AD424C" w:rsidP="00AD42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24C" w:rsidRPr="00543CA3" w:rsidRDefault="00AD424C" w:rsidP="00AD424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6548E2" w:rsidRPr="00543CA3" w:rsidRDefault="006548E2" w:rsidP="006548E2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Первый заместитель директора-главный инженер</w:t>
      </w:r>
      <w:r w:rsidRPr="00543CA3">
        <w:rPr>
          <w:rFonts w:ascii="Times New Roman" w:hAnsi="Times New Roman"/>
          <w:sz w:val="24"/>
          <w:szCs w:val="24"/>
        </w:rPr>
        <w:t xml:space="preserve">           </w:t>
      </w:r>
    </w:p>
    <w:p w:rsidR="00AD424C" w:rsidRPr="00543CA3" w:rsidRDefault="00AD424C" w:rsidP="00AD424C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AD424C" w:rsidRPr="00543CA3" w:rsidRDefault="00AD424C" w:rsidP="00AD424C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AD424C" w:rsidRDefault="00AD424C" w:rsidP="00AD424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AD424C" w:rsidRPr="00543CA3" w:rsidRDefault="00AD424C" w:rsidP="00AD424C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AD424C" w:rsidRPr="00543CA3" w:rsidRDefault="00AD424C" w:rsidP="00AD424C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AD424C" w:rsidRPr="00543CA3" w:rsidRDefault="00AD424C" w:rsidP="00AD424C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AD424C" w:rsidRPr="00543CA3" w:rsidTr="00AD424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24C" w:rsidRPr="00543CA3" w:rsidRDefault="00AD424C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24C" w:rsidRPr="00543CA3" w:rsidRDefault="00AD424C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AD424C" w:rsidRPr="00543CA3" w:rsidRDefault="00AD424C" w:rsidP="00AD424C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24C" w:rsidRPr="00543CA3" w:rsidRDefault="00AD424C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24C" w:rsidRPr="00543CA3" w:rsidRDefault="00AD424C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24C" w:rsidRPr="00543CA3" w:rsidRDefault="00AD424C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4C" w:rsidRPr="00543CA3" w:rsidRDefault="00AD424C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AD424C" w:rsidRPr="00543CA3" w:rsidRDefault="00AD424C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AD424C" w:rsidRPr="00543CA3" w:rsidRDefault="00AD424C" w:rsidP="00AD424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24C" w:rsidRPr="00543CA3" w:rsidRDefault="00AD424C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24C" w:rsidRPr="00543CA3" w:rsidRDefault="00AD424C" w:rsidP="00AD424C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AD424C" w:rsidRPr="00543CA3" w:rsidTr="00AD424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4C" w:rsidRPr="00543CA3" w:rsidRDefault="00AD424C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4C" w:rsidRPr="00543CA3" w:rsidRDefault="00AD424C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4C" w:rsidRPr="00543CA3" w:rsidRDefault="00AD424C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4C" w:rsidRPr="00543CA3" w:rsidRDefault="00AD424C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4C" w:rsidRPr="00543CA3" w:rsidRDefault="00AD424C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4C" w:rsidRPr="00543CA3" w:rsidRDefault="00AD424C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4C" w:rsidRPr="00543CA3" w:rsidRDefault="00AD424C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24C" w:rsidRPr="00543CA3" w:rsidRDefault="00AD424C" w:rsidP="00AD42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AD424C" w:rsidRPr="00543CA3" w:rsidTr="00AD424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4C" w:rsidRPr="00010CFE" w:rsidRDefault="00AD424C" w:rsidP="00AD424C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AD424C" w:rsidRPr="00010CFE" w:rsidRDefault="00AD424C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010CFE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4C" w:rsidRPr="00AD424C" w:rsidRDefault="00AD424C" w:rsidP="00AD424C">
            <w:pPr>
              <w:ind w:firstLine="0"/>
            </w:pPr>
            <w:r w:rsidRPr="00AD424C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4C" w:rsidRPr="00AD424C" w:rsidRDefault="00AD424C" w:rsidP="00F90370">
            <w:pPr>
              <w:spacing w:after="200" w:line="276" w:lineRule="auto"/>
              <w:ind w:firstLine="0"/>
              <w:rPr>
                <w:rFonts w:ascii="Times New Roman" w:hAnsi="Times New Roman"/>
              </w:rPr>
            </w:pPr>
            <w:r w:rsidRPr="00AD424C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балконов жил</w:t>
            </w:r>
            <w:r w:rsidR="00F90370">
              <w:rPr>
                <w:rFonts w:ascii="Times New Roman" w:eastAsia="Times New Roman" w:hAnsi="Times New Roman"/>
                <w:u w:val="single"/>
                <w:lang w:eastAsia="ru-RU"/>
              </w:rPr>
              <w:t>ого</w:t>
            </w:r>
            <w:r w:rsidRPr="00AD424C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 дом</w:t>
            </w:r>
            <w:r w:rsidR="00F90370">
              <w:rPr>
                <w:rFonts w:ascii="Times New Roman" w:eastAsia="Times New Roman" w:hAnsi="Times New Roman"/>
                <w:u w:val="single"/>
                <w:lang w:eastAsia="ru-RU"/>
              </w:rPr>
              <w:t>а</w:t>
            </w:r>
            <w:r w:rsidRPr="00AD424C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 по адрес</w:t>
            </w:r>
            <w:r w:rsidR="00F90370">
              <w:rPr>
                <w:rFonts w:ascii="Times New Roman" w:eastAsia="Times New Roman" w:hAnsi="Times New Roman"/>
                <w:u w:val="single"/>
                <w:lang w:eastAsia="ru-RU"/>
              </w:rPr>
              <w:t>у</w:t>
            </w:r>
            <w:r w:rsidRPr="00AD424C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: г. Минск, </w:t>
            </w:r>
            <w:r w:rsidR="00F90370">
              <w:rPr>
                <w:rFonts w:ascii="Times New Roman" w:eastAsia="Times New Roman" w:hAnsi="Times New Roman"/>
                <w:u w:val="single"/>
                <w:lang w:eastAsia="ru-RU"/>
              </w:rPr>
              <w:t>пр. Независимости, д.91, кв.73,76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4C" w:rsidRPr="000466AB" w:rsidRDefault="00AD424C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 w:rsidRPr="000466AB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4C" w:rsidRPr="000466AB" w:rsidRDefault="00F90370" w:rsidP="00AD424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4418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4C" w:rsidRDefault="00AD424C" w:rsidP="00AD424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AD424C" w:rsidRPr="00010CFE" w:rsidRDefault="00AD424C" w:rsidP="00AD424C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4C" w:rsidRPr="00010CFE" w:rsidRDefault="00AD424C" w:rsidP="00AD424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4C" w:rsidRPr="00010CFE" w:rsidRDefault="00AD424C" w:rsidP="00AD424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AD424C" w:rsidRDefault="00AD424C" w:rsidP="00AD424C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AD424C" w:rsidRDefault="00AD424C" w:rsidP="00AD424C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AD424C" w:rsidRPr="00543CA3" w:rsidRDefault="00AD424C" w:rsidP="00AD424C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AD424C" w:rsidRPr="00543CA3" w:rsidRDefault="00AD424C" w:rsidP="00AD424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AD424C" w:rsidRPr="0068464F" w:rsidRDefault="00AD424C" w:rsidP="00AD424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424C" w:rsidRPr="00543CA3" w:rsidRDefault="00AD424C" w:rsidP="00AD424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AD424C" w:rsidRPr="0068464F" w:rsidRDefault="00AD424C" w:rsidP="00AD424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424C" w:rsidRDefault="00AD424C" w:rsidP="00AD42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24C" w:rsidRDefault="00AD424C" w:rsidP="00AD42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24C" w:rsidRDefault="00AD424C" w:rsidP="00AD42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24C" w:rsidRDefault="00AD424C" w:rsidP="00AD42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C0584" w:rsidRDefault="00BC0584" w:rsidP="00AD42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C0584" w:rsidRDefault="00BC0584" w:rsidP="00AD42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C0584" w:rsidRDefault="00BC0584" w:rsidP="00AD42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C0584" w:rsidRDefault="00BC0584" w:rsidP="00AD42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C0584" w:rsidRDefault="00BC0584" w:rsidP="00AD42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C0584" w:rsidRDefault="00BC0584" w:rsidP="00AD42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C0584" w:rsidRDefault="00BC0584" w:rsidP="00AD42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C0584" w:rsidRDefault="00BC0584" w:rsidP="00AD42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C0584" w:rsidRDefault="00BC0584" w:rsidP="00AD42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C0584" w:rsidRDefault="00BC0584" w:rsidP="00AD42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24C" w:rsidRDefault="00AD424C" w:rsidP="00AD424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C0584" w:rsidRPr="00543CA3" w:rsidRDefault="00BC0584" w:rsidP="00BC058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6548E2" w:rsidRPr="00543CA3" w:rsidRDefault="006548E2" w:rsidP="006548E2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Первый заместитель директора-главный инженер</w:t>
      </w:r>
      <w:r w:rsidRPr="00543CA3">
        <w:rPr>
          <w:rFonts w:ascii="Times New Roman" w:hAnsi="Times New Roman"/>
          <w:sz w:val="24"/>
          <w:szCs w:val="24"/>
        </w:rPr>
        <w:t xml:space="preserve">           </w:t>
      </w:r>
    </w:p>
    <w:p w:rsidR="00BC0584" w:rsidRPr="00543CA3" w:rsidRDefault="00BC0584" w:rsidP="00BC0584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BC0584" w:rsidRPr="00543CA3" w:rsidRDefault="00BC0584" w:rsidP="00BC0584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BC0584" w:rsidRDefault="00BC0584" w:rsidP="00BC058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BC0584" w:rsidRPr="00543CA3" w:rsidRDefault="00BC0584" w:rsidP="00BC0584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BC0584" w:rsidRPr="00543CA3" w:rsidRDefault="00BC0584" w:rsidP="00BC0584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BC0584" w:rsidRPr="00543CA3" w:rsidRDefault="00BC0584" w:rsidP="00BC0584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BC0584" w:rsidRPr="00543CA3" w:rsidTr="006433F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84" w:rsidRPr="00543CA3" w:rsidRDefault="00BC0584" w:rsidP="006433F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84" w:rsidRPr="00543CA3" w:rsidRDefault="00BC0584" w:rsidP="006433F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BC0584" w:rsidRPr="00543CA3" w:rsidRDefault="00BC0584" w:rsidP="006433F2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84" w:rsidRPr="00543CA3" w:rsidRDefault="00BC0584" w:rsidP="006433F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84" w:rsidRPr="00543CA3" w:rsidRDefault="00BC0584" w:rsidP="006433F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84" w:rsidRPr="00543CA3" w:rsidRDefault="00BC0584" w:rsidP="006433F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84" w:rsidRPr="00543CA3" w:rsidRDefault="00BC0584" w:rsidP="006433F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BC0584" w:rsidRPr="00543CA3" w:rsidRDefault="00BC0584" w:rsidP="006433F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BC0584" w:rsidRPr="00543CA3" w:rsidRDefault="00BC0584" w:rsidP="006433F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84" w:rsidRPr="00543CA3" w:rsidRDefault="00BC0584" w:rsidP="006433F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584" w:rsidRPr="00543CA3" w:rsidRDefault="00BC0584" w:rsidP="006433F2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BC0584" w:rsidRPr="00543CA3" w:rsidTr="006433F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84" w:rsidRPr="00543CA3" w:rsidRDefault="00BC0584" w:rsidP="006433F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84" w:rsidRPr="00543CA3" w:rsidRDefault="00BC0584" w:rsidP="006433F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84" w:rsidRPr="00543CA3" w:rsidRDefault="00BC0584" w:rsidP="006433F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84" w:rsidRPr="00543CA3" w:rsidRDefault="00BC0584" w:rsidP="006433F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84" w:rsidRPr="00543CA3" w:rsidRDefault="00BC0584" w:rsidP="006433F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84" w:rsidRPr="00543CA3" w:rsidRDefault="00BC0584" w:rsidP="006433F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84" w:rsidRPr="00543CA3" w:rsidRDefault="00BC0584" w:rsidP="006433F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84" w:rsidRPr="00543CA3" w:rsidRDefault="00BC0584" w:rsidP="006433F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BC0584" w:rsidRPr="00543CA3" w:rsidTr="006433F2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84" w:rsidRPr="00010CFE" w:rsidRDefault="00BC0584" w:rsidP="006433F2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BC0584" w:rsidRPr="00010CFE" w:rsidRDefault="00BC0584" w:rsidP="006433F2">
            <w:pPr>
              <w:ind w:firstLine="0"/>
              <w:jc w:val="center"/>
              <w:rPr>
                <w:rFonts w:ascii="Times New Roman" w:hAnsi="Times New Roman"/>
              </w:rPr>
            </w:pPr>
            <w:r w:rsidRPr="00010CFE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84" w:rsidRPr="0080053F" w:rsidRDefault="0080053F" w:rsidP="006433F2">
            <w:pPr>
              <w:ind w:firstLine="0"/>
            </w:pPr>
            <w:r w:rsidRPr="0080053F"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84" w:rsidRPr="0080053F" w:rsidRDefault="0080053F" w:rsidP="006433F2">
            <w:pPr>
              <w:spacing w:after="200" w:line="276" w:lineRule="auto"/>
              <w:ind w:firstLine="0"/>
              <w:rPr>
                <w:rFonts w:ascii="Times New Roman" w:hAnsi="Times New Roman"/>
              </w:rPr>
            </w:pPr>
            <w:r w:rsidRPr="0080053F">
              <w:rPr>
                <w:rFonts w:ascii="Times New Roman" w:hAnsi="Times New Roman"/>
                <w:u w:val="single"/>
              </w:rPr>
              <w:t>Текущий ремонт квартиры арендного использования по адресу: пр. Независимости, д.168/3, кв.22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84" w:rsidRPr="000466AB" w:rsidRDefault="00BC0584" w:rsidP="006433F2">
            <w:pPr>
              <w:ind w:firstLine="0"/>
              <w:jc w:val="center"/>
              <w:rPr>
                <w:rFonts w:ascii="Times New Roman" w:hAnsi="Times New Roman"/>
              </w:rPr>
            </w:pPr>
            <w:r w:rsidRPr="000466AB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84" w:rsidRPr="000466AB" w:rsidRDefault="0080053F" w:rsidP="006433F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10338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84" w:rsidRDefault="00BC0584" w:rsidP="006433F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C0584" w:rsidRPr="00010CFE" w:rsidRDefault="00BC0584" w:rsidP="006433F2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84" w:rsidRPr="00010CFE" w:rsidRDefault="00BC0584" w:rsidP="006433F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584" w:rsidRPr="00010CFE" w:rsidRDefault="00BC0584" w:rsidP="006433F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80053F" w:rsidRPr="00543CA3" w:rsidTr="006433F2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3F" w:rsidRPr="00010CFE" w:rsidRDefault="0080053F" w:rsidP="006433F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3F" w:rsidRPr="0080053F" w:rsidRDefault="0080053F" w:rsidP="006433F2">
            <w:pPr>
              <w:ind w:firstLine="0"/>
            </w:pPr>
            <w:r w:rsidRPr="0080053F"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3F" w:rsidRPr="0080053F" w:rsidRDefault="0080053F" w:rsidP="006433F2">
            <w:pPr>
              <w:spacing w:after="200" w:line="276" w:lineRule="auto"/>
              <w:ind w:firstLine="0"/>
              <w:rPr>
                <w:rFonts w:ascii="Times New Roman" w:hAnsi="Times New Roman"/>
              </w:rPr>
            </w:pPr>
            <w:r w:rsidRPr="0080053F">
              <w:rPr>
                <w:rFonts w:ascii="Times New Roman" w:hAnsi="Times New Roman"/>
                <w:u w:val="single"/>
              </w:rPr>
              <w:t>Текущий ремонт квартиры арендного использования по адресу: ул. Садовая, л.5, кв.68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3F" w:rsidRPr="000466AB" w:rsidRDefault="0080053F" w:rsidP="006433F2">
            <w:pPr>
              <w:ind w:firstLine="0"/>
              <w:jc w:val="center"/>
              <w:rPr>
                <w:rFonts w:ascii="Times New Roman" w:hAnsi="Times New Roman"/>
              </w:rPr>
            </w:pPr>
            <w:r w:rsidRPr="000466AB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3F" w:rsidRPr="000466AB" w:rsidRDefault="0080053F" w:rsidP="006433F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5019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3F" w:rsidRDefault="0080053F" w:rsidP="006433F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80053F" w:rsidRPr="00010CFE" w:rsidRDefault="0080053F" w:rsidP="006433F2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3F" w:rsidRPr="00010CFE" w:rsidRDefault="0080053F" w:rsidP="006433F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3F" w:rsidRPr="00010CFE" w:rsidRDefault="0080053F" w:rsidP="006433F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80053F" w:rsidRPr="00543CA3" w:rsidTr="006433F2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3F" w:rsidRPr="00010CFE" w:rsidRDefault="0080053F" w:rsidP="006433F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3F" w:rsidRPr="0080053F" w:rsidRDefault="0080053F" w:rsidP="006433F2">
            <w:pPr>
              <w:ind w:firstLine="0"/>
            </w:pPr>
            <w:r w:rsidRPr="0080053F"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3F" w:rsidRPr="0080053F" w:rsidRDefault="0080053F" w:rsidP="006433F2">
            <w:pPr>
              <w:spacing w:after="200" w:line="276" w:lineRule="auto"/>
              <w:ind w:firstLine="0"/>
              <w:rPr>
                <w:rFonts w:ascii="Times New Roman" w:hAnsi="Times New Roman"/>
              </w:rPr>
            </w:pPr>
            <w:r w:rsidRPr="0080053F">
              <w:rPr>
                <w:rFonts w:ascii="Times New Roman" w:hAnsi="Times New Roman"/>
                <w:u w:val="single"/>
              </w:rPr>
              <w:t>Текущий ремонт квартиры арендного использования по адресу: ул.Карбышева, д.7, кв.255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3F" w:rsidRPr="000466AB" w:rsidRDefault="0080053F" w:rsidP="006433F2">
            <w:pPr>
              <w:ind w:firstLine="0"/>
              <w:jc w:val="center"/>
              <w:rPr>
                <w:rFonts w:ascii="Times New Roman" w:hAnsi="Times New Roman"/>
              </w:rPr>
            </w:pPr>
            <w:r w:rsidRPr="000466AB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3F" w:rsidRPr="000466AB" w:rsidRDefault="0080053F" w:rsidP="006433F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28346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3F" w:rsidRDefault="0080053F" w:rsidP="006433F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80053F" w:rsidRPr="00010CFE" w:rsidRDefault="0080053F" w:rsidP="006433F2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3F" w:rsidRPr="00010CFE" w:rsidRDefault="0080053F" w:rsidP="006433F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3F" w:rsidRPr="00010CFE" w:rsidRDefault="0080053F" w:rsidP="006433F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80053F" w:rsidRPr="00543CA3" w:rsidTr="006433F2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3F" w:rsidRPr="00010CFE" w:rsidRDefault="0080053F" w:rsidP="006433F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3F" w:rsidRPr="0080053F" w:rsidRDefault="0080053F" w:rsidP="006433F2">
            <w:pPr>
              <w:ind w:firstLine="0"/>
            </w:pPr>
            <w:r w:rsidRPr="0080053F"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3F" w:rsidRPr="0080053F" w:rsidRDefault="0080053F" w:rsidP="006433F2">
            <w:pPr>
              <w:spacing w:after="200" w:line="276" w:lineRule="auto"/>
              <w:ind w:firstLine="0"/>
              <w:rPr>
                <w:rFonts w:ascii="Times New Roman" w:hAnsi="Times New Roman"/>
              </w:rPr>
            </w:pPr>
            <w:r w:rsidRPr="0080053F">
              <w:rPr>
                <w:rFonts w:ascii="Times New Roman" w:hAnsi="Times New Roman"/>
                <w:u w:val="single"/>
              </w:rPr>
              <w:t>Текущий ремонт квартиры арендного использования по адресу: ул. Кнорина, д.11, кв.73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3F" w:rsidRPr="000466AB" w:rsidRDefault="0080053F" w:rsidP="006433F2">
            <w:pPr>
              <w:ind w:firstLine="0"/>
              <w:jc w:val="center"/>
              <w:rPr>
                <w:rFonts w:ascii="Times New Roman" w:hAnsi="Times New Roman"/>
              </w:rPr>
            </w:pPr>
            <w:r w:rsidRPr="000466AB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3F" w:rsidRPr="000466AB" w:rsidRDefault="0080053F" w:rsidP="006433F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10333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3F" w:rsidRDefault="0080053F" w:rsidP="006433F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80053F" w:rsidRPr="00010CFE" w:rsidRDefault="0080053F" w:rsidP="006433F2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3F" w:rsidRPr="00010CFE" w:rsidRDefault="0080053F" w:rsidP="006433F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3F" w:rsidRPr="00010CFE" w:rsidRDefault="0080053F" w:rsidP="006433F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80053F" w:rsidRPr="00543CA3" w:rsidTr="006433F2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3F" w:rsidRPr="00010CFE" w:rsidRDefault="0080053F" w:rsidP="006433F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3F" w:rsidRPr="0080053F" w:rsidRDefault="0080053F" w:rsidP="006433F2">
            <w:pPr>
              <w:ind w:firstLine="0"/>
            </w:pPr>
            <w:r w:rsidRPr="0080053F"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3F" w:rsidRPr="0080053F" w:rsidRDefault="0080053F" w:rsidP="006433F2">
            <w:pPr>
              <w:spacing w:after="200" w:line="276" w:lineRule="auto"/>
              <w:ind w:firstLine="0"/>
              <w:rPr>
                <w:rFonts w:ascii="Times New Roman" w:hAnsi="Times New Roman"/>
              </w:rPr>
            </w:pPr>
            <w:r w:rsidRPr="0080053F">
              <w:rPr>
                <w:rFonts w:ascii="Times New Roman" w:hAnsi="Times New Roman"/>
                <w:u w:val="single"/>
              </w:rPr>
              <w:t>Текущий ремонт квартиры арендного использования по адресу: ул.К.Чорного, д.25, кв.4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3F" w:rsidRPr="000466AB" w:rsidRDefault="0080053F" w:rsidP="006433F2">
            <w:pPr>
              <w:ind w:firstLine="0"/>
              <w:jc w:val="center"/>
              <w:rPr>
                <w:rFonts w:ascii="Times New Roman" w:hAnsi="Times New Roman"/>
              </w:rPr>
            </w:pPr>
            <w:r w:rsidRPr="000466AB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3F" w:rsidRPr="000466AB" w:rsidRDefault="0080053F" w:rsidP="006433F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4621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3F" w:rsidRDefault="0080053F" w:rsidP="006433F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80053F" w:rsidRPr="00010CFE" w:rsidRDefault="0080053F" w:rsidP="006433F2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3F" w:rsidRPr="00010CFE" w:rsidRDefault="0080053F" w:rsidP="006433F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3F" w:rsidRPr="00010CFE" w:rsidRDefault="0080053F" w:rsidP="006433F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80053F" w:rsidRPr="00543CA3" w:rsidTr="006433F2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3F" w:rsidRPr="00010CFE" w:rsidRDefault="0080053F" w:rsidP="006433F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3F" w:rsidRPr="0080053F" w:rsidRDefault="0080053F" w:rsidP="006433F2">
            <w:pPr>
              <w:ind w:firstLine="0"/>
            </w:pPr>
            <w:r w:rsidRPr="0080053F"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3F" w:rsidRPr="0080053F" w:rsidRDefault="0080053F" w:rsidP="006433F2">
            <w:pPr>
              <w:spacing w:after="200" w:line="276" w:lineRule="auto"/>
              <w:ind w:firstLine="0"/>
              <w:rPr>
                <w:rFonts w:ascii="Times New Roman" w:hAnsi="Times New Roman"/>
              </w:rPr>
            </w:pPr>
            <w:r w:rsidRPr="0080053F">
              <w:rPr>
                <w:rFonts w:ascii="Times New Roman" w:hAnsi="Times New Roman"/>
                <w:u w:val="single"/>
              </w:rPr>
              <w:t>Текущий ремонт квартиры арендного использования по адресу: ул.Калиновского, д.74/1-254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3F" w:rsidRPr="000466AB" w:rsidRDefault="0080053F" w:rsidP="006433F2">
            <w:pPr>
              <w:ind w:firstLine="0"/>
              <w:jc w:val="center"/>
              <w:rPr>
                <w:rFonts w:ascii="Times New Roman" w:hAnsi="Times New Roman"/>
              </w:rPr>
            </w:pPr>
            <w:r w:rsidRPr="000466AB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3F" w:rsidRPr="000466AB" w:rsidRDefault="0080053F" w:rsidP="006433F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5102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3F" w:rsidRDefault="0080053F" w:rsidP="006433F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80053F" w:rsidRPr="00010CFE" w:rsidRDefault="0080053F" w:rsidP="006433F2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3F" w:rsidRPr="00010CFE" w:rsidRDefault="0080053F" w:rsidP="006433F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53F" w:rsidRPr="00010CFE" w:rsidRDefault="0080053F" w:rsidP="006433F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BC0584" w:rsidRDefault="00BC0584" w:rsidP="00BC0584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BC0584" w:rsidRDefault="00BC0584" w:rsidP="00BC058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BC0584" w:rsidRPr="00543CA3" w:rsidRDefault="00BC0584" w:rsidP="00BC058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BC0584" w:rsidRPr="00543CA3" w:rsidRDefault="00BC0584" w:rsidP="00BC058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BC0584" w:rsidRPr="0068464F" w:rsidRDefault="00BC0584" w:rsidP="00BC058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0584" w:rsidRPr="00543CA3" w:rsidRDefault="00BC0584" w:rsidP="00BC058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BC0584" w:rsidRPr="0068464F" w:rsidRDefault="00BC0584" w:rsidP="00BC058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0584" w:rsidRDefault="00BC0584" w:rsidP="00BC058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C0584" w:rsidRDefault="00BC0584" w:rsidP="00BC058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24C" w:rsidRDefault="00AD424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Pr="00543CA3" w:rsidRDefault="006433F2" w:rsidP="006433F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6433F2" w:rsidRPr="00543CA3" w:rsidRDefault="006433F2" w:rsidP="006433F2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Первый заместитель директора-главный инженер</w:t>
      </w:r>
      <w:r w:rsidRPr="00543CA3">
        <w:rPr>
          <w:rFonts w:ascii="Times New Roman" w:hAnsi="Times New Roman"/>
          <w:sz w:val="24"/>
          <w:szCs w:val="24"/>
        </w:rPr>
        <w:t xml:space="preserve">           </w:t>
      </w:r>
    </w:p>
    <w:p w:rsidR="006433F2" w:rsidRPr="00543CA3" w:rsidRDefault="006433F2" w:rsidP="006433F2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6433F2" w:rsidRPr="00543CA3" w:rsidRDefault="006433F2" w:rsidP="006433F2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Д.М.Дубовец</w:t>
      </w:r>
    </w:p>
    <w:p w:rsidR="006433F2" w:rsidRDefault="006433F2" w:rsidP="006433F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6433F2" w:rsidRPr="00543CA3" w:rsidRDefault="006433F2" w:rsidP="006433F2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6433F2" w:rsidRPr="00543CA3" w:rsidRDefault="006433F2" w:rsidP="006433F2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6433F2" w:rsidRPr="00543CA3" w:rsidRDefault="006433F2" w:rsidP="006433F2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6433F2" w:rsidRPr="00543CA3" w:rsidTr="006433F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F2" w:rsidRPr="00543CA3" w:rsidRDefault="006433F2" w:rsidP="006433F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F2" w:rsidRPr="00543CA3" w:rsidRDefault="006433F2" w:rsidP="006433F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6433F2" w:rsidRPr="00543CA3" w:rsidRDefault="006433F2" w:rsidP="006433F2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F2" w:rsidRPr="00543CA3" w:rsidRDefault="006433F2" w:rsidP="006433F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F2" w:rsidRPr="00543CA3" w:rsidRDefault="006433F2" w:rsidP="006433F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F2" w:rsidRPr="00543CA3" w:rsidRDefault="006433F2" w:rsidP="006433F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3F2" w:rsidRPr="00543CA3" w:rsidRDefault="006433F2" w:rsidP="006433F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6433F2" w:rsidRPr="00543CA3" w:rsidRDefault="006433F2" w:rsidP="006433F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6433F2" w:rsidRPr="00543CA3" w:rsidRDefault="006433F2" w:rsidP="006433F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F2" w:rsidRPr="00543CA3" w:rsidRDefault="006433F2" w:rsidP="006433F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F2" w:rsidRPr="00543CA3" w:rsidRDefault="006433F2" w:rsidP="006433F2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6433F2" w:rsidRPr="00543CA3" w:rsidTr="006433F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F2" w:rsidRPr="00543CA3" w:rsidRDefault="006433F2" w:rsidP="006433F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F2" w:rsidRPr="00543CA3" w:rsidRDefault="006433F2" w:rsidP="006433F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F2" w:rsidRPr="00543CA3" w:rsidRDefault="006433F2" w:rsidP="006433F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F2" w:rsidRPr="00543CA3" w:rsidRDefault="006433F2" w:rsidP="006433F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F2" w:rsidRPr="00543CA3" w:rsidRDefault="006433F2" w:rsidP="006433F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F2" w:rsidRPr="00543CA3" w:rsidRDefault="006433F2" w:rsidP="006433F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F2" w:rsidRPr="00543CA3" w:rsidRDefault="006433F2" w:rsidP="006433F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F2" w:rsidRPr="00543CA3" w:rsidRDefault="006433F2" w:rsidP="006433F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6433F2" w:rsidRPr="00543CA3" w:rsidTr="006433F2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3F2" w:rsidRPr="006433F2" w:rsidRDefault="006433F2" w:rsidP="006433F2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6433F2" w:rsidRPr="006433F2" w:rsidRDefault="006433F2" w:rsidP="006433F2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F2" w:rsidRPr="00E0395E" w:rsidRDefault="00E0395E" w:rsidP="006433F2">
            <w:pPr>
              <w:ind w:firstLine="0"/>
            </w:pPr>
            <w:r w:rsidRPr="00E0395E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3F2" w:rsidRPr="00E0395E" w:rsidRDefault="00E0395E" w:rsidP="006433F2">
            <w:pPr>
              <w:spacing w:after="200" w:line="276" w:lineRule="auto"/>
              <w:ind w:firstLine="0"/>
              <w:rPr>
                <w:rFonts w:ascii="Times New Roman" w:hAnsi="Times New Roman"/>
              </w:rPr>
            </w:pPr>
            <w:r w:rsidRPr="00E0395E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вентканалов жилого дома по адресу: г. Минск, пр. Независимости, д.91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3F2" w:rsidRPr="000466AB" w:rsidRDefault="006433F2" w:rsidP="006433F2">
            <w:pPr>
              <w:ind w:firstLine="0"/>
              <w:jc w:val="center"/>
              <w:rPr>
                <w:rFonts w:ascii="Times New Roman" w:hAnsi="Times New Roman"/>
              </w:rPr>
            </w:pPr>
            <w:r w:rsidRPr="000466AB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3F2" w:rsidRDefault="00E0395E" w:rsidP="006433F2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13991</w:t>
            </w:r>
          </w:p>
          <w:p w:rsidR="00E0395E" w:rsidRPr="000466AB" w:rsidRDefault="00E0395E" w:rsidP="006433F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3F2" w:rsidRDefault="006433F2" w:rsidP="006433F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6433F2" w:rsidRPr="00010CFE" w:rsidRDefault="006433F2" w:rsidP="006433F2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3F2" w:rsidRPr="00010CFE" w:rsidRDefault="006433F2" w:rsidP="006433F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3F2" w:rsidRPr="00010CFE" w:rsidRDefault="006433F2" w:rsidP="006433F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6433F2" w:rsidRDefault="006433F2" w:rsidP="006433F2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6433F2" w:rsidRDefault="006433F2" w:rsidP="006433F2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6433F2" w:rsidRPr="00543CA3" w:rsidRDefault="006433F2" w:rsidP="006433F2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6433F2" w:rsidRPr="00543CA3" w:rsidRDefault="006433F2" w:rsidP="006433F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6433F2" w:rsidRPr="0068464F" w:rsidRDefault="006433F2" w:rsidP="006433F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33F2" w:rsidRPr="00543CA3" w:rsidRDefault="006433F2" w:rsidP="006433F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6433F2" w:rsidRPr="0068464F" w:rsidRDefault="006433F2" w:rsidP="006433F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33F2" w:rsidRDefault="006433F2" w:rsidP="006433F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6433F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6433F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433F2" w:rsidRDefault="006433F2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245E" w:rsidRDefault="0089245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245E" w:rsidRDefault="0089245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245E" w:rsidRDefault="0089245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245E" w:rsidRDefault="0089245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245E" w:rsidRDefault="0089245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245E" w:rsidRDefault="0089245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245E" w:rsidRDefault="0089245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245E" w:rsidRDefault="0089245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245E" w:rsidRPr="00543CA3" w:rsidRDefault="0089245E" w:rsidP="0089245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89245E" w:rsidRPr="00543CA3" w:rsidRDefault="0089245E" w:rsidP="0089245E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         </w:t>
      </w:r>
    </w:p>
    <w:p w:rsidR="0089245E" w:rsidRPr="00543CA3" w:rsidRDefault="0089245E" w:rsidP="0089245E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89245E" w:rsidRPr="00543CA3" w:rsidRDefault="0089245E" w:rsidP="0089245E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89245E" w:rsidRDefault="0089245E" w:rsidP="0089245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(дата)</w:t>
      </w:r>
    </w:p>
    <w:p w:rsidR="0089245E" w:rsidRPr="00543CA3" w:rsidRDefault="0089245E" w:rsidP="0089245E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lastRenderedPageBreak/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89245E" w:rsidRPr="00543CA3" w:rsidRDefault="0089245E" w:rsidP="0089245E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89245E" w:rsidRPr="00543CA3" w:rsidRDefault="0089245E" w:rsidP="0089245E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89245E" w:rsidRPr="00543CA3" w:rsidTr="00DB3F40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45E" w:rsidRPr="00543CA3" w:rsidRDefault="0089245E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45E" w:rsidRPr="00543CA3" w:rsidRDefault="0089245E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89245E" w:rsidRPr="00543CA3" w:rsidRDefault="0089245E" w:rsidP="00DB3F40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45E" w:rsidRPr="00543CA3" w:rsidRDefault="0089245E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45E" w:rsidRPr="00543CA3" w:rsidRDefault="0089245E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45E" w:rsidRPr="00543CA3" w:rsidRDefault="0089245E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45E" w:rsidRPr="00543CA3" w:rsidRDefault="0089245E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89245E" w:rsidRPr="00543CA3" w:rsidRDefault="0089245E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89245E" w:rsidRPr="00543CA3" w:rsidRDefault="0089245E" w:rsidP="00DB3F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45E" w:rsidRPr="00543CA3" w:rsidRDefault="0089245E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45E" w:rsidRPr="00543CA3" w:rsidRDefault="0089245E" w:rsidP="00DB3F40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89245E" w:rsidRPr="00543CA3" w:rsidTr="00DB3F40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5E" w:rsidRPr="00543CA3" w:rsidRDefault="0089245E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5E" w:rsidRPr="00543CA3" w:rsidRDefault="0089245E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5E" w:rsidRPr="00543CA3" w:rsidRDefault="0089245E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5E" w:rsidRPr="00543CA3" w:rsidRDefault="0089245E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5E" w:rsidRPr="00543CA3" w:rsidRDefault="0089245E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5E" w:rsidRPr="00543CA3" w:rsidRDefault="0089245E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5E" w:rsidRPr="00543CA3" w:rsidRDefault="0089245E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5E" w:rsidRPr="00543CA3" w:rsidRDefault="0089245E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89245E" w:rsidRPr="00543CA3" w:rsidTr="00DB3F40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45E" w:rsidRPr="006433F2" w:rsidRDefault="0089245E" w:rsidP="00DB3F40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89245E" w:rsidRPr="006433F2" w:rsidRDefault="0089245E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45E" w:rsidRPr="00010CFE" w:rsidRDefault="0089245E" w:rsidP="00DB3F40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71.11.22.900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45E" w:rsidRPr="006B07E6" w:rsidRDefault="0089245E" w:rsidP="0089245E">
            <w:pPr>
              <w:ind w:firstLine="0"/>
              <w:jc w:val="both"/>
              <w:rPr>
                <w:rFonts w:ascii="Times New Roman" w:hAnsi="Times New Roman"/>
              </w:rPr>
            </w:pPr>
            <w:r w:rsidRPr="006B07E6">
              <w:rPr>
                <w:rFonts w:ascii="Times New Roman" w:hAnsi="Times New Roman"/>
                <w:u w:val="single"/>
              </w:rPr>
              <w:t>«</w:t>
            </w:r>
            <w:r w:rsidRPr="00C93CAB">
              <w:rPr>
                <w:rFonts w:ascii="Times New Roman" w:hAnsi="Times New Roman"/>
                <w:u w:val="single"/>
              </w:rPr>
              <w:t xml:space="preserve">Работы по обследованию </w:t>
            </w:r>
            <w:r>
              <w:rPr>
                <w:rFonts w:ascii="Times New Roman" w:hAnsi="Times New Roman"/>
                <w:u w:val="single"/>
              </w:rPr>
              <w:t>системы горячего водоснабжения жилого дома № 13 по ул. Кнорина с выдачей технического заключения</w:t>
            </w:r>
            <w:r w:rsidRPr="00C93CAB">
              <w:rPr>
                <w:rFonts w:ascii="Times New Roman" w:hAnsi="Times New Roman"/>
                <w:u w:val="single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45E" w:rsidRPr="000466AB" w:rsidRDefault="0089245E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0466AB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45E" w:rsidRDefault="0089245E" w:rsidP="00DB3F40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3643,66</w:t>
            </w:r>
          </w:p>
          <w:p w:rsidR="0089245E" w:rsidRPr="000466AB" w:rsidRDefault="0089245E" w:rsidP="00DB3F4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45E" w:rsidRDefault="0089245E" w:rsidP="00DB3F4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89245E" w:rsidRPr="00010CFE" w:rsidRDefault="0089245E" w:rsidP="00DB3F40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45E" w:rsidRPr="00010CFE" w:rsidRDefault="0089245E" w:rsidP="00DB3F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45E" w:rsidRPr="00010CFE" w:rsidRDefault="0089245E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89245E" w:rsidRDefault="0089245E" w:rsidP="0089245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9245E" w:rsidRDefault="0089245E" w:rsidP="0089245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89245E" w:rsidRPr="00543CA3" w:rsidRDefault="0089245E" w:rsidP="0089245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89245E" w:rsidRPr="00543CA3" w:rsidRDefault="0089245E" w:rsidP="0089245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89245E" w:rsidRPr="0068464F" w:rsidRDefault="0089245E" w:rsidP="0089245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245E" w:rsidRPr="00543CA3" w:rsidRDefault="0089245E" w:rsidP="0089245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89245E" w:rsidRPr="0068464F" w:rsidRDefault="0089245E" w:rsidP="0089245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245E" w:rsidRDefault="0089245E" w:rsidP="0089245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245E" w:rsidRDefault="0089245E" w:rsidP="0089245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245E" w:rsidRDefault="0089245E" w:rsidP="0089245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245E" w:rsidRDefault="0089245E" w:rsidP="0089245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245E" w:rsidRDefault="0089245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245E" w:rsidRDefault="0089245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245E" w:rsidRDefault="0089245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245E" w:rsidRDefault="0089245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245E" w:rsidRDefault="0089245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245E" w:rsidRDefault="0089245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245E" w:rsidRDefault="0089245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245E" w:rsidRDefault="0089245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245E" w:rsidRDefault="0089245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245E" w:rsidRDefault="0089245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245E" w:rsidRDefault="0089245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245E" w:rsidRDefault="0089245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245E" w:rsidRPr="00543CA3" w:rsidRDefault="0089245E" w:rsidP="0089245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89245E" w:rsidRPr="00543CA3" w:rsidRDefault="0089245E" w:rsidP="0089245E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89245E" w:rsidRPr="00543CA3" w:rsidRDefault="0089245E" w:rsidP="0089245E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89245E" w:rsidRPr="00543CA3" w:rsidRDefault="0089245E" w:rsidP="0089245E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89245E" w:rsidRDefault="0089245E" w:rsidP="0089245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89245E" w:rsidRPr="00543CA3" w:rsidRDefault="0089245E" w:rsidP="0089245E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lastRenderedPageBreak/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89245E" w:rsidRPr="00543CA3" w:rsidRDefault="0089245E" w:rsidP="0089245E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89245E" w:rsidRPr="00543CA3" w:rsidRDefault="0089245E" w:rsidP="0089245E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89245E" w:rsidRPr="00543CA3" w:rsidTr="00DB3F40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45E" w:rsidRPr="00543CA3" w:rsidRDefault="0089245E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45E" w:rsidRPr="00543CA3" w:rsidRDefault="0089245E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89245E" w:rsidRPr="00543CA3" w:rsidRDefault="0089245E" w:rsidP="00DB3F40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45E" w:rsidRPr="00543CA3" w:rsidRDefault="0089245E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45E" w:rsidRPr="00543CA3" w:rsidRDefault="0089245E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45E" w:rsidRPr="00543CA3" w:rsidRDefault="0089245E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45E" w:rsidRPr="00543CA3" w:rsidRDefault="0089245E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89245E" w:rsidRPr="00543CA3" w:rsidRDefault="0089245E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89245E" w:rsidRPr="00543CA3" w:rsidRDefault="0089245E" w:rsidP="00DB3F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45E" w:rsidRPr="00543CA3" w:rsidRDefault="0089245E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45E" w:rsidRPr="00543CA3" w:rsidRDefault="0089245E" w:rsidP="00DB3F40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89245E" w:rsidRPr="00543CA3" w:rsidTr="00DB3F40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5E" w:rsidRPr="00543CA3" w:rsidRDefault="0089245E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5E" w:rsidRPr="00543CA3" w:rsidRDefault="0089245E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5E" w:rsidRPr="00543CA3" w:rsidRDefault="0089245E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5E" w:rsidRPr="00543CA3" w:rsidRDefault="0089245E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5E" w:rsidRPr="00543CA3" w:rsidRDefault="0089245E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5E" w:rsidRPr="00543CA3" w:rsidRDefault="0089245E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5E" w:rsidRPr="00543CA3" w:rsidRDefault="0089245E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45E" w:rsidRPr="00543CA3" w:rsidRDefault="0089245E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89245E" w:rsidRPr="00543CA3" w:rsidTr="00DB3F40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45E" w:rsidRPr="006433F2" w:rsidRDefault="0089245E" w:rsidP="00DB3F40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89245E" w:rsidRPr="006433F2" w:rsidRDefault="0089245E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45E" w:rsidRPr="00010CFE" w:rsidRDefault="0089245E" w:rsidP="00DB3F40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45E" w:rsidRPr="0089245E" w:rsidRDefault="0089245E" w:rsidP="00DB3F40">
            <w:pPr>
              <w:ind w:firstLine="0"/>
              <w:jc w:val="both"/>
              <w:rPr>
                <w:rFonts w:ascii="Times New Roman" w:hAnsi="Times New Roman"/>
              </w:rPr>
            </w:pPr>
            <w:r w:rsidRPr="0089245E">
              <w:rPr>
                <w:rFonts w:ascii="Times New Roman" w:hAnsi="Times New Roman"/>
                <w:u w:val="single"/>
              </w:rPr>
              <w:t>Утепление отдельно промерзающих участков наружных стен жилых домов по адресам: г. Минск, ул. Кедышко, д.18-61, д.21а-50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45E" w:rsidRPr="000466AB" w:rsidRDefault="0089245E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0466AB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45E" w:rsidRDefault="0089245E" w:rsidP="00DB3F40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10706</w:t>
            </w:r>
          </w:p>
          <w:p w:rsidR="0089245E" w:rsidRPr="000466AB" w:rsidRDefault="0089245E" w:rsidP="00DB3F4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45E" w:rsidRDefault="0089245E" w:rsidP="00DB3F4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89245E" w:rsidRPr="00010CFE" w:rsidRDefault="0089245E" w:rsidP="00DB3F40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45E" w:rsidRPr="00010CFE" w:rsidRDefault="0089245E" w:rsidP="00DB3F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45E" w:rsidRPr="00010CFE" w:rsidRDefault="0089245E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89245E" w:rsidRDefault="0089245E" w:rsidP="0089245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9245E" w:rsidRDefault="0089245E" w:rsidP="0089245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89245E" w:rsidRPr="00543CA3" w:rsidRDefault="0089245E" w:rsidP="0089245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89245E" w:rsidRPr="00543CA3" w:rsidRDefault="0089245E" w:rsidP="0089245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89245E" w:rsidRPr="0068464F" w:rsidRDefault="0089245E" w:rsidP="0089245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245E" w:rsidRPr="00543CA3" w:rsidRDefault="0089245E" w:rsidP="0089245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89245E" w:rsidRPr="0068464F" w:rsidRDefault="0089245E" w:rsidP="0089245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245E" w:rsidRDefault="0089245E" w:rsidP="0089245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245E" w:rsidRDefault="0089245E" w:rsidP="0089245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245E" w:rsidRDefault="0089245E" w:rsidP="0089245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245E" w:rsidRDefault="0089245E" w:rsidP="0089245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245E" w:rsidRDefault="0089245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245E" w:rsidRDefault="0089245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587A" w:rsidRDefault="00D0587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587A" w:rsidRDefault="00D0587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587A" w:rsidRDefault="00D0587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587A" w:rsidRDefault="00D0587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587A" w:rsidRDefault="00D0587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587A" w:rsidRDefault="00D0587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587A" w:rsidRDefault="00D0587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587A" w:rsidRDefault="00D0587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587A" w:rsidRDefault="00D0587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587A" w:rsidRDefault="00D0587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245E" w:rsidRDefault="0089245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245E" w:rsidRDefault="0089245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587A" w:rsidRPr="00543CA3" w:rsidRDefault="00D0587A" w:rsidP="00D0587A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D0587A" w:rsidRPr="00543CA3" w:rsidRDefault="00D0587A" w:rsidP="00D0587A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D0587A" w:rsidRPr="00543CA3" w:rsidRDefault="00D0587A" w:rsidP="00D0587A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D0587A" w:rsidRPr="00543CA3" w:rsidRDefault="00D0587A" w:rsidP="00D0587A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D0587A" w:rsidRDefault="00D0587A" w:rsidP="00D0587A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D0587A" w:rsidRPr="00543CA3" w:rsidRDefault="00D0587A" w:rsidP="00D0587A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D0587A" w:rsidRPr="00543CA3" w:rsidRDefault="00D0587A" w:rsidP="00D0587A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D0587A" w:rsidRPr="00543CA3" w:rsidRDefault="00D0587A" w:rsidP="00D0587A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D0587A" w:rsidRPr="00543CA3" w:rsidTr="00DB3F40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87A" w:rsidRPr="00543CA3" w:rsidRDefault="00D0587A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87A" w:rsidRPr="00543CA3" w:rsidRDefault="00D0587A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D0587A" w:rsidRPr="00543CA3" w:rsidRDefault="00D0587A" w:rsidP="00DB3F40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87A" w:rsidRPr="00543CA3" w:rsidRDefault="00D0587A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87A" w:rsidRPr="00543CA3" w:rsidRDefault="00D0587A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87A" w:rsidRPr="00543CA3" w:rsidRDefault="00D0587A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7A" w:rsidRPr="00543CA3" w:rsidRDefault="00D0587A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D0587A" w:rsidRPr="00543CA3" w:rsidRDefault="00D0587A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D0587A" w:rsidRPr="00543CA3" w:rsidRDefault="00D0587A" w:rsidP="00DB3F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87A" w:rsidRPr="00543CA3" w:rsidRDefault="00D0587A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87A" w:rsidRPr="00543CA3" w:rsidRDefault="00D0587A" w:rsidP="00DB3F40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D0587A" w:rsidRPr="00543CA3" w:rsidTr="00DB3F40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7A" w:rsidRPr="00543CA3" w:rsidRDefault="00D0587A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7A" w:rsidRPr="00543CA3" w:rsidRDefault="00D0587A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7A" w:rsidRPr="00543CA3" w:rsidRDefault="00D0587A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7A" w:rsidRPr="00543CA3" w:rsidRDefault="00D0587A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7A" w:rsidRPr="00543CA3" w:rsidRDefault="00D0587A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7A" w:rsidRPr="00543CA3" w:rsidRDefault="00D0587A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7A" w:rsidRPr="00543CA3" w:rsidRDefault="00D0587A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7A" w:rsidRPr="00543CA3" w:rsidRDefault="00D0587A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D0587A" w:rsidRPr="00543CA3" w:rsidTr="00DB3F40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7A" w:rsidRPr="006433F2" w:rsidRDefault="00D0587A" w:rsidP="00DB3F40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D0587A" w:rsidRPr="006433F2" w:rsidRDefault="00D0587A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7A" w:rsidRPr="00D0587A" w:rsidRDefault="00D0587A" w:rsidP="00DB3F40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D0587A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7A" w:rsidRPr="00D0587A" w:rsidRDefault="00D0587A" w:rsidP="00DB3F40">
            <w:pPr>
              <w:ind w:firstLine="0"/>
              <w:jc w:val="both"/>
              <w:rPr>
                <w:rFonts w:ascii="Times New Roman" w:hAnsi="Times New Roman"/>
              </w:rPr>
            </w:pPr>
            <w:r w:rsidRPr="00D0587A">
              <w:rPr>
                <w:rFonts w:ascii="Times New Roman" w:hAnsi="Times New Roman"/>
                <w:u w:val="single"/>
              </w:rPr>
              <w:t>Аварийно-восстановительные работы по замене теплообменников жилых домов по адресам: г. Минск, ул. Кнорина, д.12б, ул. Гинтовта, д.5б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7A" w:rsidRPr="000466AB" w:rsidRDefault="00D0587A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466AB">
              <w:rPr>
                <w:rFonts w:ascii="Times New Roman" w:hAnsi="Times New Roman"/>
              </w:rPr>
              <w:t xml:space="preserve">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7A" w:rsidRDefault="00D0587A" w:rsidP="00DB3F40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19326,62</w:t>
            </w:r>
          </w:p>
          <w:p w:rsidR="00D0587A" w:rsidRPr="000466AB" w:rsidRDefault="00D0587A" w:rsidP="00DB3F4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7A" w:rsidRDefault="00D0587A" w:rsidP="00DB3F4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D0587A" w:rsidRPr="00010CFE" w:rsidRDefault="00D0587A" w:rsidP="00DB3F40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7A" w:rsidRPr="00010CFE" w:rsidRDefault="00D0587A" w:rsidP="00DB3F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7A" w:rsidRPr="00010CFE" w:rsidRDefault="00D0587A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D0587A" w:rsidRDefault="00D0587A" w:rsidP="00D0587A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0587A" w:rsidRDefault="00D0587A" w:rsidP="00D0587A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D0587A" w:rsidRPr="00543CA3" w:rsidRDefault="00D0587A" w:rsidP="00D0587A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D0587A" w:rsidRPr="00543CA3" w:rsidRDefault="00D0587A" w:rsidP="00D0587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D0587A" w:rsidRPr="0068464F" w:rsidRDefault="00D0587A" w:rsidP="00D0587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587A" w:rsidRPr="00543CA3" w:rsidRDefault="00D0587A" w:rsidP="00D0587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D0587A" w:rsidRPr="0068464F" w:rsidRDefault="00D0587A" w:rsidP="00D0587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587A" w:rsidRDefault="00D0587A" w:rsidP="00D0587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245E" w:rsidRDefault="0089245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245E" w:rsidRDefault="0089245E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B2A2C" w:rsidRDefault="006B2A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B2A2C" w:rsidRDefault="006B2A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B2A2C" w:rsidRDefault="006B2A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B2A2C" w:rsidRDefault="006B2A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B2A2C" w:rsidRDefault="006B2A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B2A2C" w:rsidRDefault="006B2A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B2A2C" w:rsidRDefault="006B2A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B2A2C" w:rsidRDefault="006B2A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B2A2C" w:rsidRDefault="006B2A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B2A2C" w:rsidRDefault="006B2A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B2A2C" w:rsidRPr="00543CA3" w:rsidRDefault="006B2A2C" w:rsidP="006B2A2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6B2A2C" w:rsidRPr="00543CA3" w:rsidRDefault="006B2A2C" w:rsidP="006B2A2C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6B2A2C" w:rsidRPr="00543CA3" w:rsidRDefault="006B2A2C" w:rsidP="006B2A2C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6B2A2C" w:rsidRPr="00543CA3" w:rsidRDefault="006B2A2C" w:rsidP="006B2A2C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6B2A2C" w:rsidRDefault="006B2A2C" w:rsidP="006B2A2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(дата)</w:t>
      </w:r>
    </w:p>
    <w:p w:rsidR="006B2A2C" w:rsidRPr="00543CA3" w:rsidRDefault="006B2A2C" w:rsidP="006B2A2C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6B2A2C" w:rsidRPr="00543CA3" w:rsidRDefault="006B2A2C" w:rsidP="006B2A2C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6B2A2C" w:rsidRPr="00543CA3" w:rsidRDefault="006B2A2C" w:rsidP="006B2A2C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6B2A2C" w:rsidRPr="00543CA3" w:rsidTr="00DB3F40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A2C" w:rsidRPr="00543CA3" w:rsidRDefault="006B2A2C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A2C" w:rsidRPr="00543CA3" w:rsidRDefault="006B2A2C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6B2A2C" w:rsidRPr="00543CA3" w:rsidRDefault="006B2A2C" w:rsidP="00DB3F40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A2C" w:rsidRPr="00543CA3" w:rsidRDefault="006B2A2C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A2C" w:rsidRPr="00543CA3" w:rsidRDefault="006B2A2C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A2C" w:rsidRPr="00543CA3" w:rsidRDefault="006B2A2C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A2C" w:rsidRPr="00543CA3" w:rsidRDefault="006B2A2C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6B2A2C" w:rsidRPr="00543CA3" w:rsidRDefault="006B2A2C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6B2A2C" w:rsidRPr="00543CA3" w:rsidRDefault="006B2A2C" w:rsidP="00DB3F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A2C" w:rsidRPr="00543CA3" w:rsidRDefault="006B2A2C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A2C" w:rsidRPr="00543CA3" w:rsidRDefault="006B2A2C" w:rsidP="00DB3F40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6B2A2C" w:rsidRPr="00543CA3" w:rsidTr="00DB3F40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2C" w:rsidRPr="00543CA3" w:rsidRDefault="006B2A2C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2C" w:rsidRPr="00543CA3" w:rsidRDefault="006B2A2C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2C" w:rsidRPr="00543CA3" w:rsidRDefault="006B2A2C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2C" w:rsidRPr="00543CA3" w:rsidRDefault="006B2A2C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2C" w:rsidRPr="00543CA3" w:rsidRDefault="006B2A2C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2C" w:rsidRPr="00543CA3" w:rsidRDefault="006B2A2C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2C" w:rsidRPr="00543CA3" w:rsidRDefault="006B2A2C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2C" w:rsidRPr="00543CA3" w:rsidRDefault="006B2A2C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6B2A2C" w:rsidRPr="00543CA3" w:rsidTr="00DB3F40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A2C" w:rsidRPr="006433F2" w:rsidRDefault="006B2A2C" w:rsidP="00DB3F40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6B2A2C" w:rsidRPr="006433F2" w:rsidRDefault="006B2A2C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A2C" w:rsidRPr="00D0587A" w:rsidRDefault="006B2A2C" w:rsidP="00DB3F40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A2C" w:rsidRPr="006B2A2C" w:rsidRDefault="006B2A2C" w:rsidP="00DB3F40">
            <w:pPr>
              <w:ind w:firstLine="0"/>
              <w:jc w:val="both"/>
              <w:rPr>
                <w:rFonts w:ascii="Times New Roman" w:hAnsi="Times New Roman"/>
              </w:rPr>
            </w:pPr>
            <w:r w:rsidRPr="006B2A2C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балкона жилого дома по адресу: г. Минск, ул. Волгоградская, д.3, кв.48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A2C" w:rsidRPr="000466AB" w:rsidRDefault="006B2A2C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466AB">
              <w:rPr>
                <w:rFonts w:ascii="Times New Roman" w:hAnsi="Times New Roman"/>
              </w:rPr>
              <w:t xml:space="preserve">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A2C" w:rsidRDefault="006B2A2C" w:rsidP="00DB3F40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1289</w:t>
            </w:r>
          </w:p>
          <w:p w:rsidR="006B2A2C" w:rsidRPr="000466AB" w:rsidRDefault="006B2A2C" w:rsidP="00DB3F4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A2C" w:rsidRDefault="006B2A2C" w:rsidP="00DB3F4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6B2A2C" w:rsidRPr="00010CFE" w:rsidRDefault="006B2A2C" w:rsidP="00DB3F40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A2C" w:rsidRPr="00010CFE" w:rsidRDefault="006B2A2C" w:rsidP="00DB3F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A2C" w:rsidRPr="00010CFE" w:rsidRDefault="006B2A2C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6B2A2C" w:rsidRDefault="006B2A2C" w:rsidP="006B2A2C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6B2A2C" w:rsidRDefault="006B2A2C" w:rsidP="006B2A2C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6B2A2C" w:rsidRPr="00543CA3" w:rsidRDefault="006B2A2C" w:rsidP="006B2A2C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6B2A2C" w:rsidRPr="00543CA3" w:rsidRDefault="006B2A2C" w:rsidP="006B2A2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6B2A2C" w:rsidRPr="0068464F" w:rsidRDefault="006B2A2C" w:rsidP="006B2A2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B2A2C" w:rsidRPr="00543CA3" w:rsidRDefault="006B2A2C" w:rsidP="006B2A2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6B2A2C" w:rsidRPr="0068464F" w:rsidRDefault="006B2A2C" w:rsidP="006B2A2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B2A2C" w:rsidRDefault="006B2A2C" w:rsidP="006B2A2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B2A2C" w:rsidRDefault="006B2A2C" w:rsidP="006B2A2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B2A2C" w:rsidRDefault="006B2A2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3F40" w:rsidRDefault="00DB3F4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3F40" w:rsidRDefault="00DB3F4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3F40" w:rsidRDefault="00DB3F4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3F40" w:rsidRDefault="00DB3F4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3F40" w:rsidRDefault="00DB3F4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3F40" w:rsidRDefault="00DB3F4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3F40" w:rsidRDefault="00DB3F4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3F40" w:rsidRDefault="00DB3F4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3F40" w:rsidRDefault="00DB3F4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3F40" w:rsidRDefault="00DB3F4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3F40" w:rsidRDefault="00DB3F4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3F40" w:rsidRDefault="00DB3F4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3F40" w:rsidRDefault="00DB3F4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B3F40" w:rsidRPr="00543CA3" w:rsidRDefault="00DB3F40" w:rsidP="00DB3F4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DB3F40" w:rsidRPr="00543CA3" w:rsidRDefault="00DB3F40" w:rsidP="00DB3F40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DB3F40" w:rsidRPr="00543CA3" w:rsidRDefault="00DB3F40" w:rsidP="00DB3F40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DB3F40" w:rsidRPr="00543CA3" w:rsidRDefault="00DB3F40" w:rsidP="00DB3F40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DB3F40" w:rsidRDefault="00DB3F40" w:rsidP="00DB3F4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(дата)</w:t>
      </w:r>
    </w:p>
    <w:p w:rsidR="00DB3F40" w:rsidRPr="00543CA3" w:rsidRDefault="00DB3F40" w:rsidP="00DB3F40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DB3F40" w:rsidRPr="00543CA3" w:rsidRDefault="00DB3F40" w:rsidP="00DB3F40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DB3F40" w:rsidRPr="00543CA3" w:rsidRDefault="00DB3F40" w:rsidP="00DB3F40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DB3F40" w:rsidRPr="00543CA3" w:rsidTr="00DB3F40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F40" w:rsidRPr="00543CA3" w:rsidRDefault="00DB3F40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F40" w:rsidRPr="00543CA3" w:rsidRDefault="00DB3F40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DB3F40" w:rsidRPr="00543CA3" w:rsidRDefault="00DB3F40" w:rsidP="00DB3F40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F40" w:rsidRPr="00543CA3" w:rsidRDefault="00DB3F40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F40" w:rsidRPr="00543CA3" w:rsidRDefault="00DB3F40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F40" w:rsidRPr="00543CA3" w:rsidRDefault="00DB3F40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F40" w:rsidRPr="00543CA3" w:rsidRDefault="00DB3F40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DB3F40" w:rsidRPr="00543CA3" w:rsidRDefault="00DB3F40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DB3F40" w:rsidRPr="00543CA3" w:rsidRDefault="00DB3F40" w:rsidP="00DB3F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F40" w:rsidRPr="00543CA3" w:rsidRDefault="00DB3F40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F40" w:rsidRPr="00543CA3" w:rsidRDefault="00DB3F40" w:rsidP="00DB3F40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DB3F40" w:rsidRPr="00543CA3" w:rsidTr="00DB3F40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F40" w:rsidRPr="00543CA3" w:rsidRDefault="00DB3F40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F40" w:rsidRPr="00543CA3" w:rsidRDefault="00DB3F40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F40" w:rsidRPr="00543CA3" w:rsidRDefault="00DB3F40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F40" w:rsidRPr="00543CA3" w:rsidRDefault="00DB3F40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F40" w:rsidRPr="00543CA3" w:rsidRDefault="00DB3F40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F40" w:rsidRPr="00543CA3" w:rsidRDefault="00DB3F40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F40" w:rsidRPr="00543CA3" w:rsidRDefault="00DB3F40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F40" w:rsidRPr="00543CA3" w:rsidRDefault="00DB3F40" w:rsidP="00DB3F4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DB3F40" w:rsidRPr="00543CA3" w:rsidTr="00DB3F40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F40" w:rsidRPr="006433F2" w:rsidRDefault="00DB3F40" w:rsidP="00DB3F40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DB3F40" w:rsidRPr="006433F2" w:rsidRDefault="00DB3F40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F40" w:rsidRPr="00D0587A" w:rsidRDefault="00DB3F40" w:rsidP="00DB3F40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F40" w:rsidRPr="00DB3F40" w:rsidRDefault="00DB3F40" w:rsidP="00DB3F40">
            <w:pPr>
              <w:ind w:firstLine="0"/>
              <w:jc w:val="both"/>
              <w:rPr>
                <w:rFonts w:ascii="Times New Roman" w:hAnsi="Times New Roman"/>
              </w:rPr>
            </w:pPr>
            <w:r w:rsidRPr="00DB3F40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жилого дома по адресу: г. Минск, ул. пер. Калинина, д.9 п.3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F40" w:rsidRPr="000466AB" w:rsidRDefault="002D5223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F40" w:rsidRDefault="00DB3F40" w:rsidP="00DB3F40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22447</w:t>
            </w:r>
          </w:p>
          <w:p w:rsidR="00DB3F40" w:rsidRPr="000466AB" w:rsidRDefault="00DB3F40" w:rsidP="00DB3F4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F40" w:rsidRDefault="00DB3F40" w:rsidP="00DB3F4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DB3F40" w:rsidRPr="00010CFE" w:rsidRDefault="00DB3F40" w:rsidP="00DB3F40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F40" w:rsidRPr="00010CFE" w:rsidRDefault="00DB3F40" w:rsidP="00DB3F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F40" w:rsidRPr="00010CFE" w:rsidRDefault="002D5223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DB3F40" w:rsidRPr="00010CFE">
              <w:rPr>
                <w:rFonts w:ascii="Times New Roman" w:hAnsi="Times New Roman"/>
              </w:rPr>
              <w:t>кв. 202</w:t>
            </w:r>
            <w:r w:rsidR="00DB3F40">
              <w:rPr>
                <w:rFonts w:ascii="Times New Roman" w:hAnsi="Times New Roman"/>
              </w:rPr>
              <w:t>3</w:t>
            </w:r>
            <w:r w:rsidR="00DB3F40"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2D5223" w:rsidRPr="00543CA3" w:rsidTr="00826C2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223" w:rsidRPr="006433F2" w:rsidRDefault="002D5223" w:rsidP="00DB3F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223" w:rsidRPr="00D0587A" w:rsidRDefault="002D5223" w:rsidP="00DB3F40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223" w:rsidRPr="00DB3F40" w:rsidRDefault="002D5223" w:rsidP="00DB3F40">
            <w:pPr>
              <w:ind w:firstLine="0"/>
              <w:jc w:val="both"/>
              <w:rPr>
                <w:rFonts w:ascii="Times New Roman" w:hAnsi="Times New Roman"/>
              </w:rPr>
            </w:pPr>
            <w:r w:rsidRPr="00DB3F40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жилого дома по адресу: г. Минск, ул. Логойский тракт, д.34/2 п.3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23" w:rsidRDefault="002D5223" w:rsidP="002D5223">
            <w:pPr>
              <w:ind w:firstLine="0"/>
            </w:pPr>
            <w:r w:rsidRPr="00C8382C">
              <w:rPr>
                <w:rFonts w:ascii="Times New Roman" w:hAnsi="Times New Roman"/>
              </w:rPr>
              <w:t>М2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223" w:rsidRDefault="002D5223" w:rsidP="00DB3F40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15805</w:t>
            </w:r>
          </w:p>
          <w:p w:rsidR="002D5223" w:rsidRPr="000466AB" w:rsidRDefault="002D5223" w:rsidP="00DB3F4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223" w:rsidRDefault="002D5223" w:rsidP="00DB3F4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2D5223" w:rsidRPr="00010CFE" w:rsidRDefault="002D5223" w:rsidP="00DB3F40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223" w:rsidRPr="00010CFE" w:rsidRDefault="002D5223" w:rsidP="00DB3F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223" w:rsidRPr="00010CFE" w:rsidRDefault="002D5223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2D5223" w:rsidRPr="00543CA3" w:rsidTr="00826C2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223" w:rsidRPr="006433F2" w:rsidRDefault="002D5223" w:rsidP="00DB3F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223" w:rsidRPr="00D0587A" w:rsidRDefault="002D5223" w:rsidP="00DB3F40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223" w:rsidRPr="00DB3F40" w:rsidRDefault="002D5223" w:rsidP="00DB3F40">
            <w:pPr>
              <w:ind w:firstLine="0"/>
              <w:jc w:val="both"/>
              <w:rPr>
                <w:rFonts w:ascii="Times New Roman" w:hAnsi="Times New Roman"/>
              </w:rPr>
            </w:pPr>
            <w:r w:rsidRPr="00DB3F40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жилого дома по адресу: г. Минск, ул. Стариновская, д.7 кв. 7,8,МОП, д. 37-29,д.27-29а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23" w:rsidRDefault="002D5223" w:rsidP="002D5223">
            <w:pPr>
              <w:ind w:firstLine="0"/>
            </w:pPr>
            <w:r w:rsidRPr="00C8382C">
              <w:rPr>
                <w:rFonts w:ascii="Times New Roman" w:hAnsi="Times New Roman"/>
              </w:rPr>
              <w:t>М2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223" w:rsidRDefault="002D5223" w:rsidP="00DB3F40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8900</w:t>
            </w:r>
          </w:p>
          <w:p w:rsidR="002D5223" w:rsidRPr="000466AB" w:rsidRDefault="002D5223" w:rsidP="00DB3F4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223" w:rsidRDefault="002D5223" w:rsidP="00DB3F4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2D5223" w:rsidRPr="00010CFE" w:rsidRDefault="002D5223" w:rsidP="00DB3F40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223" w:rsidRPr="00010CFE" w:rsidRDefault="002D5223" w:rsidP="00DB3F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223" w:rsidRPr="00010CFE" w:rsidRDefault="002D5223" w:rsidP="00DB3F4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DB3F40" w:rsidRDefault="00DB3F40" w:rsidP="00DB3F40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B3F40" w:rsidRDefault="00DB3F40" w:rsidP="00DB3F4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DB3F40" w:rsidRPr="00543CA3" w:rsidRDefault="00DB3F40" w:rsidP="00DB3F4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DB3F40" w:rsidRPr="00543CA3" w:rsidRDefault="00DB3F40" w:rsidP="00DB3F4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DB3F40" w:rsidRPr="0068464F" w:rsidRDefault="00DB3F40" w:rsidP="00DB3F4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B3F40" w:rsidRDefault="00DB3F40" w:rsidP="00DB50B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826C2C" w:rsidRDefault="00826C2C" w:rsidP="00DB50B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6C2C" w:rsidRDefault="00826C2C" w:rsidP="00DB50B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6C2C" w:rsidRDefault="00826C2C" w:rsidP="00DB50B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6C2C" w:rsidRDefault="00826C2C" w:rsidP="00DB50B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6C2C" w:rsidRDefault="00826C2C" w:rsidP="00DB50B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6C2C" w:rsidRDefault="00826C2C" w:rsidP="00DB50B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6C2C" w:rsidRDefault="00826C2C" w:rsidP="00826C2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26C2C" w:rsidRPr="00543CA3" w:rsidRDefault="00826C2C" w:rsidP="00826C2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826C2C" w:rsidRPr="00543CA3" w:rsidRDefault="00826C2C" w:rsidP="00826C2C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826C2C" w:rsidRPr="00543CA3" w:rsidRDefault="00826C2C" w:rsidP="00826C2C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826C2C" w:rsidRPr="00543CA3" w:rsidRDefault="00826C2C" w:rsidP="00826C2C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826C2C" w:rsidRDefault="00826C2C" w:rsidP="00826C2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826C2C" w:rsidRPr="00543CA3" w:rsidRDefault="00826C2C" w:rsidP="00826C2C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826C2C" w:rsidRPr="00543CA3" w:rsidRDefault="00826C2C" w:rsidP="00826C2C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826C2C" w:rsidRPr="00543CA3" w:rsidRDefault="00826C2C" w:rsidP="00826C2C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826C2C" w:rsidRPr="00543CA3" w:rsidTr="00826C2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C2C" w:rsidRPr="00543CA3" w:rsidRDefault="00826C2C" w:rsidP="00826C2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C2C" w:rsidRPr="00543CA3" w:rsidRDefault="00826C2C" w:rsidP="00826C2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826C2C" w:rsidRPr="00543CA3" w:rsidRDefault="00826C2C" w:rsidP="00826C2C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C2C" w:rsidRPr="00543CA3" w:rsidRDefault="00826C2C" w:rsidP="00826C2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C2C" w:rsidRPr="00543CA3" w:rsidRDefault="00826C2C" w:rsidP="00826C2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C2C" w:rsidRPr="00543CA3" w:rsidRDefault="00826C2C" w:rsidP="00826C2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2C" w:rsidRPr="00543CA3" w:rsidRDefault="00826C2C" w:rsidP="00826C2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826C2C" w:rsidRPr="00543CA3" w:rsidRDefault="00826C2C" w:rsidP="00826C2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826C2C" w:rsidRPr="00543CA3" w:rsidRDefault="00826C2C" w:rsidP="00826C2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C2C" w:rsidRPr="00543CA3" w:rsidRDefault="00826C2C" w:rsidP="00826C2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6C2C" w:rsidRPr="00543CA3" w:rsidRDefault="00826C2C" w:rsidP="00826C2C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826C2C" w:rsidRPr="00543CA3" w:rsidTr="00826C2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2C" w:rsidRPr="00543CA3" w:rsidRDefault="00826C2C" w:rsidP="00826C2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2C" w:rsidRPr="00543CA3" w:rsidRDefault="00826C2C" w:rsidP="00826C2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2C" w:rsidRPr="00543CA3" w:rsidRDefault="00826C2C" w:rsidP="00826C2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2C" w:rsidRPr="00543CA3" w:rsidRDefault="00826C2C" w:rsidP="00826C2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2C" w:rsidRPr="00543CA3" w:rsidRDefault="00826C2C" w:rsidP="00826C2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2C" w:rsidRPr="00543CA3" w:rsidRDefault="00826C2C" w:rsidP="00826C2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2C" w:rsidRPr="00543CA3" w:rsidRDefault="00826C2C" w:rsidP="00826C2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2C" w:rsidRPr="00543CA3" w:rsidRDefault="00826C2C" w:rsidP="00826C2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826C2C" w:rsidRPr="00543CA3" w:rsidTr="00826C2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2C" w:rsidRPr="006433F2" w:rsidRDefault="00826C2C" w:rsidP="00826C2C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826C2C" w:rsidRPr="006433F2" w:rsidRDefault="00826C2C" w:rsidP="00826C2C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2C" w:rsidRPr="00D0587A" w:rsidRDefault="00826C2C" w:rsidP="00826C2C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2C" w:rsidRPr="00826C2C" w:rsidRDefault="00826C2C" w:rsidP="00826C2C">
            <w:pPr>
              <w:ind w:firstLine="0"/>
              <w:jc w:val="both"/>
              <w:rPr>
                <w:rFonts w:ascii="Times New Roman" w:hAnsi="Times New Roman"/>
              </w:rPr>
            </w:pPr>
            <w:r w:rsidRPr="00826C2C">
              <w:rPr>
                <w:rFonts w:ascii="Times New Roman" w:hAnsi="Times New Roman"/>
                <w:u w:val="single"/>
              </w:rPr>
              <w:t>Утепление отдельно промерзающих участков наружных стен жилых домов по адресам: г. Минск, ул. Белинского, д.8. кв.6, ул. Седых, д.34, кв.80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2C" w:rsidRPr="000466AB" w:rsidRDefault="00826C2C" w:rsidP="00826C2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466AB">
              <w:rPr>
                <w:rFonts w:ascii="Times New Roman" w:hAnsi="Times New Roman"/>
              </w:rPr>
              <w:t xml:space="preserve">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2C" w:rsidRDefault="00826C2C" w:rsidP="00826C2C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14355</w:t>
            </w:r>
          </w:p>
          <w:p w:rsidR="00826C2C" w:rsidRPr="000466AB" w:rsidRDefault="00826C2C" w:rsidP="00826C2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2C" w:rsidRDefault="00826C2C" w:rsidP="00826C2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826C2C" w:rsidRPr="00010CFE" w:rsidRDefault="00826C2C" w:rsidP="00826C2C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2C" w:rsidRPr="00010CFE" w:rsidRDefault="00826C2C" w:rsidP="00826C2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2C" w:rsidRPr="00010CFE" w:rsidRDefault="00826C2C" w:rsidP="00826C2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826C2C" w:rsidRPr="00543CA3" w:rsidTr="00826C2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2C" w:rsidRPr="006433F2" w:rsidRDefault="00826C2C" w:rsidP="00826C2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2C" w:rsidRPr="00D0587A" w:rsidRDefault="00826C2C" w:rsidP="00826C2C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2C" w:rsidRPr="00826C2C" w:rsidRDefault="00826C2C" w:rsidP="00826C2C">
            <w:pPr>
              <w:ind w:firstLine="0"/>
              <w:jc w:val="both"/>
              <w:rPr>
                <w:rFonts w:ascii="Times New Roman" w:hAnsi="Times New Roman"/>
              </w:rPr>
            </w:pPr>
            <w:r w:rsidRPr="00826C2C">
              <w:rPr>
                <w:rFonts w:ascii="Times New Roman" w:hAnsi="Times New Roman"/>
                <w:u w:val="single"/>
              </w:rPr>
              <w:t>Утепление отдельно промерзающих участков наружных стен жилого дома по адресам: г. Минск, ул. Тикоцкого, д.34/1, кв.40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2C" w:rsidRPr="000466AB" w:rsidRDefault="00826C2C" w:rsidP="00826C2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466AB">
              <w:rPr>
                <w:rFonts w:ascii="Times New Roman" w:hAnsi="Times New Roman"/>
              </w:rPr>
              <w:t xml:space="preserve">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2C" w:rsidRDefault="00826C2C" w:rsidP="00826C2C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2221</w:t>
            </w:r>
          </w:p>
          <w:p w:rsidR="00826C2C" w:rsidRPr="000466AB" w:rsidRDefault="00826C2C" w:rsidP="00826C2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2C" w:rsidRDefault="00826C2C" w:rsidP="00826C2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826C2C" w:rsidRPr="00010CFE" w:rsidRDefault="00826C2C" w:rsidP="00826C2C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2C" w:rsidRPr="00010CFE" w:rsidRDefault="00826C2C" w:rsidP="00826C2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C2C" w:rsidRPr="00010CFE" w:rsidRDefault="00826C2C" w:rsidP="00826C2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826C2C" w:rsidRDefault="00826C2C" w:rsidP="00826C2C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26C2C" w:rsidRDefault="00826C2C" w:rsidP="00826C2C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826C2C" w:rsidRPr="00543CA3" w:rsidRDefault="00826C2C" w:rsidP="00826C2C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826C2C" w:rsidRPr="00543CA3" w:rsidRDefault="00826C2C" w:rsidP="00826C2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826C2C" w:rsidRPr="0068464F" w:rsidRDefault="00826C2C" w:rsidP="00826C2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6C2C" w:rsidRDefault="00826C2C" w:rsidP="00DB50B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8504B3" w:rsidRDefault="008504B3" w:rsidP="00DB50B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04B3" w:rsidRDefault="008504B3" w:rsidP="00DB50B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04B3" w:rsidRDefault="008504B3" w:rsidP="00DB50B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04B3" w:rsidRDefault="008504B3" w:rsidP="00DB50B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04B3" w:rsidRDefault="008504B3" w:rsidP="00DB50B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04B3" w:rsidRDefault="008504B3" w:rsidP="00DB50B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04B3" w:rsidRDefault="008504B3" w:rsidP="00DB50B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04B3" w:rsidRDefault="008504B3" w:rsidP="00DB50B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04B3" w:rsidRDefault="008504B3" w:rsidP="00DB50B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04B3" w:rsidRDefault="008504B3" w:rsidP="00DB50B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04B3" w:rsidRPr="00543CA3" w:rsidRDefault="008504B3" w:rsidP="008504B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8504B3" w:rsidRPr="00543CA3" w:rsidRDefault="008504B3" w:rsidP="008504B3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8504B3" w:rsidRPr="00543CA3" w:rsidRDefault="008504B3" w:rsidP="008504B3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8504B3" w:rsidRPr="00543CA3" w:rsidRDefault="008504B3" w:rsidP="008504B3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8504B3" w:rsidRDefault="008504B3" w:rsidP="008504B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8504B3" w:rsidRPr="00543CA3" w:rsidRDefault="008504B3" w:rsidP="008504B3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8504B3" w:rsidRPr="00543CA3" w:rsidRDefault="008504B3" w:rsidP="008504B3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8504B3" w:rsidRPr="00543CA3" w:rsidRDefault="008504B3" w:rsidP="008504B3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8504B3" w:rsidRPr="00543CA3" w:rsidTr="00F5550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4B3" w:rsidRPr="00543CA3" w:rsidRDefault="008504B3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4B3" w:rsidRPr="00543CA3" w:rsidRDefault="008504B3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8504B3" w:rsidRPr="00543CA3" w:rsidRDefault="008504B3" w:rsidP="00F5550A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4B3" w:rsidRPr="00543CA3" w:rsidRDefault="008504B3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4B3" w:rsidRPr="00543CA3" w:rsidRDefault="008504B3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4B3" w:rsidRPr="00543CA3" w:rsidRDefault="008504B3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4B3" w:rsidRPr="00543CA3" w:rsidRDefault="008504B3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8504B3" w:rsidRPr="00543CA3" w:rsidRDefault="008504B3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8504B3" w:rsidRPr="00543CA3" w:rsidRDefault="008504B3" w:rsidP="00F555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4B3" w:rsidRPr="00543CA3" w:rsidRDefault="008504B3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4B3" w:rsidRPr="00543CA3" w:rsidRDefault="008504B3" w:rsidP="00F5550A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8504B3" w:rsidRPr="00543CA3" w:rsidTr="00F5550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B3" w:rsidRPr="00543CA3" w:rsidRDefault="008504B3" w:rsidP="00F555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B3" w:rsidRPr="00543CA3" w:rsidRDefault="008504B3" w:rsidP="00F555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B3" w:rsidRPr="00543CA3" w:rsidRDefault="008504B3" w:rsidP="00F555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B3" w:rsidRPr="00543CA3" w:rsidRDefault="008504B3" w:rsidP="00F555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B3" w:rsidRPr="00543CA3" w:rsidRDefault="008504B3" w:rsidP="00F555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B3" w:rsidRPr="00543CA3" w:rsidRDefault="008504B3" w:rsidP="00F555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B3" w:rsidRPr="00543CA3" w:rsidRDefault="008504B3" w:rsidP="00F555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4B3" w:rsidRPr="00543CA3" w:rsidRDefault="008504B3" w:rsidP="00F555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8504B3" w:rsidRPr="00543CA3" w:rsidTr="00F5550A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4B3" w:rsidRPr="006433F2" w:rsidRDefault="008504B3" w:rsidP="00F5550A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8504B3" w:rsidRPr="006433F2" w:rsidRDefault="008504B3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4B3" w:rsidRPr="00D0587A" w:rsidRDefault="008504B3" w:rsidP="00F5550A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4B3" w:rsidRPr="008504B3" w:rsidRDefault="008504B3" w:rsidP="00F5550A">
            <w:pPr>
              <w:ind w:firstLine="0"/>
              <w:jc w:val="both"/>
              <w:rPr>
                <w:rFonts w:ascii="Times New Roman" w:hAnsi="Times New Roman"/>
              </w:rPr>
            </w:pPr>
            <w:r w:rsidRPr="008504B3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крыльца жилого дома по адресу: г. Минск, ул. Я.Коласа, д.52, п.6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4B3" w:rsidRPr="000466AB" w:rsidRDefault="008504B3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466AB">
              <w:rPr>
                <w:rFonts w:ascii="Times New Roman" w:hAnsi="Times New Roman"/>
              </w:rPr>
              <w:t xml:space="preserve">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4B3" w:rsidRDefault="008504B3" w:rsidP="00F5550A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12170</w:t>
            </w:r>
          </w:p>
          <w:p w:rsidR="008504B3" w:rsidRPr="000466AB" w:rsidRDefault="008504B3" w:rsidP="00F5550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4B3" w:rsidRDefault="008504B3" w:rsidP="00F5550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8504B3" w:rsidRPr="00010CFE" w:rsidRDefault="008504B3" w:rsidP="00F5550A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4B3" w:rsidRPr="00010CFE" w:rsidRDefault="008504B3" w:rsidP="00F555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4B3" w:rsidRPr="00010CFE" w:rsidRDefault="008504B3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8504B3" w:rsidRDefault="008504B3" w:rsidP="008504B3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504B3" w:rsidRDefault="008504B3" w:rsidP="008504B3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8504B3" w:rsidRPr="00543CA3" w:rsidRDefault="008504B3" w:rsidP="008504B3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8504B3" w:rsidRPr="00543CA3" w:rsidRDefault="008504B3" w:rsidP="008504B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8504B3" w:rsidRPr="0068464F" w:rsidRDefault="008504B3" w:rsidP="008504B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04B3" w:rsidRDefault="008504B3" w:rsidP="008504B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8504B3" w:rsidRDefault="008504B3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D6600" w:rsidRDefault="005D660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D6600" w:rsidRDefault="005D660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D6600" w:rsidRDefault="005D660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D6600" w:rsidRDefault="005D660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D6600" w:rsidRDefault="005D660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D6600" w:rsidRDefault="005D660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D6600" w:rsidRDefault="005D660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D6600" w:rsidRDefault="005D660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D6600" w:rsidRDefault="005D660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D6600" w:rsidRDefault="005D660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D6600" w:rsidRDefault="005D660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D6600" w:rsidRDefault="005D660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D6600" w:rsidRDefault="005D6600" w:rsidP="005D660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6600" w:rsidRPr="00543CA3" w:rsidRDefault="005D6600" w:rsidP="005D660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5D6600" w:rsidRPr="00543CA3" w:rsidRDefault="005D6600" w:rsidP="005D6600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5D6600" w:rsidRPr="00543CA3" w:rsidRDefault="005D6600" w:rsidP="005D6600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5D6600" w:rsidRPr="00543CA3" w:rsidRDefault="005D6600" w:rsidP="005D6600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5D6600" w:rsidRDefault="005D6600" w:rsidP="005D660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5D6600" w:rsidRPr="00543CA3" w:rsidRDefault="005D6600" w:rsidP="005D6600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lastRenderedPageBreak/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5D6600" w:rsidRPr="00543CA3" w:rsidRDefault="005D6600" w:rsidP="005D6600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5D6600" w:rsidRPr="00543CA3" w:rsidRDefault="005D6600" w:rsidP="005D6600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5D6600" w:rsidRPr="00543CA3" w:rsidTr="00F5550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600" w:rsidRPr="00543CA3" w:rsidRDefault="005D6600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600" w:rsidRPr="00543CA3" w:rsidRDefault="005D6600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5D6600" w:rsidRPr="00543CA3" w:rsidRDefault="005D6600" w:rsidP="00F5550A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600" w:rsidRPr="00543CA3" w:rsidRDefault="005D6600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600" w:rsidRPr="00543CA3" w:rsidRDefault="005D6600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600" w:rsidRPr="00543CA3" w:rsidRDefault="005D6600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600" w:rsidRPr="00543CA3" w:rsidRDefault="005D6600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5D6600" w:rsidRPr="00543CA3" w:rsidRDefault="005D6600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5D6600" w:rsidRPr="00543CA3" w:rsidRDefault="005D6600" w:rsidP="00F555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600" w:rsidRPr="00543CA3" w:rsidRDefault="005D6600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600" w:rsidRPr="00543CA3" w:rsidRDefault="005D6600" w:rsidP="00F5550A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5D6600" w:rsidRPr="00543CA3" w:rsidTr="00F5550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600" w:rsidRPr="00543CA3" w:rsidRDefault="005D6600" w:rsidP="00F555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600" w:rsidRPr="00543CA3" w:rsidRDefault="005D6600" w:rsidP="00F555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600" w:rsidRPr="00543CA3" w:rsidRDefault="005D6600" w:rsidP="00F555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600" w:rsidRPr="00543CA3" w:rsidRDefault="005D6600" w:rsidP="00F555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600" w:rsidRPr="00543CA3" w:rsidRDefault="005D6600" w:rsidP="00F555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600" w:rsidRPr="00543CA3" w:rsidRDefault="005D6600" w:rsidP="00F555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600" w:rsidRPr="00543CA3" w:rsidRDefault="005D6600" w:rsidP="00F555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600" w:rsidRPr="00543CA3" w:rsidRDefault="005D6600" w:rsidP="00F555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5D6600" w:rsidRPr="00543CA3" w:rsidTr="00F5550A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600" w:rsidRPr="006433F2" w:rsidRDefault="005D6600" w:rsidP="00F5550A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5D6600" w:rsidRPr="006433F2" w:rsidRDefault="005D6600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600" w:rsidRPr="00D0587A" w:rsidRDefault="005D6600" w:rsidP="00F5550A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600" w:rsidRPr="005D6600" w:rsidRDefault="005D6600" w:rsidP="00F5550A">
            <w:pPr>
              <w:ind w:firstLine="0"/>
              <w:jc w:val="both"/>
              <w:rPr>
                <w:rFonts w:ascii="Times New Roman" w:hAnsi="Times New Roman"/>
              </w:rPr>
            </w:pPr>
            <w:r w:rsidRPr="005D6600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балконов жилых домов по адресам: г. Минск, ул. Волгоградская, д.39, кв.72, ул. Логойский тракт, д.10, кв.20,ул. Калиновского,д.17,кв.53,57,д.5,кв.12,50,65,д.87,кв.5,д.51,кв.39,д.53/1,кв.40, ул. Кедышко, д.21а,кв.61,д.3а,кв.17, ул. Козлова, д.23а,кв.21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600" w:rsidRPr="000466AB" w:rsidRDefault="005D6600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Pr="000466AB">
              <w:rPr>
                <w:rFonts w:ascii="Times New Roman" w:hAnsi="Times New Roman"/>
              </w:rPr>
              <w:t xml:space="preserve">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600" w:rsidRDefault="005D6600" w:rsidP="00F5550A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31716</w:t>
            </w:r>
          </w:p>
          <w:p w:rsidR="005D6600" w:rsidRPr="000466AB" w:rsidRDefault="005D6600" w:rsidP="00F5550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600" w:rsidRDefault="005D6600" w:rsidP="00F5550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D6600" w:rsidRPr="00010CFE" w:rsidRDefault="005D6600" w:rsidP="00F5550A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600" w:rsidRPr="00010CFE" w:rsidRDefault="005D6600" w:rsidP="00F555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600" w:rsidRPr="00010CFE" w:rsidRDefault="005D6600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5D6600" w:rsidRDefault="005D6600" w:rsidP="005D6600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5D6600" w:rsidRDefault="005D6600" w:rsidP="005D660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5D6600" w:rsidRPr="00543CA3" w:rsidRDefault="005D6600" w:rsidP="005D660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5D6600" w:rsidRPr="00543CA3" w:rsidRDefault="005D6600" w:rsidP="005D660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5D6600" w:rsidRPr="0068464F" w:rsidRDefault="005D6600" w:rsidP="005D660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6600" w:rsidRDefault="005D6600" w:rsidP="005D660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5D6600" w:rsidRDefault="005D6600" w:rsidP="005D660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D6600" w:rsidRDefault="005D660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D6600" w:rsidRDefault="005D660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D6600" w:rsidRDefault="005D660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D6600" w:rsidRDefault="005D660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D6600" w:rsidRDefault="005D660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D6600" w:rsidRDefault="005D660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D6600" w:rsidRDefault="005D660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D6600" w:rsidRDefault="005D660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D6600" w:rsidRDefault="005D660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D6600" w:rsidRDefault="005D660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D6600" w:rsidRDefault="005D660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D6600" w:rsidRDefault="005D660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D6600" w:rsidRDefault="005D660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D6600" w:rsidRDefault="005D660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D6600" w:rsidRDefault="005D6600" w:rsidP="005D660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6600" w:rsidRPr="00543CA3" w:rsidRDefault="005D6600" w:rsidP="005D660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5D6600" w:rsidRPr="00543CA3" w:rsidRDefault="005D6600" w:rsidP="005D6600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5D6600" w:rsidRPr="00543CA3" w:rsidRDefault="005D6600" w:rsidP="005D6600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5D6600" w:rsidRPr="00543CA3" w:rsidRDefault="005D6600" w:rsidP="005D6600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5D6600" w:rsidRDefault="005D6600" w:rsidP="005D660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5D6600" w:rsidRPr="00543CA3" w:rsidRDefault="005D6600" w:rsidP="005D6600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5D6600" w:rsidRPr="00543CA3" w:rsidRDefault="005D6600" w:rsidP="005D6600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5D6600" w:rsidRPr="00543CA3" w:rsidRDefault="005D6600" w:rsidP="005D6600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5D6600" w:rsidRPr="00543CA3" w:rsidTr="00F5550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600" w:rsidRPr="00543CA3" w:rsidRDefault="005D6600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600" w:rsidRPr="00543CA3" w:rsidRDefault="005D6600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5D6600" w:rsidRPr="00543CA3" w:rsidRDefault="005D6600" w:rsidP="00F5550A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600" w:rsidRPr="00543CA3" w:rsidRDefault="005D6600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600" w:rsidRPr="00543CA3" w:rsidRDefault="005D6600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600" w:rsidRPr="00543CA3" w:rsidRDefault="005D6600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600" w:rsidRPr="00543CA3" w:rsidRDefault="005D6600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5D6600" w:rsidRPr="00543CA3" w:rsidRDefault="005D6600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5D6600" w:rsidRPr="00543CA3" w:rsidRDefault="005D6600" w:rsidP="00F555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600" w:rsidRPr="00543CA3" w:rsidRDefault="005D6600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600" w:rsidRPr="00543CA3" w:rsidRDefault="005D6600" w:rsidP="00F5550A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5D6600" w:rsidRPr="00543CA3" w:rsidTr="00F5550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600" w:rsidRPr="00543CA3" w:rsidRDefault="005D6600" w:rsidP="00F555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600" w:rsidRPr="00543CA3" w:rsidRDefault="005D6600" w:rsidP="00F555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600" w:rsidRPr="00543CA3" w:rsidRDefault="005D6600" w:rsidP="00F555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600" w:rsidRPr="00543CA3" w:rsidRDefault="005D6600" w:rsidP="00F555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600" w:rsidRPr="00543CA3" w:rsidRDefault="005D6600" w:rsidP="00F555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600" w:rsidRPr="00543CA3" w:rsidRDefault="005D6600" w:rsidP="00F555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600" w:rsidRPr="00543CA3" w:rsidRDefault="005D6600" w:rsidP="00F555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600" w:rsidRPr="00543CA3" w:rsidRDefault="005D6600" w:rsidP="00F555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5D6600" w:rsidRPr="00543CA3" w:rsidTr="00F5550A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600" w:rsidRPr="006433F2" w:rsidRDefault="005D6600" w:rsidP="00F5550A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5D6600" w:rsidRPr="006433F2" w:rsidRDefault="005D6600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600" w:rsidRPr="005D6600" w:rsidRDefault="005D6600" w:rsidP="00F5550A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5D6600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600" w:rsidRPr="005D6600" w:rsidRDefault="005D6600" w:rsidP="00F5550A">
            <w:pPr>
              <w:ind w:firstLine="0"/>
              <w:jc w:val="both"/>
              <w:rPr>
                <w:rFonts w:ascii="Times New Roman" w:hAnsi="Times New Roman"/>
              </w:rPr>
            </w:pPr>
            <w:r w:rsidRPr="005D6600">
              <w:rPr>
                <w:rFonts w:ascii="Times New Roman" w:hAnsi="Times New Roman"/>
                <w:u w:val="single"/>
              </w:rPr>
              <w:t>Текущий ремонт системы отопления по адресу: г. Минск, ул. Кнорина, д.8а,кв.56,60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600" w:rsidRPr="000466AB" w:rsidRDefault="005D6600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466AB">
              <w:rPr>
                <w:rFonts w:ascii="Times New Roman" w:hAnsi="Times New Roman"/>
              </w:rPr>
              <w:t xml:space="preserve">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600" w:rsidRDefault="005D6600" w:rsidP="00F5550A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3878</w:t>
            </w:r>
          </w:p>
          <w:p w:rsidR="005D6600" w:rsidRPr="000466AB" w:rsidRDefault="005D6600" w:rsidP="00F5550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600" w:rsidRDefault="005D6600" w:rsidP="00F5550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D6600" w:rsidRPr="00010CFE" w:rsidRDefault="005D6600" w:rsidP="00F5550A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600" w:rsidRPr="00010CFE" w:rsidRDefault="005D6600" w:rsidP="00F555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600" w:rsidRPr="00010CFE" w:rsidRDefault="005D6600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5D6600" w:rsidRDefault="005D6600" w:rsidP="005D6600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5D6600" w:rsidRDefault="005D6600" w:rsidP="005D660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5D6600" w:rsidRPr="00543CA3" w:rsidRDefault="005D6600" w:rsidP="005D660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5D6600" w:rsidRPr="00543CA3" w:rsidRDefault="005D6600" w:rsidP="005D660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5D6600" w:rsidRPr="0068464F" w:rsidRDefault="005D6600" w:rsidP="005D660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6600" w:rsidRDefault="005D6600" w:rsidP="005D660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5D6600" w:rsidRDefault="005D6600" w:rsidP="005D660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D6600" w:rsidRDefault="005D6600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9713C" w:rsidRDefault="0029713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9713C" w:rsidRDefault="0029713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9713C" w:rsidRDefault="0029713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9713C" w:rsidRDefault="0029713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9713C" w:rsidRDefault="0029713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9713C" w:rsidRDefault="0029713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9713C" w:rsidRDefault="0029713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9713C" w:rsidRDefault="0029713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9713C" w:rsidRDefault="0029713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9713C" w:rsidRPr="00543CA3" w:rsidRDefault="0029713C" w:rsidP="0029713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29713C" w:rsidRPr="00543CA3" w:rsidRDefault="0029713C" w:rsidP="0029713C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29713C" w:rsidRPr="00543CA3" w:rsidRDefault="0029713C" w:rsidP="0029713C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29713C" w:rsidRPr="00543CA3" w:rsidRDefault="0029713C" w:rsidP="0029713C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29713C" w:rsidRDefault="0029713C" w:rsidP="0029713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29713C" w:rsidRPr="00543CA3" w:rsidRDefault="0029713C" w:rsidP="0029713C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lastRenderedPageBreak/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29713C" w:rsidRPr="00543CA3" w:rsidRDefault="0029713C" w:rsidP="0029713C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29713C" w:rsidRPr="00543CA3" w:rsidRDefault="0029713C" w:rsidP="0029713C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29713C" w:rsidRPr="00543CA3" w:rsidTr="00F5550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13C" w:rsidRPr="00543CA3" w:rsidRDefault="0029713C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13C" w:rsidRPr="00543CA3" w:rsidRDefault="0029713C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29713C" w:rsidRPr="00543CA3" w:rsidRDefault="0029713C" w:rsidP="00F5550A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13C" w:rsidRPr="00543CA3" w:rsidRDefault="0029713C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13C" w:rsidRPr="00543CA3" w:rsidRDefault="0029713C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13C" w:rsidRPr="00543CA3" w:rsidRDefault="0029713C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13C" w:rsidRPr="00543CA3" w:rsidRDefault="0029713C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29713C" w:rsidRPr="00543CA3" w:rsidRDefault="0029713C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29713C" w:rsidRPr="00543CA3" w:rsidRDefault="0029713C" w:rsidP="00F555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13C" w:rsidRPr="00543CA3" w:rsidRDefault="0029713C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13C" w:rsidRPr="00543CA3" w:rsidRDefault="0029713C" w:rsidP="00F5550A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29713C" w:rsidRPr="00543CA3" w:rsidTr="00F5550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13C" w:rsidRPr="00543CA3" w:rsidRDefault="0029713C" w:rsidP="00F555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13C" w:rsidRPr="00543CA3" w:rsidRDefault="0029713C" w:rsidP="00F555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13C" w:rsidRPr="00543CA3" w:rsidRDefault="0029713C" w:rsidP="00F555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13C" w:rsidRPr="00543CA3" w:rsidRDefault="0029713C" w:rsidP="00F555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13C" w:rsidRPr="00543CA3" w:rsidRDefault="0029713C" w:rsidP="00F555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13C" w:rsidRPr="00543CA3" w:rsidRDefault="0029713C" w:rsidP="00F555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13C" w:rsidRPr="00543CA3" w:rsidRDefault="0029713C" w:rsidP="00F555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13C" w:rsidRPr="00543CA3" w:rsidRDefault="0029713C" w:rsidP="00F555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29713C" w:rsidRPr="00543CA3" w:rsidTr="00F5550A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13C" w:rsidRPr="006433F2" w:rsidRDefault="0029713C" w:rsidP="00F5550A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29713C" w:rsidRPr="006433F2" w:rsidRDefault="0029713C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13C" w:rsidRPr="00967A80" w:rsidRDefault="00F5550A" w:rsidP="00967A80">
            <w:pPr>
              <w:ind w:firstLine="0"/>
              <w:rPr>
                <w:rFonts w:ascii="Times New Roman" w:hAnsi="Times New Roman"/>
                <w:lang w:val="en-US"/>
              </w:rPr>
            </w:pPr>
            <w:r w:rsidRPr="00967A80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13C" w:rsidRPr="00967A80" w:rsidRDefault="00F5550A" w:rsidP="0029713C">
            <w:pPr>
              <w:ind w:firstLine="0"/>
              <w:jc w:val="both"/>
              <w:rPr>
                <w:rFonts w:ascii="Times New Roman" w:hAnsi="Times New Roman"/>
              </w:rPr>
            </w:pPr>
            <w:r w:rsidRPr="00967A80">
              <w:rPr>
                <w:rFonts w:ascii="Times New Roman" w:hAnsi="Times New Roman"/>
                <w:u w:val="single"/>
              </w:rPr>
              <w:t>Текущий ремонт фасада жилого дома по адресу: ул. Натуралистов, д.4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13C" w:rsidRPr="000466AB" w:rsidRDefault="00F5550A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9713C" w:rsidRPr="000466AB">
              <w:rPr>
                <w:rFonts w:ascii="Times New Roman" w:hAnsi="Times New Roman"/>
              </w:rPr>
              <w:t>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13C" w:rsidRDefault="00F5550A" w:rsidP="00F5550A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15335</w:t>
            </w:r>
          </w:p>
          <w:p w:rsidR="0029713C" w:rsidRPr="000466AB" w:rsidRDefault="0029713C" w:rsidP="00F5550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13C" w:rsidRDefault="0029713C" w:rsidP="00F5550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29713C" w:rsidRPr="00010CFE" w:rsidRDefault="0029713C" w:rsidP="00F5550A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13C" w:rsidRPr="00010CFE" w:rsidRDefault="0029713C" w:rsidP="00F555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13C" w:rsidRPr="00010CFE" w:rsidRDefault="0029713C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071611" w:rsidRPr="00543CA3" w:rsidTr="00F5550A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6433F2" w:rsidRDefault="00071611" w:rsidP="00F555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967A80" w:rsidRDefault="00071611" w:rsidP="00071611">
            <w:pPr>
              <w:ind w:firstLine="0"/>
              <w:rPr>
                <w:rFonts w:ascii="Times New Roman" w:hAnsi="Times New Roman"/>
                <w:lang w:val="en-US"/>
              </w:rPr>
            </w:pPr>
            <w:r w:rsidRPr="00967A80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967A80" w:rsidRDefault="00071611" w:rsidP="00071611">
            <w:pPr>
              <w:ind w:firstLine="0"/>
              <w:jc w:val="both"/>
              <w:rPr>
                <w:rFonts w:ascii="Times New Roman" w:hAnsi="Times New Roman"/>
              </w:rPr>
            </w:pPr>
            <w:r w:rsidRPr="00967A80">
              <w:rPr>
                <w:rFonts w:ascii="Times New Roman" w:hAnsi="Times New Roman"/>
                <w:u w:val="single"/>
              </w:rPr>
              <w:t xml:space="preserve">Текущий ремонт фасада жилого дома по адресу: </w:t>
            </w:r>
            <w:r>
              <w:rPr>
                <w:rFonts w:ascii="Times New Roman" w:hAnsi="Times New Roman"/>
                <w:u w:val="single"/>
              </w:rPr>
              <w:t>пр. Независимости, д.182, кв. 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0466AB" w:rsidRDefault="00071611" w:rsidP="0007161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466AB">
              <w:rPr>
                <w:rFonts w:ascii="Times New Roman" w:hAnsi="Times New Roman"/>
              </w:rPr>
              <w:t>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Default="00071611" w:rsidP="00071611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9992</w:t>
            </w:r>
          </w:p>
          <w:p w:rsidR="00071611" w:rsidRPr="000466AB" w:rsidRDefault="00071611" w:rsidP="0007161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Default="00071611" w:rsidP="0007161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071611" w:rsidRPr="00010CFE" w:rsidRDefault="00071611" w:rsidP="0007161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010CFE" w:rsidRDefault="00071611" w:rsidP="0007161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010CFE" w:rsidRDefault="00071611" w:rsidP="0007161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071611" w:rsidRPr="00543CA3" w:rsidTr="00F5550A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6433F2" w:rsidRDefault="00071611" w:rsidP="00F555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1" w:rsidRPr="00967A80" w:rsidRDefault="00071611" w:rsidP="00967A80">
            <w:pPr>
              <w:ind w:firstLine="0"/>
              <w:jc w:val="both"/>
            </w:pPr>
            <w:r w:rsidRPr="00967A80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967A80" w:rsidRDefault="00071611" w:rsidP="00F5550A">
            <w:pPr>
              <w:ind w:firstLine="0"/>
              <w:jc w:val="both"/>
              <w:rPr>
                <w:rFonts w:ascii="Times New Roman" w:hAnsi="Times New Roman"/>
              </w:rPr>
            </w:pPr>
            <w:r w:rsidRPr="00967A80">
              <w:rPr>
                <w:rFonts w:ascii="Times New Roman" w:hAnsi="Times New Roman"/>
                <w:u w:val="single"/>
              </w:rPr>
              <w:t>Текущий ремонт оголовков вентиляционных каналов жилых домов по адресам: г. Минск, ул. К.Чорного, д.32, ул. Калинина, д.6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0466AB" w:rsidRDefault="00071611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466AB">
              <w:rPr>
                <w:rFonts w:ascii="Times New Roman" w:hAnsi="Times New Roman"/>
              </w:rPr>
              <w:t>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Default="00071611" w:rsidP="00F5550A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19285</w:t>
            </w:r>
          </w:p>
          <w:p w:rsidR="00071611" w:rsidRPr="000466AB" w:rsidRDefault="00071611" w:rsidP="00F5550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Default="00071611" w:rsidP="00F5550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071611" w:rsidRPr="00010CFE" w:rsidRDefault="00071611" w:rsidP="00F5550A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010CFE" w:rsidRDefault="00071611" w:rsidP="00F555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010CFE" w:rsidRDefault="00071611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071611" w:rsidRPr="00543CA3" w:rsidTr="00F5550A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6433F2" w:rsidRDefault="00071611" w:rsidP="00F555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1" w:rsidRPr="00967A80" w:rsidRDefault="00071611" w:rsidP="00967A80">
            <w:pPr>
              <w:ind w:firstLine="0"/>
            </w:pPr>
            <w:r w:rsidRPr="00967A80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967A80" w:rsidRDefault="00071611" w:rsidP="00F5550A">
            <w:pPr>
              <w:ind w:firstLine="0"/>
              <w:jc w:val="both"/>
              <w:rPr>
                <w:rFonts w:ascii="Times New Roman" w:hAnsi="Times New Roman"/>
              </w:rPr>
            </w:pPr>
            <w:r w:rsidRPr="00967A80">
              <w:rPr>
                <w:rFonts w:ascii="Times New Roman" w:hAnsi="Times New Roman"/>
                <w:u w:val="single"/>
              </w:rPr>
              <w:t>Текущий ремонт спуска в подвал по адресу: г. Минск, ул. Уручская, д.3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0466AB" w:rsidRDefault="00071611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466AB">
              <w:rPr>
                <w:rFonts w:ascii="Times New Roman" w:hAnsi="Times New Roman"/>
              </w:rPr>
              <w:t>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Default="00071611" w:rsidP="00F5550A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8203</w:t>
            </w:r>
          </w:p>
          <w:p w:rsidR="00071611" w:rsidRPr="000466AB" w:rsidRDefault="00071611" w:rsidP="00F5550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Default="00071611" w:rsidP="00F5550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071611" w:rsidRPr="00010CFE" w:rsidRDefault="00071611" w:rsidP="00F5550A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010CFE" w:rsidRDefault="00071611" w:rsidP="00F555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010CFE" w:rsidRDefault="00071611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071611" w:rsidRPr="00543CA3" w:rsidTr="00F5550A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6433F2" w:rsidRDefault="00071611" w:rsidP="00F555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1" w:rsidRPr="00967A80" w:rsidRDefault="00071611" w:rsidP="00967A80">
            <w:pPr>
              <w:ind w:firstLine="0"/>
            </w:pPr>
            <w:r w:rsidRPr="00967A80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967A80" w:rsidRDefault="00071611" w:rsidP="00F5550A">
            <w:pPr>
              <w:ind w:firstLine="0"/>
              <w:jc w:val="both"/>
              <w:rPr>
                <w:rFonts w:ascii="Times New Roman" w:hAnsi="Times New Roman"/>
              </w:rPr>
            </w:pPr>
            <w:r w:rsidRPr="00967A80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балконов жилых домов по адресам: г. Минск, ул. Чернышевского, д.4, кв.5,8,14,17,35,ул. К.Чорного, д.13а,кв.27,28, ул. Седых, д.14б,кв.22, ул. Логойский тракт, д.34/1,кв.33, пр. Независимости, д.168/1,кв. 268, ул. Калиновского, д.54/2, кв.49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0466AB" w:rsidRDefault="00071611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0466AB">
              <w:rPr>
                <w:rFonts w:ascii="Times New Roman" w:hAnsi="Times New Roman"/>
              </w:rPr>
              <w:t>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Default="00071611" w:rsidP="00F5550A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15500</w:t>
            </w:r>
          </w:p>
          <w:p w:rsidR="00071611" w:rsidRPr="000466AB" w:rsidRDefault="00071611" w:rsidP="00F5550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Default="00071611" w:rsidP="00F5550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071611" w:rsidRPr="00010CFE" w:rsidRDefault="00071611" w:rsidP="00F5550A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010CFE" w:rsidRDefault="00071611" w:rsidP="00F555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010CFE" w:rsidRDefault="00071611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071611" w:rsidRPr="00543CA3" w:rsidTr="00F5550A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6433F2" w:rsidRDefault="00071611" w:rsidP="00F555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1" w:rsidRPr="00967A80" w:rsidRDefault="00071611" w:rsidP="00967A80">
            <w:pPr>
              <w:ind w:firstLine="0"/>
            </w:pPr>
            <w:r w:rsidRPr="00967A80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967A80" w:rsidRDefault="00071611" w:rsidP="00F5550A">
            <w:pPr>
              <w:ind w:firstLine="0"/>
              <w:jc w:val="both"/>
              <w:rPr>
                <w:rFonts w:ascii="Times New Roman" w:hAnsi="Times New Roman"/>
              </w:rPr>
            </w:pPr>
            <w:r w:rsidRPr="00967A80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жилого дома по адресу: г. Минск, ул. Героев 120-й дивизии, д.18, кв.21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0466AB" w:rsidRDefault="00071611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466AB">
              <w:rPr>
                <w:rFonts w:ascii="Times New Roman" w:hAnsi="Times New Roman"/>
              </w:rPr>
              <w:t>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Default="00071611" w:rsidP="00F5550A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31834</w:t>
            </w:r>
          </w:p>
          <w:p w:rsidR="00071611" w:rsidRPr="000466AB" w:rsidRDefault="00071611" w:rsidP="00F5550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Default="00071611" w:rsidP="00F5550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071611" w:rsidRPr="00010CFE" w:rsidRDefault="00071611" w:rsidP="00F5550A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lastRenderedPageBreak/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010CFE" w:rsidRDefault="00071611" w:rsidP="00F555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010CFE" w:rsidRDefault="00071611" w:rsidP="00F555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071611" w:rsidRPr="00543CA3" w:rsidTr="00F5550A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6433F2" w:rsidRDefault="00071611" w:rsidP="00F555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1" w:rsidRPr="000D2AAB" w:rsidRDefault="00071611" w:rsidP="00071611">
            <w:pPr>
              <w:ind w:firstLine="0"/>
            </w:pPr>
            <w:r w:rsidRPr="000D2AAB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0D2AAB" w:rsidRDefault="00071611" w:rsidP="00071611">
            <w:pPr>
              <w:ind w:firstLine="0"/>
              <w:jc w:val="both"/>
              <w:rPr>
                <w:rFonts w:ascii="Times New Roman" w:hAnsi="Times New Roman"/>
              </w:rPr>
            </w:pPr>
            <w:r w:rsidRPr="000D2AAB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адресам: г. Минск, ул. Сурганова, д.22,1/2 п-зда,ул. Кнорина, д.12б п.2, пр. Независимости, д.80 п.1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0466AB" w:rsidRDefault="00071611" w:rsidP="0007161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466AB">
              <w:rPr>
                <w:rFonts w:ascii="Times New Roman" w:hAnsi="Times New Roman"/>
              </w:rPr>
              <w:t>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Default="00071611" w:rsidP="00071611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46751</w:t>
            </w:r>
          </w:p>
          <w:p w:rsidR="00071611" w:rsidRDefault="00071611" w:rsidP="00071611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071611" w:rsidRPr="000466AB" w:rsidRDefault="00071611" w:rsidP="0007161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Default="00071611" w:rsidP="0007161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071611" w:rsidRPr="00010CFE" w:rsidRDefault="00071611" w:rsidP="0007161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010CFE" w:rsidRDefault="00071611" w:rsidP="0007161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010CFE" w:rsidRDefault="00071611" w:rsidP="0007161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071611" w:rsidRPr="00543CA3" w:rsidTr="00F5550A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6433F2" w:rsidRDefault="00071611" w:rsidP="00F555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1" w:rsidRPr="000D2AAB" w:rsidRDefault="00071611" w:rsidP="00071611">
            <w:pPr>
              <w:ind w:firstLine="0"/>
            </w:pPr>
            <w:r w:rsidRPr="000D2AAB">
              <w:rPr>
                <w:rFonts w:ascii="Times New Roman" w:eastAsia="Times New Roman" w:hAnsi="Times New Roman"/>
                <w:u w:val="single"/>
                <w:lang w:eastAsia="ru-RU"/>
              </w:rPr>
              <w:t>43.22.11.100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0D2AAB" w:rsidRDefault="00071611" w:rsidP="00071611">
            <w:pPr>
              <w:ind w:firstLine="0"/>
              <w:jc w:val="both"/>
              <w:rPr>
                <w:rFonts w:ascii="Times New Roman" w:hAnsi="Times New Roman"/>
              </w:rPr>
            </w:pPr>
            <w:r w:rsidRPr="000D2AAB">
              <w:rPr>
                <w:rFonts w:ascii="Times New Roman" w:hAnsi="Times New Roman"/>
                <w:u w:val="single"/>
              </w:rPr>
              <w:t>Текущий ремонт системы холодного водоснабжения по адресу: г. Минск, ул. Волгоградская, д.39а, подвал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0466AB" w:rsidRDefault="00071611" w:rsidP="0007161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466AB">
              <w:rPr>
                <w:rFonts w:ascii="Times New Roman" w:hAnsi="Times New Roman"/>
              </w:rPr>
              <w:t>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Default="00071611" w:rsidP="00071611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10434</w:t>
            </w:r>
          </w:p>
          <w:p w:rsidR="00071611" w:rsidRDefault="00071611" w:rsidP="00071611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071611" w:rsidRDefault="00071611" w:rsidP="00071611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071611" w:rsidRPr="000466AB" w:rsidRDefault="00071611" w:rsidP="0007161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Default="00071611" w:rsidP="0007161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071611" w:rsidRPr="00010CFE" w:rsidRDefault="00071611" w:rsidP="0007161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010CFE" w:rsidRDefault="00071611" w:rsidP="0007161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010CFE" w:rsidRDefault="00071611" w:rsidP="0007161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071611" w:rsidRPr="00543CA3" w:rsidTr="00F5550A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6433F2" w:rsidRDefault="00071611" w:rsidP="00F555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1" w:rsidRPr="000D2AAB" w:rsidRDefault="004867BB" w:rsidP="00071611">
            <w:pPr>
              <w:ind w:firstLine="0"/>
            </w:pPr>
            <w:r w:rsidRPr="000D2AAB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0D2AAB" w:rsidRDefault="004867BB" w:rsidP="00071611">
            <w:pPr>
              <w:ind w:firstLine="0"/>
              <w:jc w:val="both"/>
              <w:rPr>
                <w:rFonts w:ascii="Times New Roman" w:hAnsi="Times New Roman"/>
              </w:rPr>
            </w:pPr>
            <w:r w:rsidRPr="000D2AAB">
              <w:rPr>
                <w:rFonts w:ascii="Times New Roman" w:hAnsi="Times New Roman"/>
                <w:u w:val="single"/>
              </w:rPr>
              <w:t>Текущий ремонт системы горячего водоснабжения по адресу: г. Минск, ул. Волгоградская, д.39а, подвал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0466AB" w:rsidRDefault="00071611" w:rsidP="0007161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466AB">
              <w:rPr>
                <w:rFonts w:ascii="Times New Roman" w:hAnsi="Times New Roman"/>
              </w:rPr>
              <w:t>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Default="004867BB" w:rsidP="00071611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19027</w:t>
            </w:r>
          </w:p>
          <w:p w:rsidR="00071611" w:rsidRDefault="00071611" w:rsidP="00071611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071611" w:rsidRPr="000466AB" w:rsidRDefault="00071611" w:rsidP="0007161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Default="00071611" w:rsidP="0007161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071611" w:rsidRPr="00010CFE" w:rsidRDefault="00071611" w:rsidP="0007161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010CFE" w:rsidRDefault="00071611" w:rsidP="0007161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010CFE" w:rsidRDefault="00071611" w:rsidP="0007161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071611" w:rsidRPr="00543CA3" w:rsidTr="00F5550A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6433F2" w:rsidRDefault="00071611" w:rsidP="00F555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1" w:rsidRPr="000D2AAB" w:rsidRDefault="00071611" w:rsidP="00071611">
            <w:pPr>
              <w:ind w:firstLine="0"/>
            </w:pPr>
            <w:r w:rsidRPr="000D2AAB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0D2AAB" w:rsidRDefault="000D2AAB" w:rsidP="00071611">
            <w:pPr>
              <w:ind w:firstLine="0"/>
              <w:jc w:val="both"/>
              <w:rPr>
                <w:rFonts w:ascii="Times New Roman" w:hAnsi="Times New Roman"/>
              </w:rPr>
            </w:pPr>
            <w:r w:rsidRPr="000D2AAB">
              <w:rPr>
                <w:rFonts w:ascii="Times New Roman" w:hAnsi="Times New Roman"/>
                <w:u w:val="single"/>
              </w:rPr>
              <w:t>Утепление отдельно промерзающих участков наружных стен жилого дома по адресам: г. Минск, ул. Стариновская, д.7, кв.19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0466AB" w:rsidRDefault="00071611" w:rsidP="0007161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466AB">
              <w:rPr>
                <w:rFonts w:ascii="Times New Roman" w:hAnsi="Times New Roman"/>
              </w:rPr>
              <w:t>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Default="000D2AAB" w:rsidP="00071611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4970</w:t>
            </w:r>
          </w:p>
          <w:p w:rsidR="00071611" w:rsidRDefault="00071611" w:rsidP="00071611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071611" w:rsidRPr="000466AB" w:rsidRDefault="00071611" w:rsidP="0007161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Default="00071611" w:rsidP="0007161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071611" w:rsidRPr="00010CFE" w:rsidRDefault="00071611" w:rsidP="0007161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010CFE" w:rsidRDefault="00071611" w:rsidP="0007161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010CFE" w:rsidRDefault="00071611" w:rsidP="0007161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071611" w:rsidRPr="00543CA3" w:rsidTr="00F5550A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6433F2" w:rsidRDefault="00071611" w:rsidP="00F555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1" w:rsidRPr="000D2AAB" w:rsidRDefault="000D2AAB" w:rsidP="00071611">
            <w:pPr>
              <w:ind w:firstLine="0"/>
            </w:pPr>
            <w:r w:rsidRPr="000D2AAB">
              <w:rPr>
                <w:rFonts w:ascii="Times New Roman" w:eastAsia="Times New Roman" w:hAnsi="Times New Roman"/>
                <w:u w:val="single"/>
                <w:lang w:eastAsia="ru-RU"/>
              </w:rPr>
              <w:t>43.34.10.2002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0D2AAB" w:rsidRDefault="000D2AAB" w:rsidP="00071611">
            <w:pPr>
              <w:ind w:firstLine="0"/>
              <w:jc w:val="both"/>
              <w:rPr>
                <w:rFonts w:ascii="Times New Roman" w:hAnsi="Times New Roman"/>
              </w:rPr>
            </w:pPr>
            <w:r w:rsidRPr="000D2AAB">
              <w:rPr>
                <w:rFonts w:ascii="Times New Roman" w:hAnsi="Times New Roman"/>
                <w:u w:val="single"/>
              </w:rPr>
              <w:t>Текущий ремонт цоколя жилого дома по адресу: г. Минск, УЛ. Стариновская, д.11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0466AB" w:rsidRDefault="00071611" w:rsidP="0007161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466AB">
              <w:rPr>
                <w:rFonts w:ascii="Times New Roman" w:hAnsi="Times New Roman"/>
              </w:rPr>
              <w:t>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Default="000D2AAB" w:rsidP="00071611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9510</w:t>
            </w:r>
          </w:p>
          <w:p w:rsidR="00071611" w:rsidRDefault="00071611" w:rsidP="00071611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071611" w:rsidRPr="000466AB" w:rsidRDefault="00071611" w:rsidP="0007161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Default="00071611" w:rsidP="0007161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071611" w:rsidRPr="00010CFE" w:rsidRDefault="00071611" w:rsidP="0007161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010CFE" w:rsidRDefault="00071611" w:rsidP="0007161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611" w:rsidRPr="00010CFE" w:rsidRDefault="00071611" w:rsidP="0007161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29713C" w:rsidRDefault="0029713C" w:rsidP="0029713C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29713C" w:rsidRDefault="0029713C" w:rsidP="0029713C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29713C" w:rsidRPr="00543CA3" w:rsidRDefault="0029713C" w:rsidP="0029713C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29713C" w:rsidRPr="00543CA3" w:rsidRDefault="0029713C" w:rsidP="0029713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29713C" w:rsidRPr="0068464F" w:rsidRDefault="0029713C" w:rsidP="0029713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713C" w:rsidRDefault="0029713C" w:rsidP="0029713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29713C" w:rsidRDefault="0029713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9713C" w:rsidRDefault="0029713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9713C" w:rsidRDefault="0029713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C4B43" w:rsidRDefault="00FC4B43" w:rsidP="00FC4B43">
      <w:pPr>
        <w:ind w:left="8647" w:firstLine="0"/>
        <w:rPr>
          <w:rFonts w:ascii="Times New Roman" w:hAnsi="Times New Roman"/>
          <w:sz w:val="24"/>
          <w:szCs w:val="24"/>
        </w:rPr>
      </w:pPr>
    </w:p>
    <w:p w:rsidR="00FC4B43" w:rsidRDefault="00FC4B43" w:rsidP="00FC4B43">
      <w:pPr>
        <w:ind w:left="8647" w:firstLine="0"/>
        <w:rPr>
          <w:rFonts w:ascii="Times New Roman" w:hAnsi="Times New Roman"/>
          <w:sz w:val="24"/>
          <w:szCs w:val="24"/>
        </w:rPr>
      </w:pPr>
    </w:p>
    <w:p w:rsidR="00FC4B43" w:rsidRDefault="00FC4B43" w:rsidP="00FC4B43">
      <w:pPr>
        <w:ind w:left="8647" w:firstLine="0"/>
        <w:rPr>
          <w:rFonts w:ascii="Times New Roman" w:hAnsi="Times New Roman"/>
          <w:sz w:val="24"/>
          <w:szCs w:val="24"/>
        </w:rPr>
      </w:pPr>
    </w:p>
    <w:p w:rsidR="00FC4B43" w:rsidRPr="00543CA3" w:rsidRDefault="00FC4B43" w:rsidP="00FC4B4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FC4B43" w:rsidRPr="00543CA3" w:rsidRDefault="00FC4B43" w:rsidP="00FC4B43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FC4B43" w:rsidRPr="00543CA3" w:rsidRDefault="00FC4B43" w:rsidP="00FC4B43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C4B43" w:rsidRPr="00543CA3" w:rsidRDefault="00FC4B43" w:rsidP="00FC4B43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FC4B43" w:rsidRDefault="00FC4B43" w:rsidP="00FC4B4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FC4B43" w:rsidRPr="00543CA3" w:rsidRDefault="00FC4B43" w:rsidP="00FC4B43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lastRenderedPageBreak/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FC4B43" w:rsidRPr="00543CA3" w:rsidRDefault="00FC4B43" w:rsidP="00FC4B43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FC4B43" w:rsidRPr="00543CA3" w:rsidRDefault="00FC4B43" w:rsidP="00FC4B43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FC4B43" w:rsidRPr="00543CA3" w:rsidTr="00FC4B4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3" w:rsidRPr="00543CA3" w:rsidRDefault="00FC4B43" w:rsidP="00FC4B4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3" w:rsidRPr="00543CA3" w:rsidRDefault="00FC4B43" w:rsidP="00FC4B4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FC4B43" w:rsidRPr="00543CA3" w:rsidRDefault="00FC4B43" w:rsidP="00FC4B43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3" w:rsidRPr="00543CA3" w:rsidRDefault="00FC4B43" w:rsidP="00FC4B4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3" w:rsidRPr="00543CA3" w:rsidRDefault="00FC4B43" w:rsidP="00FC4B4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3" w:rsidRPr="00543CA3" w:rsidRDefault="00FC4B43" w:rsidP="00FC4B4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43" w:rsidRPr="00543CA3" w:rsidRDefault="00FC4B43" w:rsidP="00FC4B4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FC4B43" w:rsidRPr="00543CA3" w:rsidRDefault="00FC4B43" w:rsidP="00FC4B4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FC4B43" w:rsidRPr="00543CA3" w:rsidRDefault="00FC4B43" w:rsidP="00FC4B4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3" w:rsidRPr="00543CA3" w:rsidRDefault="00FC4B43" w:rsidP="00FC4B43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B43" w:rsidRPr="00543CA3" w:rsidRDefault="00FC4B43" w:rsidP="00FC4B43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FC4B43" w:rsidRPr="00543CA3" w:rsidTr="00FC4B4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B43" w:rsidRPr="00543CA3" w:rsidRDefault="00FC4B43" w:rsidP="00FC4B4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B43" w:rsidRPr="00543CA3" w:rsidRDefault="00FC4B43" w:rsidP="00FC4B4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B43" w:rsidRPr="00543CA3" w:rsidRDefault="00FC4B43" w:rsidP="00FC4B4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B43" w:rsidRPr="00543CA3" w:rsidRDefault="00FC4B43" w:rsidP="00FC4B4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B43" w:rsidRPr="00543CA3" w:rsidRDefault="00FC4B43" w:rsidP="00FC4B4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B43" w:rsidRPr="00543CA3" w:rsidRDefault="00FC4B43" w:rsidP="00FC4B4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B43" w:rsidRPr="00543CA3" w:rsidRDefault="00FC4B43" w:rsidP="00FC4B4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B43" w:rsidRPr="00543CA3" w:rsidRDefault="00FC4B43" w:rsidP="00FC4B43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FC4B43" w:rsidRPr="00543CA3" w:rsidTr="00FC4B43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43" w:rsidRPr="006433F2" w:rsidRDefault="00FC4B43" w:rsidP="00FC4B43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FC4B43" w:rsidRPr="006433F2" w:rsidRDefault="00FC4B43" w:rsidP="00FC4B43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43" w:rsidRPr="00FC4B43" w:rsidRDefault="00FC4B43" w:rsidP="00FC4B43">
            <w:pPr>
              <w:ind w:firstLine="0"/>
              <w:rPr>
                <w:rFonts w:ascii="Times New Roman" w:hAnsi="Times New Roman"/>
                <w:lang w:val="en-US"/>
              </w:rPr>
            </w:pPr>
            <w:r w:rsidRPr="00FC4B43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43" w:rsidRPr="00FC4B43" w:rsidRDefault="00FC4B43" w:rsidP="00FC4B43">
            <w:pPr>
              <w:ind w:firstLine="0"/>
              <w:jc w:val="both"/>
              <w:rPr>
                <w:rFonts w:ascii="Times New Roman" w:hAnsi="Times New Roman"/>
              </w:rPr>
            </w:pPr>
            <w:r w:rsidRPr="00FC4B43">
              <w:rPr>
                <w:rFonts w:ascii="Times New Roman" w:hAnsi="Times New Roman"/>
                <w:u w:val="single"/>
              </w:rPr>
              <w:t>Аварийно-восстановительные работы по ремонту теплообменника жилого дома по адресу: г. Минск, ул. Волгоградская, д.39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43" w:rsidRPr="000466AB" w:rsidRDefault="00FC4B43" w:rsidP="00FC4B4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466AB">
              <w:rPr>
                <w:rFonts w:ascii="Times New Roman" w:hAnsi="Times New Roman"/>
              </w:rPr>
              <w:t>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43" w:rsidRDefault="00FC4B43" w:rsidP="00FC4B43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14725,40</w:t>
            </w:r>
          </w:p>
          <w:p w:rsidR="00FC4B43" w:rsidRPr="000466AB" w:rsidRDefault="00FC4B43" w:rsidP="00FC4B4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43" w:rsidRDefault="00FC4B43" w:rsidP="00FC4B4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C4B43" w:rsidRPr="00010CFE" w:rsidRDefault="00FC4B43" w:rsidP="00FC4B4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43" w:rsidRPr="00010CFE" w:rsidRDefault="00FC4B43" w:rsidP="00FC4B4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43" w:rsidRPr="00010CFE" w:rsidRDefault="00FC4B43" w:rsidP="00FC4B4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FC4B43" w:rsidRPr="00543CA3" w:rsidTr="00FC4B43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43" w:rsidRPr="006433F2" w:rsidRDefault="00FC4B43" w:rsidP="00FC4B4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43" w:rsidRPr="00FC4B43" w:rsidRDefault="00FC4B43" w:rsidP="00FC4B43">
            <w:pPr>
              <w:ind w:firstLine="0"/>
              <w:rPr>
                <w:rFonts w:ascii="Times New Roman" w:hAnsi="Times New Roman"/>
                <w:lang w:val="en-US"/>
              </w:rPr>
            </w:pPr>
            <w:r w:rsidRPr="00FC4B43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43" w:rsidRPr="00FC4B43" w:rsidRDefault="00FC4B43" w:rsidP="00FC4B43">
            <w:pPr>
              <w:ind w:firstLine="0"/>
              <w:jc w:val="both"/>
              <w:rPr>
                <w:rFonts w:ascii="Times New Roman" w:hAnsi="Times New Roman"/>
              </w:rPr>
            </w:pPr>
            <w:r w:rsidRPr="00FC4B43">
              <w:rPr>
                <w:rFonts w:ascii="Times New Roman" w:hAnsi="Times New Roman"/>
                <w:u w:val="single"/>
              </w:rPr>
              <w:t>Аварийно-восстановительные работы по замене теплообменника жилого дома по адресу: г. Минск, ул. Волгоградская, д.27а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43" w:rsidRPr="000466AB" w:rsidRDefault="00FC4B43" w:rsidP="00FC4B4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466AB">
              <w:rPr>
                <w:rFonts w:ascii="Times New Roman" w:hAnsi="Times New Roman"/>
              </w:rPr>
              <w:t>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43" w:rsidRDefault="00FC4B43" w:rsidP="00FC4B43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12022,08</w:t>
            </w:r>
          </w:p>
          <w:p w:rsidR="00FC4B43" w:rsidRPr="000466AB" w:rsidRDefault="00FC4B43" w:rsidP="00FC4B4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43" w:rsidRDefault="00FC4B43" w:rsidP="00FC4B4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C4B43" w:rsidRPr="00010CFE" w:rsidRDefault="00FC4B43" w:rsidP="00FC4B4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43" w:rsidRPr="00010CFE" w:rsidRDefault="00FC4B43" w:rsidP="00FC4B4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B43" w:rsidRPr="00010CFE" w:rsidRDefault="00FC4B43" w:rsidP="00FC4B4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FC4B43" w:rsidRDefault="00FC4B43" w:rsidP="00FC4B43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FC4B43" w:rsidRDefault="00FC4B43" w:rsidP="00FC4B43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FC4B43" w:rsidRPr="00543CA3" w:rsidRDefault="00FC4B43" w:rsidP="00FC4B43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FC4B43" w:rsidRPr="00543CA3" w:rsidRDefault="00FC4B43" w:rsidP="00FC4B4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FC4B43" w:rsidRPr="0068464F" w:rsidRDefault="00FC4B43" w:rsidP="00FC4B4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4B43" w:rsidRDefault="00FC4B43" w:rsidP="00FC4B4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29713C" w:rsidRDefault="0029713C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45B0A" w:rsidRDefault="00445B0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45B0A" w:rsidRDefault="00445B0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45B0A" w:rsidRDefault="00445B0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45B0A" w:rsidRDefault="00445B0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45B0A" w:rsidRDefault="00445B0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45B0A" w:rsidRDefault="00445B0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45B0A" w:rsidRDefault="00445B0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45B0A" w:rsidRDefault="00445B0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45B0A" w:rsidRDefault="00445B0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45B0A" w:rsidRDefault="00445B0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45B0A" w:rsidRPr="00543CA3" w:rsidRDefault="00445B0A" w:rsidP="00445B0A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445B0A" w:rsidRPr="00543CA3" w:rsidRDefault="00445B0A" w:rsidP="00445B0A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445B0A" w:rsidRPr="00543CA3" w:rsidRDefault="00445B0A" w:rsidP="00445B0A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445B0A" w:rsidRPr="00543CA3" w:rsidRDefault="00445B0A" w:rsidP="00445B0A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445B0A" w:rsidRDefault="00445B0A" w:rsidP="00445B0A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445B0A" w:rsidRPr="00543CA3" w:rsidRDefault="00445B0A" w:rsidP="00445B0A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lastRenderedPageBreak/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445B0A" w:rsidRPr="00543CA3" w:rsidRDefault="00445B0A" w:rsidP="00445B0A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445B0A" w:rsidRPr="00543CA3" w:rsidRDefault="00445B0A" w:rsidP="00445B0A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445B0A" w:rsidRPr="00543CA3" w:rsidTr="00445B0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B0A" w:rsidRPr="00543CA3" w:rsidRDefault="00445B0A" w:rsidP="00445B0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B0A" w:rsidRPr="00543CA3" w:rsidRDefault="00445B0A" w:rsidP="00445B0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445B0A" w:rsidRPr="00543CA3" w:rsidRDefault="00445B0A" w:rsidP="00445B0A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B0A" w:rsidRPr="00543CA3" w:rsidRDefault="00445B0A" w:rsidP="00445B0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B0A" w:rsidRPr="00543CA3" w:rsidRDefault="00445B0A" w:rsidP="00445B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B0A" w:rsidRPr="00543CA3" w:rsidRDefault="00445B0A" w:rsidP="00445B0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B0A" w:rsidRPr="00543CA3" w:rsidRDefault="00445B0A" w:rsidP="00445B0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445B0A" w:rsidRPr="00543CA3" w:rsidRDefault="00445B0A" w:rsidP="00445B0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445B0A" w:rsidRPr="00543CA3" w:rsidRDefault="00445B0A" w:rsidP="00445B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B0A" w:rsidRPr="00543CA3" w:rsidRDefault="00445B0A" w:rsidP="00445B0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B0A" w:rsidRPr="00543CA3" w:rsidRDefault="00445B0A" w:rsidP="00445B0A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445B0A" w:rsidRPr="00543CA3" w:rsidTr="00445B0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0A" w:rsidRPr="00543CA3" w:rsidRDefault="00445B0A" w:rsidP="00445B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0A" w:rsidRPr="00543CA3" w:rsidRDefault="00445B0A" w:rsidP="00445B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0A" w:rsidRPr="00543CA3" w:rsidRDefault="00445B0A" w:rsidP="00445B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0A" w:rsidRPr="00543CA3" w:rsidRDefault="00445B0A" w:rsidP="00445B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0A" w:rsidRPr="00543CA3" w:rsidRDefault="00445B0A" w:rsidP="00445B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0A" w:rsidRPr="00543CA3" w:rsidRDefault="00445B0A" w:rsidP="00445B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0A" w:rsidRPr="00543CA3" w:rsidRDefault="00445B0A" w:rsidP="00445B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0A" w:rsidRPr="00543CA3" w:rsidRDefault="00445B0A" w:rsidP="00445B0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445B0A" w:rsidRPr="00543CA3" w:rsidTr="00445B0A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B0A" w:rsidRPr="006433F2" w:rsidRDefault="00445B0A" w:rsidP="00445B0A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445B0A" w:rsidRPr="006433F2" w:rsidRDefault="00445B0A" w:rsidP="00445B0A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B0A" w:rsidRPr="00FC4B43" w:rsidRDefault="00445B0A" w:rsidP="00445B0A">
            <w:pPr>
              <w:ind w:firstLine="0"/>
              <w:rPr>
                <w:rFonts w:ascii="Times New Roman" w:hAnsi="Times New Roman"/>
                <w:lang w:val="en-US"/>
              </w:rPr>
            </w:pPr>
            <w:r w:rsidRPr="00FC4B43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B0A" w:rsidRPr="00990051" w:rsidRDefault="00990051" w:rsidP="00445B0A">
            <w:pPr>
              <w:ind w:firstLine="0"/>
              <w:jc w:val="both"/>
              <w:rPr>
                <w:rFonts w:ascii="Times New Roman" w:hAnsi="Times New Roman"/>
              </w:rPr>
            </w:pPr>
            <w:r w:rsidRPr="00990051">
              <w:rPr>
                <w:rFonts w:ascii="Times New Roman" w:hAnsi="Times New Roman"/>
                <w:u w:val="single"/>
              </w:rPr>
              <w:t>Аварийно-восстановительные работы по ремонту теплообменников жилых домов по адресам: г. Минск, ул. Волгоградская, д.37, пр. Независимости, д.91б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B0A" w:rsidRPr="00990051" w:rsidRDefault="00445B0A" w:rsidP="00445B0A">
            <w:pPr>
              <w:ind w:firstLine="0"/>
              <w:jc w:val="center"/>
              <w:rPr>
                <w:rFonts w:ascii="Times New Roman" w:hAnsi="Times New Roman"/>
              </w:rPr>
            </w:pPr>
            <w:r w:rsidRPr="0099005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B0A" w:rsidRPr="00990051" w:rsidRDefault="00990051" w:rsidP="00445B0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990051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17994,26 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B0A" w:rsidRDefault="00445B0A" w:rsidP="00445B0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445B0A" w:rsidRPr="00010CFE" w:rsidRDefault="00445B0A" w:rsidP="00445B0A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B0A" w:rsidRPr="00010CFE" w:rsidRDefault="00445B0A" w:rsidP="00445B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B0A" w:rsidRPr="00010CFE" w:rsidRDefault="00445B0A" w:rsidP="00445B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445B0A" w:rsidRPr="00543CA3" w:rsidTr="00445B0A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B0A" w:rsidRPr="006433F2" w:rsidRDefault="00445B0A" w:rsidP="00445B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B0A" w:rsidRPr="00FC4B43" w:rsidRDefault="00445B0A" w:rsidP="00445B0A">
            <w:pPr>
              <w:ind w:firstLine="0"/>
              <w:rPr>
                <w:rFonts w:ascii="Times New Roman" w:hAnsi="Times New Roman"/>
                <w:lang w:val="en-US"/>
              </w:rPr>
            </w:pPr>
            <w:r w:rsidRPr="00FC4B43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B0A" w:rsidRPr="00990051" w:rsidRDefault="00990051" w:rsidP="00445B0A">
            <w:pPr>
              <w:ind w:firstLine="0"/>
              <w:jc w:val="both"/>
              <w:rPr>
                <w:rFonts w:ascii="Times New Roman" w:hAnsi="Times New Roman"/>
              </w:rPr>
            </w:pPr>
            <w:r w:rsidRPr="00990051">
              <w:rPr>
                <w:rFonts w:ascii="Times New Roman" w:hAnsi="Times New Roman"/>
                <w:u w:val="single"/>
              </w:rPr>
              <w:t>Аварийно-восстановительные работы по замене (ремонту) теплообменников жилых домов по адресам: г. Минск, ул. К.Чорного, д.34, ул.Волгоградская, д.25б, пр. Независимости, д.104,ул. Калинина, д.1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B0A" w:rsidRPr="00990051" w:rsidRDefault="00445B0A" w:rsidP="00445B0A">
            <w:pPr>
              <w:ind w:firstLine="0"/>
              <w:jc w:val="center"/>
              <w:rPr>
                <w:rFonts w:ascii="Times New Roman" w:hAnsi="Times New Roman"/>
              </w:rPr>
            </w:pPr>
            <w:r w:rsidRPr="0099005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B0A" w:rsidRPr="00990051" w:rsidRDefault="00990051" w:rsidP="00445B0A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990051">
              <w:rPr>
                <w:rFonts w:ascii="Times New Roman" w:eastAsia="Times New Roman" w:hAnsi="Times New Roman"/>
                <w:u w:val="single"/>
                <w:lang w:eastAsia="ru-RU"/>
              </w:rPr>
              <w:t>42119,73</w:t>
            </w:r>
          </w:p>
          <w:p w:rsidR="00445B0A" w:rsidRPr="00990051" w:rsidRDefault="00445B0A" w:rsidP="00445B0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B0A" w:rsidRDefault="00445B0A" w:rsidP="00445B0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445B0A" w:rsidRPr="00010CFE" w:rsidRDefault="00445B0A" w:rsidP="00445B0A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B0A" w:rsidRPr="00010CFE" w:rsidRDefault="00445B0A" w:rsidP="00445B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B0A" w:rsidRPr="00010CFE" w:rsidRDefault="00445B0A" w:rsidP="00445B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445B0A" w:rsidRDefault="00445B0A" w:rsidP="00445B0A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445B0A" w:rsidRDefault="00445B0A" w:rsidP="00445B0A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445B0A" w:rsidRPr="00543CA3" w:rsidRDefault="00445B0A" w:rsidP="00445B0A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445B0A" w:rsidRPr="00543CA3" w:rsidRDefault="00445B0A" w:rsidP="00445B0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445B0A" w:rsidRPr="0068464F" w:rsidRDefault="00445B0A" w:rsidP="00445B0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5B0A" w:rsidRDefault="00445B0A" w:rsidP="00445B0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990051" w:rsidRDefault="00990051" w:rsidP="00445B0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0051" w:rsidRDefault="00990051" w:rsidP="00445B0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0051" w:rsidRDefault="00990051" w:rsidP="00445B0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0051" w:rsidRDefault="00990051" w:rsidP="00445B0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0051" w:rsidRDefault="00990051" w:rsidP="00445B0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0051" w:rsidRDefault="00990051" w:rsidP="00445B0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0051" w:rsidRDefault="00990051" w:rsidP="00445B0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0051" w:rsidRDefault="00990051" w:rsidP="00445B0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0051" w:rsidRDefault="00990051" w:rsidP="00445B0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0051" w:rsidRDefault="00990051" w:rsidP="00445B0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0051" w:rsidRDefault="00990051" w:rsidP="00445B0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0051" w:rsidRDefault="00990051" w:rsidP="00445B0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0051" w:rsidRDefault="00990051" w:rsidP="00445B0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0051" w:rsidRDefault="00990051" w:rsidP="00445B0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0051" w:rsidRDefault="00990051" w:rsidP="00445B0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0051" w:rsidRDefault="00990051" w:rsidP="00445B0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0051" w:rsidRDefault="00990051" w:rsidP="009900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90051" w:rsidRPr="00543CA3" w:rsidRDefault="00990051" w:rsidP="0099005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990051" w:rsidRPr="00543CA3" w:rsidRDefault="00990051" w:rsidP="00990051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990051" w:rsidRPr="00543CA3" w:rsidRDefault="00990051" w:rsidP="0099005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990051" w:rsidRPr="00543CA3" w:rsidRDefault="00990051" w:rsidP="0099005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990051" w:rsidRDefault="00990051" w:rsidP="0099005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990051" w:rsidRPr="00543CA3" w:rsidRDefault="00990051" w:rsidP="0099005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990051" w:rsidRPr="00543CA3" w:rsidRDefault="00990051" w:rsidP="0099005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990051" w:rsidRPr="00543CA3" w:rsidRDefault="00990051" w:rsidP="0099005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095"/>
        <w:gridCol w:w="3409"/>
        <w:gridCol w:w="992"/>
        <w:gridCol w:w="2435"/>
        <w:gridCol w:w="2763"/>
        <w:gridCol w:w="2166"/>
        <w:gridCol w:w="1593"/>
      </w:tblGrid>
      <w:tr w:rsidR="00990051" w:rsidRPr="00543CA3" w:rsidTr="00B304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051" w:rsidRPr="00543CA3" w:rsidRDefault="0099005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051" w:rsidRPr="00543CA3" w:rsidRDefault="0099005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990051" w:rsidRPr="00543CA3" w:rsidRDefault="00990051" w:rsidP="00B3742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051" w:rsidRPr="00543CA3" w:rsidRDefault="0099005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051" w:rsidRPr="00543CA3" w:rsidRDefault="0099005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051" w:rsidRPr="00543CA3" w:rsidRDefault="0099005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051" w:rsidRPr="00543CA3" w:rsidRDefault="0099005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990051" w:rsidRPr="00543CA3" w:rsidRDefault="0099005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990051" w:rsidRPr="00543CA3" w:rsidRDefault="00990051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051" w:rsidRPr="00543CA3" w:rsidRDefault="0099005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051" w:rsidRPr="00543CA3" w:rsidRDefault="00990051" w:rsidP="00B3742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990051" w:rsidRPr="00543CA3" w:rsidTr="00B304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051" w:rsidRPr="00543CA3" w:rsidRDefault="0099005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051" w:rsidRPr="00543CA3" w:rsidRDefault="0099005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051" w:rsidRPr="00543CA3" w:rsidRDefault="0099005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051" w:rsidRPr="00543CA3" w:rsidRDefault="0099005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051" w:rsidRPr="00543CA3" w:rsidRDefault="0099005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051" w:rsidRPr="00543CA3" w:rsidRDefault="0099005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051" w:rsidRPr="00543CA3" w:rsidRDefault="0099005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051" w:rsidRPr="00543CA3" w:rsidRDefault="0099005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990051" w:rsidRPr="00543CA3" w:rsidTr="00B304E8">
        <w:trPr>
          <w:trHeight w:val="6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051" w:rsidRPr="006433F2" w:rsidRDefault="00990051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990051" w:rsidRPr="006433F2" w:rsidRDefault="0099005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051" w:rsidRPr="00990051" w:rsidRDefault="00990051" w:rsidP="00B3742D">
            <w:pPr>
              <w:ind w:firstLine="0"/>
              <w:rPr>
                <w:rFonts w:ascii="Times New Roman" w:hAnsi="Times New Roman"/>
                <w:lang w:val="en-US"/>
              </w:rPr>
            </w:pPr>
            <w:r w:rsidRPr="00990051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051" w:rsidRPr="00990051" w:rsidRDefault="00990051" w:rsidP="00B3742D">
            <w:pPr>
              <w:ind w:firstLine="0"/>
              <w:jc w:val="both"/>
              <w:rPr>
                <w:rFonts w:ascii="Times New Roman" w:hAnsi="Times New Roman"/>
              </w:rPr>
            </w:pPr>
            <w:r w:rsidRPr="00990051">
              <w:rPr>
                <w:rFonts w:ascii="Times New Roman" w:hAnsi="Times New Roman"/>
                <w:u w:val="single"/>
              </w:rPr>
              <w:t>Текущий ремонт фасада жилого дома по адресу: пер. Калинина, д.9 (с люлек)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051" w:rsidRPr="00990051" w:rsidRDefault="0099005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99005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051" w:rsidRPr="00990051" w:rsidRDefault="00990051" w:rsidP="00B3742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175771</w:t>
            </w:r>
            <w:r w:rsidRPr="00990051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 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051" w:rsidRDefault="00990051" w:rsidP="00B3742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990051" w:rsidRPr="00010CFE" w:rsidRDefault="00990051" w:rsidP="00B3742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051" w:rsidRPr="00010CFE" w:rsidRDefault="00990051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051" w:rsidRPr="00010CFE" w:rsidRDefault="0099005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990051" w:rsidRPr="00543CA3" w:rsidTr="00B304E8">
        <w:trPr>
          <w:trHeight w:val="6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051" w:rsidRPr="006433F2" w:rsidRDefault="00990051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051" w:rsidRPr="00990051" w:rsidRDefault="00990051" w:rsidP="00B3742D">
            <w:pPr>
              <w:ind w:firstLine="0"/>
              <w:rPr>
                <w:rFonts w:ascii="Times New Roman" w:hAnsi="Times New Roman"/>
                <w:lang w:val="en-US"/>
              </w:rPr>
            </w:pPr>
            <w:r w:rsidRPr="00990051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051" w:rsidRPr="00990051" w:rsidRDefault="00990051" w:rsidP="00B3742D">
            <w:pPr>
              <w:ind w:firstLine="0"/>
              <w:jc w:val="both"/>
              <w:rPr>
                <w:rFonts w:ascii="Times New Roman" w:hAnsi="Times New Roman"/>
                <w:u w:val="single"/>
              </w:rPr>
            </w:pPr>
            <w:r w:rsidRPr="00990051">
              <w:rPr>
                <w:rFonts w:ascii="Times New Roman" w:hAnsi="Times New Roman"/>
                <w:u w:val="single"/>
              </w:rPr>
              <w:t>Текущий ремонт фасада жилого дома по адресу: пер. Калинина, д.9 (с лесов)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051" w:rsidRPr="00990051" w:rsidRDefault="0099005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99005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051" w:rsidRPr="00990051" w:rsidRDefault="00990051" w:rsidP="00B3742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15537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051" w:rsidRDefault="00990051" w:rsidP="00B3742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990051" w:rsidRPr="00010CFE" w:rsidRDefault="00990051" w:rsidP="00B3742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051" w:rsidRPr="00010CFE" w:rsidRDefault="00990051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051" w:rsidRPr="00010CFE" w:rsidRDefault="0099005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990051" w:rsidRPr="00543CA3" w:rsidTr="00B304E8">
        <w:trPr>
          <w:trHeight w:val="6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051" w:rsidRPr="006433F2" w:rsidRDefault="00990051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051" w:rsidRPr="00990051" w:rsidRDefault="00990051" w:rsidP="00B3742D">
            <w:pPr>
              <w:ind w:firstLine="0"/>
              <w:rPr>
                <w:rFonts w:ascii="Times New Roman" w:hAnsi="Times New Roman"/>
                <w:lang w:val="en-US"/>
              </w:rPr>
            </w:pPr>
            <w:r w:rsidRPr="00990051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051" w:rsidRPr="00990051" w:rsidRDefault="00990051" w:rsidP="00B3742D">
            <w:pPr>
              <w:ind w:firstLine="0"/>
              <w:jc w:val="both"/>
              <w:rPr>
                <w:rFonts w:ascii="Times New Roman" w:hAnsi="Times New Roman"/>
                <w:u w:val="single"/>
              </w:rPr>
            </w:pPr>
            <w:r w:rsidRPr="00990051">
              <w:rPr>
                <w:rFonts w:ascii="Times New Roman" w:hAnsi="Times New Roman"/>
                <w:u w:val="single"/>
              </w:rPr>
              <w:t>Текущий ремонт цоколя жилого дома по адресу: пр. Независимости, д.91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051" w:rsidRPr="00990051" w:rsidRDefault="0099005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99005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051" w:rsidRPr="00990051" w:rsidRDefault="00990051" w:rsidP="00B3742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30611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051" w:rsidRDefault="00990051" w:rsidP="00B3742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990051" w:rsidRPr="00010CFE" w:rsidRDefault="00990051" w:rsidP="00B3742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051" w:rsidRPr="00010CFE" w:rsidRDefault="00990051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051" w:rsidRPr="00010CFE" w:rsidRDefault="0099005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990051" w:rsidRPr="00543CA3" w:rsidTr="00B304E8">
        <w:trPr>
          <w:trHeight w:val="6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051" w:rsidRPr="006433F2" w:rsidRDefault="00990051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051" w:rsidRPr="00990051" w:rsidRDefault="00990051" w:rsidP="00B3742D">
            <w:pPr>
              <w:ind w:firstLine="0"/>
              <w:rPr>
                <w:rFonts w:ascii="Times New Roman" w:hAnsi="Times New Roman"/>
                <w:lang w:val="en-US"/>
              </w:rPr>
            </w:pPr>
            <w:r w:rsidRPr="00990051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051" w:rsidRPr="00990051" w:rsidRDefault="00990051" w:rsidP="00B3742D">
            <w:pPr>
              <w:ind w:firstLine="0"/>
              <w:jc w:val="both"/>
              <w:rPr>
                <w:rFonts w:ascii="Times New Roman" w:hAnsi="Times New Roman"/>
              </w:rPr>
            </w:pPr>
            <w:r w:rsidRPr="00990051">
              <w:rPr>
                <w:rFonts w:ascii="Times New Roman" w:hAnsi="Times New Roman"/>
                <w:u w:val="single"/>
              </w:rPr>
              <w:t>Текущий ремонт цоколей жилых домов по адресам: пр. Независимости, д.78,83,87,89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051" w:rsidRPr="00990051" w:rsidRDefault="0099005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99005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051" w:rsidRPr="00990051" w:rsidRDefault="00990051" w:rsidP="00B3742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8278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051" w:rsidRDefault="00990051" w:rsidP="00B3742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990051" w:rsidRPr="00010CFE" w:rsidRDefault="00990051" w:rsidP="00B3742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051" w:rsidRPr="00010CFE" w:rsidRDefault="00990051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051" w:rsidRPr="00010CFE" w:rsidRDefault="0099005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990051" w:rsidRDefault="00990051" w:rsidP="00990051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990051" w:rsidRDefault="00990051" w:rsidP="0099005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990051" w:rsidRPr="00543CA3" w:rsidRDefault="00990051" w:rsidP="0099005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990051" w:rsidRPr="00543CA3" w:rsidRDefault="00990051" w:rsidP="0099005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990051" w:rsidRPr="0068464F" w:rsidRDefault="00990051" w:rsidP="0099005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0051" w:rsidRDefault="00990051" w:rsidP="009900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990051" w:rsidRDefault="00990051" w:rsidP="00445B0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0051" w:rsidRDefault="00990051" w:rsidP="00445B0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45B0A" w:rsidRDefault="00445B0A" w:rsidP="00445B0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45B0A" w:rsidRDefault="00445B0A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Pr="00543CA3" w:rsidRDefault="00DE4F61" w:rsidP="00DE4F6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DE4F61" w:rsidRPr="00543CA3" w:rsidRDefault="00DE4F61" w:rsidP="00DE4F61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DE4F61" w:rsidRPr="00543CA3" w:rsidRDefault="00DE4F61" w:rsidP="00DE4F6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DE4F61" w:rsidRPr="00543CA3" w:rsidRDefault="00DE4F61" w:rsidP="00DE4F6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DE4F61" w:rsidRDefault="00DE4F61" w:rsidP="00DE4F6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(дата)</w:t>
      </w:r>
    </w:p>
    <w:p w:rsidR="00DE4F61" w:rsidRPr="00543CA3" w:rsidRDefault="00DE4F61" w:rsidP="00DE4F6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DE4F61" w:rsidRPr="00543CA3" w:rsidRDefault="00DE4F61" w:rsidP="00DE4F6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DE4F61" w:rsidRPr="00543CA3" w:rsidRDefault="00DE4F61" w:rsidP="00DE4F6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1"/>
      </w:tblGrid>
      <w:tr w:rsidR="00DE4F61" w:rsidRPr="00543CA3" w:rsidTr="00B304E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61" w:rsidRPr="00543CA3" w:rsidRDefault="00DE4F61" w:rsidP="00B3742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DE4F61" w:rsidRPr="00543CA3" w:rsidTr="00B304E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DE4F61" w:rsidRPr="00543CA3" w:rsidTr="00B304E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6433F2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DE4F61" w:rsidRPr="006433F2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990051" w:rsidRDefault="00DE4F61" w:rsidP="00B3742D">
            <w:pPr>
              <w:ind w:firstLine="0"/>
              <w:rPr>
                <w:rFonts w:ascii="Times New Roman" w:hAnsi="Times New Roman"/>
                <w:lang w:val="en-US"/>
              </w:rPr>
            </w:pPr>
            <w:r w:rsidRPr="00990051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B304E8" w:rsidRDefault="00DE4F61" w:rsidP="00B3742D">
            <w:pPr>
              <w:ind w:firstLine="0"/>
              <w:jc w:val="both"/>
              <w:rPr>
                <w:rFonts w:ascii="Times New Roman" w:hAnsi="Times New Roman"/>
                <w:highlight w:val="yellow"/>
              </w:rPr>
            </w:pPr>
            <w:r w:rsidRPr="00B304E8">
              <w:rPr>
                <w:rFonts w:ascii="Times New Roman" w:hAnsi="Times New Roman"/>
                <w:u w:val="single"/>
              </w:rPr>
              <w:t>Текущий ремонт фасада жилого дома по адресу: ул. Стариновская, д.3, кв.18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DE4F61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990051" w:rsidRDefault="00DE4F61" w:rsidP="00B3742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13423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Default="00DE4F61" w:rsidP="00B3742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DE4F61" w:rsidRPr="00010CFE" w:rsidRDefault="00DE4F61" w:rsidP="00B3742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010CFE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010CFE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DE4F61" w:rsidRPr="00543CA3" w:rsidTr="00B304E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6433F2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990051" w:rsidRDefault="00DE4F61" w:rsidP="00B3742D">
            <w:pPr>
              <w:ind w:firstLine="0"/>
              <w:rPr>
                <w:rFonts w:ascii="Times New Roman" w:hAnsi="Times New Roman"/>
                <w:lang w:val="en-US"/>
              </w:rPr>
            </w:pPr>
            <w:r w:rsidRPr="00990051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1834BD" w:rsidRDefault="00D763A6" w:rsidP="00B3742D">
            <w:pPr>
              <w:ind w:firstLine="0"/>
              <w:jc w:val="both"/>
              <w:rPr>
                <w:rFonts w:ascii="Times New Roman" w:hAnsi="Times New Roman"/>
                <w:u w:val="single"/>
              </w:rPr>
            </w:pPr>
            <w:r w:rsidRPr="00B304E8">
              <w:rPr>
                <w:rFonts w:ascii="Times New Roman" w:hAnsi="Times New Roman"/>
                <w:u w:val="single"/>
              </w:rPr>
              <w:t>Текущий ремонт фасадов жилых домов по адресам:</w:t>
            </w:r>
            <w:r w:rsidR="001834BD" w:rsidRPr="001834BD">
              <w:rPr>
                <w:rFonts w:ascii="Times New Roman" w:hAnsi="Times New Roman"/>
                <w:u w:val="single"/>
              </w:rPr>
              <w:t>пр. Независимости, д.133,д.157,д.131/1,д.131/2,д.155/2, ул. Калиновского, д.82/1,д.82/2, ул. 50 лет Победы, д.9 п.1-3,д.19 п.1-3,ул. Рогачевская, д.5 п.1-3,д.7 п.1-4,д.9 п.1-3,ул. Городецкая, д.66 п.1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DE4F61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990051" w:rsidRDefault="001834BD" w:rsidP="00B304E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409066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Default="00DE4F61" w:rsidP="00B3742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DE4F61" w:rsidRPr="00010CFE" w:rsidRDefault="00DE4F61" w:rsidP="00B3742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010CFE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010CFE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B304E8" w:rsidRPr="00543CA3" w:rsidTr="00B304E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4E8" w:rsidRPr="006433F2" w:rsidRDefault="00B304E8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4E8" w:rsidRPr="00990051" w:rsidRDefault="00B304E8" w:rsidP="00B3742D">
            <w:pPr>
              <w:ind w:firstLine="0"/>
              <w:rPr>
                <w:rFonts w:ascii="Times New Roman" w:hAnsi="Times New Roman"/>
                <w:lang w:val="en-US"/>
              </w:rPr>
            </w:pPr>
            <w:r w:rsidRPr="00990051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4E8" w:rsidRPr="00B304E8" w:rsidRDefault="00B304E8" w:rsidP="00B304E8">
            <w:pPr>
              <w:ind w:firstLine="0"/>
              <w:jc w:val="both"/>
              <w:rPr>
                <w:rFonts w:ascii="Times New Roman" w:hAnsi="Times New Roman"/>
                <w:u w:val="single"/>
              </w:rPr>
            </w:pPr>
            <w:r w:rsidRPr="00B304E8">
              <w:rPr>
                <w:rFonts w:ascii="Times New Roman" w:hAnsi="Times New Roman"/>
                <w:u w:val="single"/>
              </w:rPr>
              <w:t>Текущий ремонт фасадов жилых домов по адресам: ул. Героев 120-й дивизии, д.23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4E8" w:rsidRPr="00B304E8" w:rsidRDefault="00B304E8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B304E8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4E8" w:rsidRPr="00990051" w:rsidRDefault="00B304E8" w:rsidP="00B304E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158360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4E8" w:rsidRDefault="00B304E8" w:rsidP="00B3742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304E8" w:rsidRPr="00010CFE" w:rsidRDefault="00B304E8" w:rsidP="00B3742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4E8" w:rsidRPr="00010CFE" w:rsidRDefault="00B304E8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4E8" w:rsidRPr="00010CFE" w:rsidRDefault="00B304E8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B304E8" w:rsidRPr="00543CA3" w:rsidTr="00B304E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4E8" w:rsidRPr="006433F2" w:rsidRDefault="00B304E8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4E8" w:rsidRPr="00990051" w:rsidRDefault="00B304E8" w:rsidP="00B3742D">
            <w:pPr>
              <w:ind w:firstLine="0"/>
              <w:rPr>
                <w:rFonts w:ascii="Times New Roman" w:hAnsi="Times New Roman"/>
                <w:lang w:val="en-US"/>
              </w:rPr>
            </w:pPr>
            <w:r w:rsidRPr="00990051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4E8" w:rsidRPr="00B304E8" w:rsidRDefault="00B304E8" w:rsidP="00B3742D">
            <w:pPr>
              <w:ind w:firstLine="0"/>
              <w:jc w:val="both"/>
              <w:rPr>
                <w:rFonts w:ascii="Times New Roman" w:hAnsi="Times New Roman"/>
              </w:rPr>
            </w:pPr>
            <w:r w:rsidRPr="00B304E8">
              <w:rPr>
                <w:rFonts w:ascii="Times New Roman" w:hAnsi="Times New Roman"/>
                <w:u w:val="single"/>
              </w:rPr>
              <w:t>Текущий ремонт фасада жилого дома по адресу: пер. Калинина, д.9 (с люлек)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4E8" w:rsidRPr="00B304E8" w:rsidRDefault="00B304E8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B304E8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4E8" w:rsidRPr="00990051" w:rsidRDefault="00B304E8" w:rsidP="00B3742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175771</w:t>
            </w:r>
            <w:r w:rsidRPr="00990051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 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4E8" w:rsidRDefault="00B304E8" w:rsidP="00B3742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304E8" w:rsidRPr="00010CFE" w:rsidRDefault="00B304E8" w:rsidP="00B3742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4E8" w:rsidRPr="00010CFE" w:rsidRDefault="00B304E8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4E8" w:rsidRPr="00010CFE" w:rsidRDefault="00B304E8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B304E8" w:rsidRPr="00543CA3" w:rsidTr="00B304E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4E8" w:rsidRPr="006433F2" w:rsidRDefault="00B304E8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4E8" w:rsidRPr="00990051" w:rsidRDefault="00B304E8" w:rsidP="00B3742D">
            <w:pPr>
              <w:ind w:firstLine="0"/>
              <w:rPr>
                <w:rFonts w:ascii="Times New Roman" w:hAnsi="Times New Roman"/>
                <w:lang w:val="en-US"/>
              </w:rPr>
            </w:pPr>
            <w:r w:rsidRPr="00990051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4E8" w:rsidRPr="00B304E8" w:rsidRDefault="00B304E8" w:rsidP="00B3742D">
            <w:pPr>
              <w:ind w:firstLine="0"/>
              <w:jc w:val="both"/>
              <w:rPr>
                <w:rFonts w:ascii="Times New Roman" w:hAnsi="Times New Roman"/>
                <w:u w:val="single"/>
              </w:rPr>
            </w:pPr>
            <w:r w:rsidRPr="00B304E8">
              <w:rPr>
                <w:rFonts w:ascii="Times New Roman" w:hAnsi="Times New Roman"/>
                <w:u w:val="single"/>
              </w:rPr>
              <w:t>Текущий ремонт цоколя жилого дома по адресу: пр. Независимости, д.91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4E8" w:rsidRPr="00B304E8" w:rsidRDefault="00B304E8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B304E8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4E8" w:rsidRPr="00990051" w:rsidRDefault="00B304E8" w:rsidP="00B3742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30611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4E8" w:rsidRDefault="00B304E8" w:rsidP="00B3742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304E8" w:rsidRPr="00010CFE" w:rsidRDefault="00B304E8" w:rsidP="00B3742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4E8" w:rsidRPr="00010CFE" w:rsidRDefault="00B304E8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4E8" w:rsidRPr="00010CFE" w:rsidRDefault="00B304E8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B304E8" w:rsidRPr="00543CA3" w:rsidTr="00B304E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4E8" w:rsidRPr="006433F2" w:rsidRDefault="00B304E8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4E8" w:rsidRPr="00990051" w:rsidRDefault="00B304E8" w:rsidP="00B3742D">
            <w:pPr>
              <w:ind w:firstLine="0"/>
              <w:rPr>
                <w:rFonts w:ascii="Times New Roman" w:hAnsi="Times New Roman"/>
                <w:lang w:val="en-US"/>
              </w:rPr>
            </w:pPr>
            <w:r w:rsidRPr="00990051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4E8" w:rsidRPr="00B304E8" w:rsidRDefault="00B304E8" w:rsidP="00B3742D">
            <w:pPr>
              <w:ind w:firstLine="0"/>
              <w:jc w:val="both"/>
              <w:rPr>
                <w:rFonts w:ascii="Times New Roman" w:hAnsi="Times New Roman"/>
                <w:u w:val="single"/>
              </w:rPr>
            </w:pPr>
            <w:r w:rsidRPr="00B304E8">
              <w:rPr>
                <w:rFonts w:ascii="Times New Roman" w:hAnsi="Times New Roman"/>
                <w:u w:val="single"/>
              </w:rPr>
              <w:t>Текущий ремонт фасада жилого дома по адресу: пер. Калинина, д.9 (с лесов)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4E8" w:rsidRPr="00B304E8" w:rsidRDefault="00B304E8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B304E8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4E8" w:rsidRPr="00990051" w:rsidRDefault="00B304E8" w:rsidP="00B3742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15537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4E8" w:rsidRDefault="00B304E8" w:rsidP="00B3742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304E8" w:rsidRPr="00010CFE" w:rsidRDefault="00B304E8" w:rsidP="00B3742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4E8" w:rsidRPr="00010CFE" w:rsidRDefault="00B304E8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4E8" w:rsidRPr="00010CFE" w:rsidRDefault="00B304E8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DE4F61" w:rsidRDefault="00DE4F61" w:rsidP="00DE4F61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E4F61" w:rsidRDefault="00DE4F61" w:rsidP="00DE4F6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DE4F61" w:rsidRPr="00543CA3" w:rsidRDefault="00DE4F61" w:rsidP="00DE4F6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DE4F61" w:rsidRPr="00543CA3" w:rsidRDefault="00DE4F61" w:rsidP="00DE4F6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DE4F61" w:rsidRPr="0068464F" w:rsidRDefault="00DE4F61" w:rsidP="00DE4F6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4F61" w:rsidRDefault="00DE4F61" w:rsidP="00DE4F6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DE4F61" w:rsidRDefault="00DE4F61" w:rsidP="00DE4F6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4F61" w:rsidRDefault="00DE4F61" w:rsidP="00DE4F6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E4F6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E4F6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304E8" w:rsidRDefault="00B304E8" w:rsidP="00DE4F61">
      <w:pPr>
        <w:ind w:left="8647" w:firstLine="0"/>
        <w:rPr>
          <w:rFonts w:ascii="Times New Roman" w:hAnsi="Times New Roman"/>
          <w:sz w:val="24"/>
          <w:szCs w:val="24"/>
        </w:rPr>
      </w:pPr>
    </w:p>
    <w:p w:rsidR="00B304E8" w:rsidRDefault="00B304E8" w:rsidP="00DE4F61">
      <w:pPr>
        <w:ind w:left="8647" w:firstLine="0"/>
        <w:rPr>
          <w:rFonts w:ascii="Times New Roman" w:hAnsi="Times New Roman"/>
          <w:sz w:val="24"/>
          <w:szCs w:val="24"/>
        </w:rPr>
      </w:pPr>
    </w:p>
    <w:p w:rsidR="00B304E8" w:rsidRDefault="00B304E8" w:rsidP="00DE4F61">
      <w:pPr>
        <w:ind w:left="8647" w:firstLine="0"/>
        <w:rPr>
          <w:rFonts w:ascii="Times New Roman" w:hAnsi="Times New Roman"/>
          <w:sz w:val="24"/>
          <w:szCs w:val="24"/>
        </w:rPr>
      </w:pPr>
    </w:p>
    <w:p w:rsidR="00B304E8" w:rsidRDefault="00B304E8" w:rsidP="00DE4F61">
      <w:pPr>
        <w:ind w:left="8647" w:firstLine="0"/>
        <w:rPr>
          <w:rFonts w:ascii="Times New Roman" w:hAnsi="Times New Roman"/>
          <w:sz w:val="24"/>
          <w:szCs w:val="24"/>
        </w:rPr>
      </w:pPr>
    </w:p>
    <w:p w:rsidR="00B304E8" w:rsidRDefault="00B304E8" w:rsidP="00DE4F61">
      <w:pPr>
        <w:ind w:left="8647" w:firstLine="0"/>
        <w:rPr>
          <w:rFonts w:ascii="Times New Roman" w:hAnsi="Times New Roman"/>
          <w:sz w:val="24"/>
          <w:szCs w:val="24"/>
        </w:rPr>
      </w:pPr>
    </w:p>
    <w:p w:rsidR="00B304E8" w:rsidRDefault="00B304E8" w:rsidP="00DE4F61">
      <w:pPr>
        <w:ind w:left="8647" w:firstLine="0"/>
        <w:rPr>
          <w:rFonts w:ascii="Times New Roman" w:hAnsi="Times New Roman"/>
          <w:sz w:val="24"/>
          <w:szCs w:val="24"/>
        </w:rPr>
      </w:pPr>
    </w:p>
    <w:p w:rsidR="00B304E8" w:rsidRDefault="00B304E8" w:rsidP="00DE4F61">
      <w:pPr>
        <w:ind w:left="8647" w:firstLine="0"/>
        <w:rPr>
          <w:rFonts w:ascii="Times New Roman" w:hAnsi="Times New Roman"/>
          <w:sz w:val="24"/>
          <w:szCs w:val="24"/>
        </w:rPr>
      </w:pPr>
    </w:p>
    <w:p w:rsidR="00B304E8" w:rsidRDefault="00B304E8" w:rsidP="00DE4F61">
      <w:pPr>
        <w:ind w:left="8647" w:firstLine="0"/>
        <w:rPr>
          <w:rFonts w:ascii="Times New Roman" w:hAnsi="Times New Roman"/>
          <w:sz w:val="24"/>
          <w:szCs w:val="24"/>
        </w:rPr>
      </w:pPr>
    </w:p>
    <w:p w:rsidR="00B304E8" w:rsidRDefault="00B304E8" w:rsidP="00DE4F61">
      <w:pPr>
        <w:ind w:left="8647" w:firstLine="0"/>
        <w:rPr>
          <w:rFonts w:ascii="Times New Roman" w:hAnsi="Times New Roman"/>
          <w:sz w:val="24"/>
          <w:szCs w:val="24"/>
        </w:rPr>
      </w:pPr>
    </w:p>
    <w:p w:rsidR="00B304E8" w:rsidRDefault="00B304E8" w:rsidP="00DE4F61">
      <w:pPr>
        <w:ind w:left="8647" w:firstLine="0"/>
        <w:rPr>
          <w:rFonts w:ascii="Times New Roman" w:hAnsi="Times New Roman"/>
          <w:sz w:val="24"/>
          <w:szCs w:val="24"/>
        </w:rPr>
      </w:pPr>
    </w:p>
    <w:p w:rsidR="00B304E8" w:rsidRDefault="00B304E8" w:rsidP="00DE4F61">
      <w:pPr>
        <w:ind w:left="8647" w:firstLine="0"/>
        <w:rPr>
          <w:rFonts w:ascii="Times New Roman" w:hAnsi="Times New Roman"/>
          <w:sz w:val="24"/>
          <w:szCs w:val="24"/>
        </w:rPr>
      </w:pPr>
    </w:p>
    <w:p w:rsidR="00B304E8" w:rsidRDefault="00B304E8" w:rsidP="00DE4F61">
      <w:pPr>
        <w:ind w:left="8647" w:firstLine="0"/>
        <w:rPr>
          <w:rFonts w:ascii="Times New Roman" w:hAnsi="Times New Roman"/>
          <w:sz w:val="24"/>
          <w:szCs w:val="24"/>
        </w:rPr>
      </w:pPr>
    </w:p>
    <w:p w:rsidR="00B304E8" w:rsidRDefault="00B304E8" w:rsidP="00DE4F61">
      <w:pPr>
        <w:ind w:left="8647" w:firstLine="0"/>
        <w:rPr>
          <w:rFonts w:ascii="Times New Roman" w:hAnsi="Times New Roman"/>
          <w:sz w:val="24"/>
          <w:szCs w:val="24"/>
        </w:rPr>
      </w:pPr>
    </w:p>
    <w:p w:rsidR="00EA087B" w:rsidRDefault="00EA087B" w:rsidP="00DE4F61">
      <w:pPr>
        <w:ind w:left="8647" w:firstLine="0"/>
        <w:rPr>
          <w:rFonts w:ascii="Times New Roman" w:hAnsi="Times New Roman"/>
          <w:sz w:val="24"/>
          <w:szCs w:val="24"/>
        </w:rPr>
      </w:pPr>
    </w:p>
    <w:p w:rsidR="00EA087B" w:rsidRDefault="00EA087B" w:rsidP="00DE4F61">
      <w:pPr>
        <w:ind w:left="8647" w:firstLine="0"/>
        <w:rPr>
          <w:rFonts w:ascii="Times New Roman" w:hAnsi="Times New Roman"/>
          <w:sz w:val="24"/>
          <w:szCs w:val="24"/>
        </w:rPr>
      </w:pPr>
    </w:p>
    <w:p w:rsidR="00B304E8" w:rsidRDefault="00B304E8" w:rsidP="00DE4F61">
      <w:pPr>
        <w:ind w:left="8647" w:firstLine="0"/>
        <w:rPr>
          <w:rFonts w:ascii="Times New Roman" w:hAnsi="Times New Roman"/>
          <w:sz w:val="24"/>
          <w:szCs w:val="24"/>
        </w:rPr>
      </w:pPr>
    </w:p>
    <w:p w:rsidR="00B304E8" w:rsidRDefault="00B304E8" w:rsidP="00DE4F61">
      <w:pPr>
        <w:ind w:left="8647" w:firstLine="0"/>
        <w:rPr>
          <w:rFonts w:ascii="Times New Roman" w:hAnsi="Times New Roman"/>
          <w:sz w:val="24"/>
          <w:szCs w:val="24"/>
        </w:rPr>
      </w:pPr>
    </w:p>
    <w:p w:rsidR="00B304E8" w:rsidRDefault="00B304E8" w:rsidP="00DE4F61">
      <w:pPr>
        <w:ind w:left="8647" w:firstLine="0"/>
        <w:rPr>
          <w:rFonts w:ascii="Times New Roman" w:hAnsi="Times New Roman"/>
          <w:sz w:val="24"/>
          <w:szCs w:val="24"/>
        </w:rPr>
      </w:pPr>
    </w:p>
    <w:p w:rsidR="00B304E8" w:rsidRDefault="00B304E8" w:rsidP="00DE4F61">
      <w:pPr>
        <w:ind w:left="8647" w:firstLine="0"/>
        <w:rPr>
          <w:rFonts w:ascii="Times New Roman" w:hAnsi="Times New Roman"/>
          <w:sz w:val="24"/>
          <w:szCs w:val="24"/>
        </w:rPr>
      </w:pPr>
    </w:p>
    <w:p w:rsidR="00B304E8" w:rsidRDefault="00B304E8" w:rsidP="00DE4F61">
      <w:pPr>
        <w:ind w:left="8647" w:firstLine="0"/>
        <w:rPr>
          <w:rFonts w:ascii="Times New Roman" w:hAnsi="Times New Roman"/>
          <w:sz w:val="24"/>
          <w:szCs w:val="24"/>
        </w:rPr>
      </w:pPr>
    </w:p>
    <w:p w:rsidR="00B304E8" w:rsidRDefault="00B304E8" w:rsidP="00DE4F61">
      <w:pPr>
        <w:ind w:left="8647" w:firstLine="0"/>
        <w:rPr>
          <w:rFonts w:ascii="Times New Roman" w:hAnsi="Times New Roman"/>
          <w:sz w:val="24"/>
          <w:szCs w:val="24"/>
        </w:rPr>
      </w:pPr>
    </w:p>
    <w:p w:rsidR="00B304E8" w:rsidRDefault="00B304E8" w:rsidP="00DE4F61">
      <w:pPr>
        <w:ind w:left="8647" w:firstLine="0"/>
        <w:rPr>
          <w:rFonts w:ascii="Times New Roman" w:hAnsi="Times New Roman"/>
          <w:sz w:val="24"/>
          <w:szCs w:val="24"/>
        </w:rPr>
      </w:pPr>
    </w:p>
    <w:p w:rsidR="00DE4F61" w:rsidRPr="00543CA3" w:rsidRDefault="00DE4F61" w:rsidP="00DE4F6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DE4F61" w:rsidRPr="00543CA3" w:rsidRDefault="00DE4F61" w:rsidP="00DE4F61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DE4F61" w:rsidRPr="00543CA3" w:rsidRDefault="00DE4F61" w:rsidP="00DE4F6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DE4F61" w:rsidRPr="00543CA3" w:rsidRDefault="00DE4F61" w:rsidP="00DE4F6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DE4F61" w:rsidRDefault="00DE4F61" w:rsidP="00DE4F6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DE4F61" w:rsidRPr="00543CA3" w:rsidRDefault="00DE4F61" w:rsidP="00DE4F6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lastRenderedPageBreak/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DE4F61" w:rsidRPr="00543CA3" w:rsidRDefault="00DE4F61" w:rsidP="00DE4F6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DE4F61" w:rsidRPr="00543CA3" w:rsidRDefault="00DE4F61" w:rsidP="00DE4F6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DE4F61" w:rsidRPr="00543CA3" w:rsidTr="00B3742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61" w:rsidRPr="00543CA3" w:rsidRDefault="00DE4F61" w:rsidP="00B3742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DE4F61" w:rsidRPr="00543CA3" w:rsidTr="00B3742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DE4F61" w:rsidRPr="00543CA3" w:rsidTr="00B3742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6433F2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DE4F61" w:rsidRPr="006433F2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990051" w:rsidRDefault="00DE4F61" w:rsidP="00B3742D">
            <w:pPr>
              <w:ind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DE4F61" w:rsidRDefault="00DE4F61" w:rsidP="00B3742D">
            <w:pPr>
              <w:ind w:firstLine="0"/>
              <w:jc w:val="both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  <w:u w:val="single"/>
              </w:rPr>
              <w:t>Текущий ремонт  балконов жилых домов по адресам: г. Минск, ул. К.Чорного, д.12, кв.10, д.14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DE4F61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990051" w:rsidRDefault="00DE4F61" w:rsidP="00B3742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24051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Default="00DE4F61" w:rsidP="00B3742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DE4F61" w:rsidRPr="00010CFE" w:rsidRDefault="00DE4F61" w:rsidP="00B3742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010CFE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010CFE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DE4F61" w:rsidRPr="00543CA3" w:rsidTr="00B3742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6433F2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990051" w:rsidRDefault="00DE4F61" w:rsidP="00B3742D">
            <w:pPr>
              <w:ind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DE4F61" w:rsidRDefault="00DE4F61" w:rsidP="00B3742D">
            <w:pPr>
              <w:ind w:firstLine="0"/>
              <w:jc w:val="both"/>
              <w:rPr>
                <w:rFonts w:ascii="Times New Roman" w:hAnsi="Times New Roman"/>
                <w:u w:val="single"/>
              </w:rPr>
            </w:pPr>
            <w:r w:rsidRPr="00DE4F61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балконов жилых домов по адресам: г. Минск, ул. К.Чорного, д.35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DE4F61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990051" w:rsidRDefault="00DE4F61" w:rsidP="00B3742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35305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Default="00DE4F61" w:rsidP="00B3742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DE4F61" w:rsidRPr="00010CFE" w:rsidRDefault="00DE4F61" w:rsidP="00B3742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010CFE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010CFE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DE4F61" w:rsidRPr="00543CA3" w:rsidTr="00B3742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6433F2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990051" w:rsidRDefault="00DE4F61" w:rsidP="00B3742D">
            <w:pPr>
              <w:ind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DE4F61" w:rsidRDefault="00DE4F61" w:rsidP="00B3742D">
            <w:pPr>
              <w:ind w:firstLine="0"/>
              <w:jc w:val="both"/>
              <w:rPr>
                <w:rFonts w:ascii="Times New Roman" w:hAnsi="Times New Roman"/>
                <w:u w:val="single"/>
              </w:rPr>
            </w:pPr>
            <w:r w:rsidRPr="00DE4F61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балконов жилых домов по адресам: г. Минск, ул. К.Чорного, д.17, кв.6,8,10,12,24,32,36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DE4F61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990051" w:rsidRDefault="00DE4F61" w:rsidP="00B3742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22047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Default="00DE4F61" w:rsidP="00B3742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DE4F61" w:rsidRPr="00010CFE" w:rsidRDefault="00DE4F61" w:rsidP="00B3742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010CFE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010CFE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DE4F61" w:rsidRDefault="00DE4F61" w:rsidP="00DE4F61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E4F61" w:rsidRDefault="00DE4F61" w:rsidP="00DE4F6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DE4F61" w:rsidRPr="00543CA3" w:rsidRDefault="00DE4F61" w:rsidP="00DE4F6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DE4F61" w:rsidRPr="00543CA3" w:rsidRDefault="00DE4F61" w:rsidP="00DE4F6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DE4F61" w:rsidRPr="0068464F" w:rsidRDefault="00DE4F61" w:rsidP="00DE4F6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4F61" w:rsidRDefault="00DE4F61" w:rsidP="00DE4F6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E4F6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Pr="00543CA3" w:rsidRDefault="00DE4F61" w:rsidP="00DE4F6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DE4F61" w:rsidRPr="00543CA3" w:rsidRDefault="00DE4F61" w:rsidP="00DE4F61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DE4F61" w:rsidRPr="00543CA3" w:rsidRDefault="00DE4F61" w:rsidP="00DE4F6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DE4F61" w:rsidRPr="00543CA3" w:rsidRDefault="00DE4F61" w:rsidP="00DE4F6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DE4F61" w:rsidRDefault="00DE4F61" w:rsidP="00DE4F6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DE4F61" w:rsidRPr="00543CA3" w:rsidRDefault="00DE4F61" w:rsidP="00DE4F6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DE4F61" w:rsidRPr="00543CA3" w:rsidRDefault="00DE4F61" w:rsidP="00DE4F6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DE4F61" w:rsidRPr="00543CA3" w:rsidRDefault="00DE4F61" w:rsidP="00DE4F6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DE4F61" w:rsidRPr="00543CA3" w:rsidTr="00B3742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61" w:rsidRPr="00543CA3" w:rsidRDefault="00DE4F61" w:rsidP="00B3742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DE4F61" w:rsidRPr="00543CA3" w:rsidTr="00B3742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DE4F61" w:rsidRPr="00543CA3" w:rsidTr="00B3742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6433F2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DE4F61" w:rsidRPr="006433F2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990051" w:rsidRDefault="00DE4F61" w:rsidP="00DE4F61">
            <w:pPr>
              <w:ind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DE4F61" w:rsidRDefault="00DE4F61" w:rsidP="00B3742D">
            <w:pPr>
              <w:ind w:firstLine="0"/>
              <w:jc w:val="both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  <w:u w:val="single"/>
              </w:rPr>
              <w:t>Текущий ремонт системы горячего водоснабжения (замена регулирующего клапана) в  жилом доме по адресу: г. Минск, упер Макаенка, д.4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DE4F61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990051" w:rsidRDefault="00DE4F61" w:rsidP="00B3742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2459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Default="00DE4F61" w:rsidP="00B3742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DE4F61" w:rsidRPr="00010CFE" w:rsidRDefault="00DE4F61" w:rsidP="00B3742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010CFE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010CFE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DE4F61" w:rsidRDefault="00DE4F61" w:rsidP="00DE4F61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E4F61" w:rsidRDefault="00DE4F61" w:rsidP="00DE4F6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DE4F61" w:rsidRPr="00543CA3" w:rsidRDefault="00DE4F61" w:rsidP="00DE4F6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DE4F61" w:rsidRPr="00543CA3" w:rsidRDefault="00DE4F61" w:rsidP="00DE4F6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DE4F61" w:rsidRPr="0068464F" w:rsidRDefault="00DE4F61" w:rsidP="00DE4F6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4F61" w:rsidRDefault="00DE4F61" w:rsidP="00DE4F6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DE4F61" w:rsidRDefault="00DE4F61" w:rsidP="00DE4F6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Pr="00543CA3" w:rsidRDefault="00DE4F61" w:rsidP="00DE4F6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DE4F61" w:rsidRPr="00543CA3" w:rsidRDefault="00DE4F61" w:rsidP="00DE4F61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DE4F61" w:rsidRPr="00543CA3" w:rsidRDefault="00DE4F61" w:rsidP="00DE4F6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DE4F61" w:rsidRPr="00543CA3" w:rsidRDefault="00DE4F61" w:rsidP="00DE4F6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DE4F61" w:rsidRDefault="00DE4F61" w:rsidP="00DE4F6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DE4F61" w:rsidRPr="00543CA3" w:rsidRDefault="00DE4F61" w:rsidP="00DE4F6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lastRenderedPageBreak/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DE4F61" w:rsidRPr="00543CA3" w:rsidRDefault="00DE4F61" w:rsidP="00DE4F6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DE4F61" w:rsidRPr="00543CA3" w:rsidRDefault="00DE4F61" w:rsidP="00DE4F6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DE4F61" w:rsidRPr="00543CA3" w:rsidTr="00B3742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61" w:rsidRPr="00543CA3" w:rsidRDefault="00DE4F61" w:rsidP="00B3742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DE4F61" w:rsidRPr="00543CA3" w:rsidTr="00B3742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DE4F61" w:rsidRPr="00543CA3" w:rsidTr="00B3742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6433F2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DE4F61" w:rsidRPr="006433F2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990051" w:rsidRDefault="00DE4F61" w:rsidP="00DE4F61">
            <w:pPr>
              <w:ind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43.22.11.100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DE4F61" w:rsidRDefault="00DE4F61" w:rsidP="00B3742D">
            <w:pPr>
              <w:ind w:firstLine="0"/>
              <w:jc w:val="both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  <w:u w:val="single"/>
              </w:rPr>
              <w:t>Текущий ремонт системы холодного водоснабжения по адресу: г. Минск, пр. Независимости, д.151/1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DE4F61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990051" w:rsidRDefault="00DE4F61" w:rsidP="00B3742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892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Default="00DE4F61" w:rsidP="00B3742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DE4F61" w:rsidRPr="00010CFE" w:rsidRDefault="00DE4F61" w:rsidP="00B3742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010CFE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010CFE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DE4F61" w:rsidRDefault="00DE4F61" w:rsidP="00DE4F61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E4F61" w:rsidRDefault="00DE4F61" w:rsidP="00DE4F6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DE4F61" w:rsidRPr="00543CA3" w:rsidRDefault="00DE4F61" w:rsidP="00DE4F6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DE4F61" w:rsidRPr="00543CA3" w:rsidRDefault="00DE4F61" w:rsidP="00DE4F6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DE4F61" w:rsidRPr="0068464F" w:rsidRDefault="00DE4F61" w:rsidP="00DE4F6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4F61" w:rsidRDefault="00DE4F61" w:rsidP="00DE4F6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DE4F61" w:rsidRDefault="00DE4F61" w:rsidP="00DE4F6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E4F6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Default="00DE4F61" w:rsidP="00DE4F6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E4F61" w:rsidRPr="00543CA3" w:rsidRDefault="00DE4F61" w:rsidP="00DE4F6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DE4F61" w:rsidRPr="00543CA3" w:rsidRDefault="00DE4F61" w:rsidP="00DE4F61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DE4F61" w:rsidRPr="00543CA3" w:rsidRDefault="00DE4F61" w:rsidP="00DE4F6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DE4F61" w:rsidRPr="00543CA3" w:rsidRDefault="00DE4F61" w:rsidP="00DE4F6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DE4F61" w:rsidRDefault="00DE4F61" w:rsidP="00DE4F6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DE4F61" w:rsidRPr="00543CA3" w:rsidRDefault="00DE4F61" w:rsidP="00DE4F6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lastRenderedPageBreak/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DE4F61" w:rsidRPr="00543CA3" w:rsidRDefault="00DE4F61" w:rsidP="00DE4F6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DE4F61" w:rsidRPr="00543CA3" w:rsidRDefault="00DE4F61" w:rsidP="00DE4F6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DE4F61" w:rsidRPr="00543CA3" w:rsidTr="00B3742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61" w:rsidRPr="00543CA3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61" w:rsidRPr="00543CA3" w:rsidRDefault="00DE4F61" w:rsidP="00B3742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DE4F61" w:rsidRPr="00543CA3" w:rsidTr="00B3742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F61" w:rsidRPr="00543CA3" w:rsidRDefault="00DE4F61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DE4F61" w:rsidRPr="00543CA3" w:rsidTr="00B3742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6433F2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DE4F61" w:rsidRPr="006433F2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990051" w:rsidRDefault="00DE4F61" w:rsidP="00B3742D">
            <w:pPr>
              <w:ind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DE4F61" w:rsidRDefault="00DE4F61" w:rsidP="00B3742D">
            <w:pPr>
              <w:ind w:firstLine="0"/>
              <w:jc w:val="both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  <w:u w:val="single"/>
              </w:rPr>
              <w:t>Утепление отдельно промерзающих участков наружных стен жилых домов по адресам: г. Минск, ул. Тикоцкого, д.34/1-40,д. 16-75, ул. Седых, д.38а-53,ул. Карбышева 7-166,ул. Славинского, д.1/4-48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DE4F61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990051" w:rsidRDefault="00DE4F61" w:rsidP="00B3742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25973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Default="00DE4F61" w:rsidP="00B3742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DE4F61" w:rsidRPr="00010CFE" w:rsidRDefault="00DE4F61" w:rsidP="00B3742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010CFE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F61" w:rsidRPr="00010CFE" w:rsidRDefault="00DE4F61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DE4F61" w:rsidRDefault="00DE4F61" w:rsidP="00DE4F61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E4F61" w:rsidRDefault="00DE4F61" w:rsidP="00DE4F6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DE4F61" w:rsidRPr="00543CA3" w:rsidRDefault="00DE4F61" w:rsidP="00DE4F6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DE4F61" w:rsidRPr="00543CA3" w:rsidRDefault="00DE4F61" w:rsidP="00DE4F6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DE4F61" w:rsidRPr="0068464F" w:rsidRDefault="00DE4F61" w:rsidP="00DE4F6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4F61" w:rsidRDefault="00DE4F61" w:rsidP="00DE4F6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DE4F61" w:rsidRDefault="00DE4F61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3742D" w:rsidRDefault="00B3742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3742D" w:rsidRDefault="00B3742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3742D" w:rsidRDefault="00B3742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3742D" w:rsidRDefault="00B3742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3742D" w:rsidRDefault="00B3742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3742D" w:rsidRDefault="00B3742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3742D" w:rsidRDefault="00B3742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3742D" w:rsidRDefault="00B3742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3742D" w:rsidRDefault="00B3742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3742D" w:rsidRDefault="00B3742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3742D" w:rsidRPr="00543CA3" w:rsidRDefault="00B3742D" w:rsidP="00B3742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B3742D" w:rsidRPr="00543CA3" w:rsidRDefault="00B3742D" w:rsidP="00B3742D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B3742D" w:rsidRPr="00543CA3" w:rsidRDefault="00B3742D" w:rsidP="00B3742D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B3742D" w:rsidRPr="00543CA3" w:rsidRDefault="00B3742D" w:rsidP="00B3742D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B3742D" w:rsidRDefault="00B3742D" w:rsidP="00B3742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B3742D" w:rsidRPr="00543CA3" w:rsidRDefault="00B3742D" w:rsidP="00B3742D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B3742D" w:rsidRPr="00543CA3" w:rsidRDefault="00B3742D" w:rsidP="00B3742D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B3742D" w:rsidRPr="00543CA3" w:rsidRDefault="00B3742D" w:rsidP="00B3742D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B3742D" w:rsidRPr="00543CA3" w:rsidTr="00B3742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2D" w:rsidRPr="00543CA3" w:rsidRDefault="00B3742D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2D" w:rsidRPr="00543CA3" w:rsidRDefault="00B3742D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B3742D" w:rsidRPr="00543CA3" w:rsidRDefault="00B3742D" w:rsidP="00B3742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2D" w:rsidRPr="00543CA3" w:rsidRDefault="00B3742D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2D" w:rsidRPr="00543CA3" w:rsidRDefault="00B3742D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2D" w:rsidRPr="00543CA3" w:rsidRDefault="00B3742D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2D" w:rsidRPr="00543CA3" w:rsidRDefault="00B3742D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B3742D" w:rsidRPr="00543CA3" w:rsidRDefault="00B3742D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B3742D" w:rsidRPr="00543CA3" w:rsidRDefault="00B3742D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2D" w:rsidRPr="00543CA3" w:rsidRDefault="00B3742D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42D" w:rsidRPr="00543CA3" w:rsidRDefault="00B3742D" w:rsidP="00B3742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B3742D" w:rsidRPr="00543CA3" w:rsidTr="00B3742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2D" w:rsidRPr="00543CA3" w:rsidRDefault="00B3742D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2D" w:rsidRPr="00543CA3" w:rsidRDefault="00B3742D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2D" w:rsidRPr="00543CA3" w:rsidRDefault="00B3742D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2D" w:rsidRPr="00543CA3" w:rsidRDefault="00B3742D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2D" w:rsidRPr="00543CA3" w:rsidRDefault="00B3742D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2D" w:rsidRPr="00543CA3" w:rsidRDefault="00B3742D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2D" w:rsidRPr="00543CA3" w:rsidRDefault="00B3742D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42D" w:rsidRPr="00543CA3" w:rsidRDefault="00B3742D" w:rsidP="00B3742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B3742D" w:rsidRPr="00543CA3" w:rsidTr="00B3742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2D" w:rsidRPr="006433F2" w:rsidRDefault="00B3742D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B3742D" w:rsidRPr="006433F2" w:rsidRDefault="00B3742D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2D" w:rsidRPr="00990051" w:rsidRDefault="00B3742D" w:rsidP="00B3742D">
            <w:pPr>
              <w:ind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2D" w:rsidRPr="00DE4F61" w:rsidRDefault="00B3742D" w:rsidP="00B3742D">
            <w:pPr>
              <w:ind w:firstLine="0"/>
              <w:jc w:val="both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  <w:u w:val="single"/>
              </w:rPr>
              <w:t>Текущий ремонт  балконов жилых домов по адресам: г. Минск, ул. К.Чорного, д.12, кв.10, д.14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2D" w:rsidRPr="00DE4F61" w:rsidRDefault="00B3742D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2D" w:rsidRPr="00990051" w:rsidRDefault="00B3742D" w:rsidP="00B3742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24051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2D" w:rsidRDefault="00B3742D" w:rsidP="00B3742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3742D" w:rsidRPr="00010CFE" w:rsidRDefault="00B3742D" w:rsidP="00B3742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2D" w:rsidRPr="00010CFE" w:rsidRDefault="00B3742D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2D" w:rsidRPr="00010CFE" w:rsidRDefault="00B3742D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B3742D" w:rsidRPr="00543CA3" w:rsidTr="00B3742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2D" w:rsidRPr="006433F2" w:rsidRDefault="00B3742D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2D" w:rsidRPr="00990051" w:rsidRDefault="00B3742D" w:rsidP="00B3742D">
            <w:pPr>
              <w:ind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2D" w:rsidRPr="00DE4F61" w:rsidRDefault="00B3742D" w:rsidP="00B3742D">
            <w:pPr>
              <w:ind w:firstLine="0"/>
              <w:jc w:val="both"/>
              <w:rPr>
                <w:rFonts w:ascii="Times New Roman" w:hAnsi="Times New Roman"/>
                <w:u w:val="single"/>
              </w:rPr>
            </w:pPr>
            <w:r w:rsidRPr="00DE4F61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балконов жилых домов по адресам: г. Минск, ул. К.Чорного, д.35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2D" w:rsidRPr="00DE4F61" w:rsidRDefault="00B3742D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2D" w:rsidRPr="00990051" w:rsidRDefault="00B3742D" w:rsidP="00B3742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35305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2D" w:rsidRDefault="00B3742D" w:rsidP="00B3742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3742D" w:rsidRPr="00010CFE" w:rsidRDefault="00B3742D" w:rsidP="00B3742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2D" w:rsidRPr="00010CFE" w:rsidRDefault="00B3742D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2D" w:rsidRPr="00010CFE" w:rsidRDefault="00B3742D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B3742D" w:rsidRPr="00543CA3" w:rsidTr="00B3742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2D" w:rsidRPr="006433F2" w:rsidRDefault="00B3742D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2D" w:rsidRPr="00990051" w:rsidRDefault="00B3742D" w:rsidP="00B3742D">
            <w:pPr>
              <w:ind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2D" w:rsidRPr="00DE4F61" w:rsidRDefault="00B3742D" w:rsidP="00B3742D">
            <w:pPr>
              <w:ind w:firstLine="0"/>
              <w:jc w:val="both"/>
              <w:rPr>
                <w:rFonts w:ascii="Times New Roman" w:hAnsi="Times New Roman"/>
                <w:u w:val="single"/>
              </w:rPr>
            </w:pPr>
            <w:r w:rsidRPr="00DE4F61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балконов жилых домов по адресам: г. Минск, ул. К.Чорного, д.17, кв.6,8,10,12,24,32,36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2D" w:rsidRPr="00DE4F61" w:rsidRDefault="00B3742D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2D" w:rsidRPr="00990051" w:rsidRDefault="00B3742D" w:rsidP="00B3742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22047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2D" w:rsidRDefault="00B3742D" w:rsidP="00B3742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3742D" w:rsidRPr="00010CFE" w:rsidRDefault="00B3742D" w:rsidP="00B3742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2D" w:rsidRPr="00010CFE" w:rsidRDefault="00B3742D" w:rsidP="00B3742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42D" w:rsidRPr="00010CFE" w:rsidRDefault="00B3742D" w:rsidP="00B3742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766577" w:rsidRPr="00543CA3" w:rsidTr="00B3742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6433F2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990051" w:rsidRDefault="00766577" w:rsidP="001A1669">
            <w:pPr>
              <w:ind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766577" w:rsidRDefault="00766577" w:rsidP="00B3742D">
            <w:pPr>
              <w:ind w:firstLine="0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766577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балконов жилых домов по ГП «ЖЭУ № 1,2,3,4» (согласно расшифровке)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DE4F61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990051" w:rsidRDefault="00766577" w:rsidP="001A166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73991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Default="00766577" w:rsidP="001A166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766577" w:rsidRPr="00010CFE" w:rsidRDefault="00766577" w:rsidP="001A166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010CFE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010CFE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B3742D" w:rsidRDefault="00B3742D" w:rsidP="00B3742D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B3742D" w:rsidRDefault="00B3742D" w:rsidP="00B3742D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B3742D" w:rsidRPr="00543CA3" w:rsidRDefault="00B3742D" w:rsidP="00B3742D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B3742D" w:rsidRPr="00543CA3" w:rsidRDefault="00B3742D" w:rsidP="00B3742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B3742D" w:rsidRPr="0068464F" w:rsidRDefault="00B3742D" w:rsidP="00B3742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742D" w:rsidRDefault="00B3742D" w:rsidP="00DB50B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766577" w:rsidRDefault="00766577" w:rsidP="00DB50B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66577" w:rsidRDefault="00766577" w:rsidP="00DB50B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66577" w:rsidRDefault="00766577" w:rsidP="00DB50B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66577" w:rsidRPr="00543CA3" w:rsidRDefault="00766577" w:rsidP="0076657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766577" w:rsidRPr="00543CA3" w:rsidRDefault="00766577" w:rsidP="00766577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766577" w:rsidRPr="00543CA3" w:rsidRDefault="00766577" w:rsidP="00766577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766577" w:rsidRPr="00543CA3" w:rsidRDefault="00766577" w:rsidP="00766577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766577" w:rsidRDefault="00766577" w:rsidP="0076657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766577" w:rsidRPr="00543CA3" w:rsidRDefault="00766577" w:rsidP="00766577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766577" w:rsidRPr="00543CA3" w:rsidRDefault="00766577" w:rsidP="00766577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766577" w:rsidRPr="00543CA3" w:rsidRDefault="00766577" w:rsidP="00766577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766577" w:rsidRPr="00543CA3" w:rsidTr="001A166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577" w:rsidRPr="00543CA3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577" w:rsidRPr="00543CA3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766577" w:rsidRPr="00543CA3" w:rsidRDefault="00766577" w:rsidP="001A166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577" w:rsidRPr="00543CA3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577" w:rsidRPr="00543CA3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577" w:rsidRPr="00543CA3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543CA3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766577" w:rsidRPr="00543CA3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766577" w:rsidRPr="00543CA3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577" w:rsidRPr="00543CA3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577" w:rsidRPr="00543CA3" w:rsidRDefault="00766577" w:rsidP="001A1669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766577" w:rsidRPr="00543CA3" w:rsidTr="001A166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577" w:rsidRPr="00543CA3" w:rsidRDefault="00766577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577" w:rsidRPr="00543CA3" w:rsidRDefault="00766577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577" w:rsidRPr="00543CA3" w:rsidRDefault="00766577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577" w:rsidRPr="00543CA3" w:rsidRDefault="00766577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577" w:rsidRPr="00543CA3" w:rsidRDefault="00766577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577" w:rsidRPr="00543CA3" w:rsidRDefault="00766577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577" w:rsidRPr="00543CA3" w:rsidRDefault="00766577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577" w:rsidRPr="00543CA3" w:rsidRDefault="00766577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766577" w:rsidRPr="00543CA3" w:rsidTr="001A166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6433F2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766577" w:rsidRPr="006433F2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990051" w:rsidRDefault="00766577" w:rsidP="001A1669">
            <w:pPr>
              <w:ind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766577" w:rsidRDefault="00766577" w:rsidP="001A1669">
            <w:pPr>
              <w:ind w:firstLine="0"/>
              <w:jc w:val="both"/>
              <w:rPr>
                <w:rFonts w:ascii="Times New Roman" w:hAnsi="Times New Roman"/>
              </w:rPr>
            </w:pPr>
            <w:r w:rsidRPr="00766577">
              <w:rPr>
                <w:rFonts w:ascii="Times New Roman" w:hAnsi="Times New Roman"/>
                <w:u w:val="single"/>
              </w:rPr>
              <w:t>Текущий ремонт стыков наружных стеновых панелей жилых домов по ГП «ЖЭУ « 1,2,3,6» (согласно расшифровке)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DE4F61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Default="00766577" w:rsidP="001A1669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95565</w:t>
            </w:r>
          </w:p>
          <w:p w:rsidR="00766577" w:rsidRPr="00990051" w:rsidRDefault="00766577" w:rsidP="001A166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Default="00766577" w:rsidP="001A166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766577" w:rsidRPr="00010CFE" w:rsidRDefault="00766577" w:rsidP="001A166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010CFE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010CFE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766577" w:rsidRDefault="00766577" w:rsidP="00766577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66577" w:rsidRDefault="00766577" w:rsidP="00766577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766577" w:rsidRPr="00543CA3" w:rsidRDefault="00766577" w:rsidP="00766577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766577" w:rsidRPr="00543CA3" w:rsidRDefault="00766577" w:rsidP="0076657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766577" w:rsidRPr="0068464F" w:rsidRDefault="00766577" w:rsidP="0076657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66577" w:rsidRDefault="00766577" w:rsidP="0076657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766577" w:rsidRDefault="00766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66577" w:rsidRDefault="00766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66577" w:rsidRDefault="00766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66577" w:rsidRDefault="00766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66577" w:rsidRDefault="00766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66577" w:rsidRDefault="00766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66577" w:rsidRDefault="00766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66577" w:rsidRDefault="00766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66577" w:rsidRDefault="00766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66577" w:rsidRDefault="00766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66577" w:rsidRDefault="00766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66577" w:rsidRDefault="00766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66577" w:rsidRDefault="00766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66577" w:rsidRDefault="00766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66577" w:rsidRDefault="00766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66577" w:rsidRDefault="00766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66577" w:rsidRDefault="00766577" w:rsidP="0076657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66577" w:rsidRDefault="00766577" w:rsidP="00766577">
      <w:pPr>
        <w:ind w:left="8647" w:firstLine="0"/>
        <w:rPr>
          <w:rFonts w:ascii="Times New Roman" w:hAnsi="Times New Roman"/>
          <w:sz w:val="24"/>
          <w:szCs w:val="24"/>
        </w:rPr>
      </w:pPr>
    </w:p>
    <w:p w:rsidR="00766577" w:rsidRDefault="00766577" w:rsidP="00766577">
      <w:pPr>
        <w:ind w:left="8647" w:firstLine="0"/>
        <w:rPr>
          <w:rFonts w:ascii="Times New Roman" w:hAnsi="Times New Roman"/>
          <w:sz w:val="24"/>
          <w:szCs w:val="24"/>
        </w:rPr>
      </w:pPr>
    </w:p>
    <w:p w:rsidR="00766577" w:rsidRDefault="00766577" w:rsidP="00766577">
      <w:pPr>
        <w:ind w:left="8647" w:firstLine="0"/>
        <w:rPr>
          <w:rFonts w:ascii="Times New Roman" w:hAnsi="Times New Roman"/>
          <w:sz w:val="24"/>
          <w:szCs w:val="24"/>
        </w:rPr>
      </w:pPr>
    </w:p>
    <w:p w:rsidR="00766577" w:rsidRDefault="00766577" w:rsidP="00766577">
      <w:pPr>
        <w:ind w:left="8647" w:firstLine="0"/>
        <w:rPr>
          <w:rFonts w:ascii="Times New Roman" w:hAnsi="Times New Roman"/>
          <w:sz w:val="24"/>
          <w:szCs w:val="24"/>
        </w:rPr>
      </w:pPr>
    </w:p>
    <w:p w:rsidR="00766577" w:rsidRDefault="00766577" w:rsidP="00766577">
      <w:pPr>
        <w:ind w:left="8647" w:firstLine="0"/>
        <w:rPr>
          <w:rFonts w:ascii="Times New Roman" w:hAnsi="Times New Roman"/>
          <w:sz w:val="24"/>
          <w:szCs w:val="24"/>
        </w:rPr>
      </w:pPr>
    </w:p>
    <w:p w:rsidR="00766577" w:rsidRPr="00543CA3" w:rsidRDefault="00766577" w:rsidP="0076657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766577" w:rsidRPr="00543CA3" w:rsidRDefault="00766577" w:rsidP="00766577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766577" w:rsidRPr="00543CA3" w:rsidRDefault="00766577" w:rsidP="00766577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766577" w:rsidRPr="00543CA3" w:rsidRDefault="00766577" w:rsidP="00766577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766577" w:rsidRDefault="00766577" w:rsidP="0076657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766577" w:rsidRPr="00543CA3" w:rsidRDefault="00766577" w:rsidP="00766577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766577" w:rsidRPr="00543CA3" w:rsidRDefault="00766577" w:rsidP="00766577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766577" w:rsidRPr="00543CA3" w:rsidRDefault="00766577" w:rsidP="00766577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766577" w:rsidRPr="00543CA3" w:rsidTr="001A166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577" w:rsidRPr="00543CA3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577" w:rsidRPr="00543CA3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766577" w:rsidRPr="00543CA3" w:rsidRDefault="00766577" w:rsidP="001A166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577" w:rsidRPr="00543CA3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577" w:rsidRPr="00543CA3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577" w:rsidRPr="00543CA3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543CA3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766577" w:rsidRPr="00543CA3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766577" w:rsidRPr="00543CA3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577" w:rsidRPr="00543CA3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577" w:rsidRPr="00543CA3" w:rsidRDefault="00766577" w:rsidP="001A1669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766577" w:rsidRPr="00543CA3" w:rsidTr="001A166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577" w:rsidRPr="00543CA3" w:rsidRDefault="00766577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577" w:rsidRPr="00543CA3" w:rsidRDefault="00766577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577" w:rsidRPr="00543CA3" w:rsidRDefault="00766577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577" w:rsidRPr="00543CA3" w:rsidRDefault="00766577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577" w:rsidRPr="00543CA3" w:rsidRDefault="00766577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577" w:rsidRPr="00543CA3" w:rsidRDefault="00766577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577" w:rsidRPr="00543CA3" w:rsidRDefault="00766577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577" w:rsidRPr="00543CA3" w:rsidRDefault="00766577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766577" w:rsidRPr="00543CA3" w:rsidTr="001A166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6433F2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766577" w:rsidRPr="006433F2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990051" w:rsidRDefault="00766577" w:rsidP="001A1669">
            <w:pPr>
              <w:ind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766577" w:rsidRDefault="00766577" w:rsidP="001A1669">
            <w:pPr>
              <w:ind w:firstLine="0"/>
              <w:jc w:val="both"/>
              <w:rPr>
                <w:rFonts w:ascii="Times New Roman" w:hAnsi="Times New Roman"/>
              </w:rPr>
            </w:pPr>
            <w:r w:rsidRPr="00766577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адресам: г. Минск, ул. К.Чорного, д.11, ул. Волгоградская, д45, кв.60,61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DE4F61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Default="00766577" w:rsidP="001A1669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28546</w:t>
            </w:r>
          </w:p>
          <w:p w:rsidR="00766577" w:rsidRPr="00990051" w:rsidRDefault="00766577" w:rsidP="001A166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Default="00766577" w:rsidP="001A166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766577" w:rsidRPr="00010CFE" w:rsidRDefault="00766577" w:rsidP="001A166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010CFE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010CFE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766577" w:rsidRPr="00543CA3" w:rsidTr="001A166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6433F2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990051" w:rsidRDefault="00766577" w:rsidP="001A1669">
            <w:pPr>
              <w:ind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766577" w:rsidRDefault="00766577" w:rsidP="001A1669">
            <w:pPr>
              <w:ind w:firstLine="0"/>
              <w:jc w:val="both"/>
              <w:rPr>
                <w:rFonts w:ascii="Times New Roman" w:hAnsi="Times New Roman"/>
              </w:rPr>
            </w:pPr>
            <w:r w:rsidRPr="00766577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жилого дома по адресу: г. Минск, пр. Независимости, д.83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DE4F61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Default="00766577" w:rsidP="001A1669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13974</w:t>
            </w:r>
          </w:p>
          <w:p w:rsidR="00766577" w:rsidRPr="00990051" w:rsidRDefault="00766577" w:rsidP="001A166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Default="00766577" w:rsidP="001A166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766577" w:rsidRPr="00010CFE" w:rsidRDefault="00766577" w:rsidP="001A166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010CFE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010CFE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766577" w:rsidRPr="00543CA3" w:rsidTr="001A166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6433F2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990051" w:rsidRDefault="00766577" w:rsidP="001A1669">
            <w:pPr>
              <w:ind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766577" w:rsidRDefault="00766577" w:rsidP="001A1669">
            <w:pPr>
              <w:ind w:firstLine="0"/>
              <w:jc w:val="both"/>
              <w:rPr>
                <w:rFonts w:ascii="Times New Roman" w:hAnsi="Times New Roman"/>
              </w:rPr>
            </w:pPr>
            <w:r w:rsidRPr="00766577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адресам: г. Минск, ул. Пономарева, д.5, кв.18, ул. Стариновская, д.35, кв.17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DE4F61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Default="00766577" w:rsidP="001A1669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31988</w:t>
            </w:r>
          </w:p>
          <w:p w:rsidR="00766577" w:rsidRPr="00990051" w:rsidRDefault="00766577" w:rsidP="001A166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Default="00766577" w:rsidP="001A166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766577" w:rsidRPr="00010CFE" w:rsidRDefault="00766577" w:rsidP="001A166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010CFE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010CFE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766577" w:rsidRPr="00543CA3" w:rsidTr="001A166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6433F2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990051" w:rsidRDefault="00766577" w:rsidP="001A1669">
            <w:pPr>
              <w:ind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766577" w:rsidRDefault="00766577" w:rsidP="001A1669">
            <w:pPr>
              <w:ind w:firstLine="0"/>
              <w:jc w:val="both"/>
              <w:rPr>
                <w:rFonts w:ascii="Times New Roman" w:hAnsi="Times New Roman"/>
              </w:rPr>
            </w:pPr>
            <w:r w:rsidRPr="00766577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адресам: г. Минск, ул. Кнорина, д.6б п.4,ул. Беляева, д.3 п.1, ул. Козлова, д.35 п.2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DE4F61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Default="00766577" w:rsidP="001A1669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32643</w:t>
            </w:r>
          </w:p>
          <w:p w:rsidR="00766577" w:rsidRPr="00990051" w:rsidRDefault="00766577" w:rsidP="001A166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Default="00766577" w:rsidP="001A166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766577" w:rsidRPr="00010CFE" w:rsidRDefault="00766577" w:rsidP="001A166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010CFE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010CFE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766577" w:rsidRPr="00543CA3" w:rsidTr="001A166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6433F2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990051" w:rsidRDefault="00766577" w:rsidP="001A1669">
            <w:pPr>
              <w:ind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766577" w:rsidRDefault="00766577" w:rsidP="001A1669">
            <w:pPr>
              <w:ind w:firstLine="0"/>
              <w:jc w:val="both"/>
              <w:rPr>
                <w:rFonts w:ascii="Times New Roman" w:hAnsi="Times New Roman"/>
              </w:rPr>
            </w:pPr>
            <w:r w:rsidRPr="00766577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жилого дома по адресу: г. Минск, пр. Независимости, д.76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DE4F61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Default="00766577" w:rsidP="001A1669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25236</w:t>
            </w:r>
          </w:p>
          <w:p w:rsidR="00766577" w:rsidRPr="00990051" w:rsidRDefault="00766577" w:rsidP="001A166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Default="00766577" w:rsidP="001A166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766577" w:rsidRPr="00010CFE" w:rsidRDefault="00766577" w:rsidP="001A166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010CFE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577" w:rsidRPr="00010CFE" w:rsidRDefault="00766577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766577" w:rsidRDefault="00766577" w:rsidP="00766577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66577" w:rsidRDefault="00766577" w:rsidP="00766577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766577" w:rsidRPr="00543CA3" w:rsidRDefault="00766577" w:rsidP="00766577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766577" w:rsidRPr="00543CA3" w:rsidRDefault="00766577" w:rsidP="0076657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766577" w:rsidRPr="0068464F" w:rsidRDefault="00766577" w:rsidP="0076657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66577" w:rsidRDefault="00766577" w:rsidP="0076657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766577" w:rsidRDefault="00766577" w:rsidP="0076657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66577" w:rsidRDefault="00766577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Pr="00543CA3" w:rsidRDefault="001834BD" w:rsidP="001834B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1834BD" w:rsidRPr="00543CA3" w:rsidRDefault="001834BD" w:rsidP="001834BD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1834BD" w:rsidRPr="00543CA3" w:rsidRDefault="001834BD" w:rsidP="001834BD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1834BD" w:rsidRPr="00543CA3" w:rsidRDefault="001834BD" w:rsidP="001834BD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1834BD" w:rsidRDefault="001834BD" w:rsidP="001834B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1834BD" w:rsidRPr="00543CA3" w:rsidRDefault="001834BD" w:rsidP="001834BD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1834BD" w:rsidRPr="00543CA3" w:rsidRDefault="001834BD" w:rsidP="001834BD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1834BD" w:rsidRPr="00543CA3" w:rsidRDefault="001834BD" w:rsidP="001834BD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1"/>
      </w:tblGrid>
      <w:tr w:rsidR="001834BD" w:rsidRPr="00543CA3" w:rsidTr="001A166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4BD" w:rsidRPr="00543CA3" w:rsidRDefault="001834BD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4BD" w:rsidRPr="00543CA3" w:rsidRDefault="001834BD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1834BD" w:rsidRPr="00543CA3" w:rsidRDefault="001834BD" w:rsidP="001A166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4BD" w:rsidRPr="00543CA3" w:rsidRDefault="001834BD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4BD" w:rsidRPr="00543CA3" w:rsidRDefault="001834BD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4BD" w:rsidRPr="00543CA3" w:rsidRDefault="001834BD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BD" w:rsidRPr="00543CA3" w:rsidRDefault="001834BD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1834BD" w:rsidRPr="00543CA3" w:rsidRDefault="001834BD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1834BD" w:rsidRPr="00543CA3" w:rsidRDefault="001834BD" w:rsidP="001A166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4BD" w:rsidRPr="00543CA3" w:rsidRDefault="001834BD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4BD" w:rsidRPr="00543CA3" w:rsidRDefault="001834BD" w:rsidP="001A1669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1834BD" w:rsidRPr="00543CA3" w:rsidTr="001A166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BD" w:rsidRPr="00543CA3" w:rsidRDefault="001834BD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BD" w:rsidRPr="00543CA3" w:rsidRDefault="001834BD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BD" w:rsidRPr="00543CA3" w:rsidRDefault="001834BD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BD" w:rsidRPr="00543CA3" w:rsidRDefault="001834BD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BD" w:rsidRPr="00543CA3" w:rsidRDefault="001834BD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BD" w:rsidRPr="00543CA3" w:rsidRDefault="001834BD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BD" w:rsidRPr="00543CA3" w:rsidRDefault="001834BD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BD" w:rsidRPr="00543CA3" w:rsidRDefault="001834BD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1834BD" w:rsidRPr="00543CA3" w:rsidTr="001A166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BD" w:rsidRPr="006433F2" w:rsidRDefault="001834BD" w:rsidP="001A166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BD" w:rsidRPr="00990051" w:rsidRDefault="001834BD" w:rsidP="001A1669">
            <w:pPr>
              <w:ind w:firstLine="0"/>
              <w:rPr>
                <w:rFonts w:ascii="Times New Roman" w:hAnsi="Times New Roman"/>
                <w:lang w:val="en-US"/>
              </w:rPr>
            </w:pPr>
            <w:r w:rsidRPr="00990051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BD" w:rsidRPr="001834BD" w:rsidRDefault="001834BD" w:rsidP="001A1669">
            <w:pPr>
              <w:ind w:firstLine="0"/>
              <w:jc w:val="both"/>
              <w:rPr>
                <w:rFonts w:ascii="Times New Roman" w:hAnsi="Times New Roman"/>
                <w:u w:val="single"/>
              </w:rPr>
            </w:pPr>
            <w:r w:rsidRPr="001834BD">
              <w:rPr>
                <w:rFonts w:ascii="Times New Roman" w:hAnsi="Times New Roman"/>
                <w:u w:val="single"/>
              </w:rPr>
              <w:t>пр. Независимости, д.133,д.157,д.131/1,д.131/2,д.155/2, ул. Калиновского, д.82/1,д.82/2, ул. 50 лет Победы, д.9 п.1-3,д.19 п.1-3,ул. Рогачевская, д.5 п.1-3,д.7 п.1-4,д.9 п.1-3,ул. Городецкая, д.66 п.1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BD" w:rsidRPr="00DE4F61" w:rsidRDefault="001834BD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BD" w:rsidRPr="00990051" w:rsidRDefault="001834BD" w:rsidP="001A166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409066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BD" w:rsidRDefault="001834BD" w:rsidP="001A166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1834BD" w:rsidRPr="00010CFE" w:rsidRDefault="001834BD" w:rsidP="001A166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BD" w:rsidRPr="00010CFE" w:rsidRDefault="001834BD" w:rsidP="001A166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BD" w:rsidRPr="00010CFE" w:rsidRDefault="001834BD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1834BD" w:rsidRDefault="001834BD" w:rsidP="001834BD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834BD" w:rsidRDefault="001834BD" w:rsidP="001834BD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1834BD" w:rsidRPr="00543CA3" w:rsidRDefault="001834BD" w:rsidP="001834BD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1834BD" w:rsidRPr="00543CA3" w:rsidRDefault="001834BD" w:rsidP="001834B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1834BD" w:rsidRPr="0068464F" w:rsidRDefault="001834BD" w:rsidP="001834B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34BD" w:rsidRDefault="001834BD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1834BD" w:rsidRDefault="001834BD" w:rsidP="001834B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DB50B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4BD" w:rsidRDefault="001834BD" w:rsidP="001834BD">
      <w:pPr>
        <w:ind w:left="8647" w:firstLine="0"/>
        <w:rPr>
          <w:rFonts w:ascii="Times New Roman" w:hAnsi="Times New Roman"/>
          <w:sz w:val="24"/>
          <w:szCs w:val="24"/>
        </w:rPr>
      </w:pPr>
    </w:p>
    <w:p w:rsidR="001834BD" w:rsidRPr="00543CA3" w:rsidRDefault="001834BD" w:rsidP="001834B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1834BD" w:rsidRPr="00543CA3" w:rsidRDefault="001834BD" w:rsidP="001834BD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1834BD" w:rsidRPr="00543CA3" w:rsidRDefault="001834BD" w:rsidP="001834BD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1834BD" w:rsidRPr="00543CA3" w:rsidRDefault="001834BD" w:rsidP="001834BD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1834BD" w:rsidRDefault="001834BD" w:rsidP="001834B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1834BD" w:rsidRPr="00543CA3" w:rsidRDefault="001834BD" w:rsidP="001834BD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1834BD" w:rsidRPr="00543CA3" w:rsidRDefault="001834BD" w:rsidP="001834BD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1834BD" w:rsidRPr="00543CA3" w:rsidRDefault="001834BD" w:rsidP="001834BD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1834BD" w:rsidRPr="00543CA3" w:rsidTr="001A166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4BD" w:rsidRPr="00543CA3" w:rsidRDefault="001834BD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4BD" w:rsidRPr="00543CA3" w:rsidRDefault="001834BD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1834BD" w:rsidRPr="00543CA3" w:rsidRDefault="001834BD" w:rsidP="001A166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4BD" w:rsidRPr="00543CA3" w:rsidRDefault="001834BD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4BD" w:rsidRPr="00543CA3" w:rsidRDefault="001834BD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4BD" w:rsidRPr="00543CA3" w:rsidRDefault="001834BD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BD" w:rsidRPr="00543CA3" w:rsidRDefault="001834BD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1834BD" w:rsidRPr="00543CA3" w:rsidRDefault="001834BD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1834BD" w:rsidRPr="00543CA3" w:rsidRDefault="001834BD" w:rsidP="001A166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4BD" w:rsidRPr="00543CA3" w:rsidRDefault="001834BD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4BD" w:rsidRPr="00543CA3" w:rsidRDefault="001834BD" w:rsidP="001A1669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1834BD" w:rsidRPr="00543CA3" w:rsidTr="001A166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BD" w:rsidRPr="00543CA3" w:rsidRDefault="001834BD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BD" w:rsidRPr="00543CA3" w:rsidRDefault="001834BD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BD" w:rsidRPr="00543CA3" w:rsidRDefault="001834BD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BD" w:rsidRPr="00543CA3" w:rsidRDefault="001834BD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BD" w:rsidRPr="00543CA3" w:rsidRDefault="001834BD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BD" w:rsidRPr="00543CA3" w:rsidRDefault="001834BD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BD" w:rsidRPr="00543CA3" w:rsidRDefault="001834BD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BD" w:rsidRPr="00543CA3" w:rsidRDefault="001834BD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1834BD" w:rsidRPr="00543CA3" w:rsidTr="001A166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BD" w:rsidRPr="006433F2" w:rsidRDefault="001834BD" w:rsidP="001A166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BD" w:rsidRPr="001A1669" w:rsidRDefault="001A1669" w:rsidP="001A1669">
            <w:pPr>
              <w:ind w:firstLine="0"/>
              <w:rPr>
                <w:rFonts w:ascii="Times New Roman" w:hAnsi="Times New Roman"/>
                <w:lang w:val="en-US"/>
              </w:rPr>
            </w:pPr>
            <w:r w:rsidRPr="001A1669">
              <w:rPr>
                <w:rFonts w:ascii="Times New Roman" w:eastAsia="Times New Roman" w:hAnsi="Times New Roman"/>
                <w:u w:val="single"/>
                <w:lang w:eastAsia="ru-RU"/>
              </w:rPr>
              <w:t>71.20.19.160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BD" w:rsidRPr="001A1669" w:rsidRDefault="001A1669" w:rsidP="001A1669">
            <w:pPr>
              <w:ind w:firstLine="0"/>
              <w:jc w:val="both"/>
              <w:rPr>
                <w:rFonts w:ascii="Times New Roman" w:hAnsi="Times New Roman"/>
              </w:rPr>
            </w:pPr>
            <w:r w:rsidRPr="001A1669">
              <w:rPr>
                <w:rFonts w:ascii="Times New Roman" w:hAnsi="Times New Roman"/>
                <w:u w:val="single"/>
              </w:rPr>
              <w:t>Работы по обследованию квартиры по адресу: г. Минск, ул. Чернышевского, д.7, кв.21 на предмет определения причин образования трещин в квартире с выдачей технического заключения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BD" w:rsidRPr="00DE4F61" w:rsidRDefault="001834BD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BD" w:rsidRDefault="001A1669" w:rsidP="001A1669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950</w:t>
            </w:r>
          </w:p>
          <w:p w:rsidR="001834BD" w:rsidRPr="00990051" w:rsidRDefault="001834BD" w:rsidP="001A166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BD" w:rsidRDefault="001834BD" w:rsidP="001A166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1834BD" w:rsidRPr="00010CFE" w:rsidRDefault="001834BD" w:rsidP="001A166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BD" w:rsidRPr="00010CFE" w:rsidRDefault="001834BD" w:rsidP="001A166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BD" w:rsidRPr="00010CFE" w:rsidRDefault="001834BD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1A1669" w:rsidRPr="00543CA3" w:rsidTr="001A166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Pr="006433F2" w:rsidRDefault="001A1669" w:rsidP="001A166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Pr="001A1669" w:rsidRDefault="001A1669" w:rsidP="001A1669">
            <w:pPr>
              <w:ind w:firstLine="0"/>
              <w:rPr>
                <w:rFonts w:ascii="Times New Roman" w:hAnsi="Times New Roman"/>
                <w:lang w:val="en-US"/>
              </w:rPr>
            </w:pPr>
            <w:r w:rsidRPr="001A1669">
              <w:rPr>
                <w:rFonts w:ascii="Times New Roman" w:eastAsia="Times New Roman" w:hAnsi="Times New Roman"/>
                <w:u w:val="single"/>
                <w:lang w:eastAsia="ru-RU"/>
              </w:rPr>
              <w:t>71.20.19.160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Pr="001A1669" w:rsidRDefault="001A1669" w:rsidP="001A1669">
            <w:pPr>
              <w:ind w:firstLine="0"/>
              <w:jc w:val="both"/>
              <w:rPr>
                <w:rFonts w:ascii="Times New Roman" w:hAnsi="Times New Roman"/>
              </w:rPr>
            </w:pPr>
            <w:r w:rsidRPr="001A1669">
              <w:rPr>
                <w:rFonts w:ascii="Times New Roman" w:hAnsi="Times New Roman"/>
                <w:u w:val="single"/>
              </w:rPr>
              <w:t>Работы по обследованию системы отопления на предмет ее работоспособности в кв. № 115 жилого дома № 40 по ул. Гинтовта с выдачей технического заключения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Pr="00DE4F61" w:rsidRDefault="001A1669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Default="001A1669" w:rsidP="001A1669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2250</w:t>
            </w:r>
          </w:p>
          <w:p w:rsidR="001A1669" w:rsidRPr="00990051" w:rsidRDefault="001A1669" w:rsidP="001A166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Default="001A1669" w:rsidP="001A166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1A1669" w:rsidRPr="00010CFE" w:rsidRDefault="001A1669" w:rsidP="001A166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Pr="00010CFE" w:rsidRDefault="001A1669" w:rsidP="001A166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Pr="00010CFE" w:rsidRDefault="001A1669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1A1669" w:rsidRPr="00543CA3" w:rsidTr="001A166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Pr="006433F2" w:rsidRDefault="001A1669" w:rsidP="001A166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Pr="001A1669" w:rsidRDefault="001A1669" w:rsidP="001A1669">
            <w:pPr>
              <w:ind w:firstLine="0"/>
              <w:rPr>
                <w:rFonts w:ascii="Times New Roman" w:hAnsi="Times New Roman"/>
                <w:lang w:val="en-US"/>
              </w:rPr>
            </w:pPr>
            <w:r w:rsidRPr="001A1669">
              <w:rPr>
                <w:rFonts w:ascii="Times New Roman" w:eastAsia="Times New Roman" w:hAnsi="Times New Roman"/>
                <w:u w:val="single"/>
                <w:lang w:eastAsia="ru-RU"/>
              </w:rPr>
              <w:t>71.20.19.160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Pr="001A1669" w:rsidRDefault="001A1669" w:rsidP="001A1669">
            <w:pPr>
              <w:ind w:firstLine="0"/>
              <w:jc w:val="both"/>
              <w:rPr>
                <w:rFonts w:ascii="Times New Roman" w:hAnsi="Times New Roman"/>
              </w:rPr>
            </w:pPr>
            <w:r w:rsidRPr="001A1669">
              <w:rPr>
                <w:rFonts w:ascii="Times New Roman" w:hAnsi="Times New Roman"/>
                <w:u w:val="single"/>
              </w:rPr>
              <w:t>Работы по обследованию фасада жилого дома (входной группы)  № 11а  подъезда №1 по ул. Академической на предмет определения причин образования трещин с выдачей технического заключения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Pr="00DE4F61" w:rsidRDefault="001A1669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Default="001A1669" w:rsidP="001A1669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900</w:t>
            </w:r>
          </w:p>
          <w:p w:rsidR="001A1669" w:rsidRPr="00990051" w:rsidRDefault="001A1669" w:rsidP="001A166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Default="001A1669" w:rsidP="001A166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1A1669" w:rsidRPr="00010CFE" w:rsidRDefault="001A1669" w:rsidP="001A166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Pr="00010CFE" w:rsidRDefault="001A1669" w:rsidP="001A166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Pr="00010CFE" w:rsidRDefault="001A1669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1A1669" w:rsidRPr="00543CA3" w:rsidTr="001A166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Pr="006433F2" w:rsidRDefault="001A1669" w:rsidP="001A166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Pr="001A1669" w:rsidRDefault="001A1669" w:rsidP="001A1669">
            <w:pPr>
              <w:ind w:firstLine="0"/>
              <w:rPr>
                <w:rFonts w:ascii="Times New Roman" w:hAnsi="Times New Roman"/>
                <w:lang w:val="en-US"/>
              </w:rPr>
            </w:pPr>
            <w:r w:rsidRPr="001A1669">
              <w:rPr>
                <w:rFonts w:ascii="Times New Roman" w:eastAsia="Times New Roman" w:hAnsi="Times New Roman"/>
                <w:u w:val="single"/>
                <w:lang w:eastAsia="ru-RU"/>
              </w:rPr>
              <w:t>71.20.19.160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Pr="001A1669" w:rsidRDefault="001A1669" w:rsidP="001A1669">
            <w:pPr>
              <w:ind w:firstLine="0"/>
              <w:jc w:val="both"/>
              <w:rPr>
                <w:rFonts w:ascii="Times New Roman" w:hAnsi="Times New Roman"/>
              </w:rPr>
            </w:pPr>
            <w:r w:rsidRPr="001A1669">
              <w:rPr>
                <w:rFonts w:ascii="Times New Roman" w:hAnsi="Times New Roman"/>
                <w:u w:val="single"/>
              </w:rPr>
              <w:t>Работы по обследованию квартиры по адресу: г. Минск, ул. Стариновская, д.3 кв.18 на предмет определения причин залития квартиры выдачей технического заключения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Pr="00DE4F61" w:rsidRDefault="001A1669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Default="001A1669" w:rsidP="001A1669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560</w:t>
            </w:r>
          </w:p>
          <w:p w:rsidR="001A1669" w:rsidRPr="00990051" w:rsidRDefault="001A1669" w:rsidP="001A166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Default="001A1669" w:rsidP="001A166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1A1669" w:rsidRPr="00010CFE" w:rsidRDefault="001A1669" w:rsidP="001A166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Pr="00010CFE" w:rsidRDefault="001A1669" w:rsidP="001A166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Pr="00010CFE" w:rsidRDefault="001A1669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1A1669" w:rsidRPr="00543CA3" w:rsidTr="001A166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Pr="006433F2" w:rsidRDefault="001A1669" w:rsidP="001A166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Pr="001A1669" w:rsidRDefault="001A1669" w:rsidP="001A1669">
            <w:pPr>
              <w:ind w:firstLine="0"/>
              <w:rPr>
                <w:rFonts w:ascii="Times New Roman" w:hAnsi="Times New Roman"/>
                <w:lang w:val="en-US"/>
              </w:rPr>
            </w:pPr>
            <w:r w:rsidRPr="001A1669">
              <w:rPr>
                <w:rFonts w:ascii="Times New Roman" w:eastAsia="Times New Roman" w:hAnsi="Times New Roman"/>
                <w:u w:val="single"/>
                <w:lang w:eastAsia="ru-RU"/>
              </w:rPr>
              <w:t>71.20.19.160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Pr="001A1669" w:rsidRDefault="001A1669" w:rsidP="001A1669">
            <w:pPr>
              <w:ind w:firstLine="0"/>
              <w:jc w:val="both"/>
              <w:rPr>
                <w:rFonts w:ascii="Times New Roman" w:hAnsi="Times New Roman"/>
              </w:rPr>
            </w:pPr>
            <w:r w:rsidRPr="001A1669">
              <w:rPr>
                <w:rFonts w:ascii="Times New Roman" w:hAnsi="Times New Roman"/>
                <w:u w:val="single"/>
              </w:rPr>
              <w:t>Работы по обследованию ограждающих конструкций на предмет промерзания с выдачей технического заключения на жилых домах по адресам: г. Минск, ул. Гинтовта, д.5в-154,149, д.5а-154, , ул. Руссиянова, д.15-24, д.3/1-318,585,  д. 5/1-29,  ул. Седых д.64-1, д.8-7, ул. Никифорова, д.4-50,ул. Калиновского, д.3-61, ул. Кедышко, д.23-57, д. 21а-49, ул. Тикоцкого, д.2-5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Pr="00DE4F61" w:rsidRDefault="001A1669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Default="001A1669" w:rsidP="001A1669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7840</w:t>
            </w:r>
          </w:p>
          <w:p w:rsidR="001A1669" w:rsidRPr="00990051" w:rsidRDefault="001A1669" w:rsidP="001A166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Default="001A1669" w:rsidP="001A166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1A1669" w:rsidRPr="00010CFE" w:rsidRDefault="001A1669" w:rsidP="001A166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Pr="00010CFE" w:rsidRDefault="001A1669" w:rsidP="001A166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Pr="00010CFE" w:rsidRDefault="001A1669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1A1669" w:rsidRPr="00543CA3" w:rsidTr="001A166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Pr="006433F2" w:rsidRDefault="001A1669" w:rsidP="001A166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Pr="001A1669" w:rsidRDefault="001A1669" w:rsidP="001A1669">
            <w:pPr>
              <w:ind w:firstLine="0"/>
              <w:rPr>
                <w:rFonts w:ascii="Times New Roman" w:hAnsi="Times New Roman"/>
                <w:lang w:val="en-US"/>
              </w:rPr>
            </w:pPr>
            <w:r w:rsidRPr="001A1669">
              <w:rPr>
                <w:rFonts w:ascii="Times New Roman" w:eastAsia="Times New Roman" w:hAnsi="Times New Roman"/>
                <w:u w:val="single"/>
                <w:lang w:eastAsia="ru-RU"/>
              </w:rPr>
              <w:t>71.20.19.160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Pr="001A1669" w:rsidRDefault="001A1669" w:rsidP="001A1669">
            <w:pPr>
              <w:ind w:firstLine="0"/>
              <w:jc w:val="both"/>
              <w:rPr>
                <w:rFonts w:ascii="Times New Roman" w:hAnsi="Times New Roman"/>
              </w:rPr>
            </w:pPr>
            <w:r w:rsidRPr="001A1669">
              <w:rPr>
                <w:rFonts w:ascii="Times New Roman" w:hAnsi="Times New Roman"/>
                <w:u w:val="single"/>
              </w:rPr>
              <w:t>Работы по обследованию ограждающих конструкций на предмет промерзания с выдачей технического заключения на жилых домах по адресам: г. Минск, пер. Калинина, д.3-25, ул. Волгоградская, д.59-40, ул. Кнорина, д.4а-12,д.8б-40, ул. Стариновская д.7-19, ул. Острошицкая, д.15-29, пр. Независимости, д.76-83, д.174-35, д.143/1-65, ул. Сурганова, д.30-19, ул. Волгоградская, д.25а-36, ул. Городецкая, д.58-221</w:t>
            </w:r>
            <w:r w:rsidR="00FD4106">
              <w:rPr>
                <w:rFonts w:ascii="Times New Roman" w:hAnsi="Times New Roman"/>
                <w:u w:val="single"/>
              </w:rPr>
              <w:t>, ул. Славинского 17-57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Pr="00DE4F61" w:rsidRDefault="001A1669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Default="00FD4106" w:rsidP="001A1669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7280</w:t>
            </w:r>
          </w:p>
          <w:p w:rsidR="001A1669" w:rsidRPr="00990051" w:rsidRDefault="001A1669" w:rsidP="001A166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Default="001A1669" w:rsidP="001A166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1A1669" w:rsidRPr="00010CFE" w:rsidRDefault="001A1669" w:rsidP="001A166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Pr="00010CFE" w:rsidRDefault="001A1669" w:rsidP="001A166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Pr="00010CFE" w:rsidRDefault="001A1669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1834BD" w:rsidRDefault="001834BD" w:rsidP="001834BD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834BD" w:rsidRDefault="001834BD" w:rsidP="001834BD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1834BD" w:rsidRPr="00543CA3" w:rsidRDefault="001834BD" w:rsidP="001834BD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1834BD" w:rsidRPr="00543CA3" w:rsidRDefault="001834BD" w:rsidP="001834B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1834BD" w:rsidRPr="0068464F" w:rsidRDefault="001834BD" w:rsidP="001834B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34BD" w:rsidRDefault="001834BD" w:rsidP="001834B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1A1669" w:rsidRDefault="001A1669" w:rsidP="001834B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1669" w:rsidRDefault="001A1669" w:rsidP="001834B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1669" w:rsidRDefault="001A1669" w:rsidP="001834B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1669" w:rsidRDefault="001A1669" w:rsidP="001834B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1669" w:rsidRDefault="001A1669" w:rsidP="001834B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1669" w:rsidRDefault="001A1669" w:rsidP="001834B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1669" w:rsidRDefault="001A1669" w:rsidP="001834B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1669" w:rsidRDefault="001A1669" w:rsidP="001834B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1669" w:rsidRPr="00543CA3" w:rsidRDefault="001A1669" w:rsidP="001A166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1A1669" w:rsidRPr="00543CA3" w:rsidRDefault="001A1669" w:rsidP="001A1669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1A1669" w:rsidRPr="00543CA3" w:rsidRDefault="001A1669" w:rsidP="001A1669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1A1669" w:rsidRPr="00543CA3" w:rsidRDefault="001A1669" w:rsidP="001A1669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1A1669" w:rsidRDefault="001A1669" w:rsidP="001A166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1A1669" w:rsidRPr="00543CA3" w:rsidRDefault="001A1669" w:rsidP="001A1669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1A1669" w:rsidRPr="00543CA3" w:rsidRDefault="001A1669" w:rsidP="001A1669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1A1669" w:rsidRPr="00543CA3" w:rsidRDefault="001A1669" w:rsidP="001A1669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1A1669" w:rsidRPr="00543CA3" w:rsidTr="001A166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69" w:rsidRPr="00543CA3" w:rsidRDefault="001A1669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69" w:rsidRPr="00543CA3" w:rsidRDefault="001A1669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1A1669" w:rsidRPr="00543CA3" w:rsidRDefault="001A1669" w:rsidP="001A166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69" w:rsidRPr="00543CA3" w:rsidRDefault="001A1669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69" w:rsidRPr="00543CA3" w:rsidRDefault="001A1669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69" w:rsidRPr="00543CA3" w:rsidRDefault="001A1669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Pr="00543CA3" w:rsidRDefault="001A1669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1A1669" w:rsidRPr="00543CA3" w:rsidRDefault="001A1669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1A1669" w:rsidRPr="00543CA3" w:rsidRDefault="001A1669" w:rsidP="001A166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69" w:rsidRPr="00543CA3" w:rsidRDefault="001A1669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669" w:rsidRPr="00543CA3" w:rsidRDefault="001A1669" w:rsidP="001A1669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1A1669" w:rsidRPr="00543CA3" w:rsidTr="001A166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669" w:rsidRPr="00543CA3" w:rsidRDefault="001A1669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669" w:rsidRPr="00543CA3" w:rsidRDefault="001A1669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669" w:rsidRPr="00543CA3" w:rsidRDefault="001A1669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669" w:rsidRPr="00543CA3" w:rsidRDefault="001A1669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669" w:rsidRPr="00543CA3" w:rsidRDefault="001A1669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669" w:rsidRPr="00543CA3" w:rsidRDefault="001A1669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669" w:rsidRPr="00543CA3" w:rsidRDefault="001A1669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669" w:rsidRPr="00543CA3" w:rsidRDefault="001A1669" w:rsidP="001A166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1A1669" w:rsidRPr="00543CA3" w:rsidTr="001A166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Pr="006433F2" w:rsidRDefault="001A1669" w:rsidP="001A1669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1A1669" w:rsidRPr="006433F2" w:rsidRDefault="001A1669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Pr="00FC4B43" w:rsidRDefault="001A1669" w:rsidP="001A1669">
            <w:pPr>
              <w:ind w:firstLine="0"/>
              <w:rPr>
                <w:rFonts w:ascii="Times New Roman" w:hAnsi="Times New Roman"/>
                <w:lang w:val="en-US"/>
              </w:rPr>
            </w:pPr>
            <w:r w:rsidRPr="00FC4B43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Pr="001A1669" w:rsidRDefault="001A1669" w:rsidP="001A1669">
            <w:pPr>
              <w:ind w:firstLine="0"/>
              <w:jc w:val="both"/>
              <w:rPr>
                <w:rFonts w:ascii="Times New Roman" w:hAnsi="Times New Roman"/>
              </w:rPr>
            </w:pPr>
            <w:r w:rsidRPr="001A1669">
              <w:rPr>
                <w:rFonts w:ascii="Times New Roman" w:hAnsi="Times New Roman"/>
                <w:u w:val="single"/>
              </w:rPr>
              <w:t>Аварийно-восстановительные работы по ремонту теплообменника жилого дома по адресу: г. Минск, ПР. Независимости, д.91</w:t>
            </w:r>
            <w:r w:rsidR="007948C4">
              <w:rPr>
                <w:rFonts w:ascii="Times New Roman" w:hAnsi="Times New Roman"/>
                <w:u w:val="single"/>
              </w:rPr>
              <w:t>, ул. Толбухина, д.11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Pr="00990051" w:rsidRDefault="001A1669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 w:rsidRPr="0099005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Pr="00990051" w:rsidRDefault="007948C4" w:rsidP="001A166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22463,27</w:t>
            </w:r>
            <w:r w:rsidR="001A1669" w:rsidRPr="00990051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 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Default="001A1669" w:rsidP="001A166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1A1669" w:rsidRPr="00010CFE" w:rsidRDefault="001A1669" w:rsidP="001A166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Pr="00010CFE" w:rsidRDefault="001A1669" w:rsidP="001A166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69" w:rsidRPr="00010CFE" w:rsidRDefault="001A1669" w:rsidP="001A166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1A1669" w:rsidRDefault="001A1669" w:rsidP="001A1669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A1669" w:rsidRDefault="001A1669" w:rsidP="001A166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1A1669" w:rsidRPr="00543CA3" w:rsidRDefault="001A1669" w:rsidP="001A166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1A1669" w:rsidRPr="00543CA3" w:rsidRDefault="001A1669" w:rsidP="001A166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1A1669" w:rsidRPr="0068464F" w:rsidRDefault="001A1669" w:rsidP="001A166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1669" w:rsidRDefault="001A1669" w:rsidP="001A166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1A1669" w:rsidRDefault="001A1669" w:rsidP="001834B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1669" w:rsidRDefault="001A1669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B202C" w:rsidRDefault="002B202C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B202C" w:rsidRDefault="002B202C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B202C" w:rsidRDefault="002B202C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B202C" w:rsidRDefault="002B202C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B202C" w:rsidRDefault="002B202C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B202C" w:rsidRDefault="002B202C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B202C" w:rsidRDefault="002B202C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B202C" w:rsidRDefault="002B202C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B202C" w:rsidRDefault="002B202C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B202C" w:rsidRDefault="002B202C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B202C" w:rsidRDefault="002B202C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B202C" w:rsidRDefault="002B202C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B202C" w:rsidRPr="00543CA3" w:rsidRDefault="002B202C" w:rsidP="002B202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2B202C" w:rsidRPr="00543CA3" w:rsidRDefault="002B202C" w:rsidP="002B202C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2B202C" w:rsidRPr="00543CA3" w:rsidRDefault="002B202C" w:rsidP="002B202C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2B202C" w:rsidRPr="00543CA3" w:rsidRDefault="002B202C" w:rsidP="002B202C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2B202C" w:rsidRDefault="002B202C" w:rsidP="002B202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(дата)</w:t>
      </w:r>
    </w:p>
    <w:p w:rsidR="002B202C" w:rsidRPr="00543CA3" w:rsidRDefault="002B202C" w:rsidP="002B202C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2B202C" w:rsidRPr="00543CA3" w:rsidRDefault="002B202C" w:rsidP="002B202C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2B202C" w:rsidRPr="00543CA3" w:rsidRDefault="002B202C" w:rsidP="002B202C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2B202C" w:rsidRPr="00543CA3" w:rsidTr="00FD410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2C" w:rsidRPr="00543CA3" w:rsidRDefault="002B202C" w:rsidP="00FD410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2C" w:rsidRPr="00543CA3" w:rsidRDefault="002B202C" w:rsidP="00FD410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2B202C" w:rsidRPr="00543CA3" w:rsidRDefault="002B202C" w:rsidP="00FD410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2C" w:rsidRPr="00543CA3" w:rsidRDefault="002B202C" w:rsidP="00FD410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2C" w:rsidRPr="00543CA3" w:rsidRDefault="002B202C" w:rsidP="00FD410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2C" w:rsidRPr="00543CA3" w:rsidRDefault="002B202C" w:rsidP="00FD410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2C" w:rsidRPr="00543CA3" w:rsidRDefault="002B202C" w:rsidP="00FD410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2B202C" w:rsidRPr="00543CA3" w:rsidRDefault="002B202C" w:rsidP="00FD410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2B202C" w:rsidRPr="00543CA3" w:rsidRDefault="002B202C" w:rsidP="00FD410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2C" w:rsidRPr="00543CA3" w:rsidRDefault="002B202C" w:rsidP="00FD410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02C" w:rsidRPr="00543CA3" w:rsidRDefault="002B202C" w:rsidP="00FD410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2B202C" w:rsidRPr="00543CA3" w:rsidTr="00FD410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2C" w:rsidRPr="00543CA3" w:rsidRDefault="002B202C" w:rsidP="00FD410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2C" w:rsidRPr="00543CA3" w:rsidRDefault="002B202C" w:rsidP="00FD410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2C" w:rsidRPr="00543CA3" w:rsidRDefault="002B202C" w:rsidP="00FD410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2C" w:rsidRPr="00543CA3" w:rsidRDefault="002B202C" w:rsidP="00FD410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2C" w:rsidRPr="00543CA3" w:rsidRDefault="002B202C" w:rsidP="00FD410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2C" w:rsidRPr="00543CA3" w:rsidRDefault="002B202C" w:rsidP="00FD410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2C" w:rsidRPr="00543CA3" w:rsidRDefault="002B202C" w:rsidP="00FD410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02C" w:rsidRPr="00543CA3" w:rsidRDefault="002B202C" w:rsidP="00FD410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2B202C" w:rsidRPr="00543CA3" w:rsidTr="00FD410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2C" w:rsidRPr="006433F2" w:rsidRDefault="002B202C" w:rsidP="00FD410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2C" w:rsidRPr="00990051" w:rsidRDefault="002B202C" w:rsidP="00FD4106">
            <w:pPr>
              <w:ind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2C" w:rsidRPr="00082AC9" w:rsidRDefault="00082AC9" w:rsidP="00FD4106">
            <w:pPr>
              <w:ind w:firstLine="0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082AC9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балконов жилых домов по адресам: г. Минск, ул. Калиновского, д.5-67, ул. Сурганова, д.16, ул. Логойский тракт, д.28/2-76,д.34/1-85,32,д.34/2-58, ул. Козлова, д.35-100,ул. Уручская, д.6-23, ул. Садовая, д.6-60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2C" w:rsidRPr="00DE4F61" w:rsidRDefault="002B202C" w:rsidP="00FD4106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2C" w:rsidRPr="00990051" w:rsidRDefault="00082AC9" w:rsidP="00FD410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28712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2C" w:rsidRDefault="002B202C" w:rsidP="00FD410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2B202C" w:rsidRPr="00010CFE" w:rsidRDefault="002B202C" w:rsidP="00FD410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2C" w:rsidRPr="00010CFE" w:rsidRDefault="002B202C" w:rsidP="00FD410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2C" w:rsidRPr="00010CFE" w:rsidRDefault="002B202C" w:rsidP="00FD410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2B202C" w:rsidRDefault="002B202C" w:rsidP="002B202C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2B202C" w:rsidRDefault="002B202C" w:rsidP="002B202C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2B202C" w:rsidRPr="00543CA3" w:rsidRDefault="002B202C" w:rsidP="002B202C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2B202C" w:rsidRPr="00543CA3" w:rsidRDefault="002B202C" w:rsidP="002B202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2B202C" w:rsidRPr="0068464F" w:rsidRDefault="002B202C" w:rsidP="002B202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202C" w:rsidRDefault="002B202C" w:rsidP="002B202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2B202C" w:rsidRDefault="002B202C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44A" w:rsidRDefault="0041044A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44A" w:rsidRDefault="0041044A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44A" w:rsidRDefault="0041044A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44A" w:rsidRDefault="0041044A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44A" w:rsidRDefault="0041044A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44A" w:rsidRDefault="0041044A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44A" w:rsidRDefault="0041044A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44A" w:rsidRDefault="0041044A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44A" w:rsidRDefault="0041044A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44A" w:rsidRPr="00543CA3" w:rsidRDefault="0041044A" w:rsidP="0041044A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41044A" w:rsidRPr="00543CA3" w:rsidRDefault="0041044A" w:rsidP="0041044A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41044A" w:rsidRPr="00543CA3" w:rsidRDefault="0041044A" w:rsidP="0041044A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41044A" w:rsidRPr="00543CA3" w:rsidRDefault="0041044A" w:rsidP="0041044A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41044A" w:rsidRDefault="0041044A" w:rsidP="0041044A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(дата)</w:t>
      </w:r>
    </w:p>
    <w:p w:rsidR="0041044A" w:rsidRPr="00543CA3" w:rsidRDefault="0041044A" w:rsidP="0041044A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41044A" w:rsidRPr="00543CA3" w:rsidRDefault="0041044A" w:rsidP="0041044A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41044A" w:rsidRPr="00543CA3" w:rsidRDefault="0041044A" w:rsidP="0041044A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41044A" w:rsidRPr="00543CA3" w:rsidTr="00587E2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44A" w:rsidRPr="00543CA3" w:rsidRDefault="0041044A" w:rsidP="00587E2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44A" w:rsidRPr="00543CA3" w:rsidRDefault="0041044A" w:rsidP="00587E2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41044A" w:rsidRPr="00543CA3" w:rsidRDefault="0041044A" w:rsidP="00587E2C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44A" w:rsidRPr="00543CA3" w:rsidRDefault="0041044A" w:rsidP="00587E2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44A" w:rsidRPr="00543CA3" w:rsidRDefault="0041044A" w:rsidP="00587E2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44A" w:rsidRPr="00543CA3" w:rsidRDefault="0041044A" w:rsidP="00587E2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44A" w:rsidRPr="00543CA3" w:rsidRDefault="0041044A" w:rsidP="00587E2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41044A" w:rsidRPr="00543CA3" w:rsidRDefault="0041044A" w:rsidP="00587E2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41044A" w:rsidRPr="00543CA3" w:rsidRDefault="0041044A" w:rsidP="00587E2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44A" w:rsidRPr="00543CA3" w:rsidRDefault="0041044A" w:rsidP="00587E2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44A" w:rsidRPr="00543CA3" w:rsidRDefault="0041044A" w:rsidP="00587E2C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41044A" w:rsidRPr="00543CA3" w:rsidTr="00587E2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44A" w:rsidRPr="00543CA3" w:rsidRDefault="0041044A" w:rsidP="00587E2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44A" w:rsidRPr="00543CA3" w:rsidRDefault="0041044A" w:rsidP="00587E2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44A" w:rsidRPr="00543CA3" w:rsidRDefault="0041044A" w:rsidP="00587E2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44A" w:rsidRPr="00543CA3" w:rsidRDefault="0041044A" w:rsidP="00587E2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44A" w:rsidRPr="00543CA3" w:rsidRDefault="0041044A" w:rsidP="00587E2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44A" w:rsidRPr="00543CA3" w:rsidRDefault="0041044A" w:rsidP="00587E2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44A" w:rsidRPr="00543CA3" w:rsidRDefault="0041044A" w:rsidP="00587E2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44A" w:rsidRPr="00543CA3" w:rsidRDefault="0041044A" w:rsidP="00587E2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41044A" w:rsidRPr="00543CA3" w:rsidTr="00587E2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44A" w:rsidRPr="006433F2" w:rsidRDefault="0041044A" w:rsidP="00587E2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44A" w:rsidRPr="0041044A" w:rsidRDefault="0041044A" w:rsidP="00587E2C">
            <w:pPr>
              <w:ind w:firstLine="0"/>
              <w:rPr>
                <w:rFonts w:ascii="Times New Roman" w:hAnsi="Times New Roman"/>
                <w:lang w:val="en-US"/>
              </w:rPr>
            </w:pPr>
            <w:r w:rsidRPr="0041044A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43.21.10.990 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44A" w:rsidRDefault="0041044A" w:rsidP="00587E2C">
            <w:pPr>
              <w:ind w:firstLine="0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41044A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Текущий ремонт  системы электроснабжения (ремонт этажных щитков) в </w:t>
            </w:r>
          </w:p>
          <w:p w:rsidR="0041044A" w:rsidRPr="0041044A" w:rsidRDefault="0041044A" w:rsidP="00587E2C">
            <w:pPr>
              <w:ind w:firstLine="0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41044A">
              <w:rPr>
                <w:rFonts w:ascii="Times New Roman" w:eastAsia="Times New Roman" w:hAnsi="Times New Roman"/>
                <w:u w:val="single"/>
                <w:lang w:eastAsia="ru-RU"/>
              </w:rPr>
              <w:t>жилом доме по адресу: г.Минск, пр. Независимости, д.143/1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44A" w:rsidRPr="00DE4F61" w:rsidRDefault="0041044A" w:rsidP="00587E2C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44A" w:rsidRPr="00990051" w:rsidRDefault="0041044A" w:rsidP="00587E2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10513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44A" w:rsidRDefault="0041044A" w:rsidP="00587E2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41044A" w:rsidRPr="00010CFE" w:rsidRDefault="0041044A" w:rsidP="00587E2C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44A" w:rsidRPr="00010CFE" w:rsidRDefault="0041044A" w:rsidP="00587E2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44A" w:rsidRPr="00010CFE" w:rsidRDefault="0041044A" w:rsidP="00587E2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41044A" w:rsidRDefault="0041044A" w:rsidP="0041044A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41044A" w:rsidRDefault="0041044A" w:rsidP="0041044A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41044A" w:rsidRPr="00543CA3" w:rsidRDefault="0041044A" w:rsidP="0041044A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41044A" w:rsidRPr="00543CA3" w:rsidRDefault="0041044A" w:rsidP="0041044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41044A" w:rsidRPr="0068464F" w:rsidRDefault="0041044A" w:rsidP="0041044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044A" w:rsidRDefault="0041044A" w:rsidP="0041044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41044A" w:rsidRDefault="0041044A" w:rsidP="0041044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44A" w:rsidRDefault="0041044A" w:rsidP="0041044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44A" w:rsidRDefault="0041044A" w:rsidP="0041044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44A" w:rsidRDefault="0041044A" w:rsidP="0041044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44A" w:rsidRDefault="0041044A" w:rsidP="0041044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44A" w:rsidRDefault="0041044A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Pr="00543CA3" w:rsidRDefault="00E61A95" w:rsidP="00E61A95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E61A95" w:rsidRPr="00543CA3" w:rsidRDefault="00E61A95" w:rsidP="00E61A95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E61A95" w:rsidRPr="00543CA3" w:rsidRDefault="00E61A95" w:rsidP="00E61A95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E61A95" w:rsidRPr="00543CA3" w:rsidRDefault="00E61A95" w:rsidP="00E61A95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E61A95" w:rsidRDefault="00E61A95" w:rsidP="00E61A95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E61A95" w:rsidRPr="00543CA3" w:rsidRDefault="00E61A95" w:rsidP="00E61A95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E61A95" w:rsidRPr="00543CA3" w:rsidRDefault="00E61A95" w:rsidP="00E61A95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E61A95" w:rsidRPr="00543CA3" w:rsidRDefault="00E61A95" w:rsidP="00E61A95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E61A95" w:rsidRPr="00543CA3" w:rsidTr="00082AC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95" w:rsidRPr="00543CA3" w:rsidRDefault="00E61A95" w:rsidP="00082AC9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E61A95" w:rsidRPr="00543CA3" w:rsidTr="00082AC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E61A95" w:rsidRPr="00543CA3" w:rsidTr="00082AC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Pr="006433F2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E61A95" w:rsidRPr="006433F2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Pr="00990051" w:rsidRDefault="00E61A95" w:rsidP="00082AC9">
            <w:pPr>
              <w:ind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43.22.11.100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Pr="00E61A95" w:rsidRDefault="00E61A95" w:rsidP="00082AC9">
            <w:pPr>
              <w:ind w:firstLine="0"/>
              <w:jc w:val="both"/>
              <w:rPr>
                <w:rFonts w:ascii="Times New Roman" w:hAnsi="Times New Roman"/>
              </w:rPr>
            </w:pPr>
            <w:r w:rsidRPr="00E61A95">
              <w:rPr>
                <w:rFonts w:ascii="Times New Roman" w:hAnsi="Times New Roman"/>
                <w:u w:val="single"/>
              </w:rPr>
              <w:t>Текущий ремонт системы холодного водоснабжения по адресам: г. Минск, ул. К.Чорного, д.15,д.17,д.13,д.30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Pr="00DE4F61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Pr="00990051" w:rsidRDefault="00E61A95" w:rsidP="00082AC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31428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Default="00E61A95" w:rsidP="00082AC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E61A95" w:rsidRPr="00010CFE" w:rsidRDefault="00E61A95" w:rsidP="00082AC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Pr="00010CFE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Pr="00010CFE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E61A95" w:rsidRDefault="00E61A95" w:rsidP="00E61A95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E61A95" w:rsidRDefault="00E61A95" w:rsidP="00E61A95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E61A95" w:rsidRPr="00543CA3" w:rsidRDefault="00E61A95" w:rsidP="00E61A95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E61A95" w:rsidRPr="00543CA3" w:rsidRDefault="00E61A95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E61A95" w:rsidRPr="0068464F" w:rsidRDefault="00E61A95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1A95" w:rsidRDefault="00E61A9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Pr="00543CA3" w:rsidRDefault="00E61A95" w:rsidP="00E61A95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E61A95" w:rsidRPr="00543CA3" w:rsidRDefault="00E61A95" w:rsidP="00E61A95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E61A95" w:rsidRPr="00543CA3" w:rsidRDefault="00E61A95" w:rsidP="00E61A95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E61A95" w:rsidRPr="00543CA3" w:rsidRDefault="00E61A95" w:rsidP="00E61A95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E61A95" w:rsidRDefault="00E61A95" w:rsidP="00E61A95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E61A95" w:rsidRPr="00543CA3" w:rsidRDefault="00E61A95" w:rsidP="00E61A95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E61A95" w:rsidRPr="00543CA3" w:rsidRDefault="00E61A95" w:rsidP="00E61A95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E61A95" w:rsidRPr="00543CA3" w:rsidRDefault="00E61A95" w:rsidP="00E61A95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E61A95" w:rsidRPr="00543CA3" w:rsidTr="00082AC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95" w:rsidRPr="00543CA3" w:rsidRDefault="00E61A95" w:rsidP="00082AC9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E61A95" w:rsidRPr="00543CA3" w:rsidTr="00082AC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E61A95" w:rsidRPr="00543CA3" w:rsidTr="00082AC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Pr="006433F2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E61A95" w:rsidRPr="006433F2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Pr="00990051" w:rsidRDefault="00E61A95" w:rsidP="00082AC9">
            <w:pPr>
              <w:ind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Pr="00E61A95" w:rsidRDefault="00E61A95" w:rsidP="00082AC9">
            <w:pPr>
              <w:ind w:firstLine="0"/>
              <w:jc w:val="both"/>
              <w:rPr>
                <w:rFonts w:ascii="Times New Roman" w:hAnsi="Times New Roman"/>
              </w:rPr>
            </w:pPr>
            <w:r w:rsidRPr="00E61A95">
              <w:rPr>
                <w:rFonts w:ascii="Times New Roman" w:hAnsi="Times New Roman"/>
                <w:u w:val="single"/>
              </w:rPr>
              <w:t>Текущий ремонт системы горячего водоснабжения  в  жилых домах по адресам: г. Минск, ул. К.Чорного д.15 (Т3,Т4), д.17 (Т3,Т4),д.13 (Т3,Т4)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Pr="00DE4F61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Pr="00990051" w:rsidRDefault="00E61A95" w:rsidP="00082AC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25305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Default="00E61A95" w:rsidP="00082AC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E61A95" w:rsidRPr="00010CFE" w:rsidRDefault="00E61A95" w:rsidP="00082AC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Pr="00010CFE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Pr="00010CFE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E61A95" w:rsidRDefault="00E61A95" w:rsidP="00E61A95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E61A95" w:rsidRDefault="00E61A95" w:rsidP="00E61A95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E61A95" w:rsidRPr="00543CA3" w:rsidRDefault="00E61A95" w:rsidP="00E61A95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E61A95" w:rsidRPr="00543CA3" w:rsidRDefault="00E61A95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E61A95" w:rsidRPr="0068464F" w:rsidRDefault="00E61A95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1A95" w:rsidRDefault="00E61A9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E61A95" w:rsidRDefault="00E61A9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1A95" w:rsidRPr="00543CA3" w:rsidRDefault="00E61A95" w:rsidP="00E61A95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E61A95" w:rsidRPr="00543CA3" w:rsidRDefault="00E61A95" w:rsidP="00E61A95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E61A95" w:rsidRPr="00543CA3" w:rsidRDefault="00E61A95" w:rsidP="00E61A95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E61A95" w:rsidRPr="00543CA3" w:rsidRDefault="00E61A95" w:rsidP="00E61A95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E61A95" w:rsidRDefault="00E61A95" w:rsidP="00E61A95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E61A95" w:rsidRPr="00543CA3" w:rsidRDefault="00E61A95" w:rsidP="00E61A95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E61A95" w:rsidRPr="00543CA3" w:rsidRDefault="00E61A95" w:rsidP="00E61A95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E61A95" w:rsidRPr="00543CA3" w:rsidRDefault="00E61A95" w:rsidP="00E61A95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E61A95" w:rsidRPr="00543CA3" w:rsidTr="00082AC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95" w:rsidRPr="00543CA3" w:rsidRDefault="00E61A95" w:rsidP="00082AC9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E61A95" w:rsidRPr="00543CA3" w:rsidTr="00082AC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E61A95" w:rsidRPr="00543CA3" w:rsidTr="00082AC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Pr="006433F2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E61A95" w:rsidRPr="006433F2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Pr="005D6600" w:rsidRDefault="00E61A95" w:rsidP="00082AC9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5D6600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Pr="00E61A95" w:rsidRDefault="00E61A95" w:rsidP="00082AC9">
            <w:pPr>
              <w:ind w:firstLine="0"/>
              <w:jc w:val="both"/>
              <w:rPr>
                <w:rFonts w:ascii="Times New Roman" w:hAnsi="Times New Roman"/>
              </w:rPr>
            </w:pPr>
            <w:r w:rsidRPr="00E61A95">
              <w:rPr>
                <w:rFonts w:ascii="Times New Roman" w:hAnsi="Times New Roman"/>
                <w:u w:val="single"/>
              </w:rPr>
              <w:t>Текущий ремонт системы отопления по адресу: г. Минск, ул. Кнорина, д.17а, ул. Волгоградская, д.39а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Pr="000466AB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466AB">
              <w:rPr>
                <w:rFonts w:ascii="Times New Roman" w:hAnsi="Times New Roman"/>
              </w:rPr>
              <w:t xml:space="preserve">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Default="00E61A95" w:rsidP="00082AC9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97238</w:t>
            </w:r>
          </w:p>
          <w:p w:rsidR="00E61A95" w:rsidRPr="000466AB" w:rsidRDefault="00E61A95" w:rsidP="00082AC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Default="00E61A95" w:rsidP="00082AC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E61A95" w:rsidRPr="00010CFE" w:rsidRDefault="00E61A95" w:rsidP="00082AC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Pr="00010CFE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Pr="00010CFE" w:rsidRDefault="00E61A95" w:rsidP="00E61A9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E61A95" w:rsidRDefault="00E61A95" w:rsidP="00E61A95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E61A95" w:rsidRDefault="00E61A95" w:rsidP="00E61A95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E61A95" w:rsidRPr="00543CA3" w:rsidRDefault="00E61A95" w:rsidP="00E61A95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E61A95" w:rsidRPr="00543CA3" w:rsidRDefault="00E61A95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E61A95" w:rsidRPr="0068464F" w:rsidRDefault="00E61A95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1A95" w:rsidRDefault="00E61A9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E61A95" w:rsidRDefault="00E61A9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1834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Default="00E61A9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61A95" w:rsidRPr="00543CA3" w:rsidRDefault="00E61A95" w:rsidP="00E61A95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E61A95" w:rsidRPr="00543CA3" w:rsidRDefault="00E61A95" w:rsidP="00E61A95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E61A95" w:rsidRPr="00543CA3" w:rsidRDefault="00E61A95" w:rsidP="00E61A95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E61A95" w:rsidRPr="00543CA3" w:rsidRDefault="00E61A95" w:rsidP="00E61A95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E61A95" w:rsidRDefault="00E61A95" w:rsidP="00E61A95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E61A95" w:rsidRPr="00543CA3" w:rsidRDefault="00E61A95" w:rsidP="00E61A95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E61A95" w:rsidRPr="00543CA3" w:rsidRDefault="00E61A95" w:rsidP="00E61A95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E61A95" w:rsidRPr="00543CA3" w:rsidRDefault="00E61A95" w:rsidP="00E61A95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1"/>
      </w:tblGrid>
      <w:tr w:rsidR="00E61A95" w:rsidRPr="00543CA3" w:rsidTr="00082AC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95" w:rsidRPr="00543CA3" w:rsidRDefault="00E61A95" w:rsidP="00082AC9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E61A95" w:rsidRPr="00543CA3" w:rsidTr="00082AC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E61A95" w:rsidRPr="00543CA3" w:rsidTr="00082AC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Pr="006433F2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Pr="00990051" w:rsidRDefault="00E61A95" w:rsidP="00082AC9">
            <w:pPr>
              <w:ind w:firstLine="0"/>
              <w:rPr>
                <w:rFonts w:ascii="Times New Roman" w:hAnsi="Times New Roman"/>
                <w:lang w:val="en-US"/>
              </w:rPr>
            </w:pPr>
            <w:r w:rsidRPr="00990051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Pr="00E61A95" w:rsidRDefault="00E61A95" w:rsidP="00082AC9">
            <w:pPr>
              <w:ind w:firstLine="0"/>
              <w:jc w:val="both"/>
              <w:rPr>
                <w:rFonts w:ascii="Times New Roman" w:hAnsi="Times New Roman"/>
                <w:u w:val="single"/>
              </w:rPr>
            </w:pPr>
            <w:r w:rsidRPr="00E61A95">
              <w:rPr>
                <w:rFonts w:ascii="Times New Roman" w:hAnsi="Times New Roman"/>
                <w:u w:val="single"/>
              </w:rPr>
              <w:t>Текущий ремонт фасада жилого дома по адресу: пер. Калинина, д.9 (с люлек)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Pr="00DE4F61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Pr="00990051" w:rsidRDefault="00E61A95" w:rsidP="00082AC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175771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Default="00E61A95" w:rsidP="00082AC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E61A95" w:rsidRPr="00010CFE" w:rsidRDefault="00E61A95" w:rsidP="00082AC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Pr="00010CFE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Pr="00010CFE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E61A95" w:rsidRDefault="00E61A95" w:rsidP="00E61A95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E61A95" w:rsidRDefault="00E61A95" w:rsidP="00E61A95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E61A95" w:rsidRPr="00543CA3" w:rsidRDefault="00E61A95" w:rsidP="00E61A95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E61A95" w:rsidRDefault="00E61A95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082AC9" w:rsidRPr="00543CA3" w:rsidRDefault="00082AC9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1A95" w:rsidRPr="0068464F" w:rsidRDefault="00E61A95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1A95" w:rsidRDefault="00E61A95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E61A95" w:rsidRDefault="00E61A95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1A95" w:rsidRDefault="00E61A95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1A95" w:rsidRDefault="00E61A95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1A95" w:rsidRDefault="00E61A95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1A95" w:rsidRDefault="00E61A95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1A95" w:rsidRDefault="00E61A95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2AC9" w:rsidRDefault="00082AC9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2AC9" w:rsidRDefault="00082AC9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1A95" w:rsidRDefault="00E61A95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1A95" w:rsidRDefault="00E61A95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1A95" w:rsidRPr="00543CA3" w:rsidRDefault="00E61A95" w:rsidP="00E61A95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E61A95" w:rsidRPr="00543CA3" w:rsidRDefault="00E61A95" w:rsidP="00E61A95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E61A95" w:rsidRPr="00543CA3" w:rsidRDefault="00E61A95" w:rsidP="00E61A95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E61A95" w:rsidRPr="00543CA3" w:rsidRDefault="00E61A95" w:rsidP="00E61A95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E61A95" w:rsidRDefault="00E61A95" w:rsidP="00E61A95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(дата)</w:t>
      </w:r>
    </w:p>
    <w:p w:rsidR="00E61A95" w:rsidRPr="00543CA3" w:rsidRDefault="00E61A95" w:rsidP="00E61A95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E61A95" w:rsidRPr="00543CA3" w:rsidRDefault="00E61A95" w:rsidP="00E61A95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E61A95" w:rsidRPr="00543CA3" w:rsidRDefault="00E61A95" w:rsidP="00E61A95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E61A95" w:rsidRPr="00543CA3" w:rsidTr="00082AC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95" w:rsidRPr="00543CA3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95" w:rsidRPr="00543CA3" w:rsidRDefault="00E61A95" w:rsidP="00082AC9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E61A95" w:rsidRPr="00543CA3" w:rsidTr="00082AC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A95" w:rsidRPr="00543CA3" w:rsidRDefault="00E61A95" w:rsidP="00082AC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E61A95" w:rsidRPr="00543CA3" w:rsidTr="00082AC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Pr="006433F2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Pr="00990051" w:rsidRDefault="00E61A95" w:rsidP="00082AC9">
            <w:pPr>
              <w:ind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Pr="00E61A95" w:rsidRDefault="00E61A95" w:rsidP="00082AC9">
            <w:pPr>
              <w:ind w:firstLine="0"/>
              <w:jc w:val="both"/>
              <w:rPr>
                <w:rFonts w:ascii="Times New Roman" w:hAnsi="Times New Roman"/>
              </w:rPr>
            </w:pPr>
            <w:r w:rsidRPr="00E61A95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входных групп и козырьков балконов жилых домов по адресам: г. Минск, ул. Кедышко, д.6,ул. Филимонова, д.43, ул. Новгородская, д.7, ул. Волгоградская. д.69 п.1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Pr="00DE4F61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Default="00E61A95" w:rsidP="00082AC9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53623</w:t>
            </w:r>
          </w:p>
          <w:p w:rsidR="00E61A95" w:rsidRPr="00990051" w:rsidRDefault="00E61A95" w:rsidP="00082AC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Default="00E61A95" w:rsidP="00082AC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E61A95" w:rsidRPr="00010CFE" w:rsidRDefault="00E61A95" w:rsidP="00082AC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Pr="00010CFE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95" w:rsidRPr="00010CFE" w:rsidRDefault="00E61A95" w:rsidP="00082AC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E61A95" w:rsidRDefault="00E61A95" w:rsidP="00E61A95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E61A95" w:rsidRDefault="00E61A95" w:rsidP="00E61A95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E61A95" w:rsidRPr="00543CA3" w:rsidRDefault="00E61A95" w:rsidP="00E61A95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E61A95" w:rsidRPr="00543CA3" w:rsidRDefault="00E61A95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E61A95" w:rsidRPr="0068464F" w:rsidRDefault="00E61A95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1A95" w:rsidRDefault="00E61A95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587E2C" w:rsidRDefault="00587E2C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7E2C" w:rsidRDefault="00587E2C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7E2C" w:rsidRDefault="00587E2C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7E2C" w:rsidRDefault="00587E2C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7E2C" w:rsidRDefault="00587E2C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7E2C" w:rsidRDefault="00587E2C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7E2C" w:rsidRDefault="00587E2C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7E2C" w:rsidRDefault="00587E2C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7E2C" w:rsidRDefault="00587E2C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7E2C" w:rsidRDefault="00587E2C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7E2C" w:rsidRDefault="00587E2C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7E2C" w:rsidRDefault="00587E2C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7E2C" w:rsidRDefault="00587E2C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7E2C" w:rsidRDefault="00587E2C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7E2C" w:rsidRDefault="00587E2C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7E2C" w:rsidRDefault="00587E2C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7E2C" w:rsidRPr="00543CA3" w:rsidRDefault="00587E2C" w:rsidP="00587E2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587E2C" w:rsidRPr="00543CA3" w:rsidRDefault="00587E2C" w:rsidP="00587E2C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587E2C" w:rsidRPr="00543CA3" w:rsidRDefault="00587E2C" w:rsidP="00587E2C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587E2C" w:rsidRPr="00543CA3" w:rsidRDefault="00587E2C" w:rsidP="00587E2C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587E2C" w:rsidRDefault="00587E2C" w:rsidP="00587E2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587E2C" w:rsidRPr="00543CA3" w:rsidRDefault="00587E2C" w:rsidP="00587E2C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587E2C" w:rsidRPr="00543CA3" w:rsidRDefault="00587E2C" w:rsidP="00587E2C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587E2C" w:rsidRPr="00543CA3" w:rsidRDefault="00587E2C" w:rsidP="00587E2C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587E2C" w:rsidRPr="00543CA3" w:rsidTr="00587E2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E2C" w:rsidRPr="00543CA3" w:rsidRDefault="00587E2C" w:rsidP="00587E2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E2C" w:rsidRPr="00543CA3" w:rsidRDefault="00587E2C" w:rsidP="00587E2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587E2C" w:rsidRPr="00543CA3" w:rsidRDefault="00587E2C" w:rsidP="00587E2C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E2C" w:rsidRPr="00543CA3" w:rsidRDefault="00587E2C" w:rsidP="00587E2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E2C" w:rsidRPr="00543CA3" w:rsidRDefault="00587E2C" w:rsidP="00587E2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E2C" w:rsidRPr="00543CA3" w:rsidRDefault="00587E2C" w:rsidP="00587E2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E2C" w:rsidRPr="00543CA3" w:rsidRDefault="00587E2C" w:rsidP="00587E2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587E2C" w:rsidRPr="00543CA3" w:rsidRDefault="00587E2C" w:rsidP="00587E2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587E2C" w:rsidRPr="00543CA3" w:rsidRDefault="00587E2C" w:rsidP="00587E2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E2C" w:rsidRPr="00543CA3" w:rsidRDefault="00587E2C" w:rsidP="00587E2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E2C" w:rsidRPr="00543CA3" w:rsidRDefault="00587E2C" w:rsidP="00587E2C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587E2C" w:rsidRPr="00543CA3" w:rsidTr="00587E2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E2C" w:rsidRPr="00543CA3" w:rsidRDefault="00587E2C" w:rsidP="00587E2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E2C" w:rsidRPr="00543CA3" w:rsidRDefault="00587E2C" w:rsidP="00587E2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E2C" w:rsidRPr="00543CA3" w:rsidRDefault="00587E2C" w:rsidP="00587E2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E2C" w:rsidRPr="00543CA3" w:rsidRDefault="00587E2C" w:rsidP="00587E2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E2C" w:rsidRPr="00543CA3" w:rsidRDefault="00587E2C" w:rsidP="00587E2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E2C" w:rsidRPr="00543CA3" w:rsidRDefault="00587E2C" w:rsidP="00587E2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E2C" w:rsidRPr="00543CA3" w:rsidRDefault="00587E2C" w:rsidP="00587E2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E2C" w:rsidRPr="00543CA3" w:rsidRDefault="00587E2C" w:rsidP="00587E2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587E2C" w:rsidRPr="00543CA3" w:rsidTr="00587E2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E2C" w:rsidRPr="006433F2" w:rsidRDefault="00587E2C" w:rsidP="00587E2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E2C" w:rsidRPr="001A1669" w:rsidRDefault="00587E2C" w:rsidP="00587E2C">
            <w:pPr>
              <w:ind w:firstLine="0"/>
              <w:rPr>
                <w:rFonts w:ascii="Times New Roman" w:hAnsi="Times New Roman"/>
                <w:lang w:val="en-US"/>
              </w:rPr>
            </w:pPr>
            <w:r w:rsidRPr="001A1669">
              <w:rPr>
                <w:rFonts w:ascii="Times New Roman" w:eastAsia="Times New Roman" w:hAnsi="Times New Roman"/>
                <w:u w:val="single"/>
                <w:lang w:eastAsia="ru-RU"/>
              </w:rPr>
              <w:t>71.20.19.160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E2C" w:rsidRPr="00587E2C" w:rsidRDefault="00587E2C" w:rsidP="00587E2C">
            <w:pPr>
              <w:ind w:firstLine="0"/>
              <w:jc w:val="both"/>
              <w:rPr>
                <w:rFonts w:ascii="Times New Roman" w:hAnsi="Times New Roman"/>
              </w:rPr>
            </w:pPr>
            <w:r w:rsidRPr="00587E2C">
              <w:rPr>
                <w:rFonts w:ascii="Times New Roman" w:hAnsi="Times New Roman"/>
                <w:u w:val="single"/>
              </w:rPr>
              <w:t>Работы по обследованию балконов по адресу: г. Минск, ул. Логойский тракт, д.28/3, кв.51,55 с выдачей технического заключения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E2C" w:rsidRPr="00DE4F61" w:rsidRDefault="00587E2C" w:rsidP="00587E2C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E2C" w:rsidRDefault="00587E2C" w:rsidP="00587E2C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1120</w:t>
            </w:r>
          </w:p>
          <w:p w:rsidR="00587E2C" w:rsidRPr="00990051" w:rsidRDefault="00587E2C" w:rsidP="00587E2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E2C" w:rsidRDefault="00587E2C" w:rsidP="00587E2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87E2C" w:rsidRPr="00010CFE" w:rsidRDefault="00587E2C" w:rsidP="00587E2C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E2C" w:rsidRPr="00010CFE" w:rsidRDefault="00587E2C" w:rsidP="00587E2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E2C" w:rsidRPr="00010CFE" w:rsidRDefault="00587E2C" w:rsidP="00587E2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587E2C" w:rsidRPr="00543CA3" w:rsidTr="00587E2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E2C" w:rsidRPr="006433F2" w:rsidRDefault="00587E2C" w:rsidP="00587E2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E2C" w:rsidRPr="001A1669" w:rsidRDefault="00587E2C" w:rsidP="00587E2C">
            <w:pPr>
              <w:ind w:firstLine="0"/>
              <w:rPr>
                <w:rFonts w:ascii="Times New Roman" w:hAnsi="Times New Roman"/>
                <w:lang w:val="en-US"/>
              </w:rPr>
            </w:pPr>
            <w:r w:rsidRPr="001A1669">
              <w:rPr>
                <w:rFonts w:ascii="Times New Roman" w:eastAsia="Times New Roman" w:hAnsi="Times New Roman"/>
                <w:u w:val="single"/>
                <w:lang w:eastAsia="ru-RU"/>
              </w:rPr>
              <w:t>71.20.19.160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E2C" w:rsidRPr="00587E2C" w:rsidRDefault="00587E2C" w:rsidP="00587E2C">
            <w:pPr>
              <w:ind w:firstLine="0"/>
              <w:jc w:val="both"/>
              <w:rPr>
                <w:rFonts w:ascii="Times New Roman" w:hAnsi="Times New Roman"/>
              </w:rPr>
            </w:pPr>
            <w:r w:rsidRPr="00587E2C">
              <w:rPr>
                <w:rFonts w:ascii="Times New Roman" w:hAnsi="Times New Roman"/>
                <w:u w:val="single"/>
              </w:rPr>
              <w:t>Работы по обследованию ограждающих конструкций на предмет промерзания с выдачей технического заключения на жилых домах по адресам: г. Минск, ул. Калинина, д.3, кв.61, ул. Шугаева, д.17/1, кв.156, , д.21/2, кв.28, д. 13/2,кв.36, д.21/2,кв.27, ул Карбышева, д.7, кв. 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E2C" w:rsidRPr="00DE4F61" w:rsidRDefault="00587E2C" w:rsidP="00587E2C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E2C" w:rsidRDefault="00587E2C" w:rsidP="00587E2C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3360</w:t>
            </w:r>
          </w:p>
          <w:p w:rsidR="00587E2C" w:rsidRPr="00990051" w:rsidRDefault="00587E2C" w:rsidP="00587E2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E2C" w:rsidRDefault="00587E2C" w:rsidP="00587E2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87E2C" w:rsidRPr="00010CFE" w:rsidRDefault="00587E2C" w:rsidP="00587E2C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E2C" w:rsidRPr="00010CFE" w:rsidRDefault="00587E2C" w:rsidP="00587E2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E2C" w:rsidRPr="00010CFE" w:rsidRDefault="00587E2C" w:rsidP="00587E2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587E2C" w:rsidRDefault="00587E2C" w:rsidP="00587E2C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587E2C" w:rsidRDefault="00587E2C" w:rsidP="00587E2C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С.М.Шлыков</w:t>
      </w:r>
    </w:p>
    <w:p w:rsidR="00587E2C" w:rsidRPr="00543CA3" w:rsidRDefault="00587E2C" w:rsidP="00587E2C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587E2C" w:rsidRPr="00543CA3" w:rsidRDefault="00587E2C" w:rsidP="00587E2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587E2C" w:rsidRPr="0068464F" w:rsidRDefault="00587E2C" w:rsidP="00587E2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7E2C" w:rsidRDefault="00587E2C" w:rsidP="00587E2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587E2C" w:rsidRDefault="00587E2C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27CE" w:rsidRDefault="009727CE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27CE" w:rsidRDefault="009727CE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27CE" w:rsidRDefault="009727CE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27CE" w:rsidRDefault="009727CE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27CE" w:rsidRDefault="009727CE" w:rsidP="009727C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27CE" w:rsidRPr="00543CA3" w:rsidRDefault="009727CE" w:rsidP="009727C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9727CE" w:rsidRPr="00543CA3" w:rsidRDefault="009727CE" w:rsidP="009727CE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9727CE" w:rsidRPr="00543CA3" w:rsidRDefault="009727CE" w:rsidP="009727CE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9727CE" w:rsidRPr="00543CA3" w:rsidRDefault="009727CE" w:rsidP="009727CE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9727CE" w:rsidRDefault="009727CE" w:rsidP="009727C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9727CE" w:rsidRPr="00543CA3" w:rsidRDefault="009727CE" w:rsidP="009727CE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9727CE" w:rsidRPr="00543CA3" w:rsidRDefault="009727CE" w:rsidP="009727CE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9727CE" w:rsidRPr="00543CA3" w:rsidRDefault="009727CE" w:rsidP="009727CE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9727CE" w:rsidRPr="00543CA3" w:rsidTr="008D457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7CE" w:rsidRPr="00543CA3" w:rsidRDefault="009727CE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7CE" w:rsidRPr="00543CA3" w:rsidRDefault="009727CE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9727CE" w:rsidRPr="00543CA3" w:rsidRDefault="009727CE" w:rsidP="008D4578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7CE" w:rsidRPr="00543CA3" w:rsidRDefault="009727CE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7CE" w:rsidRPr="00543CA3" w:rsidRDefault="009727CE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7CE" w:rsidRPr="00543CA3" w:rsidRDefault="009727CE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7CE" w:rsidRPr="00543CA3" w:rsidRDefault="009727CE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9727CE" w:rsidRPr="00543CA3" w:rsidRDefault="009727CE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9727CE" w:rsidRPr="00543CA3" w:rsidRDefault="009727CE" w:rsidP="008D457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7CE" w:rsidRPr="00543CA3" w:rsidRDefault="009727CE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7CE" w:rsidRPr="00543CA3" w:rsidRDefault="009727CE" w:rsidP="008D457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9727CE" w:rsidRPr="00543CA3" w:rsidTr="008D457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7CE" w:rsidRPr="00543CA3" w:rsidRDefault="009727CE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7CE" w:rsidRPr="00543CA3" w:rsidRDefault="009727CE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7CE" w:rsidRPr="00543CA3" w:rsidRDefault="009727CE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7CE" w:rsidRPr="00543CA3" w:rsidRDefault="009727CE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7CE" w:rsidRPr="00543CA3" w:rsidRDefault="009727CE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7CE" w:rsidRPr="00543CA3" w:rsidRDefault="009727CE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7CE" w:rsidRPr="00543CA3" w:rsidRDefault="009727CE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7CE" w:rsidRPr="00543CA3" w:rsidRDefault="009727CE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9727CE" w:rsidRPr="00543CA3" w:rsidTr="008D457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7CE" w:rsidRPr="006433F2" w:rsidRDefault="009727CE" w:rsidP="008D457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CE" w:rsidRPr="009727CE" w:rsidRDefault="009727CE" w:rsidP="009727CE">
            <w:pPr>
              <w:ind w:firstLine="0"/>
            </w:pPr>
            <w:r w:rsidRPr="009727CE">
              <w:rPr>
                <w:rFonts w:ascii="Times New Roman" w:hAnsi="Times New Roman"/>
                <w:u w:val="single"/>
              </w:rPr>
              <w:t xml:space="preserve">43.21.10.990 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7CE" w:rsidRPr="009727CE" w:rsidRDefault="009727CE" w:rsidP="008D4578">
            <w:pPr>
              <w:ind w:firstLine="0"/>
              <w:jc w:val="both"/>
              <w:rPr>
                <w:rFonts w:ascii="Times New Roman" w:hAnsi="Times New Roman"/>
              </w:rPr>
            </w:pPr>
            <w:r w:rsidRPr="009727CE">
              <w:rPr>
                <w:rFonts w:ascii="Times New Roman" w:hAnsi="Times New Roman"/>
                <w:u w:val="single"/>
              </w:rPr>
              <w:t>Установка автономных пожарных извещателей в квартирах инвалидов, одиноко проживающих граждан, участников ВОВ (согласно расшифровке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7CE" w:rsidRPr="00DE4F61" w:rsidRDefault="009727CE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7CE" w:rsidRDefault="009727CE" w:rsidP="008D4578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9568</w:t>
            </w:r>
          </w:p>
          <w:p w:rsidR="009727CE" w:rsidRPr="00990051" w:rsidRDefault="009727CE" w:rsidP="008D457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7CE" w:rsidRDefault="009727CE" w:rsidP="008D457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9727CE" w:rsidRPr="00010CFE" w:rsidRDefault="009727CE" w:rsidP="008D457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7CE" w:rsidRPr="00010CFE" w:rsidRDefault="009727CE" w:rsidP="008D457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7CE" w:rsidRPr="00010CFE" w:rsidRDefault="009727CE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9727CE" w:rsidRPr="00543CA3" w:rsidTr="008D457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7CE" w:rsidRPr="006433F2" w:rsidRDefault="009727CE" w:rsidP="008D457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7CE" w:rsidRPr="009727CE" w:rsidRDefault="009727CE" w:rsidP="009727CE">
            <w:pPr>
              <w:ind w:firstLine="0"/>
            </w:pPr>
            <w:r w:rsidRPr="009727CE">
              <w:rPr>
                <w:rFonts w:ascii="Times New Roman" w:hAnsi="Times New Roman"/>
                <w:u w:val="single"/>
              </w:rPr>
              <w:t xml:space="preserve">43.21.10.990 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7CE" w:rsidRPr="009727CE" w:rsidRDefault="009727CE" w:rsidP="008D4578">
            <w:pPr>
              <w:ind w:firstLine="0"/>
              <w:jc w:val="both"/>
              <w:rPr>
                <w:rFonts w:ascii="Times New Roman" w:hAnsi="Times New Roman"/>
              </w:rPr>
            </w:pPr>
            <w:r w:rsidRPr="009727CE">
              <w:rPr>
                <w:rFonts w:ascii="Times New Roman" w:hAnsi="Times New Roman"/>
                <w:u w:val="single"/>
              </w:rPr>
              <w:t>Установка автономных пожарных извещателей в квартирах в которых проживают многодетные семьи (согласно расшифровке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7CE" w:rsidRPr="00DE4F61" w:rsidRDefault="009727CE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7CE" w:rsidRDefault="009727CE" w:rsidP="008D4578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2387</w:t>
            </w:r>
          </w:p>
          <w:p w:rsidR="009727CE" w:rsidRPr="00990051" w:rsidRDefault="009727CE" w:rsidP="008D457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7CE" w:rsidRDefault="009727CE" w:rsidP="008D457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9727CE" w:rsidRPr="00010CFE" w:rsidRDefault="009727CE" w:rsidP="008D457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7CE" w:rsidRPr="00010CFE" w:rsidRDefault="009727CE" w:rsidP="008D457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7CE" w:rsidRPr="00010CFE" w:rsidRDefault="009727CE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9727CE" w:rsidRDefault="009727CE" w:rsidP="009727C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9727CE" w:rsidRDefault="009727CE" w:rsidP="009727C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9727CE" w:rsidRDefault="009727CE" w:rsidP="009727C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Д.М.Дубовец</w:t>
      </w:r>
    </w:p>
    <w:p w:rsidR="009727CE" w:rsidRPr="00543CA3" w:rsidRDefault="009727CE" w:rsidP="009727C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9727CE" w:rsidRPr="00543CA3" w:rsidRDefault="009727CE" w:rsidP="009727C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9727CE" w:rsidRPr="0068464F" w:rsidRDefault="009727CE" w:rsidP="009727C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27CE" w:rsidRDefault="009727CE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6D2384" w:rsidRDefault="006D2384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2384" w:rsidRDefault="006D2384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2384" w:rsidRDefault="006D2384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2384" w:rsidRDefault="006D2384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2384" w:rsidRDefault="006D2384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2384" w:rsidRDefault="006D2384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2384" w:rsidRDefault="006D2384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2384" w:rsidRDefault="006D2384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2384" w:rsidRPr="00543CA3" w:rsidRDefault="006D2384" w:rsidP="006D238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6D2384" w:rsidRPr="00543CA3" w:rsidRDefault="006D2384" w:rsidP="006D2384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6D2384" w:rsidRPr="00543CA3" w:rsidRDefault="006D2384" w:rsidP="006D2384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6D2384" w:rsidRPr="00543CA3" w:rsidRDefault="006D2384" w:rsidP="006D2384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6D2384" w:rsidRDefault="006D2384" w:rsidP="006D238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(дата)</w:t>
      </w:r>
    </w:p>
    <w:p w:rsidR="006D2384" w:rsidRPr="00543CA3" w:rsidRDefault="006D2384" w:rsidP="006D2384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6D2384" w:rsidRPr="00543CA3" w:rsidRDefault="006D2384" w:rsidP="006D2384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6D2384" w:rsidRPr="00543CA3" w:rsidRDefault="006D2384" w:rsidP="006D2384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6D2384" w:rsidRPr="00543CA3" w:rsidTr="008D457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384" w:rsidRPr="00543CA3" w:rsidRDefault="006D2384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384" w:rsidRPr="00543CA3" w:rsidRDefault="006D2384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6D2384" w:rsidRPr="00543CA3" w:rsidRDefault="006D2384" w:rsidP="008D4578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384" w:rsidRPr="00543CA3" w:rsidRDefault="006D2384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384" w:rsidRPr="00543CA3" w:rsidRDefault="006D2384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384" w:rsidRPr="00543CA3" w:rsidRDefault="006D2384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84" w:rsidRPr="00543CA3" w:rsidRDefault="006D2384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6D2384" w:rsidRPr="00543CA3" w:rsidRDefault="006D2384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6D2384" w:rsidRPr="00543CA3" w:rsidRDefault="006D2384" w:rsidP="008D457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384" w:rsidRPr="00543CA3" w:rsidRDefault="006D2384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384" w:rsidRPr="00543CA3" w:rsidRDefault="006D2384" w:rsidP="008D457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6D2384" w:rsidRPr="00543CA3" w:rsidTr="008D457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84" w:rsidRPr="00543CA3" w:rsidRDefault="006D2384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84" w:rsidRPr="00543CA3" w:rsidRDefault="006D2384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84" w:rsidRPr="00543CA3" w:rsidRDefault="006D2384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84" w:rsidRPr="00543CA3" w:rsidRDefault="006D2384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84" w:rsidRPr="00543CA3" w:rsidRDefault="006D2384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84" w:rsidRPr="00543CA3" w:rsidRDefault="006D2384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84" w:rsidRPr="00543CA3" w:rsidRDefault="006D2384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84" w:rsidRPr="00543CA3" w:rsidRDefault="006D2384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6D2384" w:rsidRPr="00543CA3" w:rsidTr="008D457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84" w:rsidRPr="006433F2" w:rsidRDefault="006D2384" w:rsidP="008D457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84" w:rsidRPr="006D2384" w:rsidRDefault="006D2384" w:rsidP="008D4578">
            <w:pPr>
              <w:ind w:firstLine="0"/>
            </w:pPr>
            <w:r w:rsidRPr="006D2384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84" w:rsidRPr="006D2384" w:rsidRDefault="006D2384" w:rsidP="008D4578">
            <w:pPr>
              <w:ind w:firstLine="0"/>
              <w:jc w:val="both"/>
              <w:rPr>
                <w:rFonts w:ascii="Times New Roman" w:hAnsi="Times New Roman"/>
              </w:rPr>
            </w:pPr>
            <w:r w:rsidRPr="006D2384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плиты перекрытия жилого дама по адресу: г. Минск, ул. Славинского, д.43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84" w:rsidRPr="00DE4F61" w:rsidRDefault="006D2384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84" w:rsidRDefault="009F0EBD" w:rsidP="008D4578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29211</w:t>
            </w:r>
          </w:p>
          <w:p w:rsidR="006D2384" w:rsidRPr="00990051" w:rsidRDefault="006D2384" w:rsidP="008D457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84" w:rsidRDefault="006D2384" w:rsidP="008D457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6D2384" w:rsidRPr="00010CFE" w:rsidRDefault="006D2384" w:rsidP="008D457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84" w:rsidRPr="00010CFE" w:rsidRDefault="006D2384" w:rsidP="008D457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84" w:rsidRPr="00010CFE" w:rsidRDefault="006D2384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6D2384" w:rsidRDefault="006D2384" w:rsidP="006D2384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6D2384" w:rsidRDefault="006D2384" w:rsidP="006D238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6D2384" w:rsidRDefault="006D2384" w:rsidP="006D238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Д.М.Дубовец</w:t>
      </w:r>
    </w:p>
    <w:p w:rsidR="006D2384" w:rsidRPr="00543CA3" w:rsidRDefault="006D2384" w:rsidP="006D238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6D2384" w:rsidRPr="00543CA3" w:rsidRDefault="006D2384" w:rsidP="006D238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6D2384" w:rsidRPr="0068464F" w:rsidRDefault="006D2384" w:rsidP="006D238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2384" w:rsidRDefault="006D2384" w:rsidP="006D238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6D2384" w:rsidRDefault="006D2384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2384" w:rsidRDefault="006D2384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40675" w:rsidRDefault="00A4067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40675" w:rsidRDefault="00A4067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40675" w:rsidRDefault="00A4067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40675" w:rsidRDefault="00A4067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40675" w:rsidRDefault="00A4067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40675" w:rsidRDefault="00A4067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40675" w:rsidRDefault="00A4067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40675" w:rsidRDefault="00A4067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40675" w:rsidRDefault="00A4067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40675" w:rsidRDefault="00A4067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40675" w:rsidRDefault="00A4067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40675" w:rsidRDefault="00A4067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40675" w:rsidRDefault="00A40675" w:rsidP="00A4067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0675" w:rsidRPr="00543CA3" w:rsidRDefault="00A40675" w:rsidP="00A40675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A40675" w:rsidRPr="00543CA3" w:rsidRDefault="00A40675" w:rsidP="00A40675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A40675" w:rsidRPr="00543CA3" w:rsidRDefault="00A40675" w:rsidP="00A40675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A40675" w:rsidRPr="00543CA3" w:rsidRDefault="00A40675" w:rsidP="00A40675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A40675" w:rsidRDefault="00A40675" w:rsidP="00A40675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(дата)</w:t>
      </w:r>
    </w:p>
    <w:p w:rsidR="00A40675" w:rsidRPr="00543CA3" w:rsidRDefault="00A40675" w:rsidP="00A40675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A40675" w:rsidRPr="00543CA3" w:rsidRDefault="00A40675" w:rsidP="00A40675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A40675" w:rsidRPr="00543CA3" w:rsidRDefault="00A40675" w:rsidP="00A40675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A40675" w:rsidRPr="00543CA3" w:rsidTr="008D457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675" w:rsidRPr="00543CA3" w:rsidRDefault="00A40675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675" w:rsidRPr="00543CA3" w:rsidRDefault="00A40675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A40675" w:rsidRPr="00543CA3" w:rsidRDefault="00A40675" w:rsidP="008D4578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675" w:rsidRPr="00543CA3" w:rsidRDefault="00A40675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675" w:rsidRPr="00543CA3" w:rsidRDefault="00A40675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675" w:rsidRPr="00543CA3" w:rsidRDefault="00A40675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75" w:rsidRPr="00543CA3" w:rsidRDefault="00A40675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A40675" w:rsidRPr="00543CA3" w:rsidRDefault="00A40675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A40675" w:rsidRPr="00543CA3" w:rsidRDefault="00A40675" w:rsidP="008D457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675" w:rsidRPr="00543CA3" w:rsidRDefault="00A40675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675" w:rsidRPr="00543CA3" w:rsidRDefault="00A40675" w:rsidP="008D457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A40675" w:rsidRPr="00543CA3" w:rsidTr="008D457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675" w:rsidRPr="00543CA3" w:rsidRDefault="00A40675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675" w:rsidRPr="00543CA3" w:rsidRDefault="00A40675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675" w:rsidRPr="00543CA3" w:rsidRDefault="00A40675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675" w:rsidRPr="00543CA3" w:rsidRDefault="00A40675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675" w:rsidRPr="00543CA3" w:rsidRDefault="00A40675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675" w:rsidRPr="00543CA3" w:rsidRDefault="00A40675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675" w:rsidRPr="00543CA3" w:rsidRDefault="00A40675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675" w:rsidRPr="00543CA3" w:rsidRDefault="00A40675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A40675" w:rsidRPr="00543CA3" w:rsidTr="008D457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75" w:rsidRPr="006433F2" w:rsidRDefault="00A40675" w:rsidP="008D457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75" w:rsidRPr="00A40675" w:rsidRDefault="00A40675" w:rsidP="008D4578">
            <w:pPr>
              <w:ind w:firstLine="0"/>
            </w:pPr>
            <w:r w:rsidRPr="00A40675">
              <w:rPr>
                <w:rFonts w:ascii="Times New Roman" w:eastAsia="Times New Roman" w:hAnsi="Times New Roman"/>
                <w:u w:val="single"/>
                <w:lang w:eastAsia="ru-RU"/>
              </w:rPr>
              <w:t>71.20.19.160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75" w:rsidRPr="00A40675" w:rsidRDefault="00A40675" w:rsidP="008D4578">
            <w:pPr>
              <w:ind w:firstLine="0"/>
              <w:jc w:val="both"/>
              <w:rPr>
                <w:rFonts w:ascii="Times New Roman" w:hAnsi="Times New Roman"/>
              </w:rPr>
            </w:pPr>
            <w:r w:rsidRPr="00A40675">
              <w:rPr>
                <w:rFonts w:ascii="Times New Roman" w:hAnsi="Times New Roman"/>
                <w:u w:val="single"/>
              </w:rPr>
              <w:t>Работы по обследованию системы отопления на предмет ее работоспособности в кв. № 115 жилого дома № 40 по ул. Гинтовта с выдачей технического заключения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75" w:rsidRPr="00DE4F61" w:rsidRDefault="00A40675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75" w:rsidRDefault="00A40675" w:rsidP="008D4578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6400</w:t>
            </w:r>
          </w:p>
          <w:p w:rsidR="00A40675" w:rsidRPr="00990051" w:rsidRDefault="00A40675" w:rsidP="008D457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75" w:rsidRDefault="00A40675" w:rsidP="008D457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A40675" w:rsidRPr="00010CFE" w:rsidRDefault="00A40675" w:rsidP="008D457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75" w:rsidRPr="00010CFE" w:rsidRDefault="00A40675" w:rsidP="008D457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675" w:rsidRPr="00010CFE" w:rsidRDefault="00A40675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A40675" w:rsidRDefault="00A40675" w:rsidP="00A40675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A40675" w:rsidRDefault="00A40675" w:rsidP="00A40675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A40675" w:rsidRDefault="00A40675" w:rsidP="00A40675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Д.М.Дубовец</w:t>
      </w:r>
    </w:p>
    <w:p w:rsidR="00A40675" w:rsidRPr="00543CA3" w:rsidRDefault="00A40675" w:rsidP="00A40675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A40675" w:rsidRPr="00543CA3" w:rsidRDefault="00A40675" w:rsidP="00A4067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A40675" w:rsidRPr="0068464F" w:rsidRDefault="00A40675" w:rsidP="00A4067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40675" w:rsidRDefault="00A40675" w:rsidP="00A4067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A40675" w:rsidRDefault="00A40675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4238E" w:rsidRDefault="0054238E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4238E" w:rsidRDefault="0054238E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4238E" w:rsidRDefault="0054238E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4238E" w:rsidRDefault="0054238E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4238E" w:rsidRDefault="0054238E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4238E" w:rsidRDefault="0054238E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4238E" w:rsidRDefault="0054238E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4238E" w:rsidRDefault="0054238E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4238E" w:rsidRDefault="0054238E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4238E" w:rsidRDefault="0054238E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4238E" w:rsidRDefault="0054238E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4238E" w:rsidRDefault="0054238E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4238E" w:rsidRDefault="0054238E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4238E" w:rsidRDefault="0054238E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4238E" w:rsidRPr="00543CA3" w:rsidRDefault="0054238E" w:rsidP="0054238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54238E" w:rsidRPr="00543CA3" w:rsidRDefault="0054238E" w:rsidP="0054238E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54238E" w:rsidRPr="00543CA3" w:rsidRDefault="0054238E" w:rsidP="0054238E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54238E" w:rsidRPr="00543CA3" w:rsidRDefault="0054238E" w:rsidP="0054238E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54238E" w:rsidRDefault="0054238E" w:rsidP="0054238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54238E" w:rsidRPr="00543CA3" w:rsidRDefault="0054238E" w:rsidP="0054238E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54238E" w:rsidRPr="00543CA3" w:rsidRDefault="0054238E" w:rsidP="0054238E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54238E" w:rsidRPr="00543CA3" w:rsidRDefault="0054238E" w:rsidP="0054238E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54238E" w:rsidRPr="00543CA3" w:rsidTr="008D457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38E" w:rsidRPr="00543CA3" w:rsidRDefault="0054238E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38E" w:rsidRPr="00543CA3" w:rsidRDefault="0054238E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54238E" w:rsidRPr="00543CA3" w:rsidRDefault="0054238E" w:rsidP="008D4578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38E" w:rsidRPr="00543CA3" w:rsidRDefault="0054238E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38E" w:rsidRPr="00543CA3" w:rsidRDefault="0054238E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38E" w:rsidRPr="00543CA3" w:rsidRDefault="0054238E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8E" w:rsidRPr="00543CA3" w:rsidRDefault="0054238E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54238E" w:rsidRPr="00543CA3" w:rsidRDefault="0054238E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54238E" w:rsidRPr="00543CA3" w:rsidRDefault="0054238E" w:rsidP="008D457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38E" w:rsidRPr="00543CA3" w:rsidRDefault="0054238E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38E" w:rsidRPr="00543CA3" w:rsidRDefault="0054238E" w:rsidP="008D457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54238E" w:rsidRPr="00543CA3" w:rsidTr="008D457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8E" w:rsidRPr="00543CA3" w:rsidRDefault="0054238E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8E" w:rsidRPr="00543CA3" w:rsidRDefault="0054238E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8E" w:rsidRPr="00543CA3" w:rsidRDefault="0054238E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8E" w:rsidRPr="00543CA3" w:rsidRDefault="0054238E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8E" w:rsidRPr="00543CA3" w:rsidRDefault="0054238E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8E" w:rsidRPr="00543CA3" w:rsidRDefault="0054238E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8E" w:rsidRPr="00543CA3" w:rsidRDefault="0054238E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8E" w:rsidRPr="00543CA3" w:rsidRDefault="0054238E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54238E" w:rsidRPr="00543CA3" w:rsidTr="008D457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8E" w:rsidRPr="006433F2" w:rsidRDefault="0054238E" w:rsidP="008D457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8E" w:rsidRPr="00A40675" w:rsidRDefault="0054238E" w:rsidP="008D4578">
            <w:pPr>
              <w:ind w:firstLine="0"/>
            </w:pPr>
            <w:r w:rsidRPr="00A40675">
              <w:rPr>
                <w:rFonts w:ascii="Times New Roman" w:eastAsia="Times New Roman" w:hAnsi="Times New Roman"/>
                <w:u w:val="single"/>
                <w:lang w:eastAsia="ru-RU"/>
              </w:rPr>
              <w:t>71.20.19.160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8E" w:rsidRPr="0054238E" w:rsidRDefault="0054238E" w:rsidP="008D4578">
            <w:pPr>
              <w:ind w:firstLine="0"/>
              <w:jc w:val="both"/>
              <w:rPr>
                <w:rFonts w:ascii="Times New Roman" w:hAnsi="Times New Roman"/>
              </w:rPr>
            </w:pPr>
            <w:r w:rsidRPr="0054238E">
              <w:rPr>
                <w:rFonts w:ascii="Times New Roman" w:hAnsi="Times New Roman"/>
                <w:u w:val="single"/>
              </w:rPr>
              <w:t>Работы по обследованию балок чердачного перекрытия подъезда №3 (в частности над квартирой № 31) жилого дома № 91 по пр. Независимости с выдачей технического заключения, разработкой выводов и рекомендаций для выполнения ремонтных работ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8E" w:rsidRPr="00DE4F61" w:rsidRDefault="0054238E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8E" w:rsidRDefault="0054238E" w:rsidP="008D4578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919,74</w:t>
            </w:r>
          </w:p>
          <w:p w:rsidR="0054238E" w:rsidRPr="00990051" w:rsidRDefault="0054238E" w:rsidP="008D457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8E" w:rsidRDefault="0054238E" w:rsidP="008D457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4238E" w:rsidRPr="00010CFE" w:rsidRDefault="0054238E" w:rsidP="008D457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8E" w:rsidRPr="00010CFE" w:rsidRDefault="0054238E" w:rsidP="008D457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8E" w:rsidRPr="00010CFE" w:rsidRDefault="0054238E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54238E" w:rsidRDefault="0054238E" w:rsidP="0054238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54238E" w:rsidRDefault="0054238E" w:rsidP="0054238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54238E" w:rsidRDefault="0054238E" w:rsidP="0054238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Д.М.Дубовец</w:t>
      </w:r>
    </w:p>
    <w:p w:rsidR="0054238E" w:rsidRPr="00543CA3" w:rsidRDefault="0054238E" w:rsidP="0054238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54238E" w:rsidRPr="00543CA3" w:rsidRDefault="0054238E" w:rsidP="0054238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54238E" w:rsidRPr="0068464F" w:rsidRDefault="0054238E" w:rsidP="0054238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4238E" w:rsidRDefault="0054238E" w:rsidP="0054238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54238E" w:rsidRDefault="0054238E" w:rsidP="0054238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4238E" w:rsidRDefault="0054238E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4238E" w:rsidRDefault="0054238E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4238E" w:rsidRDefault="0054238E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4578" w:rsidRDefault="008D4578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4578" w:rsidRDefault="008D4578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4578" w:rsidRDefault="008D4578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4578" w:rsidRDefault="008D4578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4578" w:rsidRDefault="008D4578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4578" w:rsidRDefault="008D4578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4578" w:rsidRDefault="008D4578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C1067" w:rsidRDefault="005C1067" w:rsidP="008D4578">
      <w:pPr>
        <w:ind w:left="8647" w:firstLine="0"/>
        <w:rPr>
          <w:rFonts w:ascii="Times New Roman" w:hAnsi="Times New Roman"/>
          <w:sz w:val="24"/>
          <w:szCs w:val="24"/>
        </w:rPr>
      </w:pPr>
    </w:p>
    <w:p w:rsidR="005C1067" w:rsidRDefault="005C1067" w:rsidP="008D4578">
      <w:pPr>
        <w:ind w:left="8647" w:firstLine="0"/>
        <w:rPr>
          <w:rFonts w:ascii="Times New Roman" w:hAnsi="Times New Roman"/>
          <w:sz w:val="24"/>
          <w:szCs w:val="24"/>
        </w:rPr>
      </w:pPr>
    </w:p>
    <w:p w:rsidR="005C1067" w:rsidRDefault="005C1067" w:rsidP="008D4578">
      <w:pPr>
        <w:ind w:left="8647" w:firstLine="0"/>
        <w:rPr>
          <w:rFonts w:ascii="Times New Roman" w:hAnsi="Times New Roman"/>
          <w:sz w:val="24"/>
          <w:szCs w:val="24"/>
        </w:rPr>
      </w:pPr>
    </w:p>
    <w:p w:rsidR="005C1067" w:rsidRDefault="005C1067" w:rsidP="008D4578">
      <w:pPr>
        <w:ind w:left="8647" w:firstLine="0"/>
        <w:rPr>
          <w:rFonts w:ascii="Times New Roman" w:hAnsi="Times New Roman"/>
          <w:sz w:val="24"/>
          <w:szCs w:val="24"/>
        </w:rPr>
      </w:pPr>
    </w:p>
    <w:p w:rsidR="005C1067" w:rsidRDefault="005C1067" w:rsidP="008D4578">
      <w:pPr>
        <w:ind w:left="8647" w:firstLine="0"/>
        <w:rPr>
          <w:rFonts w:ascii="Times New Roman" w:hAnsi="Times New Roman"/>
          <w:sz w:val="24"/>
          <w:szCs w:val="24"/>
        </w:rPr>
      </w:pPr>
    </w:p>
    <w:p w:rsidR="005C1067" w:rsidRDefault="005C1067" w:rsidP="008D4578">
      <w:pPr>
        <w:ind w:left="8647" w:firstLine="0"/>
        <w:rPr>
          <w:rFonts w:ascii="Times New Roman" w:hAnsi="Times New Roman"/>
          <w:sz w:val="24"/>
          <w:szCs w:val="24"/>
        </w:rPr>
      </w:pPr>
    </w:p>
    <w:p w:rsidR="008D4578" w:rsidRPr="00543CA3" w:rsidRDefault="008D4578" w:rsidP="008D4578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8D4578" w:rsidRPr="00543CA3" w:rsidRDefault="008D4578" w:rsidP="008D4578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8D4578" w:rsidRPr="00543CA3" w:rsidRDefault="008D4578" w:rsidP="008D4578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8D4578" w:rsidRPr="00543CA3" w:rsidRDefault="008D4578" w:rsidP="008D4578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8D4578" w:rsidRDefault="008D4578" w:rsidP="008D4578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8D4578" w:rsidRPr="00543CA3" w:rsidRDefault="008D4578" w:rsidP="008D4578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8D4578" w:rsidRPr="00543CA3" w:rsidRDefault="008D4578" w:rsidP="008D4578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8D4578" w:rsidRPr="00543CA3" w:rsidRDefault="008D4578" w:rsidP="008D4578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8D4578" w:rsidRPr="00543CA3" w:rsidTr="008D457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578" w:rsidRPr="00543CA3" w:rsidRDefault="008D4578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578" w:rsidRPr="00543CA3" w:rsidRDefault="008D4578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8D4578" w:rsidRPr="00543CA3" w:rsidRDefault="008D4578" w:rsidP="008D4578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578" w:rsidRPr="00543CA3" w:rsidRDefault="008D4578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578" w:rsidRPr="00543CA3" w:rsidRDefault="008D4578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578" w:rsidRPr="00543CA3" w:rsidRDefault="008D4578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578" w:rsidRPr="00543CA3" w:rsidRDefault="008D4578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8D4578" w:rsidRPr="00543CA3" w:rsidRDefault="008D4578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8D4578" w:rsidRPr="00543CA3" w:rsidRDefault="008D4578" w:rsidP="008D457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578" w:rsidRPr="00543CA3" w:rsidRDefault="008D4578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578" w:rsidRPr="00543CA3" w:rsidRDefault="008D4578" w:rsidP="008D457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8D4578" w:rsidRPr="00543CA3" w:rsidTr="008D457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578" w:rsidRPr="00543CA3" w:rsidRDefault="008D4578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578" w:rsidRPr="00543CA3" w:rsidRDefault="008D4578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578" w:rsidRPr="00543CA3" w:rsidRDefault="008D4578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578" w:rsidRPr="00543CA3" w:rsidRDefault="008D4578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578" w:rsidRPr="00543CA3" w:rsidRDefault="008D4578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578" w:rsidRPr="00543CA3" w:rsidRDefault="008D4578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578" w:rsidRPr="00543CA3" w:rsidRDefault="008D4578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578" w:rsidRPr="00543CA3" w:rsidRDefault="008D4578" w:rsidP="008D457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5C1067" w:rsidRPr="00543CA3" w:rsidTr="008D457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67" w:rsidRPr="006433F2" w:rsidRDefault="005C1067" w:rsidP="008D457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67" w:rsidRPr="005C1067" w:rsidRDefault="005C1067" w:rsidP="005C1067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67" w:rsidRPr="005C1067" w:rsidRDefault="005C1067" w:rsidP="008D4578">
            <w:pPr>
              <w:ind w:firstLine="0"/>
              <w:jc w:val="both"/>
              <w:rPr>
                <w:rFonts w:ascii="Times New Roman" w:hAnsi="Times New Roman"/>
              </w:rPr>
            </w:pPr>
            <w:r w:rsidRPr="005C1067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жилого дома по адресу: г. Минск, ул. Ботаническая, д.7а п.1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67" w:rsidRPr="00DE4F61" w:rsidRDefault="005C1067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67" w:rsidRDefault="005C1067" w:rsidP="008D4578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23528</w:t>
            </w:r>
          </w:p>
          <w:p w:rsidR="005C1067" w:rsidRPr="00990051" w:rsidRDefault="005C1067" w:rsidP="008D457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67" w:rsidRDefault="005C1067" w:rsidP="008D457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C1067" w:rsidRPr="00010CFE" w:rsidRDefault="005C1067" w:rsidP="008D457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67" w:rsidRPr="00010CFE" w:rsidRDefault="005C1067" w:rsidP="008D457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67" w:rsidRPr="00010CFE" w:rsidRDefault="005C1067" w:rsidP="008D457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5C1067" w:rsidRPr="00543CA3" w:rsidTr="008D457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67" w:rsidRPr="006433F2" w:rsidRDefault="005C1067" w:rsidP="008D457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67" w:rsidRPr="005C1067" w:rsidRDefault="005C1067" w:rsidP="005C1067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67" w:rsidRPr="005C1067" w:rsidRDefault="005C1067" w:rsidP="008D4578">
            <w:pPr>
              <w:ind w:firstLine="0"/>
              <w:jc w:val="both"/>
              <w:rPr>
                <w:rFonts w:ascii="Times New Roman" w:hAnsi="Times New Roman"/>
                <w:u w:val="single"/>
              </w:rPr>
            </w:pPr>
            <w:r w:rsidRPr="005C1067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жилого дома по адресу: г. Минск, пр. Независимости, д.91 п.9, ул. Козлова, д.15 кв.21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67" w:rsidRPr="00DE4F61" w:rsidRDefault="005C1067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67" w:rsidRDefault="005C1067" w:rsidP="00EC11F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80235</w:t>
            </w:r>
          </w:p>
          <w:p w:rsidR="005C1067" w:rsidRPr="00990051" w:rsidRDefault="005C1067" w:rsidP="00EC11F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67" w:rsidRDefault="005C1067" w:rsidP="00EC11F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C1067" w:rsidRPr="00010CFE" w:rsidRDefault="005C1067" w:rsidP="00EC11F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67" w:rsidRPr="00010CFE" w:rsidRDefault="005C1067" w:rsidP="00EC11F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67" w:rsidRPr="00010CFE" w:rsidRDefault="005C1067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5C1067" w:rsidRPr="00543CA3" w:rsidTr="008D457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67" w:rsidRPr="006433F2" w:rsidRDefault="005C1067" w:rsidP="008D457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67" w:rsidRPr="005C1067" w:rsidRDefault="005C1067" w:rsidP="005C1067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67" w:rsidRPr="005C1067" w:rsidRDefault="005C1067" w:rsidP="008D4578">
            <w:pPr>
              <w:ind w:firstLine="0"/>
              <w:jc w:val="both"/>
              <w:rPr>
                <w:rFonts w:ascii="Times New Roman" w:hAnsi="Times New Roman"/>
                <w:u w:val="single"/>
              </w:rPr>
            </w:pPr>
            <w:r w:rsidRPr="005C1067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адресам: г. Минск, ул. К.Чорного, д.14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67" w:rsidRPr="00DE4F61" w:rsidRDefault="005C1067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67" w:rsidRDefault="005C1067" w:rsidP="00EC11F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19276</w:t>
            </w:r>
          </w:p>
          <w:p w:rsidR="005C1067" w:rsidRPr="00990051" w:rsidRDefault="005C1067" w:rsidP="00EC11F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67" w:rsidRDefault="005C1067" w:rsidP="00EC11F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C1067" w:rsidRPr="00010CFE" w:rsidRDefault="005C1067" w:rsidP="00EC11F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67" w:rsidRPr="00010CFE" w:rsidRDefault="005C1067" w:rsidP="00EC11F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67" w:rsidRPr="00010CFE" w:rsidRDefault="005C1067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5C1067" w:rsidRPr="00543CA3" w:rsidTr="008D457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67" w:rsidRPr="006433F2" w:rsidRDefault="005C1067" w:rsidP="008D457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067" w:rsidRPr="005C1067" w:rsidRDefault="005C1067" w:rsidP="005C1067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67" w:rsidRPr="005C1067" w:rsidRDefault="005C1067" w:rsidP="008D4578">
            <w:pPr>
              <w:ind w:firstLine="0"/>
              <w:jc w:val="both"/>
              <w:rPr>
                <w:rFonts w:ascii="Times New Roman" w:hAnsi="Times New Roman"/>
                <w:u w:val="single"/>
              </w:rPr>
            </w:pPr>
            <w:r w:rsidRPr="005C1067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адресам: г. Минск, ул. Кнорина, д.16 п.1, ул. Я.Коласа, д.30 п.1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67" w:rsidRPr="00DE4F61" w:rsidRDefault="005C1067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67" w:rsidRDefault="005C1067" w:rsidP="00EC11F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37307</w:t>
            </w:r>
          </w:p>
          <w:p w:rsidR="005C1067" w:rsidRPr="00990051" w:rsidRDefault="005C1067" w:rsidP="00EC11F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67" w:rsidRDefault="005C1067" w:rsidP="00EC11F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C1067" w:rsidRPr="00010CFE" w:rsidRDefault="005C1067" w:rsidP="00EC11F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67" w:rsidRPr="00010CFE" w:rsidRDefault="005C1067" w:rsidP="00EC11F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067" w:rsidRPr="00010CFE" w:rsidRDefault="005C1067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8D4578" w:rsidRDefault="008D4578" w:rsidP="008D4578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D4578" w:rsidRDefault="008D4578" w:rsidP="008D4578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8D4578" w:rsidRDefault="008D4578" w:rsidP="008D4578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Д.М.Дубовец</w:t>
      </w:r>
    </w:p>
    <w:p w:rsidR="008D4578" w:rsidRPr="00543CA3" w:rsidRDefault="008D4578" w:rsidP="008D4578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8D4578" w:rsidRPr="00543CA3" w:rsidRDefault="008D4578" w:rsidP="008D457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8D4578" w:rsidRPr="0068464F" w:rsidRDefault="008D4578" w:rsidP="008D457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4578" w:rsidRDefault="008D4578" w:rsidP="008D457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8D4578" w:rsidRDefault="008D4578" w:rsidP="008D457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4578" w:rsidRDefault="008D4578" w:rsidP="008D457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4578" w:rsidRDefault="008D4578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4238E" w:rsidRDefault="0054238E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4238E" w:rsidRDefault="0054238E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A30B9" w:rsidRDefault="001A30B9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A30B9" w:rsidRDefault="001A30B9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A30B9" w:rsidRDefault="001A30B9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A30B9" w:rsidRDefault="001A30B9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A30B9" w:rsidRDefault="001A30B9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A30B9" w:rsidRDefault="001A30B9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A30B9" w:rsidRDefault="001A30B9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A30B9" w:rsidRDefault="001A30B9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A30B9" w:rsidRDefault="001A30B9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A30B9" w:rsidRDefault="001A30B9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A30B9" w:rsidRDefault="001A30B9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A30B9" w:rsidRDefault="001A30B9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A30B9" w:rsidRDefault="001A30B9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A30B9" w:rsidRDefault="001A30B9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A30B9" w:rsidRDefault="001A30B9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A30B9" w:rsidRDefault="001A30B9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A30B9" w:rsidRDefault="001A30B9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A30B9" w:rsidRDefault="001A30B9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A30B9" w:rsidRDefault="001A30B9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A30B9" w:rsidRDefault="001A30B9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A30B9" w:rsidRDefault="001A30B9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A30B9" w:rsidRDefault="001A30B9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A30B9" w:rsidRDefault="001A30B9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A30B9" w:rsidRDefault="001A30B9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A30B9" w:rsidRDefault="001A30B9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A30B9" w:rsidRDefault="001A30B9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A30B9" w:rsidRDefault="001A30B9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A30B9" w:rsidRDefault="001A30B9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A30B9" w:rsidRDefault="001A30B9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A30B9" w:rsidRDefault="001A30B9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A30B9" w:rsidRDefault="001A30B9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A30B9" w:rsidRDefault="001A30B9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A30B9" w:rsidRDefault="001A30B9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A30B9" w:rsidRDefault="001A30B9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A30B9" w:rsidRPr="00543CA3" w:rsidRDefault="001A30B9" w:rsidP="001A30B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1A30B9" w:rsidRPr="00543CA3" w:rsidRDefault="001A30B9" w:rsidP="001A30B9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1A30B9" w:rsidRPr="00543CA3" w:rsidRDefault="001A30B9" w:rsidP="001A30B9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1A30B9" w:rsidRPr="00543CA3" w:rsidRDefault="001A30B9" w:rsidP="001A30B9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1A30B9" w:rsidRDefault="001A30B9" w:rsidP="001A30B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1A30B9" w:rsidRPr="00543CA3" w:rsidRDefault="001A30B9" w:rsidP="001A30B9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1A30B9" w:rsidRPr="00543CA3" w:rsidRDefault="001A30B9" w:rsidP="001A30B9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1A30B9" w:rsidRPr="00543CA3" w:rsidRDefault="001A30B9" w:rsidP="001A30B9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1A30B9" w:rsidRPr="00543CA3" w:rsidTr="00EC11F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0B9" w:rsidRPr="00543CA3" w:rsidRDefault="001A30B9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0B9" w:rsidRPr="00543CA3" w:rsidRDefault="001A30B9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1A30B9" w:rsidRPr="00543CA3" w:rsidRDefault="001A30B9" w:rsidP="00EC11F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0B9" w:rsidRPr="00543CA3" w:rsidRDefault="001A30B9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0B9" w:rsidRPr="00543CA3" w:rsidRDefault="001A30B9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0B9" w:rsidRPr="00543CA3" w:rsidRDefault="001A30B9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0B9" w:rsidRPr="00543CA3" w:rsidRDefault="001A30B9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1A30B9" w:rsidRPr="00543CA3" w:rsidRDefault="001A30B9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1A30B9" w:rsidRPr="00543CA3" w:rsidRDefault="001A30B9" w:rsidP="00EC11F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0B9" w:rsidRPr="00543CA3" w:rsidRDefault="001A30B9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0B9" w:rsidRPr="00543CA3" w:rsidRDefault="001A30B9" w:rsidP="00EC11F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1A30B9" w:rsidRPr="00543CA3" w:rsidTr="00EC11F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0B9" w:rsidRPr="00543CA3" w:rsidRDefault="001A30B9" w:rsidP="00EC11F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0B9" w:rsidRPr="00543CA3" w:rsidRDefault="001A30B9" w:rsidP="00EC11F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0B9" w:rsidRPr="00543CA3" w:rsidRDefault="001A30B9" w:rsidP="00EC11F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0B9" w:rsidRPr="00543CA3" w:rsidRDefault="001A30B9" w:rsidP="00EC11F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0B9" w:rsidRPr="00543CA3" w:rsidRDefault="001A30B9" w:rsidP="00EC11F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0B9" w:rsidRPr="00543CA3" w:rsidRDefault="001A30B9" w:rsidP="00EC11F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0B9" w:rsidRPr="00543CA3" w:rsidRDefault="001A30B9" w:rsidP="00EC11F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0B9" w:rsidRPr="00543CA3" w:rsidRDefault="001A30B9" w:rsidP="00EC11F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1A30B9" w:rsidRPr="00543CA3" w:rsidTr="00EC11F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0B9" w:rsidRPr="006433F2" w:rsidRDefault="001A30B9" w:rsidP="00EC11FD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1A30B9" w:rsidRPr="006433F2" w:rsidRDefault="001A30B9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0B9" w:rsidRPr="00990051" w:rsidRDefault="001A30B9" w:rsidP="00EC11FD">
            <w:pPr>
              <w:ind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0B9" w:rsidRPr="001A30B9" w:rsidRDefault="001A30B9" w:rsidP="00EC11FD">
            <w:pPr>
              <w:ind w:firstLine="0"/>
              <w:jc w:val="both"/>
              <w:rPr>
                <w:rFonts w:ascii="Times New Roman" w:hAnsi="Times New Roman"/>
              </w:rPr>
            </w:pPr>
            <w:r w:rsidRPr="001A30B9">
              <w:rPr>
                <w:rFonts w:ascii="Times New Roman" w:hAnsi="Times New Roman"/>
                <w:u w:val="single"/>
              </w:rPr>
              <w:t>Утепление отдельно промерзающих участков наружных стен жилых домов по адресам: г. Минск, ул. Тикоцкого, д.10-90, д.16-40, д.18-68, д.2-62,359, ул. Ложинская, д.19-24, ул. Гинтовта, д.10-93, ул. Калинина, д.23-30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0B9" w:rsidRPr="00DE4F61" w:rsidRDefault="001A30B9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0B9" w:rsidRPr="00990051" w:rsidRDefault="001A30B9" w:rsidP="00EC11F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4480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0B9" w:rsidRDefault="001A30B9" w:rsidP="00EC11F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1A30B9" w:rsidRPr="00010CFE" w:rsidRDefault="001A30B9" w:rsidP="00EC11F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0B9" w:rsidRPr="00010CFE" w:rsidRDefault="001A30B9" w:rsidP="00EC11F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0B9" w:rsidRPr="00010CFE" w:rsidRDefault="001A30B9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1A30B9" w:rsidRPr="00543CA3" w:rsidTr="00EC11F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0B9" w:rsidRPr="006433F2" w:rsidRDefault="001A30B9" w:rsidP="00EC11F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0B9" w:rsidRPr="00990051" w:rsidRDefault="001A30B9" w:rsidP="00EC11FD">
            <w:pPr>
              <w:ind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0B9" w:rsidRPr="001A30B9" w:rsidRDefault="001A30B9" w:rsidP="00EC11FD">
            <w:pPr>
              <w:ind w:firstLine="0"/>
              <w:jc w:val="both"/>
              <w:rPr>
                <w:rFonts w:ascii="Times New Roman" w:hAnsi="Times New Roman"/>
              </w:rPr>
            </w:pPr>
            <w:r w:rsidRPr="001A30B9">
              <w:rPr>
                <w:rFonts w:ascii="Times New Roman" w:hAnsi="Times New Roman"/>
                <w:u w:val="single"/>
              </w:rPr>
              <w:t>Работы по обследованию фасада жилого дома (входной группы) на предмет определения причин образо</w:t>
            </w:r>
            <w:r>
              <w:rPr>
                <w:rFonts w:ascii="Times New Roman" w:hAnsi="Times New Roman"/>
                <w:u w:val="single"/>
              </w:rPr>
              <w:t>вания трещин по адресу: ул. 50 л</w:t>
            </w:r>
            <w:r w:rsidRPr="001A30B9">
              <w:rPr>
                <w:rFonts w:ascii="Times New Roman" w:hAnsi="Times New Roman"/>
                <w:u w:val="single"/>
              </w:rPr>
              <w:t>ет Победы, д.23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0B9" w:rsidRPr="00DE4F61" w:rsidRDefault="001A30B9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0B9" w:rsidRPr="00990051" w:rsidRDefault="001A30B9" w:rsidP="00EC11F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900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0B9" w:rsidRDefault="001A30B9" w:rsidP="00EC11F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1A30B9" w:rsidRPr="00010CFE" w:rsidRDefault="001A30B9" w:rsidP="00EC11F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0B9" w:rsidRPr="00010CFE" w:rsidRDefault="001A30B9" w:rsidP="00EC11F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0B9" w:rsidRPr="00010CFE" w:rsidRDefault="001A30B9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1A30B9" w:rsidRDefault="001A30B9" w:rsidP="001A30B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</w:t>
      </w:r>
    </w:p>
    <w:p w:rsidR="001A30B9" w:rsidRDefault="001A30B9" w:rsidP="001A30B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1A30B9" w:rsidRPr="00543CA3" w:rsidRDefault="001A30B9" w:rsidP="001A30B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 xml:space="preserve">/ Д.М.Дубовец                                                            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</w:t>
      </w:r>
    </w:p>
    <w:p w:rsidR="001A30B9" w:rsidRPr="00543CA3" w:rsidRDefault="001A30B9" w:rsidP="001A30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1A30B9" w:rsidRPr="0068464F" w:rsidRDefault="001A30B9" w:rsidP="001A30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30B9" w:rsidRDefault="001A30B9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266F38" w:rsidRDefault="00266F38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6F38" w:rsidRDefault="00266F38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6F38" w:rsidRDefault="00266F38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6F38" w:rsidRDefault="00266F38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6F38" w:rsidRDefault="00266F38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6F38" w:rsidRDefault="00266F38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6F38" w:rsidRDefault="00266F38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6F38" w:rsidRDefault="00266F38" w:rsidP="00E61A9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6F38" w:rsidRPr="00543CA3" w:rsidRDefault="00266F38" w:rsidP="00266F38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266F38" w:rsidRPr="00543CA3" w:rsidRDefault="00266F38" w:rsidP="00266F38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266F38" w:rsidRPr="00543CA3" w:rsidRDefault="00266F38" w:rsidP="00266F38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266F38" w:rsidRPr="00543CA3" w:rsidRDefault="00266F38" w:rsidP="00266F38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266F38" w:rsidRDefault="00266F38" w:rsidP="00266F38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266F38" w:rsidRPr="00543CA3" w:rsidRDefault="00266F38" w:rsidP="00266F38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266F38" w:rsidRPr="00543CA3" w:rsidRDefault="00266F38" w:rsidP="00266F38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266F38" w:rsidRPr="00543CA3" w:rsidRDefault="00266F38" w:rsidP="00266F38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266F38" w:rsidRPr="00543CA3" w:rsidTr="00EC11F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F38" w:rsidRPr="00543CA3" w:rsidRDefault="00266F38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F38" w:rsidRPr="00543CA3" w:rsidRDefault="00266F38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266F38" w:rsidRPr="00543CA3" w:rsidRDefault="00266F38" w:rsidP="00EC11F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F38" w:rsidRPr="00543CA3" w:rsidRDefault="00266F38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F38" w:rsidRPr="00543CA3" w:rsidRDefault="00266F38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F38" w:rsidRPr="00543CA3" w:rsidRDefault="00266F38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F38" w:rsidRPr="00543CA3" w:rsidRDefault="00266F38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266F38" w:rsidRPr="00543CA3" w:rsidRDefault="00266F38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266F38" w:rsidRPr="00543CA3" w:rsidRDefault="00266F38" w:rsidP="00EC11F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F38" w:rsidRPr="00543CA3" w:rsidRDefault="00266F38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F38" w:rsidRPr="00543CA3" w:rsidRDefault="00266F38" w:rsidP="00EC11F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266F38" w:rsidRPr="00543CA3" w:rsidTr="00EC11F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F38" w:rsidRPr="00543CA3" w:rsidRDefault="00266F38" w:rsidP="00EC11F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F38" w:rsidRPr="00543CA3" w:rsidRDefault="00266F38" w:rsidP="00EC11F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F38" w:rsidRPr="00543CA3" w:rsidRDefault="00266F38" w:rsidP="00EC11F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F38" w:rsidRPr="00543CA3" w:rsidRDefault="00266F38" w:rsidP="00EC11F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F38" w:rsidRPr="00543CA3" w:rsidRDefault="00266F38" w:rsidP="00EC11F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F38" w:rsidRPr="00543CA3" w:rsidRDefault="00266F38" w:rsidP="00EC11F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F38" w:rsidRPr="00543CA3" w:rsidRDefault="00266F38" w:rsidP="00EC11F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F38" w:rsidRPr="00543CA3" w:rsidRDefault="00266F38" w:rsidP="00EC11F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266F38" w:rsidRPr="00543CA3" w:rsidTr="00EC11F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F38" w:rsidRPr="006433F2" w:rsidRDefault="00266F38" w:rsidP="00EC11FD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266F38" w:rsidRPr="006433F2" w:rsidRDefault="00266F38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F38" w:rsidRPr="00266F38" w:rsidRDefault="00266F38" w:rsidP="00EC11FD">
            <w:pPr>
              <w:ind w:firstLine="0"/>
              <w:rPr>
                <w:rFonts w:ascii="Times New Roman" w:hAnsi="Times New Roman"/>
                <w:lang w:val="en-US"/>
              </w:rPr>
            </w:pPr>
            <w:r w:rsidRPr="00266F38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F38" w:rsidRPr="00266F38" w:rsidRDefault="00266F38" w:rsidP="00266F38">
            <w:pPr>
              <w:ind w:firstLine="0"/>
              <w:jc w:val="both"/>
              <w:rPr>
                <w:rFonts w:ascii="Times New Roman" w:hAnsi="Times New Roman"/>
              </w:rPr>
            </w:pPr>
            <w:r w:rsidRPr="00266F38">
              <w:rPr>
                <w:rFonts w:ascii="Times New Roman" w:hAnsi="Times New Roman"/>
                <w:u w:val="single"/>
              </w:rPr>
              <w:t>Аварийно-восстановительные работы по ремонту теплообменников жилых домов по адресу: г. Минск, ул. Калинина, д.15а, ул. Кедышко, д.3а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F38" w:rsidRPr="00DE4F61" w:rsidRDefault="00266F38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F38" w:rsidRPr="00990051" w:rsidRDefault="00266F38" w:rsidP="00EC11F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20242,4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F38" w:rsidRDefault="00266F38" w:rsidP="00EC11F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266F38" w:rsidRPr="00010CFE" w:rsidRDefault="00266F38" w:rsidP="00EC11F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F38" w:rsidRPr="00010CFE" w:rsidRDefault="00266F38" w:rsidP="00EC11F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F38" w:rsidRPr="00010CFE" w:rsidRDefault="00266F38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266F38" w:rsidRDefault="00266F38" w:rsidP="00266F38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</w:t>
      </w:r>
    </w:p>
    <w:p w:rsidR="00266F38" w:rsidRDefault="00266F38" w:rsidP="00266F38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266F38" w:rsidRPr="00543CA3" w:rsidRDefault="00266F38" w:rsidP="00266F38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 xml:space="preserve">/ Д.М.Дубовец                                                            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</w:t>
      </w:r>
    </w:p>
    <w:p w:rsidR="00266F38" w:rsidRPr="00543CA3" w:rsidRDefault="00266F38" w:rsidP="00266F3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266F38" w:rsidRPr="0068464F" w:rsidRDefault="00266F38" w:rsidP="00266F3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6F38" w:rsidRDefault="00266F38" w:rsidP="00266F3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266F38" w:rsidRDefault="00266F38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F4FBD" w:rsidRDefault="00DF4FBD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F4FBD" w:rsidRDefault="00DF4FBD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F4FBD" w:rsidRDefault="00DF4FBD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F4FBD" w:rsidRDefault="00DF4FBD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F4FBD" w:rsidRDefault="00DF4FBD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F4FBD" w:rsidRDefault="00DF4FBD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F4FBD" w:rsidRDefault="00DF4FBD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F4FBD" w:rsidRDefault="00DF4FBD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F4FBD" w:rsidRDefault="00DF4FBD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F4FBD" w:rsidRDefault="00DF4FBD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F4FBD" w:rsidRDefault="00DF4FBD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F4FBD" w:rsidRDefault="00DF4FBD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F4FBD" w:rsidRDefault="00DF4FBD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F4FBD" w:rsidRPr="00543CA3" w:rsidRDefault="00DF4FBD" w:rsidP="00DF4FB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DF4FBD" w:rsidRPr="00543CA3" w:rsidRDefault="00DF4FBD" w:rsidP="00DF4FBD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DF4FBD" w:rsidRPr="00543CA3" w:rsidRDefault="00DF4FBD" w:rsidP="00DF4FBD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DF4FBD" w:rsidRPr="00543CA3" w:rsidRDefault="00DF4FBD" w:rsidP="00DF4FBD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DF4FBD" w:rsidRDefault="00DF4FBD" w:rsidP="00DF4FB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(дата)</w:t>
      </w:r>
    </w:p>
    <w:p w:rsidR="00DF4FBD" w:rsidRPr="00543CA3" w:rsidRDefault="00DF4FBD" w:rsidP="00DF4FBD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DF4FBD" w:rsidRPr="00543CA3" w:rsidRDefault="00DF4FBD" w:rsidP="00DF4FBD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DF4FBD" w:rsidRPr="00543CA3" w:rsidRDefault="00DF4FBD" w:rsidP="00DF4FBD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DF4FBD" w:rsidRPr="00543CA3" w:rsidTr="00EC11F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FBD" w:rsidRPr="00543CA3" w:rsidRDefault="00DF4FBD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FBD" w:rsidRPr="00543CA3" w:rsidRDefault="00DF4FBD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DF4FBD" w:rsidRPr="00543CA3" w:rsidRDefault="00DF4FBD" w:rsidP="00EC11F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FBD" w:rsidRPr="00543CA3" w:rsidRDefault="00DF4FBD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FBD" w:rsidRPr="00543CA3" w:rsidRDefault="00DF4FBD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FBD" w:rsidRPr="00543CA3" w:rsidRDefault="00DF4FBD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FBD" w:rsidRPr="00543CA3" w:rsidRDefault="00DF4FBD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DF4FBD" w:rsidRPr="00543CA3" w:rsidRDefault="00DF4FBD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DF4FBD" w:rsidRPr="00543CA3" w:rsidRDefault="00DF4FBD" w:rsidP="00EC11F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FBD" w:rsidRPr="00543CA3" w:rsidRDefault="00DF4FBD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FBD" w:rsidRPr="00543CA3" w:rsidRDefault="00DF4FBD" w:rsidP="00EC11F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DF4FBD" w:rsidRPr="00543CA3" w:rsidTr="00EC11F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FBD" w:rsidRPr="00543CA3" w:rsidRDefault="00DF4FBD" w:rsidP="00EC11F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FBD" w:rsidRPr="00543CA3" w:rsidRDefault="00DF4FBD" w:rsidP="00EC11F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FBD" w:rsidRPr="00543CA3" w:rsidRDefault="00DF4FBD" w:rsidP="00EC11F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FBD" w:rsidRPr="00543CA3" w:rsidRDefault="00DF4FBD" w:rsidP="00EC11F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FBD" w:rsidRPr="00543CA3" w:rsidRDefault="00DF4FBD" w:rsidP="00EC11F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FBD" w:rsidRPr="00543CA3" w:rsidRDefault="00DF4FBD" w:rsidP="00EC11F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FBD" w:rsidRPr="00543CA3" w:rsidRDefault="00DF4FBD" w:rsidP="00EC11F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FBD" w:rsidRPr="00543CA3" w:rsidRDefault="00DF4FBD" w:rsidP="00EC11F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DF4FBD" w:rsidRPr="00543CA3" w:rsidTr="00EC11F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FBD" w:rsidRPr="006433F2" w:rsidRDefault="00DF4FBD" w:rsidP="00EC11FD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DF4FBD" w:rsidRPr="006433F2" w:rsidRDefault="00DF4FBD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FBD" w:rsidRPr="00990051" w:rsidRDefault="00DF4FBD" w:rsidP="00EC11FD">
            <w:pPr>
              <w:ind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FBD" w:rsidRPr="001A30B9" w:rsidRDefault="00DF4FBD" w:rsidP="00DF4FBD">
            <w:pPr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Обследование на у</w:t>
            </w:r>
            <w:r w:rsidRPr="001A30B9">
              <w:rPr>
                <w:rFonts w:ascii="Times New Roman" w:hAnsi="Times New Roman"/>
                <w:u w:val="single"/>
              </w:rPr>
              <w:t xml:space="preserve">тепление отдельно промерзающих участков наружных стен жилых домов по адресам: г. Минск, </w:t>
            </w:r>
            <w:r w:rsidRPr="00DF4FBD">
              <w:rPr>
                <w:rFonts w:ascii="Times New Roman" w:hAnsi="Times New Roman"/>
                <w:u w:val="single"/>
              </w:rPr>
              <w:t>ул. Кедышко, д.21-4, ул. К.Чорного, д.15-20, ул. Калинина, д.13-31, ул. Калиновского, д.57-45, д.57-44</w:t>
            </w:r>
            <w:r w:rsidR="00EC11FD">
              <w:rPr>
                <w:rFonts w:ascii="Times New Roman" w:hAnsi="Times New Roman"/>
                <w:u w:val="single"/>
              </w:rPr>
              <w:t>, ул. Филимонова,д.39-213</w:t>
            </w:r>
            <w:r w:rsidR="00202C4F">
              <w:rPr>
                <w:rFonts w:ascii="Times New Roman" w:hAnsi="Times New Roman"/>
                <w:u w:val="single"/>
              </w:rPr>
              <w:t>, ул. Логойский тракт, д.28/3-51,55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FBD" w:rsidRPr="00DE4F61" w:rsidRDefault="00DF4FBD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FBD" w:rsidRDefault="00202C4F" w:rsidP="00EC11F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4480</w:t>
            </w:r>
          </w:p>
          <w:p w:rsidR="00DF4FBD" w:rsidRPr="00990051" w:rsidRDefault="00DF4FBD" w:rsidP="00EC11F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FBD" w:rsidRDefault="00DF4FBD" w:rsidP="00EC11F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DF4FBD" w:rsidRPr="00010CFE" w:rsidRDefault="00DF4FBD" w:rsidP="00EC11F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FBD" w:rsidRPr="00010CFE" w:rsidRDefault="00DF4FBD" w:rsidP="00EC11F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FBD" w:rsidRPr="00010CFE" w:rsidRDefault="00DF4FBD" w:rsidP="00EC11F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DF4FBD" w:rsidRDefault="00DF4FBD" w:rsidP="00DF4FBD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</w:t>
      </w:r>
    </w:p>
    <w:p w:rsidR="00DF4FBD" w:rsidRDefault="00DF4FBD" w:rsidP="00DF4FBD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DF4FBD" w:rsidRPr="00543CA3" w:rsidRDefault="00DF4FBD" w:rsidP="00DF4FBD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 xml:space="preserve">/ Д.М.Дубовец                                                            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</w:t>
      </w:r>
    </w:p>
    <w:p w:rsidR="00DF4FBD" w:rsidRPr="00543CA3" w:rsidRDefault="00DF4FBD" w:rsidP="00DF4FB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DF4FBD" w:rsidRPr="0068464F" w:rsidRDefault="00DF4FBD" w:rsidP="00DF4FB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4FBD" w:rsidRDefault="00DF4FBD" w:rsidP="00DF4FB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DF4FBD" w:rsidRDefault="00DF4FBD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202C4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Pr="00543CA3" w:rsidRDefault="00202C4F" w:rsidP="00202C4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202C4F" w:rsidRPr="00543CA3" w:rsidRDefault="00202C4F" w:rsidP="00202C4F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202C4F" w:rsidRPr="00543CA3" w:rsidRDefault="00202C4F" w:rsidP="00202C4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202C4F" w:rsidRPr="00543CA3" w:rsidRDefault="00202C4F" w:rsidP="00202C4F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202C4F" w:rsidRDefault="00202C4F" w:rsidP="00202C4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202C4F" w:rsidRPr="00543CA3" w:rsidRDefault="00202C4F" w:rsidP="00202C4F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202C4F" w:rsidRPr="00543CA3" w:rsidRDefault="00202C4F" w:rsidP="00202C4F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202C4F" w:rsidRPr="00543CA3" w:rsidRDefault="00202C4F" w:rsidP="00202C4F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202C4F" w:rsidRPr="00543CA3" w:rsidTr="00202C4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4F" w:rsidRPr="00543CA3" w:rsidRDefault="00202C4F" w:rsidP="00202C4F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202C4F" w:rsidRPr="00543CA3" w:rsidTr="00202C4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4F" w:rsidRPr="00543CA3" w:rsidRDefault="00202C4F" w:rsidP="00202C4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4F" w:rsidRPr="00543CA3" w:rsidRDefault="00202C4F" w:rsidP="00202C4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4F" w:rsidRPr="00543CA3" w:rsidRDefault="00202C4F" w:rsidP="00202C4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4F" w:rsidRPr="00543CA3" w:rsidRDefault="00202C4F" w:rsidP="00202C4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4F" w:rsidRPr="00543CA3" w:rsidRDefault="00202C4F" w:rsidP="00202C4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4F" w:rsidRPr="00543CA3" w:rsidRDefault="00202C4F" w:rsidP="00202C4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4F" w:rsidRPr="00543CA3" w:rsidRDefault="00202C4F" w:rsidP="00202C4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4F" w:rsidRPr="00543CA3" w:rsidRDefault="00202C4F" w:rsidP="00202C4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202C4F" w:rsidRPr="00543CA3" w:rsidTr="00202C4F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4F" w:rsidRPr="006433F2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202C4F" w:rsidRPr="006433F2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4F" w:rsidRPr="00990051" w:rsidRDefault="00202C4F" w:rsidP="00202C4F">
            <w:pPr>
              <w:ind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4F" w:rsidRPr="00202C4F" w:rsidRDefault="00202C4F" w:rsidP="00202C4F">
            <w:pPr>
              <w:ind w:firstLine="0"/>
              <w:jc w:val="both"/>
              <w:rPr>
                <w:rFonts w:ascii="Times New Roman" w:hAnsi="Times New Roman"/>
              </w:rPr>
            </w:pPr>
            <w:r w:rsidRPr="00202C4F">
              <w:rPr>
                <w:rFonts w:ascii="Times New Roman" w:hAnsi="Times New Roman"/>
                <w:u w:val="single"/>
              </w:rPr>
              <w:t>Текущий ремонт оголовков вентиляционных каналов жилых домов ГП «ЖЭУ№3» (СОГЛАСНО РАСШИФРОВКЕ)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4F" w:rsidRPr="00DE4F61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4F" w:rsidRDefault="00202C4F" w:rsidP="00202C4F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127901</w:t>
            </w:r>
          </w:p>
          <w:p w:rsidR="00202C4F" w:rsidRPr="00990051" w:rsidRDefault="00202C4F" w:rsidP="00202C4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4F" w:rsidRDefault="00202C4F" w:rsidP="00202C4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202C4F" w:rsidRPr="00010CFE" w:rsidRDefault="00202C4F" w:rsidP="00202C4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4F" w:rsidRPr="00010CFE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4F" w:rsidRPr="00010CFE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202C4F" w:rsidRDefault="00202C4F" w:rsidP="00202C4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</w:t>
      </w:r>
    </w:p>
    <w:p w:rsidR="00202C4F" w:rsidRDefault="00202C4F" w:rsidP="00202C4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202C4F" w:rsidRPr="00543CA3" w:rsidRDefault="00202C4F" w:rsidP="00202C4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 xml:space="preserve">/ Д.М.Дубовец                                                            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</w:t>
      </w:r>
    </w:p>
    <w:p w:rsidR="00202C4F" w:rsidRPr="00543CA3" w:rsidRDefault="00202C4F" w:rsidP="00202C4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202C4F" w:rsidRPr="0068464F" w:rsidRDefault="00202C4F" w:rsidP="00202C4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C4F" w:rsidRDefault="00202C4F" w:rsidP="00202C4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202C4F" w:rsidRDefault="00202C4F" w:rsidP="00202C4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Pr="00543CA3" w:rsidRDefault="00202C4F" w:rsidP="00202C4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202C4F" w:rsidRPr="00543CA3" w:rsidRDefault="00202C4F" w:rsidP="00202C4F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202C4F" w:rsidRPr="00543CA3" w:rsidRDefault="00202C4F" w:rsidP="00202C4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202C4F" w:rsidRPr="00543CA3" w:rsidRDefault="00202C4F" w:rsidP="00202C4F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202C4F" w:rsidRDefault="00202C4F" w:rsidP="00202C4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202C4F" w:rsidRPr="00543CA3" w:rsidRDefault="00202C4F" w:rsidP="00202C4F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202C4F" w:rsidRPr="00543CA3" w:rsidRDefault="00202C4F" w:rsidP="00202C4F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202C4F" w:rsidRPr="00543CA3" w:rsidRDefault="00202C4F" w:rsidP="00202C4F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202C4F" w:rsidRPr="00543CA3" w:rsidTr="00202C4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4F" w:rsidRPr="00543CA3" w:rsidRDefault="00202C4F" w:rsidP="00202C4F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202C4F" w:rsidRPr="00543CA3" w:rsidTr="00202C4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4F" w:rsidRPr="00543CA3" w:rsidRDefault="00202C4F" w:rsidP="00202C4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4F" w:rsidRPr="00543CA3" w:rsidRDefault="00202C4F" w:rsidP="00202C4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4F" w:rsidRPr="00543CA3" w:rsidRDefault="00202C4F" w:rsidP="00202C4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4F" w:rsidRPr="00543CA3" w:rsidRDefault="00202C4F" w:rsidP="00202C4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4F" w:rsidRPr="00543CA3" w:rsidRDefault="00202C4F" w:rsidP="00202C4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4F" w:rsidRPr="00543CA3" w:rsidRDefault="00202C4F" w:rsidP="00202C4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4F" w:rsidRPr="00543CA3" w:rsidRDefault="00202C4F" w:rsidP="00202C4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4F" w:rsidRPr="00543CA3" w:rsidRDefault="00202C4F" w:rsidP="00202C4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202C4F" w:rsidRPr="00543CA3" w:rsidTr="00202C4F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4F" w:rsidRPr="006433F2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202C4F" w:rsidRPr="006433F2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4F" w:rsidRPr="00266F38" w:rsidRDefault="00202C4F" w:rsidP="00202C4F">
            <w:pPr>
              <w:ind w:firstLine="0"/>
              <w:rPr>
                <w:rFonts w:ascii="Times New Roman" w:hAnsi="Times New Roman"/>
                <w:lang w:val="en-US"/>
              </w:rPr>
            </w:pPr>
            <w:r w:rsidRPr="00266F38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4F" w:rsidRPr="00266F38" w:rsidRDefault="00202C4F" w:rsidP="00202C4F">
            <w:pPr>
              <w:ind w:firstLine="0"/>
              <w:jc w:val="both"/>
              <w:rPr>
                <w:rFonts w:ascii="Times New Roman" w:hAnsi="Times New Roman"/>
              </w:rPr>
            </w:pPr>
            <w:r w:rsidRPr="00266F38">
              <w:rPr>
                <w:rFonts w:ascii="Times New Roman" w:hAnsi="Times New Roman"/>
                <w:u w:val="single"/>
              </w:rPr>
              <w:t xml:space="preserve">Аварийно-восстановительные работы по ремонту теплообменников жилых домов по адресу: г. Минск, </w:t>
            </w:r>
            <w:r>
              <w:rPr>
                <w:rFonts w:ascii="Times New Roman" w:hAnsi="Times New Roman"/>
                <w:u w:val="single"/>
              </w:rPr>
              <w:t>пер. К.Чорного, д.5а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4F" w:rsidRPr="00DE4F61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4F" w:rsidRDefault="00202C4F" w:rsidP="00202C4F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4972,39</w:t>
            </w:r>
          </w:p>
          <w:p w:rsidR="00202C4F" w:rsidRPr="00990051" w:rsidRDefault="00202C4F" w:rsidP="00202C4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4F" w:rsidRDefault="00202C4F" w:rsidP="00202C4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202C4F" w:rsidRPr="00010CFE" w:rsidRDefault="00202C4F" w:rsidP="00202C4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4F" w:rsidRPr="00010CFE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4F" w:rsidRPr="00010CFE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202C4F" w:rsidRDefault="00202C4F" w:rsidP="00202C4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</w:t>
      </w:r>
    </w:p>
    <w:p w:rsidR="00202C4F" w:rsidRDefault="00202C4F" w:rsidP="00202C4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202C4F" w:rsidRPr="00543CA3" w:rsidRDefault="00202C4F" w:rsidP="00202C4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 xml:space="preserve">/ Д.М.Дубовец                                                            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</w:t>
      </w:r>
    </w:p>
    <w:p w:rsidR="00202C4F" w:rsidRPr="00543CA3" w:rsidRDefault="00202C4F" w:rsidP="00202C4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202C4F" w:rsidRPr="0068464F" w:rsidRDefault="00202C4F" w:rsidP="00202C4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C4F" w:rsidRDefault="00202C4F" w:rsidP="00202C4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202C4F" w:rsidRDefault="00202C4F" w:rsidP="00202C4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202C4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202C4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202C4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Pr="00543CA3" w:rsidRDefault="00202C4F" w:rsidP="00202C4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202C4F" w:rsidRPr="00543CA3" w:rsidRDefault="00202C4F" w:rsidP="00202C4F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202C4F" w:rsidRPr="00543CA3" w:rsidRDefault="00202C4F" w:rsidP="00202C4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202C4F" w:rsidRPr="00543CA3" w:rsidRDefault="00202C4F" w:rsidP="00202C4F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202C4F" w:rsidRDefault="00202C4F" w:rsidP="00202C4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202C4F" w:rsidRPr="00543CA3" w:rsidRDefault="00202C4F" w:rsidP="00202C4F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202C4F" w:rsidRPr="00543CA3" w:rsidRDefault="00202C4F" w:rsidP="00202C4F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202C4F" w:rsidRPr="00543CA3" w:rsidRDefault="00202C4F" w:rsidP="00202C4F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202C4F" w:rsidRPr="00543CA3" w:rsidTr="00202C4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4F" w:rsidRPr="00543CA3" w:rsidRDefault="00202C4F" w:rsidP="00202C4F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202C4F" w:rsidRPr="00543CA3" w:rsidTr="00202C4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4F" w:rsidRPr="00543CA3" w:rsidRDefault="00202C4F" w:rsidP="00202C4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4F" w:rsidRPr="00543CA3" w:rsidRDefault="00202C4F" w:rsidP="00202C4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4F" w:rsidRPr="00543CA3" w:rsidRDefault="00202C4F" w:rsidP="00202C4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4F" w:rsidRPr="00543CA3" w:rsidRDefault="00202C4F" w:rsidP="00202C4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4F" w:rsidRPr="00543CA3" w:rsidRDefault="00202C4F" w:rsidP="00202C4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4F" w:rsidRPr="00543CA3" w:rsidRDefault="00202C4F" w:rsidP="00202C4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4F" w:rsidRPr="00543CA3" w:rsidRDefault="00202C4F" w:rsidP="00202C4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4F" w:rsidRPr="00543CA3" w:rsidRDefault="00202C4F" w:rsidP="00202C4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202C4F" w:rsidRPr="00543CA3" w:rsidTr="00202C4F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4F" w:rsidRPr="006433F2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202C4F" w:rsidRPr="006433F2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4F" w:rsidRPr="00202C4F" w:rsidRDefault="00202C4F" w:rsidP="00202C4F">
            <w:pPr>
              <w:ind w:firstLine="0"/>
              <w:rPr>
                <w:rFonts w:ascii="Times New Roman" w:hAnsi="Times New Roman"/>
                <w:lang w:val="en-US"/>
              </w:rPr>
            </w:pPr>
            <w:r w:rsidRPr="00202C4F">
              <w:rPr>
                <w:rFonts w:ascii="Times New Roman" w:eastAsia="Times New Roman" w:hAnsi="Times New Roman"/>
                <w:u w:val="single"/>
                <w:lang w:eastAsia="ru-RU"/>
              </w:rPr>
              <w:t>43.22.11.100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4F" w:rsidRPr="00202C4F" w:rsidRDefault="00202C4F" w:rsidP="00202C4F">
            <w:pPr>
              <w:ind w:firstLine="0"/>
              <w:jc w:val="both"/>
              <w:rPr>
                <w:rFonts w:ascii="Times New Roman" w:hAnsi="Times New Roman"/>
              </w:rPr>
            </w:pPr>
            <w:r w:rsidRPr="00202C4F">
              <w:rPr>
                <w:rFonts w:ascii="Times New Roman" w:hAnsi="Times New Roman"/>
                <w:u w:val="single"/>
              </w:rPr>
              <w:t>Текущий ремонт системы холодного водоснабжения  в  жилом доме по адресу: г. Минск, пр. Независимости, д.155/1, ул. Кнорина, д.13, кв. 6,9,12 и ОПОП №81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4F" w:rsidRPr="00DE4F61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4F" w:rsidRDefault="00202C4F" w:rsidP="00202C4F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6949</w:t>
            </w:r>
          </w:p>
          <w:p w:rsidR="00202C4F" w:rsidRPr="00990051" w:rsidRDefault="00202C4F" w:rsidP="00202C4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4F" w:rsidRDefault="00202C4F" w:rsidP="00202C4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202C4F" w:rsidRPr="00010CFE" w:rsidRDefault="00202C4F" w:rsidP="00202C4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4F" w:rsidRPr="00010CFE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4F" w:rsidRPr="00010CFE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202C4F" w:rsidRDefault="00202C4F" w:rsidP="00202C4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</w:t>
      </w:r>
    </w:p>
    <w:p w:rsidR="00202C4F" w:rsidRDefault="00202C4F" w:rsidP="00202C4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202C4F" w:rsidRPr="00543CA3" w:rsidRDefault="00202C4F" w:rsidP="00202C4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 xml:space="preserve">/ Д.М.Дубовец                                                            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</w:t>
      </w:r>
    </w:p>
    <w:p w:rsidR="00202C4F" w:rsidRPr="00543CA3" w:rsidRDefault="00202C4F" w:rsidP="00202C4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202C4F" w:rsidRPr="0068464F" w:rsidRDefault="00202C4F" w:rsidP="00202C4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C4F" w:rsidRDefault="00202C4F" w:rsidP="00202C4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202C4F" w:rsidRDefault="00202C4F" w:rsidP="00202C4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202C4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202C4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202C4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Pr="00543CA3" w:rsidRDefault="00202C4F" w:rsidP="00202C4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202C4F" w:rsidRPr="00543CA3" w:rsidRDefault="00202C4F" w:rsidP="00202C4F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202C4F" w:rsidRPr="00543CA3" w:rsidRDefault="00202C4F" w:rsidP="00202C4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202C4F" w:rsidRPr="00543CA3" w:rsidRDefault="00202C4F" w:rsidP="00202C4F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202C4F" w:rsidRDefault="00202C4F" w:rsidP="00202C4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202C4F" w:rsidRPr="00543CA3" w:rsidRDefault="00202C4F" w:rsidP="00202C4F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202C4F" w:rsidRPr="00543CA3" w:rsidRDefault="00202C4F" w:rsidP="00202C4F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202C4F" w:rsidRPr="00543CA3" w:rsidRDefault="00202C4F" w:rsidP="00202C4F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202C4F" w:rsidRPr="00543CA3" w:rsidTr="00202C4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4F" w:rsidRPr="00543CA3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4F" w:rsidRPr="00543CA3" w:rsidRDefault="00202C4F" w:rsidP="00202C4F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202C4F" w:rsidRPr="00543CA3" w:rsidTr="00202C4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4F" w:rsidRPr="00543CA3" w:rsidRDefault="00202C4F" w:rsidP="00202C4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4F" w:rsidRPr="00543CA3" w:rsidRDefault="00202C4F" w:rsidP="00202C4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4F" w:rsidRPr="00543CA3" w:rsidRDefault="00202C4F" w:rsidP="00202C4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4F" w:rsidRPr="00543CA3" w:rsidRDefault="00202C4F" w:rsidP="00202C4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4F" w:rsidRPr="00543CA3" w:rsidRDefault="00202C4F" w:rsidP="00202C4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4F" w:rsidRPr="00543CA3" w:rsidRDefault="00202C4F" w:rsidP="00202C4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4F" w:rsidRPr="00543CA3" w:rsidRDefault="00202C4F" w:rsidP="00202C4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4F" w:rsidRPr="00543CA3" w:rsidRDefault="00202C4F" w:rsidP="00202C4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202C4F" w:rsidRPr="00543CA3" w:rsidTr="00202C4F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4F" w:rsidRPr="006433F2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202C4F" w:rsidRPr="006433F2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4F" w:rsidRPr="00202C4F" w:rsidRDefault="00202C4F" w:rsidP="00202C4F">
            <w:pPr>
              <w:ind w:firstLine="0"/>
              <w:rPr>
                <w:rFonts w:ascii="Times New Roman" w:hAnsi="Times New Roman"/>
                <w:lang w:val="en-US"/>
              </w:rPr>
            </w:pPr>
            <w:r w:rsidRPr="00202C4F">
              <w:rPr>
                <w:rFonts w:ascii="Times New Roman" w:eastAsia="Times New Roman" w:hAnsi="Times New Roman"/>
                <w:u w:val="single"/>
                <w:lang w:eastAsia="ru-RU"/>
              </w:rPr>
              <w:t>43.22.1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2</w:t>
            </w:r>
            <w:r w:rsidRPr="00202C4F">
              <w:rPr>
                <w:rFonts w:ascii="Times New Roman" w:eastAsia="Times New Roman" w:hAnsi="Times New Roman"/>
                <w:u w:val="single"/>
                <w:lang w:eastAsia="ru-RU"/>
              </w:rPr>
              <w:t>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4F" w:rsidRPr="00202C4F" w:rsidRDefault="00202C4F" w:rsidP="00202C4F">
            <w:pPr>
              <w:ind w:firstLine="0"/>
              <w:jc w:val="both"/>
              <w:rPr>
                <w:rFonts w:ascii="Times New Roman" w:hAnsi="Times New Roman"/>
              </w:rPr>
            </w:pPr>
            <w:r w:rsidRPr="00202C4F">
              <w:rPr>
                <w:rFonts w:ascii="Times New Roman" w:hAnsi="Times New Roman"/>
                <w:u w:val="single"/>
              </w:rPr>
              <w:t>Текущий ремонт системы горячего водоснабжения  в  жилом доме по адресу: г. Минск, пр. Независимости, д.155/1, ул. Кнорина, д.13, кв. 6,9,12 и ОПОП №81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4F" w:rsidRPr="00DE4F61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4F" w:rsidRDefault="00202C4F" w:rsidP="00202C4F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10013</w:t>
            </w:r>
          </w:p>
          <w:p w:rsidR="00202C4F" w:rsidRPr="00990051" w:rsidRDefault="00202C4F" w:rsidP="00202C4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4F" w:rsidRDefault="00202C4F" w:rsidP="00202C4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202C4F" w:rsidRPr="00010CFE" w:rsidRDefault="00202C4F" w:rsidP="00202C4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4F" w:rsidRPr="00010CFE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4F" w:rsidRPr="00010CFE" w:rsidRDefault="00202C4F" w:rsidP="00202C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202C4F" w:rsidRDefault="00202C4F" w:rsidP="00202C4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</w:t>
      </w:r>
    </w:p>
    <w:p w:rsidR="00202C4F" w:rsidRDefault="00202C4F" w:rsidP="00202C4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202C4F" w:rsidRPr="00543CA3" w:rsidRDefault="00202C4F" w:rsidP="00202C4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 xml:space="preserve">/ Д.М.Дубовец                                                            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</w:t>
      </w:r>
    </w:p>
    <w:p w:rsidR="00202C4F" w:rsidRPr="00543CA3" w:rsidRDefault="00202C4F" w:rsidP="00202C4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202C4F" w:rsidRPr="0068464F" w:rsidRDefault="00202C4F" w:rsidP="00202C4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2C4F" w:rsidRDefault="00202C4F" w:rsidP="00202C4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202C4F" w:rsidRDefault="00202C4F" w:rsidP="00202C4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202C4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202C4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202C4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202C4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02C4F" w:rsidRDefault="00202C4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3DAB" w:rsidRDefault="000B3DAB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3DAB" w:rsidRDefault="000B3DAB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3DAB" w:rsidRDefault="000B3DAB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3DAB" w:rsidRDefault="000B3DAB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3DAB" w:rsidRDefault="000B3DAB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3DAB" w:rsidRDefault="000B3DAB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3DAB" w:rsidRDefault="000B3DAB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3DAB" w:rsidRDefault="000B3DAB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3DAB" w:rsidRDefault="000B3DAB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3DAB" w:rsidRDefault="000B3DAB" w:rsidP="000B3DAB">
      <w:pPr>
        <w:ind w:left="8647" w:firstLine="0"/>
        <w:rPr>
          <w:rFonts w:ascii="Times New Roman" w:hAnsi="Times New Roman"/>
          <w:sz w:val="24"/>
          <w:szCs w:val="24"/>
        </w:rPr>
      </w:pPr>
    </w:p>
    <w:p w:rsidR="000B3DAB" w:rsidRPr="00543CA3" w:rsidRDefault="000B3DAB" w:rsidP="000B3DA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0B3DAB" w:rsidRPr="00543CA3" w:rsidRDefault="000B3DAB" w:rsidP="000B3DAB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0B3DAB" w:rsidRPr="00543CA3" w:rsidRDefault="000B3DAB" w:rsidP="000B3DAB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0B3DAB" w:rsidRPr="00543CA3" w:rsidRDefault="000B3DAB" w:rsidP="000B3DAB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0B3DAB" w:rsidRDefault="000B3DAB" w:rsidP="000B3DA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0B3DAB" w:rsidRPr="00543CA3" w:rsidRDefault="000B3DAB" w:rsidP="000B3DAB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0B3DAB" w:rsidRPr="00543CA3" w:rsidRDefault="000B3DAB" w:rsidP="000B3DAB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0B3DAB" w:rsidRPr="00543CA3" w:rsidRDefault="000B3DAB" w:rsidP="000B3DAB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0B3DAB" w:rsidRPr="00543CA3" w:rsidTr="00105CE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DAB" w:rsidRPr="00543CA3" w:rsidRDefault="000B3DAB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DAB" w:rsidRPr="00543CA3" w:rsidRDefault="000B3DAB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0B3DAB" w:rsidRPr="00543CA3" w:rsidRDefault="000B3DAB" w:rsidP="00105CE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DAB" w:rsidRPr="00543CA3" w:rsidRDefault="000B3DAB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DAB" w:rsidRPr="00543CA3" w:rsidRDefault="000B3DAB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DAB" w:rsidRPr="00543CA3" w:rsidRDefault="000B3DAB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DAB" w:rsidRPr="00543CA3" w:rsidRDefault="000B3DAB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0B3DAB" w:rsidRPr="00543CA3" w:rsidRDefault="000B3DAB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0B3DAB" w:rsidRPr="00543CA3" w:rsidRDefault="000B3DAB" w:rsidP="00105CE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DAB" w:rsidRPr="00543CA3" w:rsidRDefault="000B3DAB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DAB" w:rsidRPr="00543CA3" w:rsidRDefault="000B3DAB" w:rsidP="00105CEF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0B3DAB" w:rsidRPr="00543CA3" w:rsidTr="00105CE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AB" w:rsidRPr="00543CA3" w:rsidRDefault="000B3DAB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AB" w:rsidRPr="00543CA3" w:rsidRDefault="000B3DAB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AB" w:rsidRPr="00543CA3" w:rsidRDefault="000B3DAB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AB" w:rsidRPr="00543CA3" w:rsidRDefault="000B3DAB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AB" w:rsidRPr="00543CA3" w:rsidRDefault="000B3DAB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AB" w:rsidRPr="00543CA3" w:rsidRDefault="000B3DAB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AB" w:rsidRPr="00543CA3" w:rsidRDefault="000B3DAB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DAB" w:rsidRPr="00543CA3" w:rsidRDefault="000B3DAB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0B3DAB" w:rsidRPr="00543CA3" w:rsidTr="00105CEF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DAB" w:rsidRPr="006433F2" w:rsidRDefault="000B3DAB" w:rsidP="00105CE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AB" w:rsidRPr="005C1067" w:rsidRDefault="000B3DAB" w:rsidP="00105CEF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DAB" w:rsidRPr="000B3DAB" w:rsidRDefault="000B3DAB" w:rsidP="00105CEF">
            <w:pPr>
              <w:ind w:firstLine="0"/>
              <w:jc w:val="both"/>
              <w:rPr>
                <w:rFonts w:ascii="Times New Roman" w:hAnsi="Times New Roman"/>
              </w:rPr>
            </w:pPr>
            <w:r w:rsidRPr="000B3DAB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адресам: г. Минск, ул. Козлова д.35 п.3, ул. Чернышевского, д.7 п.1,2(1/2)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DAB" w:rsidRPr="00DE4F61" w:rsidRDefault="000B3DAB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DAB" w:rsidRDefault="000B3DAB" w:rsidP="00105CEF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30654</w:t>
            </w:r>
          </w:p>
          <w:p w:rsidR="000B3DAB" w:rsidRPr="00990051" w:rsidRDefault="000B3DAB" w:rsidP="00105CE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DAB" w:rsidRDefault="000B3DAB" w:rsidP="00105CE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0B3DAB" w:rsidRPr="00010CFE" w:rsidRDefault="000B3DAB" w:rsidP="00105CE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DAB" w:rsidRPr="00010CFE" w:rsidRDefault="000B3DAB" w:rsidP="00105CE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DAB" w:rsidRPr="00010CFE" w:rsidRDefault="000B3DAB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0B3DAB" w:rsidRPr="00543CA3" w:rsidTr="00105CEF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DAB" w:rsidRPr="006433F2" w:rsidRDefault="000B3DAB" w:rsidP="00105CE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DAB" w:rsidRPr="005C1067" w:rsidRDefault="000B3DAB" w:rsidP="00105CEF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DAB" w:rsidRPr="000B3DAB" w:rsidRDefault="000B3DAB" w:rsidP="00105CEF">
            <w:pPr>
              <w:ind w:firstLine="0"/>
              <w:jc w:val="both"/>
              <w:rPr>
                <w:rFonts w:ascii="Times New Roman" w:hAnsi="Times New Roman"/>
                <w:u w:val="single"/>
              </w:rPr>
            </w:pPr>
            <w:r w:rsidRPr="000B3DAB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адресам: г. Минск, ул. Козлова д.25 п.2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DAB" w:rsidRPr="00DE4F61" w:rsidRDefault="000B3DAB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DAB" w:rsidRDefault="000B3DAB" w:rsidP="00105CEF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21005</w:t>
            </w:r>
          </w:p>
          <w:p w:rsidR="000B3DAB" w:rsidRPr="00990051" w:rsidRDefault="000B3DAB" w:rsidP="00105CE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DAB" w:rsidRDefault="000B3DAB" w:rsidP="00105CE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0B3DAB" w:rsidRPr="00010CFE" w:rsidRDefault="000B3DAB" w:rsidP="00105CE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DAB" w:rsidRPr="00010CFE" w:rsidRDefault="000B3DAB" w:rsidP="00105CE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DAB" w:rsidRPr="00010CFE" w:rsidRDefault="000B3DAB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0B3DAB" w:rsidRDefault="000B3DAB" w:rsidP="000B3DAB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0B3DAB" w:rsidRDefault="000B3DAB" w:rsidP="000B3DAB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0B3DAB" w:rsidRDefault="000B3DAB" w:rsidP="000B3DAB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Д.М.Дубовец</w:t>
      </w:r>
    </w:p>
    <w:p w:rsidR="000B3DAB" w:rsidRPr="00543CA3" w:rsidRDefault="000B3DAB" w:rsidP="000B3DAB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0B3DAB" w:rsidRPr="00543CA3" w:rsidRDefault="000B3DAB" w:rsidP="000B3DA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0B3DAB" w:rsidRPr="0068464F" w:rsidRDefault="000B3DAB" w:rsidP="000B3DA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3DAB" w:rsidRDefault="000B3DAB" w:rsidP="000B3DA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0B3DAB" w:rsidRDefault="000B3DAB" w:rsidP="000B3DA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3DAB" w:rsidRDefault="000B3DAB" w:rsidP="000B3DA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3DAB" w:rsidRDefault="000B3DAB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3DAB" w:rsidRDefault="000B3DAB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3DAB" w:rsidRDefault="000B3DAB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B3DAB" w:rsidRDefault="000B3DAB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41188" w:rsidRDefault="00941188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41188" w:rsidRPr="00543CA3" w:rsidRDefault="00941188" w:rsidP="00941188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941188" w:rsidRPr="00543CA3" w:rsidRDefault="00941188" w:rsidP="00941188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941188" w:rsidRPr="00543CA3" w:rsidRDefault="00941188" w:rsidP="00941188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941188" w:rsidRPr="00543CA3" w:rsidRDefault="00941188" w:rsidP="00941188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941188" w:rsidRDefault="00941188" w:rsidP="00941188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(дата)</w:t>
      </w:r>
    </w:p>
    <w:p w:rsidR="00941188" w:rsidRPr="00543CA3" w:rsidRDefault="00941188" w:rsidP="00941188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941188" w:rsidRPr="00543CA3" w:rsidRDefault="00941188" w:rsidP="00941188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941188" w:rsidRPr="00543CA3" w:rsidRDefault="00941188" w:rsidP="00941188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941188" w:rsidRPr="00543CA3" w:rsidTr="00105CE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188" w:rsidRPr="00543CA3" w:rsidRDefault="00941188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188" w:rsidRPr="00543CA3" w:rsidRDefault="00941188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941188" w:rsidRPr="00543CA3" w:rsidRDefault="00941188" w:rsidP="00105CE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188" w:rsidRPr="00543CA3" w:rsidRDefault="00941188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188" w:rsidRPr="00543CA3" w:rsidRDefault="00941188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188" w:rsidRPr="00543CA3" w:rsidRDefault="00941188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188" w:rsidRPr="00543CA3" w:rsidRDefault="00941188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941188" w:rsidRPr="00543CA3" w:rsidRDefault="00941188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941188" w:rsidRPr="00543CA3" w:rsidRDefault="00941188" w:rsidP="00105CE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188" w:rsidRPr="00543CA3" w:rsidRDefault="00941188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188" w:rsidRPr="00543CA3" w:rsidRDefault="00941188" w:rsidP="00105CEF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941188" w:rsidRPr="00543CA3" w:rsidTr="00105CE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88" w:rsidRPr="00543CA3" w:rsidRDefault="00941188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88" w:rsidRPr="00543CA3" w:rsidRDefault="00941188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88" w:rsidRPr="00543CA3" w:rsidRDefault="00941188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88" w:rsidRPr="00543CA3" w:rsidRDefault="00941188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88" w:rsidRPr="00543CA3" w:rsidRDefault="00941188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88" w:rsidRPr="00543CA3" w:rsidRDefault="00941188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88" w:rsidRPr="00543CA3" w:rsidRDefault="00941188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88" w:rsidRPr="00543CA3" w:rsidRDefault="00941188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941188" w:rsidRPr="00543CA3" w:rsidTr="00105CEF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188" w:rsidRPr="006433F2" w:rsidRDefault="00941188" w:rsidP="00105CE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88" w:rsidRPr="00941188" w:rsidRDefault="00941188" w:rsidP="00105CEF">
            <w:pPr>
              <w:ind w:firstLine="0"/>
            </w:pPr>
            <w:r w:rsidRPr="0094118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188" w:rsidRPr="00941188" w:rsidRDefault="00941188" w:rsidP="00941188">
            <w:pPr>
              <w:spacing w:after="200" w:line="276" w:lineRule="auto"/>
              <w:ind w:firstLine="0"/>
              <w:rPr>
                <w:rFonts w:ascii="Times New Roman" w:hAnsi="Times New Roman"/>
                <w:u w:val="single"/>
              </w:rPr>
            </w:pPr>
            <w:r w:rsidRPr="00941188">
              <w:rPr>
                <w:rFonts w:ascii="Times New Roman" w:hAnsi="Times New Roman"/>
                <w:u w:val="single"/>
              </w:rPr>
              <w:t>Текущий ремонт фасадов жилых домов по адресам: пр. Независимости, д.91 (машинные помещения)</w:t>
            </w:r>
          </w:p>
          <w:p w:rsidR="00941188" w:rsidRPr="00941188" w:rsidRDefault="00941188" w:rsidP="00105CEF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188" w:rsidRPr="00DE4F61" w:rsidRDefault="00941188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188" w:rsidRDefault="00941188" w:rsidP="00105CEF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27760</w:t>
            </w:r>
          </w:p>
          <w:p w:rsidR="00941188" w:rsidRPr="00990051" w:rsidRDefault="00941188" w:rsidP="00105CE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188" w:rsidRDefault="00941188" w:rsidP="00105CE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941188" w:rsidRPr="00010CFE" w:rsidRDefault="00941188" w:rsidP="00105CE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188" w:rsidRPr="00010CFE" w:rsidRDefault="00941188" w:rsidP="00105CE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188" w:rsidRPr="00010CFE" w:rsidRDefault="00941188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941188" w:rsidRDefault="00941188" w:rsidP="00941188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941188" w:rsidRDefault="00941188" w:rsidP="00941188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941188" w:rsidRDefault="00941188" w:rsidP="00941188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Д.М.Дубовец</w:t>
      </w:r>
    </w:p>
    <w:p w:rsidR="00941188" w:rsidRPr="00543CA3" w:rsidRDefault="00941188" w:rsidP="00941188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941188" w:rsidRPr="00543CA3" w:rsidRDefault="00941188" w:rsidP="0094118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941188" w:rsidRPr="0068464F" w:rsidRDefault="00941188" w:rsidP="0094118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1188" w:rsidRDefault="00941188" w:rsidP="0094118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941188" w:rsidRDefault="00941188" w:rsidP="0094118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41188" w:rsidRDefault="00941188" w:rsidP="0094118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41188" w:rsidRDefault="00941188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5CEF" w:rsidRDefault="00105CE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5CEF" w:rsidRDefault="00105CE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5CEF" w:rsidRDefault="00105CE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5CEF" w:rsidRDefault="00105CE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5CEF" w:rsidRDefault="00105CE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5CEF" w:rsidRDefault="00105CE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5CEF" w:rsidRDefault="00105CE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5CEF" w:rsidRDefault="00105CE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5CEF" w:rsidRDefault="00105CE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5CEF" w:rsidRDefault="00105CE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5CEF" w:rsidRDefault="00105CE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5CEF" w:rsidRDefault="00105CE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5CEF" w:rsidRDefault="00105CEF" w:rsidP="00E61A9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5CEF" w:rsidRPr="00543CA3" w:rsidRDefault="00105CEF" w:rsidP="00105CE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105CEF" w:rsidRPr="00543CA3" w:rsidRDefault="00105CEF" w:rsidP="00105CEF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105CEF" w:rsidRPr="00543CA3" w:rsidRDefault="00105CEF" w:rsidP="00105CE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105CEF" w:rsidRPr="00543CA3" w:rsidRDefault="00105CEF" w:rsidP="00105CEF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105CEF" w:rsidRDefault="00105CEF" w:rsidP="00105CE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105CEF" w:rsidRPr="00543CA3" w:rsidRDefault="00105CEF" w:rsidP="00105CEF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105CEF" w:rsidRPr="00543CA3" w:rsidRDefault="00105CEF" w:rsidP="00105CEF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105CEF" w:rsidRPr="00543CA3" w:rsidRDefault="00105CEF" w:rsidP="00105CEF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105CEF" w:rsidRPr="00543CA3" w:rsidTr="00105CE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EF" w:rsidRPr="00543CA3" w:rsidRDefault="00105CEF" w:rsidP="00105CEF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105CEF" w:rsidRPr="00543CA3" w:rsidTr="00105CE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EF" w:rsidRPr="00543CA3" w:rsidRDefault="00105CEF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EF" w:rsidRPr="00543CA3" w:rsidRDefault="00105CEF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EF" w:rsidRPr="00543CA3" w:rsidRDefault="00105CEF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EF" w:rsidRPr="00543CA3" w:rsidRDefault="00105CEF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EF" w:rsidRPr="00543CA3" w:rsidRDefault="00105CEF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EF" w:rsidRPr="00543CA3" w:rsidRDefault="00105CEF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EF" w:rsidRPr="00543CA3" w:rsidRDefault="00105CEF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EF" w:rsidRPr="00543CA3" w:rsidRDefault="00105CEF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105CEF" w:rsidRPr="00543CA3" w:rsidTr="00105CEF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F" w:rsidRPr="006433F2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F" w:rsidRPr="001A1669" w:rsidRDefault="00105CEF" w:rsidP="00105CEF">
            <w:pPr>
              <w:ind w:firstLine="0"/>
              <w:rPr>
                <w:rFonts w:ascii="Times New Roman" w:hAnsi="Times New Roman"/>
                <w:lang w:val="en-US"/>
              </w:rPr>
            </w:pPr>
            <w:r w:rsidRPr="001A1669">
              <w:rPr>
                <w:rFonts w:ascii="Times New Roman" w:eastAsia="Times New Roman" w:hAnsi="Times New Roman"/>
                <w:u w:val="single"/>
                <w:lang w:eastAsia="ru-RU"/>
              </w:rPr>
              <w:t>71.20.19.160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F" w:rsidRPr="00587E2C" w:rsidRDefault="00105CEF" w:rsidP="00105CEF">
            <w:pPr>
              <w:ind w:firstLine="0"/>
              <w:jc w:val="both"/>
              <w:rPr>
                <w:rFonts w:ascii="Times New Roman" w:hAnsi="Times New Roman"/>
              </w:rPr>
            </w:pPr>
            <w:r w:rsidRPr="00587E2C">
              <w:rPr>
                <w:rFonts w:ascii="Times New Roman" w:hAnsi="Times New Roman"/>
                <w:u w:val="single"/>
              </w:rPr>
              <w:t>Работы по обследованию балконов по адресу: г. Минск, ул. Логойский тракт, д.28/3, кв.51,55 с выдачей технического заключения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F" w:rsidRPr="00DE4F61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F" w:rsidRDefault="00105CEF" w:rsidP="00105CEF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1120</w:t>
            </w:r>
          </w:p>
          <w:p w:rsidR="00105CEF" w:rsidRPr="00990051" w:rsidRDefault="00105CEF" w:rsidP="00105CE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F" w:rsidRDefault="00105CEF" w:rsidP="00105CE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105CEF" w:rsidRPr="00010CFE" w:rsidRDefault="00105CEF" w:rsidP="00105CE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F" w:rsidRPr="00010CFE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F" w:rsidRPr="00010CFE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105CEF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105CEF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Д.М.Дубовец</w:t>
      </w:r>
    </w:p>
    <w:p w:rsidR="00105CEF" w:rsidRPr="00543CA3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105CEF" w:rsidRPr="00543CA3" w:rsidRDefault="00105CEF" w:rsidP="00105CE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105CEF" w:rsidRPr="0068464F" w:rsidRDefault="00105CEF" w:rsidP="00105CE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5CEF" w:rsidRDefault="00105CEF" w:rsidP="00105CE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105CEF" w:rsidRDefault="00105CEF" w:rsidP="00105CE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5CEF" w:rsidRPr="00543CA3" w:rsidRDefault="00105CEF" w:rsidP="00105CE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105CEF" w:rsidRPr="00543CA3" w:rsidRDefault="00105CEF" w:rsidP="00105CEF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105CEF" w:rsidRPr="00543CA3" w:rsidRDefault="00105CEF" w:rsidP="00105CE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105CEF" w:rsidRPr="00543CA3" w:rsidRDefault="00105CEF" w:rsidP="00105CEF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105CEF" w:rsidRDefault="00105CEF" w:rsidP="00105CE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105CEF" w:rsidRPr="00543CA3" w:rsidRDefault="00105CEF" w:rsidP="00105CEF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105CEF" w:rsidRPr="00543CA3" w:rsidRDefault="00105CEF" w:rsidP="00105CEF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105CEF" w:rsidRPr="00543CA3" w:rsidRDefault="00105CEF" w:rsidP="00105CEF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105CEF" w:rsidRPr="00543CA3" w:rsidTr="00105CE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EF" w:rsidRPr="00543CA3" w:rsidRDefault="00105CEF" w:rsidP="00105CEF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105CEF" w:rsidRPr="00543CA3" w:rsidTr="00105CE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EF" w:rsidRPr="00543CA3" w:rsidRDefault="00105CEF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EF" w:rsidRPr="00543CA3" w:rsidRDefault="00105CEF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EF" w:rsidRPr="00543CA3" w:rsidRDefault="00105CEF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EF" w:rsidRPr="00543CA3" w:rsidRDefault="00105CEF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EF" w:rsidRPr="00543CA3" w:rsidRDefault="00105CEF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EF" w:rsidRPr="00543CA3" w:rsidRDefault="00105CEF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EF" w:rsidRPr="00543CA3" w:rsidRDefault="00105CEF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EF" w:rsidRPr="00543CA3" w:rsidRDefault="00105CEF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105CEF" w:rsidRPr="00543CA3" w:rsidTr="00105CEF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F" w:rsidRPr="006433F2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F" w:rsidRPr="00990051" w:rsidRDefault="00105CEF" w:rsidP="00105CEF">
            <w:pPr>
              <w:ind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F" w:rsidRPr="00105CEF" w:rsidRDefault="00105CEF" w:rsidP="00105CEF">
            <w:pPr>
              <w:ind w:firstLine="0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105CEF">
              <w:rPr>
                <w:rFonts w:ascii="Times New Roman" w:hAnsi="Times New Roman"/>
                <w:u w:val="single"/>
              </w:rPr>
              <w:t>Текущий ремонт  балконов жилых домов по адресам: г. Минск, ул. Кедышко, д.23 кв.24,28,32, ул. Натуралистов, д.6 кв.46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F" w:rsidRPr="00DE4F61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F" w:rsidRPr="00990051" w:rsidRDefault="00105CEF" w:rsidP="00105CE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10741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F" w:rsidRDefault="00105CEF" w:rsidP="00105CE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105CEF" w:rsidRPr="00010CFE" w:rsidRDefault="00105CEF" w:rsidP="00105CE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F" w:rsidRPr="00010CFE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F" w:rsidRPr="00010CFE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105CEF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105CEF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Д.М.Дубовец</w:t>
      </w:r>
    </w:p>
    <w:p w:rsidR="00105CEF" w:rsidRPr="00543CA3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105CEF" w:rsidRPr="00543CA3" w:rsidRDefault="00105CEF" w:rsidP="00105CE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105CEF" w:rsidRPr="0068464F" w:rsidRDefault="00105CEF" w:rsidP="00105CE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5CEF" w:rsidRDefault="00105CEF" w:rsidP="00105CE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105CEF" w:rsidRDefault="00105CEF" w:rsidP="00105CE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05CEF" w:rsidRPr="00543CA3" w:rsidRDefault="00105CEF" w:rsidP="00105CE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105CEF" w:rsidRPr="00543CA3" w:rsidRDefault="00105CEF" w:rsidP="00105CEF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105CEF" w:rsidRPr="00543CA3" w:rsidRDefault="00105CEF" w:rsidP="00105CE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105CEF" w:rsidRPr="00543CA3" w:rsidRDefault="00105CEF" w:rsidP="00105CEF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105CEF" w:rsidRDefault="00105CEF" w:rsidP="00105CE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105CEF" w:rsidRPr="00543CA3" w:rsidRDefault="00105CEF" w:rsidP="00105CEF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105CEF" w:rsidRPr="00543CA3" w:rsidRDefault="00105CEF" w:rsidP="00105CEF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105CEF" w:rsidRPr="00543CA3" w:rsidRDefault="00105CEF" w:rsidP="00105CEF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105CEF" w:rsidRPr="00543CA3" w:rsidTr="00105CE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EF" w:rsidRPr="00543CA3" w:rsidRDefault="00105CEF" w:rsidP="00105CEF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105CEF" w:rsidRPr="00543CA3" w:rsidTr="00105CE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EF" w:rsidRPr="00543CA3" w:rsidRDefault="00105CEF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EF" w:rsidRPr="00543CA3" w:rsidRDefault="00105CEF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EF" w:rsidRPr="00543CA3" w:rsidRDefault="00105CEF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EF" w:rsidRPr="00543CA3" w:rsidRDefault="00105CEF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EF" w:rsidRPr="00543CA3" w:rsidRDefault="00105CEF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EF" w:rsidRPr="00543CA3" w:rsidRDefault="00105CEF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EF" w:rsidRPr="00543CA3" w:rsidRDefault="00105CEF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EF" w:rsidRPr="00543CA3" w:rsidRDefault="00105CEF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105CEF" w:rsidRPr="00543CA3" w:rsidTr="00105CEF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F" w:rsidRPr="006433F2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105CEF" w:rsidRPr="006433F2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F" w:rsidRPr="00202C4F" w:rsidRDefault="00105CEF" w:rsidP="00105CEF">
            <w:pPr>
              <w:ind w:firstLine="0"/>
              <w:rPr>
                <w:rFonts w:ascii="Times New Roman" w:hAnsi="Times New Roman"/>
                <w:lang w:val="en-US"/>
              </w:rPr>
            </w:pPr>
            <w:r w:rsidRPr="00202C4F">
              <w:rPr>
                <w:rFonts w:ascii="Times New Roman" w:eastAsia="Times New Roman" w:hAnsi="Times New Roman"/>
                <w:u w:val="single"/>
                <w:lang w:eastAsia="ru-RU"/>
              </w:rPr>
              <w:t>43.22.11.100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F" w:rsidRPr="00105CEF" w:rsidRDefault="00105CEF" w:rsidP="00105CEF">
            <w:pPr>
              <w:ind w:firstLine="0"/>
              <w:jc w:val="both"/>
              <w:rPr>
                <w:rFonts w:ascii="Times New Roman" w:hAnsi="Times New Roman"/>
              </w:rPr>
            </w:pPr>
            <w:r w:rsidRPr="00105CEF">
              <w:rPr>
                <w:rFonts w:ascii="Times New Roman" w:hAnsi="Times New Roman"/>
                <w:u w:val="single"/>
              </w:rPr>
              <w:t>Текущий ремонт системы холодного водоснабжения  в  жилом доме по адресу: г. Минск, ул. Филимонова, д.39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F" w:rsidRPr="00DE4F61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F" w:rsidRDefault="00105CEF" w:rsidP="00105CEF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14105</w:t>
            </w:r>
          </w:p>
          <w:p w:rsidR="00105CEF" w:rsidRPr="00990051" w:rsidRDefault="00105CEF" w:rsidP="00105CE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F" w:rsidRDefault="00105CEF" w:rsidP="00105CE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105CEF" w:rsidRPr="00010CFE" w:rsidRDefault="00105CEF" w:rsidP="00105CE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F" w:rsidRPr="00010CFE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F" w:rsidRPr="00010CFE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105CEF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</w:t>
      </w:r>
    </w:p>
    <w:p w:rsidR="00105CEF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105CEF" w:rsidRPr="00543CA3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 xml:space="preserve">/ Д.М.Дубовец                                                            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</w:t>
      </w:r>
    </w:p>
    <w:p w:rsidR="00105CEF" w:rsidRPr="00543CA3" w:rsidRDefault="00105CEF" w:rsidP="00105CE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105CEF" w:rsidRPr="0068464F" w:rsidRDefault="00105CEF" w:rsidP="00105CE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5CEF" w:rsidRDefault="00105CEF" w:rsidP="00105CE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105CEF" w:rsidRDefault="00105CEF" w:rsidP="00105CE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5CEF" w:rsidRPr="00543CA3" w:rsidRDefault="00105CEF" w:rsidP="00105CE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105CEF" w:rsidRPr="00543CA3" w:rsidRDefault="00105CEF" w:rsidP="00105CEF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105CEF" w:rsidRPr="00543CA3" w:rsidRDefault="00105CEF" w:rsidP="00105CE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105CEF" w:rsidRPr="00543CA3" w:rsidRDefault="00105CEF" w:rsidP="00105CEF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105CEF" w:rsidRDefault="00105CEF" w:rsidP="00105CE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105CEF" w:rsidRPr="00543CA3" w:rsidRDefault="00105CEF" w:rsidP="00105CEF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105CEF" w:rsidRPr="00543CA3" w:rsidRDefault="00105CEF" w:rsidP="00105CEF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105CEF" w:rsidRPr="00543CA3" w:rsidRDefault="00105CEF" w:rsidP="00105CEF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105CEF" w:rsidRPr="00543CA3" w:rsidTr="00105CE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EF" w:rsidRPr="00543CA3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CEF" w:rsidRPr="00543CA3" w:rsidRDefault="00105CEF" w:rsidP="00105CEF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105CEF" w:rsidRPr="00543CA3" w:rsidTr="00105CE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EF" w:rsidRPr="00543CA3" w:rsidRDefault="00105CEF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EF" w:rsidRPr="00543CA3" w:rsidRDefault="00105CEF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EF" w:rsidRPr="00543CA3" w:rsidRDefault="00105CEF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EF" w:rsidRPr="00543CA3" w:rsidRDefault="00105CEF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EF" w:rsidRPr="00543CA3" w:rsidRDefault="00105CEF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EF" w:rsidRPr="00543CA3" w:rsidRDefault="00105CEF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EF" w:rsidRPr="00543CA3" w:rsidRDefault="00105CEF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EF" w:rsidRPr="00543CA3" w:rsidRDefault="00105CEF" w:rsidP="00105CE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105CEF" w:rsidRPr="00543CA3" w:rsidTr="00105CEF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F" w:rsidRPr="006433F2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105CEF" w:rsidRPr="006433F2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F" w:rsidRPr="00202C4F" w:rsidRDefault="00105CEF" w:rsidP="00105CEF">
            <w:pPr>
              <w:ind w:firstLine="0"/>
              <w:rPr>
                <w:rFonts w:ascii="Times New Roman" w:hAnsi="Times New Roman"/>
                <w:lang w:val="en-US"/>
              </w:rPr>
            </w:pPr>
            <w:r w:rsidRPr="00202C4F">
              <w:rPr>
                <w:rFonts w:ascii="Times New Roman" w:eastAsia="Times New Roman" w:hAnsi="Times New Roman"/>
                <w:u w:val="single"/>
                <w:lang w:eastAsia="ru-RU"/>
              </w:rPr>
              <w:t>43.22.1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2</w:t>
            </w:r>
            <w:r w:rsidRPr="00202C4F">
              <w:rPr>
                <w:rFonts w:ascii="Times New Roman" w:eastAsia="Times New Roman" w:hAnsi="Times New Roman"/>
                <w:u w:val="single"/>
                <w:lang w:eastAsia="ru-RU"/>
              </w:rPr>
              <w:t>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F" w:rsidRPr="00105CEF" w:rsidRDefault="00105CEF" w:rsidP="00105CEF">
            <w:pPr>
              <w:ind w:firstLine="0"/>
              <w:jc w:val="both"/>
              <w:rPr>
                <w:rFonts w:ascii="Times New Roman" w:hAnsi="Times New Roman"/>
              </w:rPr>
            </w:pPr>
            <w:r w:rsidRPr="00105CEF">
              <w:rPr>
                <w:rFonts w:ascii="Times New Roman" w:hAnsi="Times New Roman"/>
                <w:u w:val="single"/>
              </w:rPr>
              <w:t>Текущий ремонт системы горячего водоснабжения  в  жилом доме по адресу: г. Минск, ул. Филимонова, д.39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F" w:rsidRPr="00DE4F61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F" w:rsidRDefault="00105CEF" w:rsidP="00105CEF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26225</w:t>
            </w:r>
          </w:p>
          <w:p w:rsidR="00105CEF" w:rsidRPr="00990051" w:rsidRDefault="00105CEF" w:rsidP="00105CE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F" w:rsidRDefault="00105CEF" w:rsidP="00105CE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105CEF" w:rsidRPr="00010CFE" w:rsidRDefault="00105CEF" w:rsidP="00105CE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F" w:rsidRPr="00010CFE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F" w:rsidRPr="00010CFE" w:rsidRDefault="00105CEF" w:rsidP="00105CE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105CEF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</w:t>
      </w:r>
    </w:p>
    <w:p w:rsidR="00105CEF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105CEF" w:rsidRPr="00543CA3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 xml:space="preserve">/ Д.М.Дубовец                                                            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</w:t>
      </w:r>
    </w:p>
    <w:p w:rsidR="00105CEF" w:rsidRPr="00543CA3" w:rsidRDefault="00105CEF" w:rsidP="00105CE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105CEF" w:rsidRPr="0068464F" w:rsidRDefault="00105CEF" w:rsidP="00105CE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5CEF" w:rsidRDefault="00105CEF" w:rsidP="00105CE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105CEF" w:rsidRDefault="00105CEF" w:rsidP="00105CE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05CEF" w:rsidRDefault="00105CEF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D36D6" w:rsidRDefault="00DD36D6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D36D6" w:rsidRDefault="00DD36D6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D36D6" w:rsidRDefault="00DD36D6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D36D6" w:rsidRDefault="00DD36D6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D36D6" w:rsidRDefault="00DD36D6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D36D6" w:rsidRDefault="00DD36D6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D36D6" w:rsidRPr="00543CA3" w:rsidRDefault="00DD36D6" w:rsidP="00DD36D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DD36D6" w:rsidRPr="00543CA3" w:rsidRDefault="00DD36D6" w:rsidP="00DD36D6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DD36D6" w:rsidRPr="00543CA3" w:rsidRDefault="00DD36D6" w:rsidP="00DD36D6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DD36D6" w:rsidRPr="00543CA3" w:rsidRDefault="00DD36D6" w:rsidP="00DD36D6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DD36D6" w:rsidRDefault="00DD36D6" w:rsidP="00DD36D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DD36D6" w:rsidRPr="00543CA3" w:rsidRDefault="00DD36D6" w:rsidP="00DD36D6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DD36D6" w:rsidRPr="00543CA3" w:rsidRDefault="00DD36D6" w:rsidP="00DD36D6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DD36D6" w:rsidRPr="00543CA3" w:rsidRDefault="00DD36D6" w:rsidP="00DD36D6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DD36D6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D6" w:rsidRPr="00543CA3" w:rsidRDefault="00DD36D6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D6" w:rsidRPr="00543CA3" w:rsidRDefault="00DD36D6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DD36D6" w:rsidRPr="00543CA3" w:rsidRDefault="00DD36D6" w:rsidP="003F275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D6" w:rsidRPr="00543CA3" w:rsidRDefault="00DD36D6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D6" w:rsidRPr="00543CA3" w:rsidRDefault="00DD36D6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D6" w:rsidRPr="00543CA3" w:rsidRDefault="00DD36D6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D6" w:rsidRPr="00543CA3" w:rsidRDefault="00DD36D6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DD36D6" w:rsidRPr="00543CA3" w:rsidRDefault="00DD36D6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DD36D6" w:rsidRPr="00543CA3" w:rsidRDefault="00DD36D6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D6" w:rsidRPr="00543CA3" w:rsidRDefault="00DD36D6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6D6" w:rsidRPr="00543CA3" w:rsidRDefault="00DD36D6" w:rsidP="003F275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DD36D6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6D6" w:rsidRPr="00543CA3" w:rsidRDefault="00DD36D6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6D6" w:rsidRPr="00543CA3" w:rsidRDefault="00DD36D6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6D6" w:rsidRPr="00543CA3" w:rsidRDefault="00DD36D6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6D6" w:rsidRPr="00543CA3" w:rsidRDefault="00DD36D6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6D6" w:rsidRPr="00543CA3" w:rsidRDefault="00DD36D6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6D6" w:rsidRPr="00543CA3" w:rsidRDefault="00DD36D6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6D6" w:rsidRPr="00543CA3" w:rsidRDefault="00DD36D6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6D6" w:rsidRPr="00543CA3" w:rsidRDefault="00DD36D6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DD36D6" w:rsidRPr="00543CA3" w:rsidTr="003F275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D6" w:rsidRPr="006433F2" w:rsidRDefault="00DD36D6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D6" w:rsidRPr="005C1067" w:rsidRDefault="00DD36D6" w:rsidP="003F275D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D6" w:rsidRPr="000B3DAB" w:rsidRDefault="00DD36D6" w:rsidP="00DD36D6">
            <w:pPr>
              <w:ind w:firstLine="0"/>
              <w:jc w:val="both"/>
              <w:rPr>
                <w:rFonts w:ascii="Times New Roman" w:hAnsi="Times New Roman"/>
              </w:rPr>
            </w:pPr>
            <w:r w:rsidRPr="000B3DAB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Текущий ремонт  кровли жилых домов по адресам: г. Минск, ул. 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Седых, д.36 п.4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D6" w:rsidRPr="00DE4F61" w:rsidRDefault="00DD36D6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D6" w:rsidRDefault="00DD36D6" w:rsidP="003F275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7866</w:t>
            </w:r>
          </w:p>
          <w:p w:rsidR="00DD36D6" w:rsidRPr="00990051" w:rsidRDefault="00DD36D6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D6" w:rsidRDefault="00DD36D6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DD36D6" w:rsidRPr="00010CFE" w:rsidRDefault="00DD36D6" w:rsidP="003F275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D6" w:rsidRPr="00010CFE" w:rsidRDefault="00DD36D6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6D6" w:rsidRPr="00010CFE" w:rsidRDefault="00DD36D6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DD36D6" w:rsidRDefault="00DD36D6" w:rsidP="00DD36D6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D36D6" w:rsidRDefault="00DD36D6" w:rsidP="00DD36D6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DD36D6" w:rsidRDefault="00DD36D6" w:rsidP="00DD36D6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Д.М.Дубовец</w:t>
      </w:r>
    </w:p>
    <w:p w:rsidR="00DD36D6" w:rsidRPr="00543CA3" w:rsidRDefault="00DD36D6" w:rsidP="00DD36D6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DD36D6" w:rsidRPr="00543CA3" w:rsidRDefault="00DD36D6" w:rsidP="00DD36D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DD36D6" w:rsidRPr="0068464F" w:rsidRDefault="00DD36D6" w:rsidP="00DD36D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36D6" w:rsidRDefault="00DD36D6" w:rsidP="00DD36D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DD36D6" w:rsidRDefault="00DD36D6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D36D6" w:rsidRDefault="00DD36D6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D36D6" w:rsidRDefault="00DD36D6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D36D6" w:rsidRDefault="00DD36D6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D36D6" w:rsidRDefault="00DD36D6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36552" w:rsidRDefault="00836552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36552" w:rsidRDefault="00836552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36552" w:rsidRDefault="00836552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36552" w:rsidRDefault="00836552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36552" w:rsidRPr="00543CA3" w:rsidRDefault="00836552" w:rsidP="0083655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836552" w:rsidRPr="00543CA3" w:rsidRDefault="00836552" w:rsidP="00836552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836552" w:rsidRPr="00543CA3" w:rsidRDefault="00836552" w:rsidP="00836552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                         </w:t>
      </w:r>
    </w:p>
    <w:p w:rsidR="00836552" w:rsidRPr="00543CA3" w:rsidRDefault="00836552" w:rsidP="00836552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836552" w:rsidRDefault="00836552" w:rsidP="0083655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836552" w:rsidRPr="00543CA3" w:rsidRDefault="00836552" w:rsidP="00836552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836552" w:rsidRPr="00543CA3" w:rsidRDefault="00836552" w:rsidP="00836552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836552" w:rsidRPr="00543CA3" w:rsidRDefault="00836552" w:rsidP="00836552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836552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52" w:rsidRPr="00543CA3" w:rsidRDefault="00836552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52" w:rsidRPr="00543CA3" w:rsidRDefault="00836552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836552" w:rsidRPr="00543CA3" w:rsidRDefault="00836552" w:rsidP="003F275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52" w:rsidRPr="00543CA3" w:rsidRDefault="00836552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52" w:rsidRPr="00543CA3" w:rsidRDefault="00836552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52" w:rsidRPr="00543CA3" w:rsidRDefault="00836552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552" w:rsidRPr="00543CA3" w:rsidRDefault="00836552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836552" w:rsidRPr="00543CA3" w:rsidRDefault="00836552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836552" w:rsidRPr="00543CA3" w:rsidRDefault="00836552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52" w:rsidRPr="00543CA3" w:rsidRDefault="00836552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52" w:rsidRPr="00543CA3" w:rsidRDefault="00836552" w:rsidP="003F275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836552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552" w:rsidRPr="00543CA3" w:rsidRDefault="00836552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552" w:rsidRPr="00543CA3" w:rsidRDefault="00836552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552" w:rsidRPr="00543CA3" w:rsidRDefault="00836552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552" w:rsidRPr="00543CA3" w:rsidRDefault="00836552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552" w:rsidRPr="00543CA3" w:rsidRDefault="00836552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552" w:rsidRPr="00543CA3" w:rsidRDefault="00836552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552" w:rsidRPr="00543CA3" w:rsidRDefault="00836552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552" w:rsidRPr="00543CA3" w:rsidRDefault="00836552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836552" w:rsidRPr="00543CA3" w:rsidTr="003F275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552" w:rsidRPr="006433F2" w:rsidRDefault="00836552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552" w:rsidRPr="005C1067" w:rsidRDefault="00836552" w:rsidP="003F275D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552" w:rsidRPr="00836552" w:rsidRDefault="00836552" w:rsidP="003F275D">
            <w:pPr>
              <w:ind w:firstLine="0"/>
              <w:jc w:val="both"/>
              <w:rPr>
                <w:rFonts w:ascii="Times New Roman" w:hAnsi="Times New Roman"/>
              </w:rPr>
            </w:pPr>
            <w:r w:rsidRPr="00836552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входа в подъезд №2 д. №94 по пр. Независимости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552" w:rsidRPr="00DE4F61" w:rsidRDefault="00836552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552" w:rsidRDefault="00613544" w:rsidP="003F275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1463</w:t>
            </w:r>
          </w:p>
          <w:p w:rsidR="00836552" w:rsidRPr="00990051" w:rsidRDefault="00836552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552" w:rsidRDefault="00836552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836552" w:rsidRPr="00010CFE" w:rsidRDefault="00836552" w:rsidP="003F275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552" w:rsidRPr="00010CFE" w:rsidRDefault="00836552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552" w:rsidRPr="00010CFE" w:rsidRDefault="00836552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836552" w:rsidRDefault="00836552" w:rsidP="00836552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36552" w:rsidRDefault="00836552" w:rsidP="00836552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836552" w:rsidRDefault="00836552" w:rsidP="00836552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Д.М.Дубовец</w:t>
      </w:r>
    </w:p>
    <w:p w:rsidR="00836552" w:rsidRPr="00543CA3" w:rsidRDefault="00836552" w:rsidP="00836552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836552" w:rsidRPr="00543CA3" w:rsidRDefault="00836552" w:rsidP="0083655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836552" w:rsidRPr="0068464F" w:rsidRDefault="00836552" w:rsidP="0083655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6552" w:rsidRDefault="00836552" w:rsidP="0083655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836552" w:rsidRDefault="00836552" w:rsidP="00836552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36552" w:rsidRDefault="00836552" w:rsidP="00836552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36552" w:rsidRDefault="00836552" w:rsidP="00836552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36552" w:rsidRDefault="00836552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36552" w:rsidRDefault="00836552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613544" w:rsidRDefault="00613544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613544" w:rsidRDefault="00613544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613544" w:rsidRDefault="00613544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613544" w:rsidRDefault="00613544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613544" w:rsidRDefault="00613544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613544" w:rsidRDefault="00613544" w:rsidP="00613544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613544" w:rsidRPr="00543CA3" w:rsidRDefault="00613544" w:rsidP="0061354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613544" w:rsidRPr="00543CA3" w:rsidRDefault="00613544" w:rsidP="00613544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613544" w:rsidRPr="00543CA3" w:rsidRDefault="00613544" w:rsidP="00613544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613544" w:rsidRPr="00543CA3" w:rsidRDefault="00613544" w:rsidP="00613544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613544" w:rsidRDefault="00613544" w:rsidP="0061354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613544" w:rsidRPr="00543CA3" w:rsidRDefault="00613544" w:rsidP="00613544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613544" w:rsidRPr="00543CA3" w:rsidRDefault="00613544" w:rsidP="00613544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613544" w:rsidRPr="00543CA3" w:rsidRDefault="00613544" w:rsidP="00613544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613544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544" w:rsidRPr="00543CA3" w:rsidRDefault="00613544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544" w:rsidRPr="00543CA3" w:rsidRDefault="00613544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613544" w:rsidRPr="00543CA3" w:rsidRDefault="00613544" w:rsidP="003F275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544" w:rsidRPr="00543CA3" w:rsidRDefault="00613544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544" w:rsidRPr="00543CA3" w:rsidRDefault="00613544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544" w:rsidRPr="00543CA3" w:rsidRDefault="00613544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544" w:rsidRPr="00543CA3" w:rsidRDefault="00613544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613544" w:rsidRPr="00543CA3" w:rsidRDefault="00613544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613544" w:rsidRPr="00543CA3" w:rsidRDefault="00613544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544" w:rsidRPr="00543CA3" w:rsidRDefault="00613544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544" w:rsidRPr="00543CA3" w:rsidRDefault="00613544" w:rsidP="003F275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613544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544" w:rsidRPr="00543CA3" w:rsidRDefault="00613544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544" w:rsidRPr="00543CA3" w:rsidRDefault="00613544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544" w:rsidRPr="00543CA3" w:rsidRDefault="00613544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544" w:rsidRPr="00543CA3" w:rsidRDefault="00613544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544" w:rsidRPr="00543CA3" w:rsidRDefault="00613544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544" w:rsidRPr="00543CA3" w:rsidRDefault="00613544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544" w:rsidRPr="00543CA3" w:rsidRDefault="00613544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544" w:rsidRPr="00543CA3" w:rsidRDefault="00613544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613544" w:rsidRPr="00543CA3" w:rsidTr="003F275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544" w:rsidRPr="006433F2" w:rsidRDefault="00613544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44" w:rsidRPr="005C1067" w:rsidRDefault="00613544" w:rsidP="003F275D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544" w:rsidRPr="00613544" w:rsidRDefault="00613544" w:rsidP="003F275D">
            <w:pPr>
              <w:ind w:firstLine="0"/>
              <w:jc w:val="both"/>
              <w:rPr>
                <w:rFonts w:ascii="Times New Roman" w:hAnsi="Times New Roman"/>
              </w:rPr>
            </w:pPr>
            <w:r w:rsidRPr="00613544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адресам: г. Минск, ул. К.Чорного, д.3 п.4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544" w:rsidRPr="00DE4F61" w:rsidRDefault="00613544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544" w:rsidRDefault="00613544" w:rsidP="003F275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11171</w:t>
            </w:r>
          </w:p>
          <w:p w:rsidR="00613544" w:rsidRDefault="00613544" w:rsidP="003F275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613544" w:rsidRPr="00990051" w:rsidRDefault="00613544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544" w:rsidRDefault="00613544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613544" w:rsidRPr="00010CFE" w:rsidRDefault="00613544" w:rsidP="003F275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544" w:rsidRPr="00010CFE" w:rsidRDefault="00613544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544" w:rsidRPr="00010CFE" w:rsidRDefault="00613544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613544" w:rsidRDefault="00613544" w:rsidP="00613544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613544" w:rsidRDefault="00613544" w:rsidP="0061354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613544" w:rsidRDefault="00613544" w:rsidP="0061354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Д.М.Дубовец</w:t>
      </w:r>
    </w:p>
    <w:p w:rsidR="00613544" w:rsidRPr="00543CA3" w:rsidRDefault="00613544" w:rsidP="0061354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613544" w:rsidRPr="00543CA3" w:rsidRDefault="00613544" w:rsidP="0061354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613544" w:rsidRPr="0068464F" w:rsidRDefault="00613544" w:rsidP="0061354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3544" w:rsidRDefault="00613544" w:rsidP="0061354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613544" w:rsidRDefault="00613544" w:rsidP="00613544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613544" w:rsidRDefault="00613544" w:rsidP="00613544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613544" w:rsidRDefault="00613544" w:rsidP="00613544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613544" w:rsidRDefault="00613544" w:rsidP="00613544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613544" w:rsidRDefault="00613544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613544" w:rsidRDefault="00613544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83B0E" w:rsidRDefault="00783B0E" w:rsidP="00783B0E">
      <w:pPr>
        <w:ind w:left="8647" w:firstLine="0"/>
        <w:rPr>
          <w:rFonts w:ascii="Times New Roman" w:hAnsi="Times New Roman"/>
          <w:sz w:val="24"/>
          <w:szCs w:val="24"/>
        </w:rPr>
      </w:pPr>
    </w:p>
    <w:p w:rsidR="00783B0E" w:rsidRDefault="00783B0E" w:rsidP="00783B0E">
      <w:pPr>
        <w:ind w:left="8647" w:firstLine="0"/>
        <w:rPr>
          <w:rFonts w:ascii="Times New Roman" w:hAnsi="Times New Roman"/>
          <w:sz w:val="24"/>
          <w:szCs w:val="24"/>
        </w:rPr>
      </w:pPr>
    </w:p>
    <w:p w:rsidR="00783B0E" w:rsidRDefault="00783B0E" w:rsidP="00783B0E">
      <w:pPr>
        <w:ind w:left="8647" w:firstLine="0"/>
        <w:rPr>
          <w:rFonts w:ascii="Times New Roman" w:hAnsi="Times New Roman"/>
          <w:sz w:val="24"/>
          <w:szCs w:val="24"/>
        </w:rPr>
      </w:pPr>
    </w:p>
    <w:p w:rsidR="00783B0E" w:rsidRDefault="00783B0E" w:rsidP="00783B0E">
      <w:pPr>
        <w:ind w:left="8647" w:firstLine="0"/>
        <w:rPr>
          <w:rFonts w:ascii="Times New Roman" w:hAnsi="Times New Roman"/>
          <w:sz w:val="24"/>
          <w:szCs w:val="24"/>
        </w:rPr>
      </w:pPr>
    </w:p>
    <w:p w:rsidR="00783B0E" w:rsidRDefault="00783B0E" w:rsidP="00783B0E">
      <w:pPr>
        <w:ind w:left="8647" w:firstLine="0"/>
        <w:rPr>
          <w:rFonts w:ascii="Times New Roman" w:hAnsi="Times New Roman"/>
          <w:sz w:val="24"/>
          <w:szCs w:val="24"/>
        </w:rPr>
      </w:pPr>
    </w:p>
    <w:p w:rsidR="00783B0E" w:rsidRPr="00543CA3" w:rsidRDefault="00783B0E" w:rsidP="00783B0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783B0E" w:rsidRPr="00543CA3" w:rsidRDefault="00783B0E" w:rsidP="00783B0E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783B0E" w:rsidRPr="00543CA3" w:rsidRDefault="00783B0E" w:rsidP="00783B0E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                         </w:t>
      </w:r>
    </w:p>
    <w:p w:rsidR="00783B0E" w:rsidRPr="00543CA3" w:rsidRDefault="00783B0E" w:rsidP="00783B0E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783B0E" w:rsidRDefault="00783B0E" w:rsidP="00783B0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783B0E" w:rsidRPr="00543CA3" w:rsidRDefault="00783B0E" w:rsidP="00783B0E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783B0E" w:rsidRPr="00543CA3" w:rsidRDefault="00783B0E" w:rsidP="00783B0E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783B0E" w:rsidRPr="00543CA3" w:rsidRDefault="00783B0E" w:rsidP="00783B0E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783B0E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0E" w:rsidRPr="00543CA3" w:rsidRDefault="00783B0E" w:rsidP="003F275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783B0E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783B0E" w:rsidRPr="00543CA3" w:rsidTr="003F275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6433F2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0E" w:rsidRPr="005C1067" w:rsidRDefault="00783B0E" w:rsidP="003F275D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783B0E" w:rsidRDefault="00783B0E" w:rsidP="003F275D">
            <w:pPr>
              <w:ind w:firstLine="0"/>
              <w:jc w:val="both"/>
              <w:rPr>
                <w:rFonts w:ascii="Times New Roman" w:hAnsi="Times New Roman"/>
              </w:rPr>
            </w:pPr>
            <w:r w:rsidRPr="00783B0E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адресам: г. Минск, ул. Кедышко, д.23а, п.4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DE4F61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Default="00783B0E" w:rsidP="003F275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18935</w:t>
            </w:r>
          </w:p>
          <w:p w:rsidR="00783B0E" w:rsidRDefault="00783B0E" w:rsidP="003F275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783B0E" w:rsidRPr="00990051" w:rsidRDefault="00783B0E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Default="00783B0E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783B0E" w:rsidRPr="00010CFE" w:rsidRDefault="00783B0E" w:rsidP="003F275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010CFE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010CFE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783B0E" w:rsidRPr="00543CA3" w:rsidTr="003F275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6433F2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0E" w:rsidRPr="005C1067" w:rsidRDefault="00783B0E" w:rsidP="003F275D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783B0E" w:rsidRDefault="00783B0E" w:rsidP="003F275D">
            <w:pPr>
              <w:ind w:firstLine="0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783B0E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адресам: г. Минск, пр. Независимочсти, д.113 кв.25а</w:t>
            </w:r>
          </w:p>
          <w:p w:rsidR="00783B0E" w:rsidRPr="00783B0E" w:rsidRDefault="00783B0E" w:rsidP="003F275D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DE4F61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Default="00783B0E" w:rsidP="003F275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12736</w:t>
            </w:r>
          </w:p>
          <w:p w:rsidR="00783B0E" w:rsidRDefault="00783B0E" w:rsidP="003F275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783B0E" w:rsidRPr="00990051" w:rsidRDefault="00783B0E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Default="00783B0E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783B0E" w:rsidRPr="00010CFE" w:rsidRDefault="00783B0E" w:rsidP="003F275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010CFE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010CFE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Д.М.Дубовец</w:t>
      </w:r>
    </w:p>
    <w:p w:rsidR="00783B0E" w:rsidRPr="00543CA3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783B0E" w:rsidRPr="00543CA3" w:rsidRDefault="00783B0E" w:rsidP="00783B0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783B0E" w:rsidRPr="0068464F" w:rsidRDefault="00783B0E" w:rsidP="00783B0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3B0E" w:rsidRDefault="00783B0E" w:rsidP="00783B0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83B0E" w:rsidRPr="00543CA3" w:rsidRDefault="00783B0E" w:rsidP="00783B0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783B0E" w:rsidRPr="00543CA3" w:rsidRDefault="00783B0E" w:rsidP="00783B0E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783B0E" w:rsidRPr="00543CA3" w:rsidRDefault="00783B0E" w:rsidP="00783B0E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783B0E" w:rsidRPr="00543CA3" w:rsidRDefault="00783B0E" w:rsidP="00783B0E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783B0E" w:rsidRDefault="00783B0E" w:rsidP="00783B0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783B0E" w:rsidRPr="00543CA3" w:rsidRDefault="00783B0E" w:rsidP="00783B0E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lastRenderedPageBreak/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783B0E" w:rsidRPr="00543CA3" w:rsidRDefault="00783B0E" w:rsidP="00783B0E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783B0E" w:rsidRPr="00543CA3" w:rsidRDefault="00783B0E" w:rsidP="00783B0E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783B0E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0E" w:rsidRPr="00543CA3" w:rsidRDefault="00783B0E" w:rsidP="003F275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783B0E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783B0E" w:rsidRPr="00543CA3" w:rsidTr="003F275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6433F2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0E" w:rsidRPr="00783B0E" w:rsidRDefault="00783B0E" w:rsidP="003F275D">
            <w:pPr>
              <w:ind w:firstLine="0"/>
            </w:pPr>
            <w:r w:rsidRPr="00783B0E">
              <w:rPr>
                <w:rFonts w:ascii="Times New Roman" w:eastAsia="Times New Roman" w:hAnsi="Times New Roman"/>
                <w:u w:val="single"/>
                <w:lang w:eastAsia="ru-RU"/>
              </w:rPr>
              <w:t>71.11.2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783B0E" w:rsidRDefault="00783B0E" w:rsidP="003F275D">
            <w:pPr>
              <w:ind w:firstLine="0"/>
              <w:jc w:val="both"/>
              <w:rPr>
                <w:rFonts w:ascii="Times New Roman" w:hAnsi="Times New Roman"/>
              </w:rPr>
            </w:pPr>
            <w:r w:rsidRPr="00783B0E">
              <w:rPr>
                <w:rFonts w:ascii="Times New Roman" w:hAnsi="Times New Roman"/>
                <w:u w:val="single"/>
              </w:rPr>
              <w:t>Работы по обследованию технического состояния строительных конструкций жилого дома 33Б по ул. К.Чорного в г.Минске с выдачей технического заключения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DE4F61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Default="00783B0E" w:rsidP="003F275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8996,26</w:t>
            </w:r>
          </w:p>
          <w:p w:rsidR="00783B0E" w:rsidRDefault="00783B0E" w:rsidP="003F275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783B0E" w:rsidRPr="00990051" w:rsidRDefault="00783B0E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Default="00783B0E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783B0E" w:rsidRPr="00010CFE" w:rsidRDefault="00783B0E" w:rsidP="003F275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010CFE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010CFE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Д.М.Дубовец</w:t>
      </w:r>
    </w:p>
    <w:p w:rsidR="00783B0E" w:rsidRPr="00543CA3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783B0E" w:rsidRPr="00543CA3" w:rsidRDefault="00783B0E" w:rsidP="00783B0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783B0E" w:rsidRPr="0068464F" w:rsidRDefault="00783B0E" w:rsidP="00783B0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3B0E" w:rsidRDefault="00783B0E" w:rsidP="00783B0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83B0E" w:rsidRPr="00543CA3" w:rsidRDefault="00783B0E" w:rsidP="00783B0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783B0E" w:rsidRPr="00543CA3" w:rsidRDefault="00783B0E" w:rsidP="00783B0E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783B0E" w:rsidRPr="00543CA3" w:rsidRDefault="00783B0E" w:rsidP="00783B0E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783B0E" w:rsidRPr="00543CA3" w:rsidRDefault="00783B0E" w:rsidP="00783B0E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783B0E" w:rsidRDefault="00783B0E" w:rsidP="00783B0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783B0E" w:rsidRPr="00543CA3" w:rsidRDefault="00783B0E" w:rsidP="00783B0E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lastRenderedPageBreak/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783B0E" w:rsidRPr="00543CA3" w:rsidRDefault="00783B0E" w:rsidP="00783B0E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783B0E" w:rsidRPr="00543CA3" w:rsidRDefault="00783B0E" w:rsidP="00783B0E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783B0E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0E" w:rsidRPr="00543CA3" w:rsidRDefault="00783B0E" w:rsidP="003F275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783B0E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783B0E" w:rsidRPr="00543CA3" w:rsidTr="003F275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6433F2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0E" w:rsidRPr="005C1067" w:rsidRDefault="00783B0E" w:rsidP="003F275D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783B0E" w:rsidRDefault="00783B0E" w:rsidP="003F275D">
            <w:pPr>
              <w:ind w:firstLine="0"/>
              <w:jc w:val="both"/>
              <w:rPr>
                <w:rFonts w:ascii="Times New Roman" w:hAnsi="Times New Roman"/>
              </w:rPr>
            </w:pPr>
            <w:r w:rsidRPr="00783B0E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крыльца жилого дома по адресу: г. Минск, ул. Карбышева, д.1/1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DE4F61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Default="00783B0E" w:rsidP="003F275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14212</w:t>
            </w:r>
          </w:p>
          <w:p w:rsidR="00783B0E" w:rsidRPr="00990051" w:rsidRDefault="00783B0E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Default="00783B0E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783B0E" w:rsidRPr="00010CFE" w:rsidRDefault="00783B0E" w:rsidP="003F275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010CFE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010CFE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Д.М.Дубовец</w:t>
      </w:r>
    </w:p>
    <w:p w:rsidR="00783B0E" w:rsidRPr="00543CA3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783B0E" w:rsidRPr="00543CA3" w:rsidRDefault="00783B0E" w:rsidP="00783B0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783B0E" w:rsidRPr="0068464F" w:rsidRDefault="00783B0E" w:rsidP="00783B0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3B0E" w:rsidRDefault="00783B0E" w:rsidP="00783B0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83B0E" w:rsidRPr="00543CA3" w:rsidRDefault="00783B0E" w:rsidP="00783B0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783B0E" w:rsidRPr="00543CA3" w:rsidRDefault="00783B0E" w:rsidP="00783B0E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783B0E" w:rsidRPr="00543CA3" w:rsidRDefault="00783B0E" w:rsidP="00783B0E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783B0E" w:rsidRPr="00543CA3" w:rsidRDefault="00783B0E" w:rsidP="00783B0E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783B0E" w:rsidRDefault="00783B0E" w:rsidP="00783B0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783B0E" w:rsidRPr="00543CA3" w:rsidRDefault="00783B0E" w:rsidP="00783B0E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783B0E" w:rsidRPr="00543CA3" w:rsidRDefault="00783B0E" w:rsidP="00783B0E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783B0E" w:rsidRPr="00543CA3" w:rsidRDefault="00783B0E" w:rsidP="00783B0E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lastRenderedPageBreak/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783B0E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0E" w:rsidRPr="00543CA3" w:rsidRDefault="00783B0E" w:rsidP="003F275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783B0E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783B0E" w:rsidRPr="00543CA3" w:rsidTr="003F275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6433F2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0E" w:rsidRPr="005C1067" w:rsidRDefault="00783B0E" w:rsidP="003F275D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783B0E" w:rsidRDefault="00783B0E" w:rsidP="003F275D">
            <w:pPr>
              <w:ind w:firstLine="0"/>
              <w:jc w:val="both"/>
              <w:rPr>
                <w:rFonts w:ascii="Times New Roman" w:hAnsi="Times New Roman"/>
              </w:rPr>
            </w:pPr>
            <w:r w:rsidRPr="00783B0E">
              <w:rPr>
                <w:rFonts w:ascii="Times New Roman" w:hAnsi="Times New Roman"/>
                <w:u w:val="single"/>
              </w:rPr>
              <w:t>Текущий ремонт фасадов жилых домов по адресам: пр. Независимости, д.143/1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DE4F61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Default="00783B0E" w:rsidP="003F275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87289</w:t>
            </w:r>
          </w:p>
          <w:p w:rsidR="00783B0E" w:rsidRPr="00990051" w:rsidRDefault="00783B0E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Default="00783B0E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783B0E" w:rsidRPr="00010CFE" w:rsidRDefault="00783B0E" w:rsidP="003F275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010CFE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010CFE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783B0E" w:rsidRPr="00543CA3" w:rsidTr="003F275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6433F2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0E" w:rsidRPr="005C1067" w:rsidRDefault="00783B0E" w:rsidP="003F275D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783B0E" w:rsidRDefault="00783B0E" w:rsidP="003F275D">
            <w:pPr>
              <w:ind w:firstLine="0"/>
              <w:jc w:val="both"/>
              <w:rPr>
                <w:rFonts w:ascii="Times New Roman" w:hAnsi="Times New Roman"/>
              </w:rPr>
            </w:pPr>
            <w:r w:rsidRPr="00783B0E">
              <w:rPr>
                <w:rFonts w:ascii="Times New Roman" w:hAnsi="Times New Roman"/>
                <w:u w:val="single"/>
              </w:rPr>
              <w:t>Текущий ремонт цоколя жилых домов по адресам: ул. К.Чорного, д.9, д.12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DE4F61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Default="00A36AFD" w:rsidP="003F275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24743</w:t>
            </w:r>
          </w:p>
          <w:p w:rsidR="00783B0E" w:rsidRPr="00990051" w:rsidRDefault="00783B0E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Default="00783B0E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783B0E" w:rsidRPr="00010CFE" w:rsidRDefault="00783B0E" w:rsidP="003F275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010CFE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010CFE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A36AFD" w:rsidRPr="00543CA3" w:rsidTr="003F275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FD" w:rsidRPr="006433F2" w:rsidRDefault="00A36AFD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AFD" w:rsidRPr="005C1067" w:rsidRDefault="00A36AFD" w:rsidP="003F275D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FD" w:rsidRPr="00A36AFD" w:rsidRDefault="00A36AFD" w:rsidP="003F275D">
            <w:pPr>
              <w:ind w:firstLine="0"/>
              <w:jc w:val="both"/>
              <w:rPr>
                <w:rFonts w:ascii="Times New Roman" w:hAnsi="Times New Roman"/>
              </w:rPr>
            </w:pPr>
            <w:r w:rsidRPr="00A36AFD">
              <w:rPr>
                <w:rFonts w:ascii="Times New Roman" w:hAnsi="Times New Roman"/>
                <w:u w:val="single"/>
              </w:rPr>
              <w:t>Текущий ремонт фасадов жилых домов по адресам: пр. Независимости, д.133, д.157, ул. Калиновского д.82/1, д.82/2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FD" w:rsidRPr="00DE4F61" w:rsidRDefault="00A36AFD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FD" w:rsidRDefault="00A36AFD" w:rsidP="003F275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106910</w:t>
            </w:r>
          </w:p>
          <w:p w:rsidR="00A36AFD" w:rsidRPr="00990051" w:rsidRDefault="00A36AFD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FD" w:rsidRDefault="00A36AFD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A36AFD" w:rsidRPr="00010CFE" w:rsidRDefault="00A36AFD" w:rsidP="003F275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FD" w:rsidRPr="00010CFE" w:rsidRDefault="00A36AFD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FD" w:rsidRPr="00010CFE" w:rsidRDefault="00A36AFD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Д.М.Дубовец</w:t>
      </w:r>
    </w:p>
    <w:p w:rsidR="00783B0E" w:rsidRPr="00543CA3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783B0E" w:rsidRPr="00543CA3" w:rsidRDefault="00783B0E" w:rsidP="00783B0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783B0E" w:rsidRPr="0068464F" w:rsidRDefault="00783B0E" w:rsidP="00783B0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3B0E" w:rsidRDefault="00783B0E" w:rsidP="00783B0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83B0E" w:rsidRPr="00543CA3" w:rsidRDefault="00783B0E" w:rsidP="00783B0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783B0E" w:rsidRPr="00543CA3" w:rsidRDefault="00783B0E" w:rsidP="00783B0E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783B0E" w:rsidRPr="00543CA3" w:rsidRDefault="00783B0E" w:rsidP="00783B0E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783B0E" w:rsidRPr="00543CA3" w:rsidRDefault="00783B0E" w:rsidP="00783B0E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783B0E" w:rsidRDefault="00783B0E" w:rsidP="00783B0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783B0E" w:rsidRPr="00543CA3" w:rsidRDefault="00783B0E" w:rsidP="00783B0E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lastRenderedPageBreak/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783B0E" w:rsidRPr="00543CA3" w:rsidRDefault="00783B0E" w:rsidP="00783B0E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783B0E" w:rsidRPr="00543CA3" w:rsidRDefault="00783B0E" w:rsidP="00783B0E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783B0E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0E" w:rsidRPr="00543CA3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B0E" w:rsidRPr="00543CA3" w:rsidRDefault="00783B0E" w:rsidP="003F275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783B0E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B0E" w:rsidRPr="00543CA3" w:rsidRDefault="00783B0E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783B0E" w:rsidRPr="00543CA3" w:rsidTr="003F275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6433F2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0E" w:rsidRPr="005C1067" w:rsidRDefault="00783B0E" w:rsidP="003F275D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783B0E" w:rsidRDefault="00783B0E" w:rsidP="003F275D">
            <w:pPr>
              <w:ind w:firstLine="0"/>
              <w:jc w:val="both"/>
              <w:rPr>
                <w:rFonts w:ascii="Times New Roman" w:hAnsi="Times New Roman"/>
              </w:rPr>
            </w:pPr>
            <w:r w:rsidRPr="00783B0E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Текущий ремонт  отмостки </w:t>
            </w:r>
            <w:r w:rsidR="00D221D7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в арке </w:t>
            </w:r>
            <w:r w:rsidRPr="00783B0E">
              <w:rPr>
                <w:rFonts w:ascii="Times New Roman" w:eastAsia="Times New Roman" w:hAnsi="Times New Roman"/>
                <w:u w:val="single"/>
                <w:lang w:eastAsia="ru-RU"/>
              </w:rPr>
              <w:t>жилого дома по адресу: г. Минск, пр. Независимости, д.78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DE4F61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Default="00783B0E" w:rsidP="003F275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19241</w:t>
            </w:r>
          </w:p>
          <w:p w:rsidR="00783B0E" w:rsidRPr="00990051" w:rsidRDefault="00783B0E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Default="00783B0E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783B0E" w:rsidRPr="00010CFE" w:rsidRDefault="00783B0E" w:rsidP="003F275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010CFE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B0E" w:rsidRPr="00010CFE" w:rsidRDefault="00783B0E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Д.М.Дубовец</w:t>
      </w:r>
    </w:p>
    <w:p w:rsidR="00783B0E" w:rsidRPr="00543CA3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783B0E" w:rsidRPr="00543CA3" w:rsidRDefault="00783B0E" w:rsidP="00783B0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783B0E" w:rsidRPr="0068464F" w:rsidRDefault="00783B0E" w:rsidP="00783B0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3B0E" w:rsidRDefault="00783B0E" w:rsidP="00783B0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83B0E" w:rsidRDefault="00783B0E" w:rsidP="00783B0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613544" w:rsidRDefault="00613544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D6458" w:rsidRDefault="008D6458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D6458" w:rsidRDefault="008D6458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D6458" w:rsidRDefault="008D6458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D6458" w:rsidRDefault="008D6458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D6458" w:rsidRDefault="008D6458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D6458" w:rsidRDefault="008D6458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D6458" w:rsidRDefault="008D6458" w:rsidP="00105CE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D6458" w:rsidRPr="00543CA3" w:rsidRDefault="008D6458" w:rsidP="008D6458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8D6458" w:rsidRPr="00543CA3" w:rsidRDefault="008D6458" w:rsidP="008D6458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8D6458" w:rsidRPr="00543CA3" w:rsidRDefault="008D6458" w:rsidP="008D6458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8D6458" w:rsidRPr="00543CA3" w:rsidRDefault="008D6458" w:rsidP="008D6458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8D6458" w:rsidRDefault="008D6458" w:rsidP="008D6458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(дата)</w:t>
      </w:r>
    </w:p>
    <w:p w:rsidR="008D6458" w:rsidRPr="00543CA3" w:rsidRDefault="008D6458" w:rsidP="008D6458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8D6458" w:rsidRPr="00543CA3" w:rsidRDefault="008D6458" w:rsidP="008D6458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8D6458" w:rsidRPr="00543CA3" w:rsidRDefault="008D6458" w:rsidP="008D6458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8D6458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58" w:rsidRPr="00543CA3" w:rsidRDefault="008D6458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58" w:rsidRPr="00543CA3" w:rsidRDefault="008D6458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8D6458" w:rsidRPr="00543CA3" w:rsidRDefault="008D6458" w:rsidP="003F275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58" w:rsidRPr="00543CA3" w:rsidRDefault="008D6458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58" w:rsidRPr="00543CA3" w:rsidRDefault="008D6458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58" w:rsidRPr="00543CA3" w:rsidRDefault="008D6458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458" w:rsidRPr="00543CA3" w:rsidRDefault="008D6458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8D6458" w:rsidRPr="00543CA3" w:rsidRDefault="008D6458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8D6458" w:rsidRPr="00543CA3" w:rsidRDefault="008D6458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58" w:rsidRPr="00543CA3" w:rsidRDefault="008D6458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58" w:rsidRPr="00543CA3" w:rsidRDefault="008D6458" w:rsidP="003F275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8D6458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58" w:rsidRPr="00543CA3" w:rsidRDefault="008D6458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58" w:rsidRPr="00543CA3" w:rsidRDefault="008D6458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58" w:rsidRPr="00543CA3" w:rsidRDefault="008D6458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58" w:rsidRPr="00543CA3" w:rsidRDefault="008D6458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58" w:rsidRPr="00543CA3" w:rsidRDefault="008D6458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58" w:rsidRPr="00543CA3" w:rsidRDefault="008D6458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58" w:rsidRPr="00543CA3" w:rsidRDefault="008D6458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58" w:rsidRPr="00543CA3" w:rsidRDefault="008D6458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8D6458" w:rsidRPr="00543CA3" w:rsidTr="003F275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458" w:rsidRPr="006433F2" w:rsidRDefault="008D6458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58" w:rsidRPr="005C1067" w:rsidRDefault="008D6458" w:rsidP="003F275D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458" w:rsidRPr="008D6458" w:rsidRDefault="008D6458" w:rsidP="003F275D">
            <w:pPr>
              <w:ind w:firstLine="0"/>
              <w:jc w:val="both"/>
              <w:rPr>
                <w:rFonts w:ascii="Times New Roman" w:hAnsi="Times New Roman"/>
              </w:rPr>
            </w:pPr>
            <w:r w:rsidRPr="008D6458">
              <w:rPr>
                <w:rFonts w:ascii="Times New Roman" w:hAnsi="Times New Roman"/>
                <w:u w:val="single"/>
              </w:rPr>
              <w:t>Утепление отдельно промерзающих участков наружных стен жилых домов по адресам: г. Минск, ул. Седых, д.64-1, ул. Тикоцкого, д. 2-5, Кедышко, д.21-4, ул. Кедышко, д.23-57, ул. Шугаева, д.17/1-156, д.13/36, д.21/2-27,  ул. Руссиянова, д.15-24, д.3/1-318, д.5/1-29, ул. Никифорова, д.4-50, ул. Волгогрдская, д.59-40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458" w:rsidRPr="00DE4F61" w:rsidRDefault="008D6458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458" w:rsidRDefault="007A0FA4" w:rsidP="003F275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105194</w:t>
            </w:r>
          </w:p>
          <w:p w:rsidR="007A0FA4" w:rsidRDefault="007A0FA4" w:rsidP="003F275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8D6458" w:rsidRPr="00990051" w:rsidRDefault="008D6458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458" w:rsidRDefault="008D6458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8D6458" w:rsidRPr="00010CFE" w:rsidRDefault="008D6458" w:rsidP="003F275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458" w:rsidRPr="00010CFE" w:rsidRDefault="008D6458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458" w:rsidRPr="00010CFE" w:rsidRDefault="008D6458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8D6458" w:rsidRDefault="008D6458" w:rsidP="008D6458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D6458" w:rsidRDefault="008D6458" w:rsidP="008D6458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8D6458" w:rsidRDefault="008D6458" w:rsidP="008D6458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Д.М.Дубовец</w:t>
      </w:r>
    </w:p>
    <w:p w:rsidR="008D6458" w:rsidRPr="00543CA3" w:rsidRDefault="008D6458" w:rsidP="008D6458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8D6458" w:rsidRPr="00543CA3" w:rsidRDefault="008D6458" w:rsidP="008D645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8D6458" w:rsidRPr="0068464F" w:rsidRDefault="008D6458" w:rsidP="008D645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6458" w:rsidRDefault="008D6458" w:rsidP="008D645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8D6458" w:rsidRDefault="008D6458" w:rsidP="008D645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6458" w:rsidRDefault="008D6458" w:rsidP="008D645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6458" w:rsidRDefault="008D6458" w:rsidP="008D645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6458" w:rsidRDefault="008D6458" w:rsidP="008D645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6458" w:rsidRDefault="008D6458" w:rsidP="008D645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6458" w:rsidRDefault="008D6458" w:rsidP="008D645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6458" w:rsidRDefault="008D6458" w:rsidP="008D645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6458" w:rsidRPr="00543CA3" w:rsidRDefault="008D6458" w:rsidP="008D6458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8D6458" w:rsidRPr="00543CA3" w:rsidRDefault="008D6458" w:rsidP="008D6458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8D6458" w:rsidRPr="00543CA3" w:rsidRDefault="008D6458" w:rsidP="008D6458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8D6458" w:rsidRPr="00543CA3" w:rsidRDefault="008D6458" w:rsidP="008D6458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8D6458" w:rsidRDefault="008D6458" w:rsidP="008D6458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8D6458" w:rsidRPr="00543CA3" w:rsidRDefault="008D6458" w:rsidP="008D6458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lastRenderedPageBreak/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8D6458" w:rsidRPr="00543CA3" w:rsidRDefault="008D6458" w:rsidP="008D6458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8D6458" w:rsidRPr="00543CA3" w:rsidRDefault="008D6458" w:rsidP="008D6458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8D6458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58" w:rsidRPr="00543CA3" w:rsidRDefault="008D6458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58" w:rsidRPr="00543CA3" w:rsidRDefault="008D6458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8D6458" w:rsidRPr="00543CA3" w:rsidRDefault="008D6458" w:rsidP="003F275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58" w:rsidRPr="00543CA3" w:rsidRDefault="008D6458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58" w:rsidRPr="00543CA3" w:rsidRDefault="008D6458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58" w:rsidRPr="00543CA3" w:rsidRDefault="008D6458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458" w:rsidRPr="00543CA3" w:rsidRDefault="008D6458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8D6458" w:rsidRPr="00543CA3" w:rsidRDefault="008D6458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8D6458" w:rsidRPr="00543CA3" w:rsidRDefault="008D6458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58" w:rsidRPr="00543CA3" w:rsidRDefault="008D6458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58" w:rsidRPr="00543CA3" w:rsidRDefault="008D6458" w:rsidP="003F275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8D6458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58" w:rsidRPr="00543CA3" w:rsidRDefault="008D6458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58" w:rsidRPr="00543CA3" w:rsidRDefault="008D6458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58" w:rsidRPr="00543CA3" w:rsidRDefault="008D6458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58" w:rsidRPr="00543CA3" w:rsidRDefault="008D6458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58" w:rsidRPr="00543CA3" w:rsidRDefault="008D6458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58" w:rsidRPr="00543CA3" w:rsidRDefault="008D6458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58" w:rsidRPr="00543CA3" w:rsidRDefault="008D6458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58" w:rsidRPr="00543CA3" w:rsidRDefault="008D6458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8D6458" w:rsidRPr="00543CA3" w:rsidTr="003F275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458" w:rsidRPr="006433F2" w:rsidRDefault="008D6458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58" w:rsidRPr="005C1067" w:rsidRDefault="008D6458" w:rsidP="003F275D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458" w:rsidRPr="008D6458" w:rsidRDefault="008D6458" w:rsidP="003F275D">
            <w:pPr>
              <w:ind w:firstLine="0"/>
              <w:jc w:val="both"/>
              <w:rPr>
                <w:rFonts w:ascii="Times New Roman" w:hAnsi="Times New Roman"/>
              </w:rPr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входных групп и козырьков  жилого дома по адресу: г. Минск, пр. Независимости, д.133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458" w:rsidRPr="00DE4F61" w:rsidRDefault="008D6458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458" w:rsidRDefault="008D6458" w:rsidP="003F275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61450</w:t>
            </w:r>
          </w:p>
          <w:p w:rsidR="008D6458" w:rsidRPr="00990051" w:rsidRDefault="008D6458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458" w:rsidRDefault="008D6458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8D6458" w:rsidRPr="00010CFE" w:rsidRDefault="008D6458" w:rsidP="003F275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458" w:rsidRPr="00010CFE" w:rsidRDefault="008D6458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458" w:rsidRPr="00010CFE" w:rsidRDefault="008D6458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8D6458" w:rsidRDefault="008D6458" w:rsidP="008D6458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D6458" w:rsidRDefault="008D6458" w:rsidP="008D6458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8D6458" w:rsidRDefault="008D6458" w:rsidP="008D6458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Д.М.Дубовец</w:t>
      </w:r>
    </w:p>
    <w:p w:rsidR="008D6458" w:rsidRPr="00543CA3" w:rsidRDefault="008D6458" w:rsidP="008D6458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8D6458" w:rsidRPr="00543CA3" w:rsidRDefault="008D6458" w:rsidP="008D645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8D6458" w:rsidRPr="0068464F" w:rsidRDefault="008D6458" w:rsidP="008D645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6458" w:rsidRDefault="008D6458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8D6458" w:rsidRDefault="008D6458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6458" w:rsidRDefault="008D6458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6458" w:rsidRDefault="008D6458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6458" w:rsidRDefault="008D6458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6458" w:rsidRDefault="008D6458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6458" w:rsidRDefault="008D6458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6458" w:rsidRDefault="008D6458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6458" w:rsidRDefault="008D6458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6458" w:rsidRDefault="008D6458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6458" w:rsidRDefault="008D6458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6458" w:rsidRDefault="008D6458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6458" w:rsidRDefault="008D6458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6458" w:rsidRDefault="008D6458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6458" w:rsidRDefault="008D6458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6458" w:rsidRDefault="008D6458" w:rsidP="008D645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6458" w:rsidRPr="00543CA3" w:rsidRDefault="008D6458" w:rsidP="008D6458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8D6458" w:rsidRPr="00543CA3" w:rsidRDefault="008D6458" w:rsidP="008D6458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8D6458" w:rsidRPr="00543CA3" w:rsidRDefault="008D6458" w:rsidP="008D6458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8D6458" w:rsidRPr="00543CA3" w:rsidRDefault="008D6458" w:rsidP="008D6458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8D6458" w:rsidRDefault="008D6458" w:rsidP="008D6458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8D6458" w:rsidRPr="00543CA3" w:rsidRDefault="008D6458" w:rsidP="008D6458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lastRenderedPageBreak/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8D6458" w:rsidRPr="00543CA3" w:rsidRDefault="008D6458" w:rsidP="008D6458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8D6458" w:rsidRPr="00543CA3" w:rsidRDefault="008D6458" w:rsidP="008D6458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8D6458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58" w:rsidRPr="00543CA3" w:rsidRDefault="008D6458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58" w:rsidRPr="00543CA3" w:rsidRDefault="008D6458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8D6458" w:rsidRPr="00543CA3" w:rsidRDefault="008D6458" w:rsidP="003F275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58" w:rsidRPr="00543CA3" w:rsidRDefault="008D6458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58" w:rsidRPr="00543CA3" w:rsidRDefault="008D6458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58" w:rsidRPr="00543CA3" w:rsidRDefault="008D6458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458" w:rsidRPr="00543CA3" w:rsidRDefault="008D6458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8D6458" w:rsidRPr="00543CA3" w:rsidRDefault="008D6458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8D6458" w:rsidRPr="00543CA3" w:rsidRDefault="008D6458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58" w:rsidRPr="00543CA3" w:rsidRDefault="008D6458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58" w:rsidRPr="00543CA3" w:rsidRDefault="008D6458" w:rsidP="003F275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8D6458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58" w:rsidRPr="00543CA3" w:rsidRDefault="008D6458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58" w:rsidRPr="00543CA3" w:rsidRDefault="008D6458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58" w:rsidRPr="00543CA3" w:rsidRDefault="008D6458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58" w:rsidRPr="00543CA3" w:rsidRDefault="008D6458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58" w:rsidRPr="00543CA3" w:rsidRDefault="008D6458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58" w:rsidRPr="00543CA3" w:rsidRDefault="008D6458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58" w:rsidRPr="00543CA3" w:rsidRDefault="008D6458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58" w:rsidRPr="00543CA3" w:rsidRDefault="008D6458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8D6458" w:rsidRPr="00543CA3" w:rsidTr="003F275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458" w:rsidRPr="006433F2" w:rsidRDefault="008D6458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58" w:rsidRPr="008D6458" w:rsidRDefault="008D6458" w:rsidP="003F275D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458" w:rsidRPr="008D6458" w:rsidRDefault="008D6458" w:rsidP="003F275D">
            <w:pPr>
              <w:ind w:firstLine="0"/>
              <w:jc w:val="both"/>
              <w:rPr>
                <w:rFonts w:ascii="Times New Roman" w:hAnsi="Times New Roman"/>
              </w:rPr>
            </w:pPr>
            <w:r w:rsidRPr="008D6458">
              <w:rPr>
                <w:rFonts w:ascii="Times New Roman" w:hAnsi="Times New Roman"/>
                <w:u w:val="single"/>
              </w:rPr>
              <w:t>Текущий ремонт фасадов жилых домов по адресам: ул. Седых, д.14а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458" w:rsidRPr="00DE4F61" w:rsidRDefault="008D6458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458" w:rsidRDefault="008D6458" w:rsidP="003F275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92620</w:t>
            </w:r>
          </w:p>
          <w:p w:rsidR="008D6458" w:rsidRPr="00990051" w:rsidRDefault="008D6458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458" w:rsidRDefault="008D6458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8D6458" w:rsidRPr="00010CFE" w:rsidRDefault="008D6458" w:rsidP="003F275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458" w:rsidRPr="00010CFE" w:rsidRDefault="008D6458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458" w:rsidRPr="00010CFE" w:rsidRDefault="008D6458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8D6458" w:rsidRDefault="008D6458" w:rsidP="008D6458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D6458" w:rsidRDefault="008D6458" w:rsidP="008D6458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8D6458" w:rsidRDefault="008D6458" w:rsidP="008D6458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Д.М.Дубовец</w:t>
      </w:r>
    </w:p>
    <w:p w:rsidR="008D6458" w:rsidRPr="00543CA3" w:rsidRDefault="008D6458" w:rsidP="008D6458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8D6458" w:rsidRPr="00543CA3" w:rsidRDefault="008D6458" w:rsidP="008D645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8D6458" w:rsidRPr="0068464F" w:rsidRDefault="008D6458" w:rsidP="008D645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6458" w:rsidRDefault="008D6458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8D6458" w:rsidRDefault="008D6458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6458" w:rsidRDefault="008D6458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6458" w:rsidRDefault="008D6458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6458" w:rsidRDefault="008D6458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Pr="00543CA3" w:rsidRDefault="00C97C39" w:rsidP="00C97C3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C97C39" w:rsidRPr="00543CA3" w:rsidRDefault="00C97C39" w:rsidP="00C97C39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C97C39" w:rsidRPr="00543CA3" w:rsidRDefault="00C97C39" w:rsidP="00C97C39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C97C39" w:rsidRPr="00543CA3" w:rsidRDefault="00C97C39" w:rsidP="00C97C39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C97C39" w:rsidRDefault="00C97C39" w:rsidP="00C97C3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(дата)</w:t>
      </w:r>
    </w:p>
    <w:p w:rsidR="00C97C39" w:rsidRPr="00543CA3" w:rsidRDefault="00C97C39" w:rsidP="00C97C39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C97C39" w:rsidRPr="00543CA3" w:rsidRDefault="00C97C39" w:rsidP="00C97C39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C97C39" w:rsidRPr="00543CA3" w:rsidRDefault="00C97C39" w:rsidP="00C97C39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C97C39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C39" w:rsidRPr="00543CA3" w:rsidRDefault="00C97C39" w:rsidP="003F275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C97C39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C39" w:rsidRPr="00543CA3" w:rsidRDefault="00C97C39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C39" w:rsidRPr="00543CA3" w:rsidRDefault="00C97C39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C39" w:rsidRPr="00543CA3" w:rsidRDefault="00C97C39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C39" w:rsidRPr="00543CA3" w:rsidRDefault="00C97C39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C39" w:rsidRPr="00543CA3" w:rsidRDefault="00C97C39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C39" w:rsidRPr="00543CA3" w:rsidRDefault="00C97C39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C39" w:rsidRPr="00543CA3" w:rsidRDefault="00C97C39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C39" w:rsidRPr="00543CA3" w:rsidRDefault="00C97C39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C97C39" w:rsidRPr="00543CA3" w:rsidTr="003F275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Pr="006433F2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C97C39" w:rsidRPr="006433F2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Pr="00266F38" w:rsidRDefault="00C97C39" w:rsidP="003F275D">
            <w:pPr>
              <w:ind w:firstLine="0"/>
              <w:rPr>
                <w:rFonts w:ascii="Times New Roman" w:hAnsi="Times New Roman"/>
                <w:lang w:val="en-US"/>
              </w:rPr>
            </w:pPr>
            <w:r w:rsidRPr="00266F38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Pr="00266F38" w:rsidRDefault="00C97C39" w:rsidP="00C97C39">
            <w:pPr>
              <w:ind w:firstLine="0"/>
              <w:jc w:val="both"/>
              <w:rPr>
                <w:rFonts w:ascii="Times New Roman" w:hAnsi="Times New Roman"/>
              </w:rPr>
            </w:pPr>
            <w:r w:rsidRPr="00266F38">
              <w:rPr>
                <w:rFonts w:ascii="Times New Roman" w:hAnsi="Times New Roman"/>
                <w:u w:val="single"/>
              </w:rPr>
              <w:t xml:space="preserve">Аварийно-восстановительные работы по ремонту теплообменников жилых домов по адресу: г. Минск, </w:t>
            </w:r>
            <w:r>
              <w:rPr>
                <w:rFonts w:ascii="Times New Roman" w:hAnsi="Times New Roman"/>
                <w:u w:val="single"/>
              </w:rPr>
              <w:t>ул. Калинина, д.13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Pr="00DE4F61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Default="00C97C39" w:rsidP="003F275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11719,94</w:t>
            </w:r>
          </w:p>
          <w:p w:rsidR="00C97C39" w:rsidRPr="00990051" w:rsidRDefault="00C97C39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Default="00C97C39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C97C39" w:rsidRPr="00010CFE" w:rsidRDefault="00C97C39" w:rsidP="003F275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Pr="00010CFE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Pr="00010CFE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C97C39" w:rsidRDefault="00C97C39" w:rsidP="00C97C3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</w:t>
      </w:r>
    </w:p>
    <w:p w:rsidR="00C97C39" w:rsidRDefault="00C97C39" w:rsidP="00C97C3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C97C39" w:rsidRPr="00543CA3" w:rsidRDefault="00C97C39" w:rsidP="00C97C3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 xml:space="preserve">/ Д.М.Дубовец                                                            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</w:t>
      </w:r>
    </w:p>
    <w:p w:rsidR="00C97C39" w:rsidRPr="00543CA3" w:rsidRDefault="00C97C39" w:rsidP="00C97C3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C97C39" w:rsidRPr="0068464F" w:rsidRDefault="00C97C39" w:rsidP="00C97C3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7C39" w:rsidRDefault="00C97C39" w:rsidP="00C97C3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C97C39" w:rsidRDefault="00C97C39" w:rsidP="00C97C3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C97C3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Pr="00543CA3" w:rsidRDefault="00C97C39" w:rsidP="00C97C3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C97C39" w:rsidRPr="00543CA3" w:rsidRDefault="00C97C39" w:rsidP="00C97C39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C97C39" w:rsidRPr="00543CA3" w:rsidRDefault="00C97C39" w:rsidP="00C97C39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C97C39" w:rsidRPr="00543CA3" w:rsidRDefault="00C97C39" w:rsidP="00C97C39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C97C39" w:rsidRDefault="00C97C39" w:rsidP="00C97C3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C97C39" w:rsidRPr="00543CA3" w:rsidRDefault="00C97C39" w:rsidP="00C97C39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lastRenderedPageBreak/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C97C39" w:rsidRPr="00543CA3" w:rsidRDefault="00C97C39" w:rsidP="00C97C39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C97C39" w:rsidRPr="00543CA3" w:rsidRDefault="00C97C39" w:rsidP="00C97C39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C97C39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C39" w:rsidRPr="00543CA3" w:rsidRDefault="00C97C39" w:rsidP="003F275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C97C39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C39" w:rsidRPr="00543CA3" w:rsidRDefault="00C97C39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C39" w:rsidRPr="00543CA3" w:rsidRDefault="00C97C39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C39" w:rsidRPr="00543CA3" w:rsidRDefault="00C97C39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C39" w:rsidRPr="00543CA3" w:rsidRDefault="00C97C39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C39" w:rsidRPr="00543CA3" w:rsidRDefault="00C97C39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C39" w:rsidRPr="00543CA3" w:rsidRDefault="00C97C39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C39" w:rsidRPr="00543CA3" w:rsidRDefault="00C97C39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C39" w:rsidRPr="00543CA3" w:rsidRDefault="00C97C39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C97C39" w:rsidRPr="00543CA3" w:rsidTr="003F275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Pr="006433F2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C39" w:rsidRPr="008D6458" w:rsidRDefault="00C97C39" w:rsidP="003F275D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Pr="008D6458" w:rsidRDefault="00C97C39" w:rsidP="00C97C39">
            <w:pPr>
              <w:ind w:firstLine="0"/>
              <w:jc w:val="both"/>
              <w:rPr>
                <w:rFonts w:ascii="Times New Roman" w:hAnsi="Times New Roman"/>
              </w:rPr>
            </w:pPr>
            <w:r w:rsidRPr="008D6458">
              <w:rPr>
                <w:rFonts w:ascii="Times New Roman" w:hAnsi="Times New Roman"/>
                <w:u w:val="single"/>
              </w:rPr>
              <w:t xml:space="preserve">Текущий ремонт фасадов жилых домов по адресам: ул. </w:t>
            </w:r>
            <w:r>
              <w:rPr>
                <w:rFonts w:ascii="Times New Roman" w:hAnsi="Times New Roman"/>
                <w:u w:val="single"/>
              </w:rPr>
              <w:t>Филимонова, д.47а кв.55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Pr="00DE4F61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Default="00C97C39" w:rsidP="003F275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8452</w:t>
            </w:r>
          </w:p>
          <w:p w:rsidR="00C97C39" w:rsidRPr="00990051" w:rsidRDefault="00C97C39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Default="00C97C39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C97C39" w:rsidRPr="00010CFE" w:rsidRDefault="00C97C39" w:rsidP="003F275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Pr="00010CFE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Pr="00010CFE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C97C39" w:rsidRDefault="00C97C39" w:rsidP="00C97C39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C97C39" w:rsidRDefault="00C97C39" w:rsidP="00C97C3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C97C39" w:rsidRDefault="00C97C39" w:rsidP="00C97C3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Д.М.Дубовец</w:t>
      </w:r>
    </w:p>
    <w:p w:rsidR="00C97C39" w:rsidRPr="00543CA3" w:rsidRDefault="00C97C39" w:rsidP="00C97C3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C97C39" w:rsidRPr="00543CA3" w:rsidRDefault="00C97C39" w:rsidP="00C97C3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C97C39" w:rsidRPr="0068464F" w:rsidRDefault="00C97C39" w:rsidP="00C97C3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7C39" w:rsidRDefault="00C97C39" w:rsidP="00C97C3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C97C39" w:rsidRDefault="00C97C39" w:rsidP="00C97C3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C97C3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C97C3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C97C3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C97C3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C97C3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C97C3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C97C3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C97C3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C97C3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C97C3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C97C3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C97C3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C97C3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C97C3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C97C3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C97C39">
      <w:pPr>
        <w:ind w:left="8647" w:firstLine="0"/>
        <w:rPr>
          <w:rFonts w:ascii="Times New Roman" w:hAnsi="Times New Roman"/>
          <w:sz w:val="24"/>
          <w:szCs w:val="24"/>
        </w:rPr>
      </w:pPr>
    </w:p>
    <w:p w:rsidR="00C97C39" w:rsidRPr="00543CA3" w:rsidRDefault="00C97C39" w:rsidP="00C97C3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C97C39" w:rsidRPr="00543CA3" w:rsidRDefault="00C97C39" w:rsidP="00C97C39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C97C39" w:rsidRPr="00543CA3" w:rsidRDefault="00C97C39" w:rsidP="00C97C39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C97C39" w:rsidRPr="00543CA3" w:rsidRDefault="00C97C39" w:rsidP="00C97C39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C97C39" w:rsidRDefault="00C97C39" w:rsidP="00C97C3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C97C39" w:rsidRPr="00543CA3" w:rsidRDefault="00C97C39" w:rsidP="00C97C39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C97C39" w:rsidRPr="00543CA3" w:rsidRDefault="00C97C39" w:rsidP="00C97C39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C97C39" w:rsidRPr="00543CA3" w:rsidRDefault="00C97C39" w:rsidP="00C97C39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C97C39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C39" w:rsidRPr="00543CA3" w:rsidRDefault="00C97C39" w:rsidP="003F275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C97C39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C39" w:rsidRPr="00543CA3" w:rsidRDefault="00C97C39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C39" w:rsidRPr="00543CA3" w:rsidRDefault="00C97C39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C39" w:rsidRPr="00543CA3" w:rsidRDefault="00C97C39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C39" w:rsidRPr="00543CA3" w:rsidRDefault="00C97C39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C39" w:rsidRPr="00543CA3" w:rsidRDefault="00C97C39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C39" w:rsidRPr="00543CA3" w:rsidRDefault="00C97C39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C39" w:rsidRPr="00543CA3" w:rsidRDefault="00C97C39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C39" w:rsidRPr="00543CA3" w:rsidRDefault="00C97C39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C97C39" w:rsidRPr="00543CA3" w:rsidTr="003F275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Pr="006433F2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C39" w:rsidRPr="005C1067" w:rsidRDefault="00C97C39" w:rsidP="003F275D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Pr="00783B0E" w:rsidRDefault="00C97C39" w:rsidP="003F275D">
            <w:pPr>
              <w:ind w:firstLine="0"/>
              <w:jc w:val="both"/>
              <w:rPr>
                <w:rFonts w:ascii="Times New Roman" w:hAnsi="Times New Roman"/>
              </w:rPr>
            </w:pPr>
            <w:r w:rsidRPr="00783B0E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Текущий ремонт  кровли жилых домов по адресам: г. Минск, ул. </w:t>
            </w:r>
            <w:r w:rsidRPr="00C97C39">
              <w:rPr>
                <w:rFonts w:ascii="Times New Roman" w:eastAsia="Times New Roman" w:hAnsi="Times New Roman"/>
                <w:u w:val="single"/>
                <w:lang w:eastAsia="ru-RU"/>
              </w:rPr>
              <w:t>ул. Калинина, д.19а п.6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Pr="00DE4F61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Default="00C97C39" w:rsidP="003F275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8845</w:t>
            </w:r>
          </w:p>
          <w:p w:rsidR="00C97C39" w:rsidRDefault="00C97C39" w:rsidP="003F275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C97C39" w:rsidRPr="00990051" w:rsidRDefault="00C97C39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Default="00C97C39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C97C39" w:rsidRPr="00010CFE" w:rsidRDefault="00C97C39" w:rsidP="003F275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Pr="00010CFE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Pr="00010CFE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C97C39" w:rsidRPr="00543CA3" w:rsidTr="003F275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Pr="006433F2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C39" w:rsidRPr="005C1067" w:rsidRDefault="00C97C39" w:rsidP="003F275D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Pr="00783B0E" w:rsidRDefault="00C97C39" w:rsidP="003F275D">
            <w:pPr>
              <w:ind w:firstLine="0"/>
              <w:jc w:val="both"/>
              <w:rPr>
                <w:rFonts w:ascii="Times New Roman" w:hAnsi="Times New Roman"/>
              </w:rPr>
            </w:pPr>
            <w:r w:rsidRPr="00783B0E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Текущий ремонт  кровли жилых домов по адресам: г. Минск, </w:t>
            </w:r>
            <w:r w:rsidRPr="00C97C39">
              <w:rPr>
                <w:rFonts w:ascii="Times New Roman" w:eastAsia="Times New Roman" w:hAnsi="Times New Roman"/>
                <w:u w:val="single"/>
                <w:lang w:eastAsia="ru-RU"/>
              </w:rPr>
              <w:t>ул. Волгоградская, д.53 п.1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Pr="00DE4F61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Default="00C97C39" w:rsidP="003F275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18046</w:t>
            </w:r>
          </w:p>
          <w:p w:rsidR="00C97C39" w:rsidRDefault="00C97C39" w:rsidP="003F275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C97C39" w:rsidRPr="00990051" w:rsidRDefault="00C97C39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Default="00C97C39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C97C39" w:rsidRPr="00010CFE" w:rsidRDefault="00C97C39" w:rsidP="003F275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Pr="00010CFE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Pr="00010CFE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C97C39" w:rsidRDefault="00C97C39" w:rsidP="00C97C39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C97C39" w:rsidRDefault="00C97C39" w:rsidP="00C97C3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C97C39" w:rsidRDefault="00C97C39" w:rsidP="00C97C3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Д.М.Дубовец</w:t>
      </w:r>
    </w:p>
    <w:p w:rsidR="00C97C39" w:rsidRPr="00543CA3" w:rsidRDefault="00C97C39" w:rsidP="00C97C3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C97C39" w:rsidRPr="00543CA3" w:rsidRDefault="00C97C39" w:rsidP="00C97C3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C97C39" w:rsidRPr="0068464F" w:rsidRDefault="00C97C39" w:rsidP="00C97C3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7C39" w:rsidRDefault="00C97C39" w:rsidP="00C97C3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C97C39" w:rsidRDefault="00C97C39" w:rsidP="00C97C39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C97C39" w:rsidRDefault="00C97C39" w:rsidP="00C97C39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C97C39" w:rsidRDefault="00C97C39" w:rsidP="00C97C3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C97C3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Pr="00543CA3" w:rsidRDefault="00C97C39" w:rsidP="00C97C3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C97C39" w:rsidRPr="00543CA3" w:rsidRDefault="00C97C39" w:rsidP="00C97C39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C97C39" w:rsidRPr="00543CA3" w:rsidRDefault="00C97C39" w:rsidP="00C97C39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C97C39" w:rsidRPr="00543CA3" w:rsidRDefault="00C97C39" w:rsidP="00C97C39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C97C39" w:rsidRDefault="00C97C39" w:rsidP="00C97C3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C97C39" w:rsidRPr="00543CA3" w:rsidRDefault="00C97C39" w:rsidP="00C97C39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C97C39" w:rsidRPr="00543CA3" w:rsidRDefault="00C97C39" w:rsidP="00C97C39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C97C39" w:rsidRPr="00543CA3" w:rsidRDefault="00C97C39" w:rsidP="00C97C39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lastRenderedPageBreak/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C97C39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C39" w:rsidRPr="00543CA3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C39" w:rsidRPr="00543CA3" w:rsidRDefault="00C97C39" w:rsidP="003F275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C97C39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C39" w:rsidRPr="00543CA3" w:rsidRDefault="00C97C39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C39" w:rsidRPr="00543CA3" w:rsidRDefault="00C97C39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C39" w:rsidRPr="00543CA3" w:rsidRDefault="00C97C39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C39" w:rsidRPr="00543CA3" w:rsidRDefault="00C97C39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C39" w:rsidRPr="00543CA3" w:rsidRDefault="00C97C39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C39" w:rsidRPr="00543CA3" w:rsidRDefault="00C97C39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C39" w:rsidRPr="00543CA3" w:rsidRDefault="00C97C39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C39" w:rsidRPr="00543CA3" w:rsidRDefault="00C97C39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C97C39" w:rsidRPr="00543CA3" w:rsidTr="003F275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Pr="006433F2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C97C39" w:rsidRPr="006433F2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Pr="00202C4F" w:rsidRDefault="00C97C39" w:rsidP="003F275D">
            <w:pPr>
              <w:ind w:firstLine="0"/>
              <w:rPr>
                <w:rFonts w:ascii="Times New Roman" w:hAnsi="Times New Roman"/>
                <w:lang w:val="en-US"/>
              </w:rPr>
            </w:pPr>
            <w:r w:rsidRPr="00202C4F">
              <w:rPr>
                <w:rFonts w:ascii="Times New Roman" w:eastAsia="Times New Roman" w:hAnsi="Times New Roman"/>
                <w:u w:val="single"/>
                <w:lang w:eastAsia="ru-RU"/>
              </w:rPr>
              <w:t>43.22.1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2</w:t>
            </w:r>
            <w:r w:rsidRPr="00202C4F">
              <w:rPr>
                <w:rFonts w:ascii="Times New Roman" w:eastAsia="Times New Roman" w:hAnsi="Times New Roman"/>
                <w:u w:val="single"/>
                <w:lang w:eastAsia="ru-RU"/>
              </w:rPr>
              <w:t>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Pr="00105CEF" w:rsidRDefault="00C97C39" w:rsidP="00C97C39">
            <w:pPr>
              <w:ind w:firstLine="0"/>
              <w:jc w:val="both"/>
              <w:rPr>
                <w:rFonts w:ascii="Times New Roman" w:hAnsi="Times New Roman"/>
              </w:rPr>
            </w:pPr>
            <w:r w:rsidRPr="00105CEF">
              <w:rPr>
                <w:rFonts w:ascii="Times New Roman" w:hAnsi="Times New Roman"/>
                <w:u w:val="single"/>
              </w:rPr>
              <w:t xml:space="preserve">Текущий ремонт системы горячего водоснабжения  в  жилом доме по адресу: г. Минск, ул. </w:t>
            </w:r>
            <w:r>
              <w:rPr>
                <w:rFonts w:ascii="Times New Roman" w:hAnsi="Times New Roman"/>
                <w:u w:val="single"/>
              </w:rPr>
              <w:t>Мержинского, д.4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Pr="00DE4F61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Default="00C97C39" w:rsidP="003F275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1710</w:t>
            </w:r>
          </w:p>
          <w:p w:rsidR="00C97C39" w:rsidRDefault="00C97C39" w:rsidP="003F275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C97C39" w:rsidRPr="00990051" w:rsidRDefault="00C97C39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Default="00C97C39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C97C39" w:rsidRPr="00010CFE" w:rsidRDefault="00C97C39" w:rsidP="003F275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Pr="00010CFE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C39" w:rsidRPr="00010CFE" w:rsidRDefault="00C97C39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C97C39" w:rsidRDefault="00C97C39" w:rsidP="00C97C3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</w:t>
      </w:r>
    </w:p>
    <w:p w:rsidR="00C97C39" w:rsidRDefault="00C97C39" w:rsidP="00C97C3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C97C39" w:rsidRPr="00543CA3" w:rsidRDefault="00C97C39" w:rsidP="00C97C3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 xml:space="preserve">/ Д.М.Дубовец                                                            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</w:t>
      </w:r>
    </w:p>
    <w:p w:rsidR="00C97C39" w:rsidRPr="00543CA3" w:rsidRDefault="00C97C39" w:rsidP="00C97C3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C97C39" w:rsidRPr="0068464F" w:rsidRDefault="00C97C39" w:rsidP="00C97C3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7C39" w:rsidRDefault="00C97C39" w:rsidP="00C97C3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C97C39" w:rsidRDefault="00C97C39" w:rsidP="00C97C3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C97C3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C97C3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C39" w:rsidRDefault="00C97C39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089A" w:rsidRDefault="00AF089A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089A" w:rsidRDefault="00AF089A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089A" w:rsidRDefault="00AF089A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089A" w:rsidRDefault="00AF089A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089A" w:rsidRDefault="00AF089A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089A" w:rsidRDefault="00AF089A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089A" w:rsidRDefault="00AF089A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089A" w:rsidRDefault="00AF089A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089A" w:rsidRDefault="00AF089A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089A" w:rsidRDefault="00AF089A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089A" w:rsidRDefault="00AF089A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089A" w:rsidRDefault="00AF089A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F089A" w:rsidRPr="00543CA3" w:rsidRDefault="00AF089A" w:rsidP="00AF089A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AF089A" w:rsidRPr="00543CA3" w:rsidRDefault="00AF089A" w:rsidP="00AF089A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AF089A" w:rsidRPr="00543CA3" w:rsidRDefault="00AF089A" w:rsidP="00AF089A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AF089A" w:rsidRPr="00543CA3" w:rsidRDefault="00AF089A" w:rsidP="00AF089A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AF089A" w:rsidRDefault="00AF089A" w:rsidP="00AF089A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AF089A" w:rsidRPr="00543CA3" w:rsidRDefault="00AF089A" w:rsidP="00AF089A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AF089A" w:rsidRPr="00543CA3" w:rsidRDefault="00AF089A" w:rsidP="00AF089A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AF089A" w:rsidRPr="00543CA3" w:rsidRDefault="00AF089A" w:rsidP="00AF089A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lastRenderedPageBreak/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AF089A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89A" w:rsidRPr="00543CA3" w:rsidRDefault="00AF089A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89A" w:rsidRPr="00543CA3" w:rsidRDefault="00AF089A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AF089A" w:rsidRPr="00543CA3" w:rsidRDefault="00AF089A" w:rsidP="003F275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89A" w:rsidRPr="00543CA3" w:rsidRDefault="00AF089A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89A" w:rsidRPr="00543CA3" w:rsidRDefault="00AF089A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89A" w:rsidRPr="00543CA3" w:rsidRDefault="00AF089A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89A" w:rsidRPr="00543CA3" w:rsidRDefault="00AF089A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AF089A" w:rsidRPr="00543CA3" w:rsidRDefault="00AF089A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AF089A" w:rsidRPr="00543CA3" w:rsidRDefault="00AF089A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89A" w:rsidRPr="00543CA3" w:rsidRDefault="00AF089A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89A" w:rsidRPr="00543CA3" w:rsidRDefault="00AF089A" w:rsidP="003F275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AF089A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9A" w:rsidRPr="00543CA3" w:rsidRDefault="00AF089A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9A" w:rsidRPr="00543CA3" w:rsidRDefault="00AF089A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9A" w:rsidRPr="00543CA3" w:rsidRDefault="00AF089A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9A" w:rsidRPr="00543CA3" w:rsidRDefault="00AF089A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9A" w:rsidRPr="00543CA3" w:rsidRDefault="00AF089A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9A" w:rsidRPr="00543CA3" w:rsidRDefault="00AF089A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9A" w:rsidRPr="00543CA3" w:rsidRDefault="00AF089A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9A" w:rsidRPr="00543CA3" w:rsidRDefault="00AF089A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AF089A" w:rsidRPr="00543CA3" w:rsidTr="003F275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89A" w:rsidRPr="006433F2" w:rsidRDefault="00AF089A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9A" w:rsidRPr="00783B0E" w:rsidRDefault="00AF089A" w:rsidP="003F275D">
            <w:pPr>
              <w:ind w:firstLine="0"/>
            </w:pPr>
            <w:r w:rsidRPr="00783B0E">
              <w:rPr>
                <w:rFonts w:ascii="Times New Roman" w:eastAsia="Times New Roman" w:hAnsi="Times New Roman"/>
                <w:u w:val="single"/>
                <w:lang w:eastAsia="ru-RU"/>
              </w:rPr>
              <w:t>71.11.2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89A" w:rsidRPr="00AF089A" w:rsidRDefault="00AF089A" w:rsidP="003F275D">
            <w:pPr>
              <w:ind w:firstLine="0"/>
              <w:jc w:val="both"/>
              <w:rPr>
                <w:rFonts w:ascii="Times New Roman" w:hAnsi="Times New Roman"/>
              </w:rPr>
            </w:pPr>
            <w:r w:rsidRPr="00AF089A">
              <w:rPr>
                <w:rFonts w:ascii="Times New Roman" w:hAnsi="Times New Roman"/>
                <w:u w:val="single"/>
              </w:rPr>
              <w:t xml:space="preserve">Работы </w:t>
            </w:r>
            <w:r w:rsidRPr="00AF089A">
              <w:rPr>
                <w:rFonts w:ascii="Times New Roman" w:hAnsi="Times New Roman"/>
              </w:rPr>
              <w:t>по обследованию системы водоснабжения на предмет ее работоспособности жилого дома 23 подъезда 2 по ул. Героев 120-й дивизии с выдачей технического заключения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89A" w:rsidRPr="00DE4F61" w:rsidRDefault="00AF089A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89A" w:rsidRDefault="00AF089A" w:rsidP="003F275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3768,84</w:t>
            </w:r>
          </w:p>
          <w:p w:rsidR="00AF089A" w:rsidRDefault="00AF089A" w:rsidP="003F275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AF089A" w:rsidRPr="00990051" w:rsidRDefault="00AF089A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89A" w:rsidRDefault="00AF089A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AF089A" w:rsidRPr="00010CFE" w:rsidRDefault="00AF089A" w:rsidP="003F275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89A" w:rsidRPr="00010CFE" w:rsidRDefault="00AF089A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89A" w:rsidRPr="00010CFE" w:rsidRDefault="000676DD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AF089A" w:rsidRPr="00010CFE">
              <w:rPr>
                <w:rFonts w:ascii="Times New Roman" w:hAnsi="Times New Roman"/>
              </w:rPr>
              <w:t>кв. 202</w:t>
            </w:r>
            <w:r w:rsidR="00AF089A">
              <w:rPr>
                <w:rFonts w:ascii="Times New Roman" w:hAnsi="Times New Roman"/>
              </w:rPr>
              <w:t>4</w:t>
            </w:r>
            <w:r w:rsidR="00AF089A"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AF089A" w:rsidRDefault="00AF089A" w:rsidP="00AF089A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AF089A" w:rsidRDefault="00AF089A" w:rsidP="00AF089A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AF089A" w:rsidRDefault="00AF089A" w:rsidP="00AF089A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Д.М.Дубовец</w:t>
      </w:r>
    </w:p>
    <w:p w:rsidR="00AF089A" w:rsidRPr="00543CA3" w:rsidRDefault="00AF089A" w:rsidP="00AF089A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AF089A" w:rsidRPr="00543CA3" w:rsidRDefault="00AF089A" w:rsidP="00AF089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AF089A" w:rsidRPr="0068464F" w:rsidRDefault="00AF089A" w:rsidP="00AF089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089A" w:rsidRDefault="00AF089A" w:rsidP="00AF089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AF089A" w:rsidRDefault="00AF089A" w:rsidP="00AF089A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AF089A" w:rsidRDefault="00AF089A" w:rsidP="00AF089A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AF089A" w:rsidRDefault="00AF089A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10C3F" w:rsidRDefault="00910C3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10C3F" w:rsidRDefault="00910C3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10C3F" w:rsidRDefault="00910C3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10C3F" w:rsidRDefault="00910C3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10C3F" w:rsidRDefault="00910C3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10C3F" w:rsidRDefault="00910C3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10C3F" w:rsidRDefault="00910C3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10C3F" w:rsidRDefault="00910C3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10C3F" w:rsidRDefault="00910C3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10C3F" w:rsidRDefault="00910C3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10C3F" w:rsidRDefault="00910C3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10C3F" w:rsidRDefault="00910C3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10C3F" w:rsidRDefault="00910C3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10C3F" w:rsidRDefault="00910C3F" w:rsidP="00910C3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10C3F" w:rsidRPr="00543CA3" w:rsidRDefault="00910C3F" w:rsidP="00910C3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910C3F" w:rsidRPr="00543CA3" w:rsidRDefault="00910C3F" w:rsidP="00910C3F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910C3F" w:rsidRPr="00543CA3" w:rsidRDefault="00910C3F" w:rsidP="00910C3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910C3F" w:rsidRPr="00543CA3" w:rsidRDefault="00910C3F" w:rsidP="00910C3F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910C3F" w:rsidRDefault="00910C3F" w:rsidP="00910C3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(дата)</w:t>
      </w:r>
    </w:p>
    <w:p w:rsidR="00910C3F" w:rsidRPr="00543CA3" w:rsidRDefault="00910C3F" w:rsidP="00910C3F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910C3F" w:rsidRPr="00543CA3" w:rsidRDefault="00910C3F" w:rsidP="00910C3F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910C3F" w:rsidRPr="00543CA3" w:rsidRDefault="00910C3F" w:rsidP="00910C3F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910C3F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C3F" w:rsidRPr="00543CA3" w:rsidRDefault="00910C3F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C3F" w:rsidRPr="00543CA3" w:rsidRDefault="00910C3F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910C3F" w:rsidRPr="00543CA3" w:rsidRDefault="00910C3F" w:rsidP="003F275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C3F" w:rsidRPr="00543CA3" w:rsidRDefault="00910C3F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C3F" w:rsidRPr="00543CA3" w:rsidRDefault="00910C3F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C3F" w:rsidRPr="00543CA3" w:rsidRDefault="00910C3F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3F" w:rsidRPr="00543CA3" w:rsidRDefault="00910C3F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910C3F" w:rsidRPr="00543CA3" w:rsidRDefault="00910C3F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910C3F" w:rsidRPr="00543CA3" w:rsidRDefault="00910C3F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C3F" w:rsidRPr="00543CA3" w:rsidRDefault="00910C3F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C3F" w:rsidRPr="00543CA3" w:rsidRDefault="00910C3F" w:rsidP="003F275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910C3F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3F" w:rsidRPr="00543CA3" w:rsidRDefault="00910C3F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3F" w:rsidRPr="00543CA3" w:rsidRDefault="00910C3F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3F" w:rsidRPr="00543CA3" w:rsidRDefault="00910C3F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3F" w:rsidRPr="00543CA3" w:rsidRDefault="00910C3F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3F" w:rsidRPr="00543CA3" w:rsidRDefault="00910C3F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3F" w:rsidRPr="00543CA3" w:rsidRDefault="00910C3F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3F" w:rsidRPr="00543CA3" w:rsidRDefault="00910C3F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3F" w:rsidRPr="00543CA3" w:rsidRDefault="00910C3F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910C3F" w:rsidRPr="00543CA3" w:rsidTr="003F275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3F" w:rsidRPr="006433F2" w:rsidRDefault="00910C3F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3F" w:rsidRPr="00990051" w:rsidRDefault="00910C3F" w:rsidP="003F275D">
            <w:pPr>
              <w:ind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3F" w:rsidRPr="00910C3F" w:rsidRDefault="00910C3F" w:rsidP="003F275D">
            <w:pPr>
              <w:ind w:firstLine="0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910C3F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балконов жилых домов по адресам: г. Минск, ул. Калинина, д.13 кв.21,25,29, ул. Волгоградская, д.17 кв.28,32,36,40, ул. Седых, д.62 кв.7,10, ул. Чернышевского, д.11а кв.4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3F" w:rsidRPr="00DE4F61" w:rsidRDefault="00910C3F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3F" w:rsidRPr="00990051" w:rsidRDefault="00910C3F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20919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3F" w:rsidRDefault="00910C3F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910C3F" w:rsidRPr="00010CFE" w:rsidRDefault="00910C3F" w:rsidP="003F275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3F" w:rsidRPr="00010CFE" w:rsidRDefault="00910C3F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3F" w:rsidRPr="00010CFE" w:rsidRDefault="00910C3F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910C3F" w:rsidRDefault="00910C3F" w:rsidP="00910C3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910C3F" w:rsidRDefault="00910C3F" w:rsidP="00910C3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910C3F" w:rsidRDefault="00910C3F" w:rsidP="00910C3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910C3F" w:rsidRDefault="00910C3F" w:rsidP="00910C3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Д.М.Дубовец</w:t>
      </w:r>
    </w:p>
    <w:p w:rsidR="00910C3F" w:rsidRPr="00543CA3" w:rsidRDefault="00910C3F" w:rsidP="00910C3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910C3F" w:rsidRPr="00543CA3" w:rsidRDefault="00910C3F" w:rsidP="00910C3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910C3F" w:rsidRPr="0068464F" w:rsidRDefault="00910C3F" w:rsidP="00910C3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0C3F" w:rsidRDefault="00910C3F" w:rsidP="00910C3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910C3F" w:rsidRDefault="00910C3F" w:rsidP="00910C3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10C3F" w:rsidRDefault="00910C3F" w:rsidP="00910C3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10C3F" w:rsidRDefault="00910C3F" w:rsidP="00910C3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10C3F" w:rsidRDefault="00910C3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10C3F" w:rsidRDefault="00910C3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10C3F" w:rsidRDefault="00910C3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10C3F" w:rsidRDefault="00910C3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10C3F" w:rsidRDefault="00910C3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10C3F" w:rsidRDefault="00910C3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10C3F" w:rsidRDefault="00910C3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10C3F" w:rsidRDefault="00910C3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10C3F" w:rsidRDefault="00910C3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10C3F" w:rsidRDefault="00910C3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10C3F" w:rsidRPr="00543CA3" w:rsidRDefault="00910C3F" w:rsidP="00910C3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910C3F" w:rsidRPr="00543CA3" w:rsidRDefault="00910C3F" w:rsidP="00910C3F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910C3F" w:rsidRPr="00543CA3" w:rsidRDefault="00910C3F" w:rsidP="00910C3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910C3F" w:rsidRPr="00543CA3" w:rsidRDefault="00910C3F" w:rsidP="00910C3F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910C3F" w:rsidRDefault="00910C3F" w:rsidP="00910C3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910C3F" w:rsidRPr="00543CA3" w:rsidRDefault="00910C3F" w:rsidP="00910C3F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910C3F" w:rsidRPr="00543CA3" w:rsidRDefault="00910C3F" w:rsidP="00910C3F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910C3F" w:rsidRPr="00543CA3" w:rsidRDefault="00910C3F" w:rsidP="00910C3F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910C3F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C3F" w:rsidRPr="00543CA3" w:rsidRDefault="00910C3F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C3F" w:rsidRPr="00543CA3" w:rsidRDefault="00910C3F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910C3F" w:rsidRPr="00543CA3" w:rsidRDefault="00910C3F" w:rsidP="003F275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C3F" w:rsidRPr="00543CA3" w:rsidRDefault="00910C3F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C3F" w:rsidRPr="00543CA3" w:rsidRDefault="00910C3F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C3F" w:rsidRPr="00543CA3" w:rsidRDefault="00910C3F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3F" w:rsidRPr="00543CA3" w:rsidRDefault="00910C3F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910C3F" w:rsidRPr="00543CA3" w:rsidRDefault="00910C3F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910C3F" w:rsidRPr="00543CA3" w:rsidRDefault="00910C3F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C3F" w:rsidRPr="00543CA3" w:rsidRDefault="00910C3F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C3F" w:rsidRPr="00543CA3" w:rsidRDefault="00910C3F" w:rsidP="003F275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910C3F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3F" w:rsidRPr="00543CA3" w:rsidRDefault="00910C3F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3F" w:rsidRPr="00543CA3" w:rsidRDefault="00910C3F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3F" w:rsidRPr="00543CA3" w:rsidRDefault="00910C3F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3F" w:rsidRPr="00543CA3" w:rsidRDefault="00910C3F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3F" w:rsidRPr="00543CA3" w:rsidRDefault="00910C3F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3F" w:rsidRPr="00543CA3" w:rsidRDefault="00910C3F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3F" w:rsidRPr="00543CA3" w:rsidRDefault="00910C3F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C3F" w:rsidRPr="00543CA3" w:rsidRDefault="00910C3F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910C3F" w:rsidRPr="00543CA3" w:rsidTr="003F275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3F" w:rsidRPr="006433F2" w:rsidRDefault="00910C3F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3F" w:rsidRPr="008D6458" w:rsidRDefault="00910C3F" w:rsidP="003F275D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3F" w:rsidRPr="00910C3F" w:rsidRDefault="00910C3F" w:rsidP="003F275D">
            <w:pPr>
              <w:ind w:firstLine="0"/>
              <w:jc w:val="both"/>
              <w:rPr>
                <w:rFonts w:ascii="Times New Roman" w:hAnsi="Times New Roman"/>
              </w:rPr>
            </w:pPr>
            <w:r w:rsidRPr="00910C3F">
              <w:rPr>
                <w:rFonts w:ascii="Times New Roman" w:hAnsi="Times New Roman"/>
                <w:u w:val="single"/>
              </w:rPr>
              <w:t>Текущий ремонт фасада жилого дома по адресу: г. Минск,  ул. Путилова, д.3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3F" w:rsidRPr="00DE4F61" w:rsidRDefault="00910C3F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3F" w:rsidRDefault="00910C3F" w:rsidP="003F275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4243</w:t>
            </w:r>
          </w:p>
          <w:p w:rsidR="00910C3F" w:rsidRPr="00990051" w:rsidRDefault="00910C3F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3F" w:rsidRDefault="00910C3F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910C3F" w:rsidRPr="00010CFE" w:rsidRDefault="00910C3F" w:rsidP="003F275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3F" w:rsidRPr="00010CFE" w:rsidRDefault="00910C3F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3F" w:rsidRPr="00010CFE" w:rsidRDefault="00910C3F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910C3F" w:rsidRDefault="00910C3F" w:rsidP="00910C3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910C3F" w:rsidRDefault="00910C3F" w:rsidP="00910C3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910C3F" w:rsidRDefault="00910C3F" w:rsidP="00910C3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Д.М.Дубовец</w:t>
      </w:r>
    </w:p>
    <w:p w:rsidR="00910C3F" w:rsidRPr="00543CA3" w:rsidRDefault="00910C3F" w:rsidP="00910C3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910C3F" w:rsidRPr="00543CA3" w:rsidRDefault="00910C3F" w:rsidP="00910C3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910C3F" w:rsidRPr="0068464F" w:rsidRDefault="00910C3F" w:rsidP="00910C3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0C3F" w:rsidRDefault="00910C3F" w:rsidP="00910C3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910C3F" w:rsidRDefault="00910C3F" w:rsidP="00910C3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10C3F" w:rsidRDefault="00910C3F" w:rsidP="00910C3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10C3F" w:rsidRDefault="00910C3F" w:rsidP="00910C3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F275D" w:rsidRDefault="003F275D" w:rsidP="00910C3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F275D" w:rsidRDefault="003F275D" w:rsidP="00910C3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F275D" w:rsidRDefault="003F275D" w:rsidP="00910C3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F275D" w:rsidRDefault="003F275D" w:rsidP="00910C3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F275D" w:rsidRDefault="003F275D" w:rsidP="00910C3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F275D" w:rsidRDefault="003F275D" w:rsidP="00910C3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F275D" w:rsidRDefault="003F275D" w:rsidP="00910C3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F275D" w:rsidRDefault="003F275D" w:rsidP="00910C3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F275D" w:rsidRDefault="003F275D" w:rsidP="00910C3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F275D" w:rsidRDefault="003F275D" w:rsidP="00910C3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F275D" w:rsidRDefault="003F275D" w:rsidP="003F275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F275D" w:rsidRPr="00543CA3" w:rsidRDefault="003F275D" w:rsidP="003F275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3F275D" w:rsidRPr="00543CA3" w:rsidRDefault="003F275D" w:rsidP="003F275D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3F275D" w:rsidRPr="00543CA3" w:rsidRDefault="003F275D" w:rsidP="003F275D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3F275D" w:rsidRPr="00543CA3" w:rsidRDefault="003F275D" w:rsidP="003F275D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3F275D" w:rsidRDefault="003F275D" w:rsidP="003F275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(дата)</w:t>
      </w:r>
    </w:p>
    <w:p w:rsidR="003F275D" w:rsidRPr="00543CA3" w:rsidRDefault="003F275D" w:rsidP="003F275D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3F275D" w:rsidRPr="00543CA3" w:rsidRDefault="003F275D" w:rsidP="003F275D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3F275D" w:rsidRPr="00543CA3" w:rsidRDefault="003F275D" w:rsidP="003F275D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3F275D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5D" w:rsidRPr="00543CA3" w:rsidRDefault="003F275D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5D" w:rsidRPr="00543CA3" w:rsidRDefault="003F275D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3F275D" w:rsidRPr="00543CA3" w:rsidRDefault="003F275D" w:rsidP="003F275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5D" w:rsidRPr="00543CA3" w:rsidRDefault="003F275D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5D" w:rsidRPr="00543CA3" w:rsidRDefault="003F275D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5D" w:rsidRPr="00543CA3" w:rsidRDefault="003F275D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5D" w:rsidRPr="00543CA3" w:rsidRDefault="003F275D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3F275D" w:rsidRPr="00543CA3" w:rsidRDefault="003F275D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3F275D" w:rsidRPr="00543CA3" w:rsidRDefault="003F275D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5D" w:rsidRPr="00543CA3" w:rsidRDefault="003F275D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5D" w:rsidRPr="00543CA3" w:rsidRDefault="003F275D" w:rsidP="003F275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3F275D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5D" w:rsidRPr="00543CA3" w:rsidRDefault="003F275D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5D" w:rsidRPr="00543CA3" w:rsidRDefault="003F275D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5D" w:rsidRPr="00543CA3" w:rsidRDefault="003F275D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5D" w:rsidRPr="00543CA3" w:rsidRDefault="003F275D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5D" w:rsidRPr="00543CA3" w:rsidRDefault="003F275D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5D" w:rsidRPr="00543CA3" w:rsidRDefault="003F275D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5D" w:rsidRPr="00543CA3" w:rsidRDefault="003F275D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5D" w:rsidRPr="00543CA3" w:rsidRDefault="003F275D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3F275D" w:rsidRPr="00543CA3" w:rsidTr="003F275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5D" w:rsidRPr="006433F2" w:rsidRDefault="003F275D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5D" w:rsidRPr="008D6458" w:rsidRDefault="003F275D" w:rsidP="003F275D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5D" w:rsidRPr="003F275D" w:rsidRDefault="003F275D" w:rsidP="003F275D">
            <w:pPr>
              <w:ind w:firstLine="0"/>
              <w:jc w:val="both"/>
              <w:rPr>
                <w:rFonts w:ascii="Times New Roman" w:hAnsi="Times New Roman"/>
              </w:rPr>
            </w:pPr>
            <w:r w:rsidRPr="003F275D">
              <w:rPr>
                <w:rFonts w:ascii="Times New Roman" w:hAnsi="Times New Roman"/>
                <w:u w:val="single"/>
              </w:rPr>
              <w:t>Текущий ремонт фасадов жилых домов по адресам: ул. Седых, д.14а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5D" w:rsidRPr="00DE4F61" w:rsidRDefault="003F275D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5D" w:rsidRDefault="003F275D" w:rsidP="003F275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93531</w:t>
            </w:r>
          </w:p>
          <w:p w:rsidR="003F275D" w:rsidRPr="00990051" w:rsidRDefault="003F275D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5D" w:rsidRDefault="003F275D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3F275D" w:rsidRPr="00010CFE" w:rsidRDefault="003F275D" w:rsidP="003F275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5D" w:rsidRPr="00010CFE" w:rsidRDefault="003F275D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5D" w:rsidRPr="00010CFE" w:rsidRDefault="003F275D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3F275D" w:rsidRPr="00543CA3" w:rsidTr="003F275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5D" w:rsidRPr="006433F2" w:rsidRDefault="003F275D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5D" w:rsidRPr="008D6458" w:rsidRDefault="003F275D" w:rsidP="003F275D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5D" w:rsidRPr="00910C3F" w:rsidRDefault="003F275D" w:rsidP="003F275D">
            <w:pPr>
              <w:ind w:firstLine="0"/>
              <w:jc w:val="both"/>
              <w:rPr>
                <w:rFonts w:ascii="Times New Roman" w:hAnsi="Times New Roman"/>
              </w:rPr>
            </w:pPr>
            <w:r w:rsidRPr="00910C3F">
              <w:rPr>
                <w:rFonts w:ascii="Times New Roman" w:hAnsi="Times New Roman"/>
                <w:u w:val="single"/>
              </w:rPr>
              <w:t xml:space="preserve">Текущий ремонт фасада жилого дома по адресу: г. Минск,  </w:t>
            </w:r>
            <w:r>
              <w:rPr>
                <w:rFonts w:ascii="Times New Roman" w:hAnsi="Times New Roman"/>
                <w:u w:val="single"/>
              </w:rPr>
              <w:t>пр. Независимости, д.143/1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5D" w:rsidRPr="00DE4F61" w:rsidRDefault="003F275D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5D" w:rsidRDefault="003F275D" w:rsidP="003F275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88072</w:t>
            </w:r>
          </w:p>
          <w:p w:rsidR="003F275D" w:rsidRDefault="003F275D" w:rsidP="003F275D">
            <w:pPr>
              <w:ind w:firstLine="0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3F275D" w:rsidRPr="00990051" w:rsidRDefault="003F275D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5D" w:rsidRDefault="003F275D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3F275D" w:rsidRPr="00010CFE" w:rsidRDefault="003F275D" w:rsidP="003F275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5D" w:rsidRPr="00010CFE" w:rsidRDefault="003F275D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5D" w:rsidRPr="00010CFE" w:rsidRDefault="003F275D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3F275D" w:rsidRDefault="003F275D" w:rsidP="003F275D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3F275D" w:rsidRDefault="003F275D" w:rsidP="003F275D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3F275D" w:rsidRDefault="003F275D" w:rsidP="003F275D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Д.М.Дубовец</w:t>
      </w:r>
    </w:p>
    <w:p w:rsidR="003F275D" w:rsidRPr="00543CA3" w:rsidRDefault="003F275D" w:rsidP="003F275D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3F275D" w:rsidRPr="00543CA3" w:rsidRDefault="003F275D" w:rsidP="003F275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3F275D" w:rsidRPr="0068464F" w:rsidRDefault="003F275D" w:rsidP="003F275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275D" w:rsidRDefault="003F275D" w:rsidP="003F275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3F275D" w:rsidRDefault="003F275D" w:rsidP="003F275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F275D" w:rsidRDefault="003F275D" w:rsidP="003F275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F275D" w:rsidRDefault="003F275D" w:rsidP="003F275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F275D" w:rsidRDefault="003F275D" w:rsidP="003F275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F275D" w:rsidRDefault="003F275D" w:rsidP="003F275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10C3F" w:rsidRDefault="00910C3F" w:rsidP="00910C3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F275D" w:rsidRPr="00543CA3" w:rsidRDefault="003F275D" w:rsidP="003F275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3F275D" w:rsidRPr="00543CA3" w:rsidRDefault="003F275D" w:rsidP="003F275D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3F275D" w:rsidRPr="00543CA3" w:rsidRDefault="003F275D" w:rsidP="003F275D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3F275D" w:rsidRPr="00543CA3" w:rsidRDefault="003F275D" w:rsidP="003F275D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3F275D" w:rsidRDefault="003F275D" w:rsidP="003F275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3F275D" w:rsidRPr="00543CA3" w:rsidRDefault="003F275D" w:rsidP="003F275D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3F275D" w:rsidRPr="00543CA3" w:rsidRDefault="003F275D" w:rsidP="003F275D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3F275D" w:rsidRPr="00543CA3" w:rsidRDefault="003F275D" w:rsidP="003F275D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lastRenderedPageBreak/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3F275D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5D" w:rsidRPr="00543CA3" w:rsidRDefault="003F275D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5D" w:rsidRPr="00543CA3" w:rsidRDefault="003F275D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3F275D" w:rsidRPr="00543CA3" w:rsidRDefault="003F275D" w:rsidP="003F275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5D" w:rsidRPr="00543CA3" w:rsidRDefault="003F275D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5D" w:rsidRPr="00543CA3" w:rsidRDefault="003F275D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5D" w:rsidRPr="00543CA3" w:rsidRDefault="003F275D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5D" w:rsidRPr="00543CA3" w:rsidRDefault="003F275D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3F275D" w:rsidRPr="00543CA3" w:rsidRDefault="003F275D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3F275D" w:rsidRPr="00543CA3" w:rsidRDefault="003F275D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5D" w:rsidRPr="00543CA3" w:rsidRDefault="003F275D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75D" w:rsidRPr="00543CA3" w:rsidRDefault="003F275D" w:rsidP="003F275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3F275D" w:rsidRPr="00543CA3" w:rsidTr="003F275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5D" w:rsidRPr="00543CA3" w:rsidRDefault="003F275D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5D" w:rsidRPr="00543CA3" w:rsidRDefault="003F275D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5D" w:rsidRPr="00543CA3" w:rsidRDefault="003F275D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5D" w:rsidRPr="00543CA3" w:rsidRDefault="003F275D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5D" w:rsidRPr="00543CA3" w:rsidRDefault="003F275D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5D" w:rsidRPr="00543CA3" w:rsidRDefault="003F275D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5D" w:rsidRPr="00543CA3" w:rsidRDefault="003F275D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75D" w:rsidRPr="00543CA3" w:rsidRDefault="003F275D" w:rsidP="003F27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3F275D" w:rsidRPr="00543CA3" w:rsidTr="003F275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5D" w:rsidRPr="006433F2" w:rsidRDefault="003F275D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75D" w:rsidRPr="008D6458" w:rsidRDefault="003F275D" w:rsidP="00251FF1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</w:t>
            </w:r>
            <w:r w:rsidR="00251FF1">
              <w:rPr>
                <w:rFonts w:ascii="Times New Roman" w:eastAsia="Times New Roman" w:hAnsi="Times New Roman"/>
                <w:u w:val="single"/>
                <w:lang w:eastAsia="ru-RU"/>
              </w:rPr>
              <w:t>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5D" w:rsidRPr="003F275D" w:rsidRDefault="003F275D" w:rsidP="00251FF1">
            <w:pPr>
              <w:ind w:firstLine="0"/>
              <w:jc w:val="both"/>
              <w:rPr>
                <w:rFonts w:ascii="Times New Roman" w:hAnsi="Times New Roman"/>
              </w:rPr>
            </w:pPr>
            <w:r w:rsidRPr="003F275D">
              <w:rPr>
                <w:rFonts w:ascii="Times New Roman" w:hAnsi="Times New Roman"/>
                <w:u w:val="single"/>
              </w:rPr>
              <w:t xml:space="preserve">Текущий ремонт </w:t>
            </w:r>
            <w:r w:rsidR="00251FF1">
              <w:rPr>
                <w:rFonts w:ascii="Times New Roman" w:hAnsi="Times New Roman"/>
                <w:u w:val="single"/>
              </w:rPr>
              <w:t>стыков наружных стеновых панелей жилых домов по ГП «ЖЭУ 1,2,3,6» (согласно расшифровке)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5D" w:rsidRPr="00DE4F61" w:rsidRDefault="003F275D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5D" w:rsidRDefault="00251FF1" w:rsidP="003F275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141115</w:t>
            </w:r>
          </w:p>
          <w:p w:rsidR="003F275D" w:rsidRPr="00990051" w:rsidRDefault="003F275D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5D" w:rsidRDefault="003F275D" w:rsidP="003F27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3F275D" w:rsidRPr="00010CFE" w:rsidRDefault="003F275D" w:rsidP="003F275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5D" w:rsidRPr="00010CFE" w:rsidRDefault="003F275D" w:rsidP="003F27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75D" w:rsidRPr="00010CFE" w:rsidRDefault="003F275D" w:rsidP="003F27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3F275D" w:rsidRDefault="003F275D" w:rsidP="003F275D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3F275D" w:rsidRDefault="003F275D" w:rsidP="003F275D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3F275D" w:rsidRDefault="003F275D" w:rsidP="003F275D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Д.М.Дубовец</w:t>
      </w:r>
    </w:p>
    <w:p w:rsidR="003F275D" w:rsidRPr="00543CA3" w:rsidRDefault="003F275D" w:rsidP="003F275D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3F275D" w:rsidRPr="00543CA3" w:rsidRDefault="003F275D" w:rsidP="003F275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3F275D" w:rsidRPr="0068464F" w:rsidRDefault="003F275D" w:rsidP="003F275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275D" w:rsidRDefault="003F275D" w:rsidP="003F275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3F275D" w:rsidRDefault="003F275D" w:rsidP="003F275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F275D" w:rsidRDefault="003F275D" w:rsidP="003F275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F275D" w:rsidRDefault="003F275D" w:rsidP="003F275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10C3F" w:rsidRDefault="00910C3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Pr="00543CA3" w:rsidRDefault="003028E0" w:rsidP="003028E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3028E0" w:rsidRPr="00543CA3" w:rsidRDefault="003028E0" w:rsidP="003028E0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3028E0" w:rsidRPr="00543CA3" w:rsidRDefault="003028E0" w:rsidP="003028E0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3028E0" w:rsidRPr="00543CA3" w:rsidRDefault="003028E0" w:rsidP="003028E0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3028E0" w:rsidRDefault="003028E0" w:rsidP="003028E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(дата)</w:t>
      </w:r>
    </w:p>
    <w:p w:rsidR="003028E0" w:rsidRPr="00543CA3" w:rsidRDefault="003028E0" w:rsidP="003028E0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3028E0" w:rsidRPr="00543CA3" w:rsidRDefault="003028E0" w:rsidP="003028E0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3028E0" w:rsidRPr="00543CA3" w:rsidRDefault="003028E0" w:rsidP="003028E0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42"/>
        <w:gridCol w:w="3377"/>
        <w:gridCol w:w="992"/>
        <w:gridCol w:w="2435"/>
        <w:gridCol w:w="2763"/>
        <w:gridCol w:w="2166"/>
        <w:gridCol w:w="1593"/>
      </w:tblGrid>
      <w:tr w:rsidR="003028E0" w:rsidRPr="00543CA3" w:rsidTr="003028E0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E0" w:rsidRPr="00543CA3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E0" w:rsidRPr="00543CA3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3028E0" w:rsidRPr="00543CA3" w:rsidRDefault="003028E0" w:rsidP="007A0FA4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E0" w:rsidRPr="00543CA3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E0" w:rsidRPr="00543CA3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E0" w:rsidRPr="00543CA3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E0" w:rsidRPr="00543CA3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3028E0" w:rsidRPr="00543CA3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3028E0" w:rsidRPr="00543CA3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E0" w:rsidRPr="00543CA3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E0" w:rsidRPr="00543CA3" w:rsidRDefault="003028E0" w:rsidP="007A0FA4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3028E0" w:rsidRPr="00543CA3" w:rsidTr="003028E0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E0" w:rsidRPr="00543CA3" w:rsidRDefault="003028E0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E0" w:rsidRPr="00543CA3" w:rsidRDefault="003028E0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E0" w:rsidRPr="00543CA3" w:rsidRDefault="003028E0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E0" w:rsidRPr="00543CA3" w:rsidRDefault="003028E0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E0" w:rsidRPr="00543CA3" w:rsidRDefault="003028E0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E0" w:rsidRPr="00543CA3" w:rsidRDefault="003028E0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E0" w:rsidRPr="00543CA3" w:rsidRDefault="003028E0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E0" w:rsidRPr="00543CA3" w:rsidRDefault="003028E0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3028E0" w:rsidRPr="00543CA3" w:rsidTr="003028E0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E0" w:rsidRPr="006433F2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3028E0" w:rsidRPr="006433F2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E0" w:rsidRPr="00266F38" w:rsidRDefault="003028E0" w:rsidP="007A0FA4">
            <w:pPr>
              <w:ind w:firstLine="0"/>
              <w:rPr>
                <w:rFonts w:ascii="Times New Roman" w:hAnsi="Times New Roman"/>
                <w:lang w:val="en-US"/>
              </w:rPr>
            </w:pPr>
            <w:r w:rsidRPr="00266F38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E0" w:rsidRPr="00266F38" w:rsidRDefault="003028E0" w:rsidP="003028E0">
            <w:pPr>
              <w:ind w:firstLine="0"/>
              <w:jc w:val="both"/>
              <w:rPr>
                <w:rFonts w:ascii="Times New Roman" w:hAnsi="Times New Roman"/>
              </w:rPr>
            </w:pPr>
            <w:r w:rsidRPr="00266F38">
              <w:rPr>
                <w:rFonts w:ascii="Times New Roman" w:hAnsi="Times New Roman"/>
                <w:u w:val="single"/>
              </w:rPr>
              <w:t xml:space="preserve">Аварийно-восстановительные работы по ремонту теплообменников жилых домов по адресу: г. Минск, </w:t>
            </w:r>
            <w:r>
              <w:rPr>
                <w:rFonts w:ascii="Times New Roman" w:hAnsi="Times New Roman"/>
                <w:u w:val="single"/>
              </w:rPr>
              <w:t>ул. Мержинского, д.6, ул. Логойский тракт, д.10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E0" w:rsidRPr="00DE4F61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E0" w:rsidRDefault="003028E0" w:rsidP="007A0FA4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23760,17</w:t>
            </w:r>
          </w:p>
          <w:p w:rsidR="003028E0" w:rsidRPr="00990051" w:rsidRDefault="003028E0" w:rsidP="007A0FA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E0" w:rsidRDefault="003028E0" w:rsidP="007A0FA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3028E0" w:rsidRPr="00010CFE" w:rsidRDefault="003028E0" w:rsidP="007A0FA4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E0" w:rsidRPr="00010CFE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E0" w:rsidRPr="00010CFE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3028E0" w:rsidRDefault="003028E0" w:rsidP="003028E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</w:t>
      </w:r>
    </w:p>
    <w:p w:rsidR="003028E0" w:rsidRDefault="003028E0" w:rsidP="003028E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3028E0" w:rsidRPr="00543CA3" w:rsidRDefault="003028E0" w:rsidP="003028E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 xml:space="preserve">/ Д.М.Дубовец                                                            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</w:t>
      </w:r>
    </w:p>
    <w:p w:rsidR="003028E0" w:rsidRPr="00543CA3" w:rsidRDefault="003028E0" w:rsidP="003028E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3028E0" w:rsidRPr="0068464F" w:rsidRDefault="003028E0" w:rsidP="003028E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028E0" w:rsidRDefault="003028E0" w:rsidP="003028E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3028E0" w:rsidRDefault="003028E0" w:rsidP="003028E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3028E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3028E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3028E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Pr="00543CA3" w:rsidRDefault="003028E0" w:rsidP="003028E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3028E0" w:rsidRPr="00543CA3" w:rsidRDefault="003028E0" w:rsidP="003028E0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3028E0" w:rsidRPr="00543CA3" w:rsidRDefault="003028E0" w:rsidP="003028E0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3028E0" w:rsidRPr="00543CA3" w:rsidRDefault="003028E0" w:rsidP="003028E0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3028E0" w:rsidRDefault="003028E0" w:rsidP="003028E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3028E0" w:rsidRPr="00543CA3" w:rsidRDefault="003028E0" w:rsidP="003028E0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3028E0" w:rsidRPr="00543CA3" w:rsidRDefault="003028E0" w:rsidP="003028E0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3028E0" w:rsidRPr="00543CA3" w:rsidRDefault="003028E0" w:rsidP="003028E0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3028E0" w:rsidRPr="00543CA3" w:rsidTr="007A0FA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E0" w:rsidRPr="00543CA3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E0" w:rsidRPr="00543CA3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3028E0" w:rsidRPr="00543CA3" w:rsidRDefault="003028E0" w:rsidP="007A0FA4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E0" w:rsidRPr="00543CA3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E0" w:rsidRPr="00543CA3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E0" w:rsidRPr="00543CA3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E0" w:rsidRPr="00543CA3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3028E0" w:rsidRPr="00543CA3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3028E0" w:rsidRPr="00543CA3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E0" w:rsidRPr="00543CA3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E0" w:rsidRPr="00543CA3" w:rsidRDefault="003028E0" w:rsidP="007A0FA4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3028E0" w:rsidRPr="00543CA3" w:rsidTr="007A0FA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E0" w:rsidRPr="00543CA3" w:rsidRDefault="003028E0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E0" w:rsidRPr="00543CA3" w:rsidRDefault="003028E0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E0" w:rsidRPr="00543CA3" w:rsidRDefault="003028E0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E0" w:rsidRPr="00543CA3" w:rsidRDefault="003028E0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E0" w:rsidRPr="00543CA3" w:rsidRDefault="003028E0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E0" w:rsidRPr="00543CA3" w:rsidRDefault="003028E0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E0" w:rsidRPr="00543CA3" w:rsidRDefault="003028E0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E0" w:rsidRPr="00543CA3" w:rsidRDefault="003028E0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3028E0" w:rsidRPr="00543CA3" w:rsidTr="007A0FA4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E0" w:rsidRPr="006433F2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8E0" w:rsidRPr="008D6458" w:rsidRDefault="003028E0" w:rsidP="007A0FA4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E0" w:rsidRPr="003F275D" w:rsidRDefault="003028E0" w:rsidP="003028E0">
            <w:pPr>
              <w:ind w:firstLine="0"/>
              <w:jc w:val="both"/>
              <w:rPr>
                <w:rFonts w:ascii="Times New Roman" w:hAnsi="Times New Roman"/>
              </w:rPr>
            </w:pPr>
            <w:r w:rsidRPr="003F275D">
              <w:rPr>
                <w:rFonts w:ascii="Times New Roman" w:hAnsi="Times New Roman"/>
                <w:u w:val="single"/>
              </w:rPr>
              <w:t xml:space="preserve">Текущий ремонт фасадов жилых домов по адресам: ул. </w:t>
            </w:r>
            <w:r>
              <w:rPr>
                <w:rFonts w:ascii="Times New Roman" w:hAnsi="Times New Roman"/>
                <w:u w:val="single"/>
              </w:rPr>
              <w:t>Пономарева, д.5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E0" w:rsidRPr="00DE4F61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E0" w:rsidRDefault="003028E0" w:rsidP="007A0FA4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43964</w:t>
            </w:r>
          </w:p>
          <w:p w:rsidR="003028E0" w:rsidRPr="00990051" w:rsidRDefault="003028E0" w:rsidP="007A0FA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E0" w:rsidRDefault="003028E0" w:rsidP="007A0FA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3028E0" w:rsidRPr="00010CFE" w:rsidRDefault="003028E0" w:rsidP="007A0FA4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E0" w:rsidRPr="00010CFE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E0" w:rsidRPr="00010CFE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3028E0" w:rsidRDefault="003028E0" w:rsidP="003028E0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3028E0" w:rsidRDefault="003028E0" w:rsidP="003028E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3028E0" w:rsidRDefault="003028E0" w:rsidP="003028E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Д.М.Дубовец</w:t>
      </w:r>
    </w:p>
    <w:p w:rsidR="003028E0" w:rsidRPr="00543CA3" w:rsidRDefault="003028E0" w:rsidP="003028E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3028E0" w:rsidRPr="00543CA3" w:rsidRDefault="003028E0" w:rsidP="003028E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3028E0" w:rsidRPr="0068464F" w:rsidRDefault="003028E0" w:rsidP="003028E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028E0" w:rsidRDefault="003028E0" w:rsidP="003028E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3028E0" w:rsidRDefault="003028E0" w:rsidP="003028E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3028E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3028E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3028E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3028E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3028E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3028E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Pr="00543CA3" w:rsidRDefault="003028E0" w:rsidP="003028E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3028E0" w:rsidRPr="00543CA3" w:rsidRDefault="003028E0" w:rsidP="003028E0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3028E0" w:rsidRPr="00543CA3" w:rsidRDefault="003028E0" w:rsidP="003028E0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3028E0" w:rsidRPr="00543CA3" w:rsidRDefault="003028E0" w:rsidP="003028E0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3028E0" w:rsidRDefault="003028E0" w:rsidP="003028E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3028E0" w:rsidRPr="00543CA3" w:rsidRDefault="003028E0" w:rsidP="003028E0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3028E0" w:rsidRPr="00543CA3" w:rsidRDefault="003028E0" w:rsidP="003028E0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3028E0" w:rsidRPr="00543CA3" w:rsidRDefault="003028E0" w:rsidP="003028E0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lastRenderedPageBreak/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3028E0" w:rsidRPr="00543CA3" w:rsidTr="007A0FA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E0" w:rsidRPr="00543CA3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E0" w:rsidRPr="00543CA3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3028E0" w:rsidRPr="00543CA3" w:rsidRDefault="003028E0" w:rsidP="007A0FA4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E0" w:rsidRPr="00543CA3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E0" w:rsidRPr="00543CA3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E0" w:rsidRPr="00543CA3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E0" w:rsidRPr="00543CA3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3028E0" w:rsidRPr="00543CA3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3028E0" w:rsidRPr="00543CA3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E0" w:rsidRPr="00543CA3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8E0" w:rsidRPr="00543CA3" w:rsidRDefault="003028E0" w:rsidP="007A0FA4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3028E0" w:rsidRPr="00543CA3" w:rsidTr="007A0FA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E0" w:rsidRPr="00543CA3" w:rsidRDefault="003028E0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E0" w:rsidRPr="00543CA3" w:rsidRDefault="003028E0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E0" w:rsidRPr="00543CA3" w:rsidRDefault="003028E0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E0" w:rsidRPr="00543CA3" w:rsidRDefault="003028E0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E0" w:rsidRPr="00543CA3" w:rsidRDefault="003028E0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E0" w:rsidRPr="00543CA3" w:rsidRDefault="003028E0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E0" w:rsidRPr="00543CA3" w:rsidRDefault="003028E0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E0" w:rsidRPr="00543CA3" w:rsidRDefault="003028E0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3028E0" w:rsidRPr="00543CA3" w:rsidTr="007A0FA4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E0" w:rsidRPr="006433F2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8E0" w:rsidRPr="008D6458" w:rsidRDefault="003028E0" w:rsidP="003028E0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E0" w:rsidRPr="003F275D" w:rsidRDefault="003028E0" w:rsidP="003028E0">
            <w:pPr>
              <w:ind w:firstLine="0"/>
              <w:jc w:val="both"/>
              <w:rPr>
                <w:rFonts w:ascii="Times New Roman" w:hAnsi="Times New Roman"/>
              </w:rPr>
            </w:pPr>
            <w:r w:rsidRPr="003F275D">
              <w:rPr>
                <w:rFonts w:ascii="Times New Roman" w:hAnsi="Times New Roman"/>
                <w:u w:val="single"/>
              </w:rPr>
              <w:t xml:space="preserve">Текущий ремонт </w:t>
            </w:r>
            <w:r>
              <w:rPr>
                <w:rFonts w:ascii="Times New Roman" w:hAnsi="Times New Roman"/>
                <w:u w:val="single"/>
              </w:rPr>
              <w:t>крыльца жилого дома по адресу</w:t>
            </w:r>
            <w:r w:rsidRPr="003F275D">
              <w:rPr>
                <w:rFonts w:ascii="Times New Roman" w:hAnsi="Times New Roman"/>
                <w:u w:val="single"/>
              </w:rPr>
              <w:t>:</w:t>
            </w:r>
            <w:r>
              <w:rPr>
                <w:rFonts w:ascii="Times New Roman" w:hAnsi="Times New Roman"/>
                <w:u w:val="single"/>
              </w:rPr>
              <w:t xml:space="preserve"> г. Минск, ул. Карбышева, д.1/3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E0" w:rsidRPr="00DE4F61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E0" w:rsidRDefault="003028E0" w:rsidP="007A0FA4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3967</w:t>
            </w:r>
          </w:p>
          <w:p w:rsidR="003028E0" w:rsidRPr="00990051" w:rsidRDefault="003028E0" w:rsidP="007A0FA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E0" w:rsidRDefault="003028E0" w:rsidP="007A0FA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3028E0" w:rsidRPr="00010CFE" w:rsidRDefault="003028E0" w:rsidP="007A0FA4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E0" w:rsidRPr="00010CFE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E0" w:rsidRPr="00010CFE" w:rsidRDefault="003028E0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3028E0" w:rsidRDefault="003028E0" w:rsidP="003028E0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3028E0" w:rsidRDefault="003028E0" w:rsidP="003028E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3028E0" w:rsidRDefault="003028E0" w:rsidP="003028E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Д.М.Дубовец</w:t>
      </w:r>
    </w:p>
    <w:p w:rsidR="003028E0" w:rsidRPr="00543CA3" w:rsidRDefault="003028E0" w:rsidP="003028E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3028E0" w:rsidRPr="00543CA3" w:rsidRDefault="003028E0" w:rsidP="003028E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3028E0" w:rsidRPr="0068464F" w:rsidRDefault="003028E0" w:rsidP="003028E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028E0" w:rsidRDefault="003028E0" w:rsidP="003028E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3028E0" w:rsidRDefault="003028E0" w:rsidP="003028E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3028E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3028E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028E0" w:rsidRDefault="003028E0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B21EC" w:rsidRDefault="004B21EC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B21EC" w:rsidRDefault="004B21EC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B21EC" w:rsidRDefault="004B21EC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B21EC" w:rsidRDefault="004B21EC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B21EC" w:rsidRDefault="004B21EC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B21EC" w:rsidRDefault="004B21EC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B21EC" w:rsidRDefault="004B21EC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B21EC" w:rsidRDefault="004B21EC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B21EC" w:rsidRDefault="004B21EC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B21EC" w:rsidRDefault="004B21EC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B21EC" w:rsidRDefault="004B21EC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B21EC" w:rsidRDefault="004B21EC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B21EC" w:rsidRDefault="004B21EC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B21EC" w:rsidRPr="00543CA3" w:rsidRDefault="004B21EC" w:rsidP="004B21E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4B21EC" w:rsidRPr="00543CA3" w:rsidRDefault="004B21EC" w:rsidP="004B21EC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4B21EC" w:rsidRPr="00543CA3" w:rsidRDefault="004B21EC" w:rsidP="004B21EC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4B21EC" w:rsidRPr="00543CA3" w:rsidRDefault="004B21EC" w:rsidP="004B21EC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4B21EC" w:rsidRDefault="004B21EC" w:rsidP="004B21E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4B21EC" w:rsidRPr="00543CA3" w:rsidRDefault="004B21EC" w:rsidP="004B21EC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lastRenderedPageBreak/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4B21EC" w:rsidRPr="00543CA3" w:rsidRDefault="004B21EC" w:rsidP="004B21EC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4B21EC" w:rsidRPr="00543CA3" w:rsidRDefault="004B21EC" w:rsidP="004B21EC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4B21EC" w:rsidRPr="00543CA3" w:rsidTr="007A0FA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1EC" w:rsidRPr="00543CA3" w:rsidRDefault="004B21EC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1EC" w:rsidRPr="00543CA3" w:rsidRDefault="004B21EC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4B21EC" w:rsidRPr="00543CA3" w:rsidRDefault="004B21EC" w:rsidP="007A0FA4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1EC" w:rsidRPr="00543CA3" w:rsidRDefault="004B21EC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1EC" w:rsidRPr="00543CA3" w:rsidRDefault="004B21EC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1EC" w:rsidRPr="00543CA3" w:rsidRDefault="004B21EC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1EC" w:rsidRPr="00543CA3" w:rsidRDefault="004B21EC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4B21EC" w:rsidRPr="00543CA3" w:rsidRDefault="004B21EC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4B21EC" w:rsidRPr="00543CA3" w:rsidRDefault="004B21EC" w:rsidP="007A0FA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1EC" w:rsidRPr="00543CA3" w:rsidRDefault="004B21EC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1EC" w:rsidRPr="00543CA3" w:rsidRDefault="004B21EC" w:rsidP="007A0FA4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4B21EC" w:rsidRPr="00543CA3" w:rsidTr="007A0FA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EC" w:rsidRPr="00543CA3" w:rsidRDefault="004B21EC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EC" w:rsidRPr="00543CA3" w:rsidRDefault="004B21EC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EC" w:rsidRPr="00543CA3" w:rsidRDefault="004B21EC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EC" w:rsidRPr="00543CA3" w:rsidRDefault="004B21EC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EC" w:rsidRPr="00543CA3" w:rsidRDefault="004B21EC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EC" w:rsidRPr="00543CA3" w:rsidRDefault="004B21EC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EC" w:rsidRPr="00543CA3" w:rsidRDefault="004B21EC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EC" w:rsidRPr="00543CA3" w:rsidRDefault="004B21EC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4B21EC" w:rsidRPr="00543CA3" w:rsidTr="007A0FA4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1EC" w:rsidRPr="006433F2" w:rsidRDefault="004B21EC" w:rsidP="007A0FA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1EC" w:rsidRPr="008D6458" w:rsidRDefault="004B21EC" w:rsidP="007A0FA4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1EC" w:rsidRPr="004B21EC" w:rsidRDefault="004B21EC" w:rsidP="007A0FA4">
            <w:pPr>
              <w:ind w:firstLine="0"/>
              <w:jc w:val="both"/>
              <w:rPr>
                <w:rFonts w:ascii="Times New Roman" w:hAnsi="Times New Roman"/>
              </w:rPr>
            </w:pPr>
            <w:r w:rsidRPr="004B21EC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квартиры жилого дома по адресу: г. Минск, ул. Чернышевского, д.7, кв.21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1EC" w:rsidRPr="00DE4F61" w:rsidRDefault="004B21EC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1EC" w:rsidRDefault="000676DD" w:rsidP="007A0FA4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14329</w:t>
            </w:r>
          </w:p>
          <w:p w:rsidR="004B21EC" w:rsidRPr="00990051" w:rsidRDefault="004B21EC" w:rsidP="007A0FA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1EC" w:rsidRDefault="004B21EC" w:rsidP="007A0FA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4B21EC" w:rsidRPr="00010CFE" w:rsidRDefault="004B21EC" w:rsidP="007A0FA4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1EC" w:rsidRPr="00010CFE" w:rsidRDefault="004B21EC" w:rsidP="007A0FA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1EC" w:rsidRPr="00010CFE" w:rsidRDefault="00075927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4B21EC" w:rsidRPr="00010CFE">
              <w:rPr>
                <w:rFonts w:ascii="Times New Roman" w:hAnsi="Times New Roman"/>
              </w:rPr>
              <w:t>кв. 202</w:t>
            </w:r>
            <w:r w:rsidR="004B21EC">
              <w:rPr>
                <w:rFonts w:ascii="Times New Roman" w:hAnsi="Times New Roman"/>
              </w:rPr>
              <w:t>4</w:t>
            </w:r>
            <w:r w:rsidR="004B21EC"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4B21EC" w:rsidRDefault="004B21EC" w:rsidP="004B21EC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075927" w:rsidRDefault="00075927" w:rsidP="00075927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Начальник сметно-договорного </w:t>
      </w:r>
    </w:p>
    <w:p w:rsidR="00075927" w:rsidRDefault="00075927" w:rsidP="00075927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отдела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В.И.Островерхов</w:t>
      </w:r>
    </w:p>
    <w:p w:rsidR="00075927" w:rsidRPr="00543CA3" w:rsidRDefault="00075927" w:rsidP="00075927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4B21EC" w:rsidRPr="00543CA3" w:rsidRDefault="004B21EC" w:rsidP="004B21EC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4B21EC" w:rsidRPr="00543CA3" w:rsidRDefault="004B21EC" w:rsidP="004B21E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4B21EC" w:rsidRPr="0068464F" w:rsidRDefault="004B21EC" w:rsidP="004B21E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B21EC" w:rsidRDefault="004B21EC" w:rsidP="004B21E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4B21EC" w:rsidRDefault="004B21EC" w:rsidP="004B21E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B21EC" w:rsidRDefault="004B21EC" w:rsidP="004B21E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B21EC" w:rsidRDefault="004B21EC" w:rsidP="004B21E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B21EC" w:rsidRDefault="004B21EC" w:rsidP="004B21E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B21EC" w:rsidRDefault="004B21EC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B21EC" w:rsidRDefault="004B21EC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B21EC" w:rsidRDefault="004B21EC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B21EC" w:rsidRDefault="004B21EC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B21EC" w:rsidRDefault="004B21EC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B21EC" w:rsidRDefault="004B21EC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B21EC" w:rsidRDefault="004B21EC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B21EC" w:rsidRDefault="004B21EC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B21EC" w:rsidRDefault="004B21EC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B21EC" w:rsidRDefault="004B21EC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B21EC" w:rsidRDefault="004B21EC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B21EC" w:rsidRDefault="004B21EC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B21EC" w:rsidRDefault="004B21EC" w:rsidP="004B21E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B21EC" w:rsidRPr="00543CA3" w:rsidRDefault="004B21EC" w:rsidP="004B21E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4B21EC" w:rsidRPr="00543CA3" w:rsidRDefault="004B21EC" w:rsidP="004B21EC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4B21EC" w:rsidRPr="00543CA3" w:rsidRDefault="004B21EC" w:rsidP="004B21EC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                         </w:t>
      </w:r>
    </w:p>
    <w:p w:rsidR="004B21EC" w:rsidRPr="00543CA3" w:rsidRDefault="004B21EC" w:rsidP="004B21EC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4B21EC" w:rsidRDefault="004B21EC" w:rsidP="004B21E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4B21EC" w:rsidRPr="00543CA3" w:rsidRDefault="004B21EC" w:rsidP="004B21EC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4B21EC" w:rsidRPr="00543CA3" w:rsidRDefault="004B21EC" w:rsidP="004B21EC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4B21EC" w:rsidRPr="00543CA3" w:rsidRDefault="004B21EC" w:rsidP="004B21EC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4B21EC" w:rsidRPr="00543CA3" w:rsidTr="007A0FA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1EC" w:rsidRPr="00543CA3" w:rsidRDefault="004B21EC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1EC" w:rsidRPr="00543CA3" w:rsidRDefault="004B21EC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4B21EC" w:rsidRPr="00543CA3" w:rsidRDefault="004B21EC" w:rsidP="007A0FA4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1EC" w:rsidRPr="00543CA3" w:rsidRDefault="004B21EC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1EC" w:rsidRPr="00543CA3" w:rsidRDefault="004B21EC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1EC" w:rsidRPr="00543CA3" w:rsidRDefault="004B21EC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1EC" w:rsidRPr="00543CA3" w:rsidRDefault="004B21EC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4B21EC" w:rsidRPr="00543CA3" w:rsidRDefault="004B21EC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4B21EC" w:rsidRPr="00543CA3" w:rsidRDefault="004B21EC" w:rsidP="007A0FA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1EC" w:rsidRPr="00543CA3" w:rsidRDefault="004B21EC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1EC" w:rsidRPr="00543CA3" w:rsidRDefault="004B21EC" w:rsidP="007A0FA4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4B21EC" w:rsidRPr="00543CA3" w:rsidTr="007A0FA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EC" w:rsidRPr="00543CA3" w:rsidRDefault="004B21EC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EC" w:rsidRPr="00543CA3" w:rsidRDefault="004B21EC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EC" w:rsidRPr="00543CA3" w:rsidRDefault="004B21EC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EC" w:rsidRPr="00543CA3" w:rsidRDefault="004B21EC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EC" w:rsidRPr="00543CA3" w:rsidRDefault="004B21EC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EC" w:rsidRPr="00543CA3" w:rsidRDefault="004B21EC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EC" w:rsidRPr="00543CA3" w:rsidRDefault="004B21EC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EC" w:rsidRPr="00543CA3" w:rsidRDefault="004B21EC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4B21EC" w:rsidRPr="00543CA3" w:rsidTr="007A0FA4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1EC" w:rsidRPr="006433F2" w:rsidRDefault="004B21EC" w:rsidP="007A0FA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1EC" w:rsidRPr="008D6458" w:rsidRDefault="004B21EC" w:rsidP="007A0FA4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1EC" w:rsidRPr="004B21EC" w:rsidRDefault="004B21EC" w:rsidP="007A0FA4">
            <w:pPr>
              <w:ind w:firstLine="0"/>
              <w:jc w:val="both"/>
              <w:rPr>
                <w:rFonts w:ascii="Times New Roman" w:hAnsi="Times New Roman"/>
              </w:rPr>
            </w:pPr>
            <w:r w:rsidRPr="004B21EC">
              <w:rPr>
                <w:rFonts w:ascii="Times New Roman" w:hAnsi="Times New Roman"/>
                <w:u w:val="single"/>
              </w:rPr>
              <w:t>Текущий ремонт фасадов жилых домов по адресам: г. Минск,  пр. Независимости, д.113, ул. К.Чорного, д.4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1EC" w:rsidRPr="00DE4F61" w:rsidRDefault="004B21EC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1EC" w:rsidRDefault="004B21EC" w:rsidP="007A0FA4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23533</w:t>
            </w:r>
          </w:p>
          <w:p w:rsidR="004B21EC" w:rsidRPr="00990051" w:rsidRDefault="004B21EC" w:rsidP="007A0FA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1EC" w:rsidRDefault="004B21EC" w:rsidP="007A0FA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4B21EC" w:rsidRPr="00010CFE" w:rsidRDefault="004B21EC" w:rsidP="007A0FA4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1EC" w:rsidRPr="00010CFE" w:rsidRDefault="004B21EC" w:rsidP="007A0FA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1EC" w:rsidRPr="00010CFE" w:rsidRDefault="004B21EC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4B21EC" w:rsidRDefault="004B21EC" w:rsidP="004B21EC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4B21EC" w:rsidRDefault="004B21EC" w:rsidP="004B21EC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4B21EC" w:rsidRDefault="004B21EC" w:rsidP="004B21EC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Д.М.Дубовец</w:t>
      </w:r>
    </w:p>
    <w:p w:rsidR="004B21EC" w:rsidRPr="00543CA3" w:rsidRDefault="004B21EC" w:rsidP="004B21EC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4B21EC" w:rsidRPr="00543CA3" w:rsidRDefault="004B21EC" w:rsidP="004B21E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4B21EC" w:rsidRPr="0068464F" w:rsidRDefault="004B21EC" w:rsidP="004B21E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B21EC" w:rsidRDefault="004B21EC" w:rsidP="004B21E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4B21EC" w:rsidRDefault="004B21EC" w:rsidP="004B21E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B21EC" w:rsidRDefault="004B21EC" w:rsidP="004B21E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B21EC" w:rsidRDefault="004B21EC" w:rsidP="004B21E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B21EC" w:rsidRDefault="004B21EC" w:rsidP="004B21E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B21EC" w:rsidRDefault="004B21EC" w:rsidP="004B21E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D0E3E" w:rsidRDefault="00ED0E3E" w:rsidP="004B21E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D0E3E" w:rsidRDefault="00ED0E3E" w:rsidP="004B21E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D0E3E" w:rsidRDefault="00ED0E3E" w:rsidP="004B21E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D0E3E" w:rsidRDefault="00ED0E3E" w:rsidP="004B21E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D0E3E" w:rsidRDefault="00ED0E3E" w:rsidP="004B21E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D0E3E" w:rsidRDefault="00ED0E3E" w:rsidP="004B21E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D0E3E" w:rsidRDefault="00ED0E3E" w:rsidP="004B21E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D0E3E" w:rsidRDefault="00ED0E3E" w:rsidP="004B21E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D0E3E" w:rsidRDefault="00ED0E3E" w:rsidP="004B21E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D0E3E" w:rsidRDefault="00ED0E3E" w:rsidP="00ED0E3E">
      <w:pPr>
        <w:ind w:left="8647" w:firstLine="0"/>
        <w:rPr>
          <w:rFonts w:ascii="Times New Roman" w:hAnsi="Times New Roman"/>
          <w:sz w:val="24"/>
          <w:szCs w:val="24"/>
        </w:rPr>
      </w:pPr>
    </w:p>
    <w:p w:rsidR="00ED0E3E" w:rsidRPr="00543CA3" w:rsidRDefault="00ED0E3E" w:rsidP="00ED0E3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ED0E3E" w:rsidRPr="00543CA3" w:rsidRDefault="00ED0E3E" w:rsidP="00ED0E3E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ED0E3E" w:rsidRPr="00543CA3" w:rsidRDefault="00ED0E3E" w:rsidP="00ED0E3E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                         </w:t>
      </w:r>
    </w:p>
    <w:p w:rsidR="00ED0E3E" w:rsidRPr="00543CA3" w:rsidRDefault="00ED0E3E" w:rsidP="00ED0E3E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ED0E3E" w:rsidRDefault="00ED0E3E" w:rsidP="00ED0E3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ED0E3E" w:rsidRPr="00543CA3" w:rsidRDefault="00ED0E3E" w:rsidP="00ED0E3E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ED0E3E" w:rsidRPr="00543CA3" w:rsidRDefault="00ED0E3E" w:rsidP="00ED0E3E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ED0E3E" w:rsidRPr="00543CA3" w:rsidRDefault="00ED0E3E" w:rsidP="00ED0E3E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ED0E3E" w:rsidRPr="00543CA3" w:rsidTr="007A0FA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E3E" w:rsidRPr="00543CA3" w:rsidRDefault="00ED0E3E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E3E" w:rsidRPr="00543CA3" w:rsidRDefault="00ED0E3E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ED0E3E" w:rsidRPr="00543CA3" w:rsidRDefault="00ED0E3E" w:rsidP="007A0FA4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E3E" w:rsidRPr="00543CA3" w:rsidRDefault="00ED0E3E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E3E" w:rsidRPr="00543CA3" w:rsidRDefault="00ED0E3E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E3E" w:rsidRPr="00543CA3" w:rsidRDefault="00ED0E3E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E3E" w:rsidRPr="00543CA3" w:rsidRDefault="00ED0E3E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ED0E3E" w:rsidRPr="00543CA3" w:rsidRDefault="00ED0E3E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ED0E3E" w:rsidRPr="00543CA3" w:rsidRDefault="00ED0E3E" w:rsidP="007A0FA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E3E" w:rsidRPr="00543CA3" w:rsidRDefault="00ED0E3E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E3E" w:rsidRPr="00543CA3" w:rsidRDefault="00ED0E3E" w:rsidP="007A0FA4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ED0E3E" w:rsidRPr="00543CA3" w:rsidTr="007A0FA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E3E" w:rsidRPr="00543CA3" w:rsidRDefault="00ED0E3E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E3E" w:rsidRPr="00543CA3" w:rsidRDefault="00ED0E3E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E3E" w:rsidRPr="00543CA3" w:rsidRDefault="00ED0E3E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E3E" w:rsidRPr="00543CA3" w:rsidRDefault="00ED0E3E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E3E" w:rsidRPr="00543CA3" w:rsidRDefault="00ED0E3E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E3E" w:rsidRPr="00543CA3" w:rsidRDefault="00ED0E3E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E3E" w:rsidRPr="00543CA3" w:rsidRDefault="00ED0E3E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E3E" w:rsidRPr="00543CA3" w:rsidRDefault="00ED0E3E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ED0E3E" w:rsidRPr="00543CA3" w:rsidTr="007A0FA4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E3E" w:rsidRPr="006433F2" w:rsidRDefault="00ED0E3E" w:rsidP="007A0FA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3E" w:rsidRPr="005C1067" w:rsidRDefault="00ED0E3E" w:rsidP="007A0FA4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E3E" w:rsidRPr="00ED0E3E" w:rsidRDefault="00ED0E3E" w:rsidP="007A0FA4">
            <w:pPr>
              <w:ind w:firstLine="0"/>
              <w:jc w:val="both"/>
              <w:rPr>
                <w:rFonts w:ascii="Times New Roman" w:hAnsi="Times New Roman"/>
              </w:rPr>
            </w:pPr>
            <w:r w:rsidRPr="00ED0E3E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адресам: г. Минск, ул. к.Чорного, д.3 п.6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E3E" w:rsidRPr="00DE4F61" w:rsidRDefault="00ED0E3E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E3E" w:rsidRDefault="00ED0E3E" w:rsidP="007A0FA4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13095</w:t>
            </w:r>
          </w:p>
          <w:p w:rsidR="00ED0E3E" w:rsidRPr="00990051" w:rsidRDefault="00ED0E3E" w:rsidP="007A0FA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E3E" w:rsidRDefault="00ED0E3E" w:rsidP="007A0FA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ED0E3E" w:rsidRPr="00010CFE" w:rsidRDefault="00ED0E3E" w:rsidP="007A0FA4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E3E" w:rsidRPr="00010CFE" w:rsidRDefault="00ED0E3E" w:rsidP="007A0FA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E3E" w:rsidRPr="00010CFE" w:rsidRDefault="00ED0E3E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ED0E3E" w:rsidRDefault="00ED0E3E" w:rsidP="00ED0E3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ED0E3E" w:rsidRDefault="00ED0E3E" w:rsidP="00ED0E3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ED0E3E" w:rsidRDefault="00ED0E3E" w:rsidP="00ED0E3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Д.М.Дубовец</w:t>
      </w:r>
    </w:p>
    <w:p w:rsidR="00ED0E3E" w:rsidRPr="00543CA3" w:rsidRDefault="00ED0E3E" w:rsidP="00ED0E3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ED0E3E" w:rsidRPr="00543CA3" w:rsidRDefault="00ED0E3E" w:rsidP="00ED0E3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ED0E3E" w:rsidRPr="0068464F" w:rsidRDefault="00ED0E3E" w:rsidP="00ED0E3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0E3E" w:rsidRDefault="00ED0E3E" w:rsidP="00ED0E3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ED0E3E" w:rsidRDefault="00ED0E3E" w:rsidP="00ED0E3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ED0E3E" w:rsidRDefault="00ED0E3E" w:rsidP="00ED0E3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ED0E3E" w:rsidRDefault="00ED0E3E" w:rsidP="00ED0E3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ED0E3E" w:rsidRDefault="00ED0E3E" w:rsidP="00ED0E3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ED0E3E" w:rsidRDefault="00ED0E3E" w:rsidP="00ED0E3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ED0E3E" w:rsidRDefault="00ED0E3E" w:rsidP="00ED0E3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ED0E3E" w:rsidRDefault="00ED0E3E" w:rsidP="00ED0E3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ED0E3E" w:rsidRDefault="00ED0E3E" w:rsidP="00ED0E3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ED0E3E" w:rsidRDefault="00ED0E3E" w:rsidP="00ED0E3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ED0E3E" w:rsidRPr="00543CA3" w:rsidRDefault="00ED0E3E" w:rsidP="00ED0E3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ED0E3E" w:rsidRPr="00543CA3" w:rsidRDefault="00ED0E3E" w:rsidP="00ED0E3E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ED0E3E" w:rsidRPr="00543CA3" w:rsidRDefault="00ED0E3E" w:rsidP="00ED0E3E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ED0E3E" w:rsidRPr="00543CA3" w:rsidRDefault="00ED0E3E" w:rsidP="00ED0E3E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ED0E3E" w:rsidRDefault="00ED0E3E" w:rsidP="00ED0E3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(дата)</w:t>
      </w:r>
    </w:p>
    <w:p w:rsidR="00ED0E3E" w:rsidRPr="00543CA3" w:rsidRDefault="00ED0E3E" w:rsidP="00ED0E3E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ED0E3E" w:rsidRPr="00543CA3" w:rsidRDefault="00ED0E3E" w:rsidP="00ED0E3E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ED0E3E" w:rsidRPr="00543CA3" w:rsidRDefault="00ED0E3E" w:rsidP="00ED0E3E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ED0E3E" w:rsidRPr="00543CA3" w:rsidTr="007A0FA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E3E" w:rsidRPr="00543CA3" w:rsidRDefault="00ED0E3E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E3E" w:rsidRPr="00543CA3" w:rsidRDefault="00ED0E3E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ED0E3E" w:rsidRPr="00543CA3" w:rsidRDefault="00ED0E3E" w:rsidP="007A0FA4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E3E" w:rsidRPr="00543CA3" w:rsidRDefault="00ED0E3E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E3E" w:rsidRPr="00543CA3" w:rsidRDefault="00ED0E3E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E3E" w:rsidRPr="00543CA3" w:rsidRDefault="00ED0E3E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E3E" w:rsidRPr="00543CA3" w:rsidRDefault="00ED0E3E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ED0E3E" w:rsidRPr="00543CA3" w:rsidRDefault="00ED0E3E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ED0E3E" w:rsidRPr="00543CA3" w:rsidRDefault="00ED0E3E" w:rsidP="007A0FA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E3E" w:rsidRPr="00543CA3" w:rsidRDefault="00ED0E3E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E3E" w:rsidRPr="00543CA3" w:rsidRDefault="00ED0E3E" w:rsidP="007A0FA4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ED0E3E" w:rsidRPr="00543CA3" w:rsidTr="007A0FA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E3E" w:rsidRPr="00543CA3" w:rsidRDefault="00ED0E3E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E3E" w:rsidRPr="00543CA3" w:rsidRDefault="00ED0E3E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E3E" w:rsidRPr="00543CA3" w:rsidRDefault="00ED0E3E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E3E" w:rsidRPr="00543CA3" w:rsidRDefault="00ED0E3E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E3E" w:rsidRPr="00543CA3" w:rsidRDefault="00ED0E3E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E3E" w:rsidRPr="00543CA3" w:rsidRDefault="00ED0E3E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E3E" w:rsidRPr="00543CA3" w:rsidRDefault="00ED0E3E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E3E" w:rsidRPr="00543CA3" w:rsidRDefault="00ED0E3E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ED0E3E" w:rsidRPr="00543CA3" w:rsidTr="007A0FA4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E3E" w:rsidRPr="006433F2" w:rsidRDefault="00ED0E3E" w:rsidP="007A0FA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3E" w:rsidRPr="008D6458" w:rsidRDefault="00ED0E3E" w:rsidP="007A0FA4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E3E" w:rsidRPr="00ED0E3E" w:rsidRDefault="00ED0E3E" w:rsidP="007A0FA4">
            <w:pPr>
              <w:ind w:firstLine="0"/>
              <w:jc w:val="both"/>
              <w:rPr>
                <w:rFonts w:ascii="Times New Roman" w:hAnsi="Times New Roman"/>
              </w:rPr>
            </w:pPr>
            <w:r w:rsidRPr="00ED0E3E">
              <w:rPr>
                <w:rFonts w:ascii="Times New Roman" w:hAnsi="Times New Roman"/>
                <w:u w:val="single"/>
              </w:rPr>
              <w:t>Текущий ремонт фасадов жилых домов по адресам: г. Минск,  ул. К.Чорного, д.3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E3E" w:rsidRPr="00DE4F61" w:rsidRDefault="00ED0E3E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E3E" w:rsidRDefault="00ED0E3E" w:rsidP="007A0FA4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5820</w:t>
            </w:r>
          </w:p>
          <w:p w:rsidR="00ED0E3E" w:rsidRPr="00990051" w:rsidRDefault="00ED0E3E" w:rsidP="007A0FA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E3E" w:rsidRDefault="00ED0E3E" w:rsidP="007A0FA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ED0E3E" w:rsidRPr="00010CFE" w:rsidRDefault="00ED0E3E" w:rsidP="007A0FA4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E3E" w:rsidRPr="00010CFE" w:rsidRDefault="00ED0E3E" w:rsidP="007A0FA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E3E" w:rsidRPr="00010CFE" w:rsidRDefault="00ED0E3E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ED0E3E" w:rsidRDefault="00ED0E3E" w:rsidP="00ED0E3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ED0E3E" w:rsidRDefault="00ED0E3E" w:rsidP="00ED0E3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ED0E3E" w:rsidRDefault="00ED0E3E" w:rsidP="00ED0E3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Д.М.Дубовец</w:t>
      </w:r>
    </w:p>
    <w:p w:rsidR="00ED0E3E" w:rsidRPr="00543CA3" w:rsidRDefault="00ED0E3E" w:rsidP="00ED0E3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ED0E3E" w:rsidRPr="00543CA3" w:rsidRDefault="00ED0E3E" w:rsidP="00ED0E3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ED0E3E" w:rsidRPr="0068464F" w:rsidRDefault="00ED0E3E" w:rsidP="00ED0E3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D0E3E" w:rsidRDefault="00ED0E3E" w:rsidP="00ED0E3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ED0E3E" w:rsidRDefault="00ED0E3E" w:rsidP="00ED0E3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D0E3E" w:rsidRDefault="00ED0E3E" w:rsidP="00ED0E3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D0E3E" w:rsidRDefault="00ED0E3E" w:rsidP="00ED0E3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D0E3E" w:rsidRDefault="00ED0E3E" w:rsidP="00ED0E3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D0E3E" w:rsidRDefault="00ED0E3E" w:rsidP="00ED0E3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ED0E3E" w:rsidRDefault="00ED0E3E" w:rsidP="00ED0E3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ED0E3E" w:rsidRDefault="00ED0E3E" w:rsidP="00ED0E3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ED0E3E" w:rsidRDefault="00ED0E3E" w:rsidP="00ED0E3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ED0E3E" w:rsidRDefault="00ED0E3E" w:rsidP="00ED0E3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ED0E3E" w:rsidRDefault="00ED0E3E" w:rsidP="004B21E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B21EC" w:rsidRDefault="004B21EC" w:rsidP="004B21E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B21EC" w:rsidRDefault="004B21EC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B21EC" w:rsidRDefault="004B21EC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A0FA4" w:rsidRDefault="007A0FA4" w:rsidP="007A0FA4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A0FA4" w:rsidRPr="00543CA3" w:rsidRDefault="007A0FA4" w:rsidP="007A0FA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7A0FA4" w:rsidRPr="00543CA3" w:rsidRDefault="007A0FA4" w:rsidP="007A0FA4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7A0FA4" w:rsidRPr="00543CA3" w:rsidRDefault="007A0FA4" w:rsidP="007A0FA4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7A0FA4" w:rsidRPr="00543CA3" w:rsidRDefault="007A0FA4" w:rsidP="007A0FA4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7A0FA4" w:rsidRDefault="007A0FA4" w:rsidP="007A0FA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7A0FA4" w:rsidRPr="00543CA3" w:rsidRDefault="007A0FA4" w:rsidP="007A0FA4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7A0FA4" w:rsidRPr="00543CA3" w:rsidRDefault="007A0FA4" w:rsidP="007A0FA4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7A0FA4" w:rsidRPr="00543CA3" w:rsidRDefault="007A0FA4" w:rsidP="007A0FA4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7A0FA4" w:rsidRPr="00543CA3" w:rsidTr="007A0FA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FA4" w:rsidRPr="00543CA3" w:rsidRDefault="007A0FA4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FA4" w:rsidRPr="00543CA3" w:rsidRDefault="007A0FA4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7A0FA4" w:rsidRPr="00543CA3" w:rsidRDefault="007A0FA4" w:rsidP="007A0FA4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FA4" w:rsidRPr="00543CA3" w:rsidRDefault="007A0FA4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FA4" w:rsidRPr="00543CA3" w:rsidRDefault="007A0FA4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FA4" w:rsidRPr="00543CA3" w:rsidRDefault="007A0FA4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FA4" w:rsidRPr="00543CA3" w:rsidRDefault="007A0FA4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7A0FA4" w:rsidRPr="00543CA3" w:rsidRDefault="007A0FA4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7A0FA4" w:rsidRPr="00543CA3" w:rsidRDefault="007A0FA4" w:rsidP="007A0FA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FA4" w:rsidRPr="00543CA3" w:rsidRDefault="007A0FA4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FA4" w:rsidRPr="00543CA3" w:rsidRDefault="007A0FA4" w:rsidP="007A0FA4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7A0FA4" w:rsidRPr="00543CA3" w:rsidTr="007A0FA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A4" w:rsidRPr="00543CA3" w:rsidRDefault="007A0FA4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A4" w:rsidRPr="00543CA3" w:rsidRDefault="007A0FA4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A4" w:rsidRPr="00543CA3" w:rsidRDefault="007A0FA4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A4" w:rsidRPr="00543CA3" w:rsidRDefault="007A0FA4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A4" w:rsidRPr="00543CA3" w:rsidRDefault="007A0FA4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A4" w:rsidRPr="00543CA3" w:rsidRDefault="007A0FA4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A4" w:rsidRPr="00543CA3" w:rsidRDefault="007A0FA4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FA4" w:rsidRPr="00543CA3" w:rsidRDefault="007A0FA4" w:rsidP="007A0FA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7A0FA4" w:rsidRPr="00543CA3" w:rsidTr="007A0FA4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FA4" w:rsidRPr="006433F2" w:rsidRDefault="007A0FA4" w:rsidP="007A0FA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FA4" w:rsidRPr="008D6458" w:rsidRDefault="007A0FA4" w:rsidP="007A0FA4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FA4" w:rsidRPr="007A0FA4" w:rsidRDefault="007A0FA4" w:rsidP="007A0FA4">
            <w:pPr>
              <w:ind w:firstLine="0"/>
              <w:jc w:val="both"/>
              <w:rPr>
                <w:rFonts w:ascii="Times New Roman" w:hAnsi="Times New Roman"/>
              </w:rPr>
            </w:pPr>
            <w:r w:rsidRPr="007A0FA4">
              <w:rPr>
                <w:rFonts w:ascii="Times New Roman" w:hAnsi="Times New Roman"/>
                <w:u w:val="single"/>
              </w:rPr>
              <w:t>Текущий ремонт фасадов жилых домов по адресам: пр. Независимости, д.155/1, ул Никифорова, д.35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FA4" w:rsidRPr="00DE4F61" w:rsidRDefault="007A0FA4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FA4" w:rsidRDefault="007A0FA4" w:rsidP="007A0FA4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197346</w:t>
            </w:r>
          </w:p>
          <w:p w:rsidR="007A0FA4" w:rsidRPr="00990051" w:rsidRDefault="007A0FA4" w:rsidP="007A0FA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FA4" w:rsidRDefault="007A0FA4" w:rsidP="007A0FA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7A0FA4" w:rsidRPr="00010CFE" w:rsidRDefault="007A0FA4" w:rsidP="007A0FA4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FA4" w:rsidRPr="00010CFE" w:rsidRDefault="007A0FA4" w:rsidP="007A0FA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FA4" w:rsidRPr="00010CFE" w:rsidRDefault="007A0FA4" w:rsidP="007A0FA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7A0FA4" w:rsidRDefault="007A0FA4" w:rsidP="007A0FA4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A0FA4" w:rsidRDefault="007A0FA4" w:rsidP="007A0FA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7A0FA4" w:rsidRDefault="007A0FA4" w:rsidP="007A0FA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Д.М.Дубовец</w:t>
      </w:r>
    </w:p>
    <w:p w:rsidR="007A0FA4" w:rsidRPr="00543CA3" w:rsidRDefault="007A0FA4" w:rsidP="007A0FA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7A0FA4" w:rsidRPr="00543CA3" w:rsidRDefault="007A0FA4" w:rsidP="007A0FA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7A0FA4" w:rsidRPr="0068464F" w:rsidRDefault="007A0FA4" w:rsidP="007A0FA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0FA4" w:rsidRDefault="007A0FA4" w:rsidP="007A0FA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7A0FA4" w:rsidRDefault="007A0FA4" w:rsidP="007A0FA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A0FA4" w:rsidRDefault="007A0FA4" w:rsidP="007A0FA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B21EC" w:rsidRDefault="004B21EC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E2A6F" w:rsidRDefault="005E2A6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E2A6F" w:rsidRDefault="005E2A6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E2A6F" w:rsidRDefault="005E2A6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E2A6F" w:rsidRDefault="005E2A6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E2A6F" w:rsidRDefault="005E2A6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E2A6F" w:rsidRDefault="005E2A6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E2A6F" w:rsidRDefault="005E2A6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E2A6F" w:rsidRDefault="005E2A6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E2A6F" w:rsidRDefault="005E2A6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E2A6F" w:rsidRDefault="005E2A6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E2A6F" w:rsidRDefault="005E2A6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E2A6F" w:rsidRDefault="005E2A6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E2A6F" w:rsidRPr="00543CA3" w:rsidRDefault="005E2A6F" w:rsidP="005E2A6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5E2A6F" w:rsidRPr="00543CA3" w:rsidRDefault="005E2A6F" w:rsidP="005E2A6F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5E2A6F" w:rsidRPr="00543CA3" w:rsidRDefault="005E2A6F" w:rsidP="005E2A6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5E2A6F" w:rsidRPr="00543CA3" w:rsidRDefault="005E2A6F" w:rsidP="005E2A6F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5E2A6F" w:rsidRDefault="005E2A6F" w:rsidP="005E2A6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5E2A6F" w:rsidRPr="00543CA3" w:rsidRDefault="005E2A6F" w:rsidP="005E2A6F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5E2A6F" w:rsidRPr="00543CA3" w:rsidRDefault="005E2A6F" w:rsidP="005E2A6F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5E2A6F" w:rsidRPr="00543CA3" w:rsidRDefault="005E2A6F" w:rsidP="005E2A6F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5E2A6F" w:rsidRPr="00543CA3" w:rsidTr="007D7BC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A6F" w:rsidRPr="00543CA3" w:rsidRDefault="005E2A6F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A6F" w:rsidRPr="00543CA3" w:rsidRDefault="005E2A6F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5E2A6F" w:rsidRPr="00543CA3" w:rsidRDefault="005E2A6F" w:rsidP="007D7BC2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A6F" w:rsidRPr="00543CA3" w:rsidRDefault="005E2A6F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A6F" w:rsidRPr="00543CA3" w:rsidRDefault="005E2A6F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A6F" w:rsidRPr="00543CA3" w:rsidRDefault="005E2A6F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A6F" w:rsidRPr="00543CA3" w:rsidRDefault="005E2A6F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5E2A6F" w:rsidRPr="00543CA3" w:rsidRDefault="005E2A6F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5E2A6F" w:rsidRPr="00543CA3" w:rsidRDefault="005E2A6F" w:rsidP="007D7BC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A6F" w:rsidRPr="00543CA3" w:rsidRDefault="005E2A6F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A6F" w:rsidRPr="00543CA3" w:rsidRDefault="005E2A6F" w:rsidP="007D7BC2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5E2A6F" w:rsidRPr="00543CA3" w:rsidTr="007D7BC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A6F" w:rsidRPr="00543CA3" w:rsidRDefault="005E2A6F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A6F" w:rsidRPr="00543CA3" w:rsidRDefault="005E2A6F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A6F" w:rsidRPr="00543CA3" w:rsidRDefault="005E2A6F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A6F" w:rsidRPr="00543CA3" w:rsidRDefault="005E2A6F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A6F" w:rsidRPr="00543CA3" w:rsidRDefault="005E2A6F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A6F" w:rsidRPr="00543CA3" w:rsidRDefault="005E2A6F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A6F" w:rsidRPr="00543CA3" w:rsidRDefault="005E2A6F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A6F" w:rsidRPr="00543CA3" w:rsidRDefault="005E2A6F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5E2A6F" w:rsidRPr="00543CA3" w:rsidTr="007D7BC2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A6F" w:rsidRPr="006433F2" w:rsidRDefault="005E2A6F" w:rsidP="007D7BC2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5E2A6F" w:rsidRPr="006433F2" w:rsidRDefault="005E2A6F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A6F" w:rsidRPr="00202C4F" w:rsidRDefault="005E2A6F" w:rsidP="007D7BC2">
            <w:pPr>
              <w:ind w:firstLine="0"/>
              <w:rPr>
                <w:rFonts w:ascii="Times New Roman" w:hAnsi="Times New Roman"/>
                <w:lang w:val="en-US"/>
              </w:rPr>
            </w:pPr>
            <w:r w:rsidRPr="00202C4F">
              <w:rPr>
                <w:rFonts w:ascii="Times New Roman" w:eastAsia="Times New Roman" w:hAnsi="Times New Roman"/>
                <w:u w:val="single"/>
                <w:lang w:eastAsia="ru-RU"/>
              </w:rPr>
              <w:t>43.22.1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2</w:t>
            </w:r>
            <w:r w:rsidRPr="00202C4F">
              <w:rPr>
                <w:rFonts w:ascii="Times New Roman" w:eastAsia="Times New Roman" w:hAnsi="Times New Roman"/>
                <w:u w:val="single"/>
                <w:lang w:eastAsia="ru-RU"/>
              </w:rPr>
              <w:t>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A6F" w:rsidRPr="005E2A6F" w:rsidRDefault="005E2A6F" w:rsidP="007D7BC2">
            <w:pPr>
              <w:ind w:firstLine="0"/>
              <w:jc w:val="both"/>
              <w:rPr>
                <w:rFonts w:ascii="Times New Roman" w:hAnsi="Times New Roman"/>
              </w:rPr>
            </w:pPr>
            <w:r w:rsidRPr="005E2A6F">
              <w:rPr>
                <w:rFonts w:ascii="Times New Roman" w:hAnsi="Times New Roman"/>
                <w:u w:val="single"/>
              </w:rPr>
              <w:t>Текущий ремонт системы горячего водоснабжения  в  жилом доме по адресу: г. Минск, ул. Парниковая, д.7, пр. Независимости, д.155/1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A6F" w:rsidRPr="00DE4F61" w:rsidRDefault="005E2A6F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A6F" w:rsidRDefault="005E2A6F" w:rsidP="007D7BC2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38345</w:t>
            </w:r>
          </w:p>
          <w:p w:rsidR="005E2A6F" w:rsidRDefault="005E2A6F" w:rsidP="007D7BC2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5E2A6F" w:rsidRPr="00990051" w:rsidRDefault="005E2A6F" w:rsidP="007D7BC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A6F" w:rsidRDefault="005E2A6F" w:rsidP="007D7BC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E2A6F" w:rsidRPr="00010CFE" w:rsidRDefault="005E2A6F" w:rsidP="007D7BC2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A6F" w:rsidRPr="00010CFE" w:rsidRDefault="005E2A6F" w:rsidP="007D7BC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A6F" w:rsidRPr="00010CFE" w:rsidRDefault="005E2A6F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5E2A6F" w:rsidRDefault="005E2A6F" w:rsidP="005E2A6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</w:t>
      </w:r>
    </w:p>
    <w:p w:rsidR="005E2A6F" w:rsidRDefault="005E2A6F" w:rsidP="005E2A6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5E2A6F" w:rsidRPr="00543CA3" w:rsidRDefault="005E2A6F" w:rsidP="005E2A6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 xml:space="preserve">/ Д.М.Дубовец                                                            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</w:t>
      </w:r>
    </w:p>
    <w:p w:rsidR="005E2A6F" w:rsidRPr="00543CA3" w:rsidRDefault="005E2A6F" w:rsidP="005E2A6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5E2A6F" w:rsidRPr="0068464F" w:rsidRDefault="005E2A6F" w:rsidP="005E2A6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E2A6F" w:rsidRDefault="005E2A6F" w:rsidP="005E2A6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5E2A6F" w:rsidRDefault="005E2A6F" w:rsidP="005E2A6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E2A6F" w:rsidRDefault="005E2A6F" w:rsidP="005E2A6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E2A6F" w:rsidRDefault="005E2A6F" w:rsidP="005E2A6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E2A6F" w:rsidRDefault="005E2A6F" w:rsidP="005E2A6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E2A6F" w:rsidRDefault="005E2A6F" w:rsidP="005E2A6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E2A6F" w:rsidRDefault="005E2A6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E2A6F" w:rsidRDefault="005E2A6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E2A6F" w:rsidRDefault="005E2A6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E2A6F" w:rsidRDefault="005E2A6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E2A6F" w:rsidRDefault="005E2A6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E2A6F" w:rsidRDefault="005E2A6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E2A6F" w:rsidRDefault="005E2A6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E2A6F" w:rsidRDefault="005E2A6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E2A6F" w:rsidRDefault="005E2A6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E2A6F" w:rsidRDefault="005E2A6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E2A6F" w:rsidRDefault="005E2A6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E2A6F" w:rsidRPr="00543CA3" w:rsidRDefault="005E2A6F" w:rsidP="005E2A6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5E2A6F" w:rsidRPr="00543CA3" w:rsidRDefault="005E2A6F" w:rsidP="005E2A6F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5E2A6F" w:rsidRPr="00543CA3" w:rsidRDefault="005E2A6F" w:rsidP="005E2A6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5E2A6F" w:rsidRPr="00543CA3" w:rsidRDefault="005E2A6F" w:rsidP="005E2A6F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5E2A6F" w:rsidRDefault="005E2A6F" w:rsidP="005E2A6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5E2A6F" w:rsidRPr="00543CA3" w:rsidRDefault="005E2A6F" w:rsidP="005E2A6F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5E2A6F" w:rsidRPr="00543CA3" w:rsidRDefault="005E2A6F" w:rsidP="005E2A6F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5E2A6F" w:rsidRPr="00543CA3" w:rsidRDefault="005E2A6F" w:rsidP="005E2A6F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5E2A6F" w:rsidRPr="00543CA3" w:rsidTr="007D7BC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A6F" w:rsidRPr="00543CA3" w:rsidRDefault="005E2A6F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A6F" w:rsidRPr="00543CA3" w:rsidRDefault="005E2A6F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5E2A6F" w:rsidRPr="00543CA3" w:rsidRDefault="005E2A6F" w:rsidP="007D7BC2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A6F" w:rsidRPr="00543CA3" w:rsidRDefault="005E2A6F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A6F" w:rsidRPr="00543CA3" w:rsidRDefault="005E2A6F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A6F" w:rsidRPr="00543CA3" w:rsidRDefault="005E2A6F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A6F" w:rsidRPr="00543CA3" w:rsidRDefault="005E2A6F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5E2A6F" w:rsidRPr="00543CA3" w:rsidRDefault="005E2A6F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5E2A6F" w:rsidRPr="00543CA3" w:rsidRDefault="005E2A6F" w:rsidP="007D7BC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A6F" w:rsidRPr="00543CA3" w:rsidRDefault="005E2A6F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A6F" w:rsidRPr="00543CA3" w:rsidRDefault="005E2A6F" w:rsidP="007D7BC2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5E2A6F" w:rsidRPr="00543CA3" w:rsidTr="007D7BC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A6F" w:rsidRPr="00543CA3" w:rsidRDefault="005E2A6F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A6F" w:rsidRPr="00543CA3" w:rsidRDefault="005E2A6F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A6F" w:rsidRPr="00543CA3" w:rsidRDefault="005E2A6F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A6F" w:rsidRPr="00543CA3" w:rsidRDefault="005E2A6F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A6F" w:rsidRPr="00543CA3" w:rsidRDefault="005E2A6F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A6F" w:rsidRPr="00543CA3" w:rsidRDefault="005E2A6F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A6F" w:rsidRPr="00543CA3" w:rsidRDefault="005E2A6F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A6F" w:rsidRPr="00543CA3" w:rsidRDefault="005E2A6F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5E2A6F" w:rsidRPr="00543CA3" w:rsidTr="007D7BC2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A6F" w:rsidRPr="006433F2" w:rsidRDefault="005E2A6F" w:rsidP="007D7BC2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5E2A6F" w:rsidRPr="006433F2" w:rsidRDefault="005E2A6F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A6F" w:rsidRPr="00202C4F" w:rsidRDefault="005E2A6F" w:rsidP="007D7BC2">
            <w:pPr>
              <w:ind w:firstLine="0"/>
              <w:rPr>
                <w:rFonts w:ascii="Times New Roman" w:hAnsi="Times New Roman"/>
                <w:lang w:val="en-US"/>
              </w:rPr>
            </w:pPr>
            <w:r w:rsidRPr="00202C4F">
              <w:rPr>
                <w:rFonts w:ascii="Times New Roman" w:eastAsia="Times New Roman" w:hAnsi="Times New Roman"/>
                <w:u w:val="single"/>
                <w:lang w:eastAsia="ru-RU"/>
              </w:rPr>
              <w:t>43.22.11.100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A6F" w:rsidRPr="005E2A6F" w:rsidRDefault="005E2A6F" w:rsidP="007D7BC2">
            <w:pPr>
              <w:ind w:firstLine="0"/>
              <w:jc w:val="both"/>
              <w:rPr>
                <w:rFonts w:ascii="Times New Roman" w:hAnsi="Times New Roman"/>
              </w:rPr>
            </w:pPr>
            <w:r w:rsidRPr="005E2A6F">
              <w:rPr>
                <w:rFonts w:ascii="Times New Roman" w:hAnsi="Times New Roman"/>
                <w:u w:val="single"/>
              </w:rPr>
              <w:t>Текущий ремонт системы холодного водоснабжения  в  жилом доме по адресу: г. Минск, , ул. Парниковая, д.7, пр. Независимости, д.155/1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A6F" w:rsidRPr="00DE4F61" w:rsidRDefault="005E2A6F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A6F" w:rsidRDefault="005E2A6F" w:rsidP="007D7BC2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20716</w:t>
            </w:r>
          </w:p>
          <w:p w:rsidR="005E2A6F" w:rsidRPr="00990051" w:rsidRDefault="005E2A6F" w:rsidP="007D7BC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A6F" w:rsidRDefault="005E2A6F" w:rsidP="007D7BC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E2A6F" w:rsidRPr="00010CFE" w:rsidRDefault="005E2A6F" w:rsidP="007D7BC2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A6F" w:rsidRPr="00010CFE" w:rsidRDefault="005E2A6F" w:rsidP="007D7BC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A6F" w:rsidRPr="00010CFE" w:rsidRDefault="005E2A6F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5E2A6F" w:rsidRDefault="005E2A6F" w:rsidP="005E2A6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</w:t>
      </w:r>
    </w:p>
    <w:p w:rsidR="005E2A6F" w:rsidRDefault="005E2A6F" w:rsidP="005E2A6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5E2A6F" w:rsidRPr="00543CA3" w:rsidRDefault="005E2A6F" w:rsidP="005E2A6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 xml:space="preserve">/ Д.М.Дубовец                                                            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</w:t>
      </w:r>
    </w:p>
    <w:p w:rsidR="005E2A6F" w:rsidRPr="00543CA3" w:rsidRDefault="005E2A6F" w:rsidP="005E2A6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5E2A6F" w:rsidRPr="0068464F" w:rsidRDefault="005E2A6F" w:rsidP="005E2A6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E2A6F" w:rsidRDefault="005E2A6F" w:rsidP="005E2A6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5E2A6F" w:rsidRDefault="005E2A6F" w:rsidP="005E2A6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E2A6F" w:rsidRDefault="005E2A6F" w:rsidP="005E2A6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E2A6F" w:rsidRDefault="005E2A6F" w:rsidP="005E2A6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5E2A6F" w:rsidRDefault="005E2A6F" w:rsidP="005E2A6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977A6" w:rsidRDefault="008977A6" w:rsidP="005E2A6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977A6" w:rsidRDefault="008977A6" w:rsidP="005E2A6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977A6" w:rsidRDefault="008977A6" w:rsidP="005E2A6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977A6" w:rsidRDefault="008977A6" w:rsidP="005E2A6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977A6" w:rsidRDefault="008977A6" w:rsidP="005E2A6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977A6" w:rsidRDefault="008977A6" w:rsidP="005E2A6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977A6" w:rsidRPr="00543CA3" w:rsidRDefault="008977A6" w:rsidP="008977A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8977A6" w:rsidRPr="00543CA3" w:rsidRDefault="008977A6" w:rsidP="008977A6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8977A6" w:rsidRPr="00543CA3" w:rsidRDefault="008977A6" w:rsidP="008977A6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8977A6" w:rsidRPr="00543CA3" w:rsidRDefault="008977A6" w:rsidP="008977A6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8977A6" w:rsidRDefault="008977A6" w:rsidP="008977A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8977A6" w:rsidRPr="00543CA3" w:rsidRDefault="008977A6" w:rsidP="008977A6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lastRenderedPageBreak/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8977A6" w:rsidRPr="00543CA3" w:rsidRDefault="008977A6" w:rsidP="008977A6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8977A6" w:rsidRPr="00543CA3" w:rsidRDefault="008977A6" w:rsidP="008977A6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8977A6" w:rsidRPr="00543CA3" w:rsidTr="007D7BC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7A6" w:rsidRPr="00543CA3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7A6" w:rsidRPr="00543CA3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8977A6" w:rsidRPr="00543CA3" w:rsidRDefault="008977A6" w:rsidP="007D7BC2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7A6" w:rsidRPr="00543CA3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7A6" w:rsidRPr="00543CA3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7A6" w:rsidRPr="00543CA3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7A6" w:rsidRPr="00543CA3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8977A6" w:rsidRPr="00543CA3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8977A6" w:rsidRPr="00543CA3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7A6" w:rsidRPr="00543CA3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7A6" w:rsidRPr="00543CA3" w:rsidRDefault="008977A6" w:rsidP="007D7BC2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8977A6" w:rsidRPr="00543CA3" w:rsidTr="007D7BC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A6" w:rsidRPr="00543CA3" w:rsidRDefault="008977A6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A6" w:rsidRPr="00543CA3" w:rsidRDefault="008977A6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A6" w:rsidRPr="00543CA3" w:rsidRDefault="008977A6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A6" w:rsidRPr="00543CA3" w:rsidRDefault="008977A6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A6" w:rsidRPr="00543CA3" w:rsidRDefault="008977A6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A6" w:rsidRPr="00543CA3" w:rsidRDefault="008977A6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A6" w:rsidRPr="00543CA3" w:rsidRDefault="008977A6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A6" w:rsidRPr="00543CA3" w:rsidRDefault="008977A6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8977A6" w:rsidRPr="00543CA3" w:rsidTr="007D7BC2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7A6" w:rsidRPr="006433F2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7A6" w:rsidRPr="005C1067" w:rsidRDefault="008977A6" w:rsidP="007D7BC2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7A6" w:rsidRPr="008977A6" w:rsidRDefault="008977A6" w:rsidP="007D7BC2">
            <w:pPr>
              <w:ind w:firstLine="0"/>
              <w:jc w:val="both"/>
              <w:rPr>
                <w:rFonts w:ascii="Times New Roman" w:hAnsi="Times New Roman"/>
              </w:rPr>
            </w:pPr>
            <w:r w:rsidRPr="008977A6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адресам: г. Минск, ул.Логойский тракт, д.2 п.1, ул. Я.Коласа, д.48 п.1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7A6" w:rsidRPr="00DE4F61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7A6" w:rsidRDefault="008977A6" w:rsidP="007D7BC2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32006</w:t>
            </w:r>
          </w:p>
          <w:p w:rsidR="008977A6" w:rsidRPr="00990051" w:rsidRDefault="008977A6" w:rsidP="007D7BC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7A6" w:rsidRDefault="008977A6" w:rsidP="007D7BC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8977A6" w:rsidRPr="00010CFE" w:rsidRDefault="008977A6" w:rsidP="007D7BC2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7A6" w:rsidRPr="00010CFE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7A6" w:rsidRPr="00010CFE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8977A6" w:rsidRDefault="008977A6" w:rsidP="008977A6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977A6" w:rsidRDefault="008977A6" w:rsidP="008977A6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8977A6" w:rsidRDefault="008977A6" w:rsidP="008977A6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Д.М.Дубовец</w:t>
      </w:r>
    </w:p>
    <w:p w:rsidR="008977A6" w:rsidRPr="00543CA3" w:rsidRDefault="008977A6" w:rsidP="008977A6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8977A6" w:rsidRPr="00543CA3" w:rsidRDefault="008977A6" w:rsidP="008977A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8977A6" w:rsidRPr="0068464F" w:rsidRDefault="008977A6" w:rsidP="008977A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77A6" w:rsidRDefault="008977A6" w:rsidP="008977A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8977A6" w:rsidRDefault="008977A6" w:rsidP="008977A6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977A6" w:rsidRDefault="008977A6" w:rsidP="008977A6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977A6" w:rsidRDefault="008977A6" w:rsidP="008977A6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977A6" w:rsidRDefault="008977A6" w:rsidP="008977A6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977A6" w:rsidRDefault="008977A6" w:rsidP="008977A6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977A6" w:rsidRDefault="008977A6" w:rsidP="005E2A6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5E2A6F" w:rsidRDefault="005E2A6F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77A6" w:rsidRDefault="008977A6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77A6" w:rsidRDefault="008977A6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77A6" w:rsidRDefault="008977A6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77A6" w:rsidRDefault="008977A6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77A6" w:rsidRDefault="008977A6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77A6" w:rsidRDefault="008977A6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77A6" w:rsidRDefault="008977A6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77A6" w:rsidRDefault="008977A6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77A6" w:rsidRDefault="008977A6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77A6" w:rsidRDefault="008977A6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77A6" w:rsidRPr="00543CA3" w:rsidRDefault="008977A6" w:rsidP="008977A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8977A6" w:rsidRPr="00543CA3" w:rsidRDefault="008977A6" w:rsidP="008977A6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8977A6" w:rsidRPr="00543CA3" w:rsidRDefault="008977A6" w:rsidP="008977A6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8977A6" w:rsidRPr="00543CA3" w:rsidRDefault="008977A6" w:rsidP="008977A6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8977A6" w:rsidRDefault="008977A6" w:rsidP="008977A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8977A6" w:rsidRPr="00543CA3" w:rsidRDefault="008977A6" w:rsidP="008977A6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8977A6" w:rsidRPr="00543CA3" w:rsidRDefault="008977A6" w:rsidP="008977A6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8977A6" w:rsidRPr="00543CA3" w:rsidRDefault="008977A6" w:rsidP="008977A6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8977A6" w:rsidRPr="00543CA3" w:rsidTr="007D7BC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7A6" w:rsidRPr="00543CA3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7A6" w:rsidRPr="00543CA3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8977A6" w:rsidRPr="00543CA3" w:rsidRDefault="008977A6" w:rsidP="007D7BC2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7A6" w:rsidRPr="00543CA3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7A6" w:rsidRPr="00543CA3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7A6" w:rsidRPr="00543CA3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7A6" w:rsidRPr="00543CA3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8977A6" w:rsidRPr="00543CA3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8977A6" w:rsidRPr="00543CA3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7A6" w:rsidRPr="00543CA3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7A6" w:rsidRPr="00543CA3" w:rsidRDefault="008977A6" w:rsidP="007D7BC2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8977A6" w:rsidRPr="00543CA3" w:rsidTr="007D7BC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A6" w:rsidRPr="00543CA3" w:rsidRDefault="008977A6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A6" w:rsidRPr="00543CA3" w:rsidRDefault="008977A6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A6" w:rsidRPr="00543CA3" w:rsidRDefault="008977A6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A6" w:rsidRPr="00543CA3" w:rsidRDefault="008977A6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A6" w:rsidRPr="00543CA3" w:rsidRDefault="008977A6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A6" w:rsidRPr="00543CA3" w:rsidRDefault="008977A6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A6" w:rsidRPr="00543CA3" w:rsidRDefault="008977A6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A6" w:rsidRPr="00543CA3" w:rsidRDefault="008977A6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8977A6" w:rsidRPr="00543CA3" w:rsidTr="007D7BC2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7A6" w:rsidRPr="006433F2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7A6" w:rsidRPr="008D6458" w:rsidRDefault="008977A6" w:rsidP="007D7BC2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7A6" w:rsidRPr="003F275D" w:rsidRDefault="008977A6" w:rsidP="007D7BC2">
            <w:pPr>
              <w:ind w:firstLine="0"/>
              <w:jc w:val="both"/>
              <w:rPr>
                <w:rFonts w:ascii="Times New Roman" w:hAnsi="Times New Roman"/>
              </w:rPr>
            </w:pPr>
            <w:r w:rsidRPr="003F275D">
              <w:rPr>
                <w:rFonts w:ascii="Times New Roman" w:hAnsi="Times New Roman"/>
                <w:u w:val="single"/>
              </w:rPr>
              <w:t xml:space="preserve">Текущий ремонт </w:t>
            </w:r>
            <w:r>
              <w:rPr>
                <w:rFonts w:ascii="Times New Roman" w:hAnsi="Times New Roman"/>
                <w:u w:val="single"/>
              </w:rPr>
              <w:t>крыльца жилого дома по адресу</w:t>
            </w:r>
            <w:r w:rsidRPr="003F275D">
              <w:rPr>
                <w:rFonts w:ascii="Times New Roman" w:hAnsi="Times New Roman"/>
                <w:u w:val="single"/>
              </w:rPr>
              <w:t>:</w:t>
            </w:r>
            <w:r>
              <w:rPr>
                <w:rFonts w:ascii="Times New Roman" w:hAnsi="Times New Roman"/>
                <w:u w:val="single"/>
              </w:rPr>
              <w:t xml:space="preserve"> г. Минск, ул. Карбышева, д.1/3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7A6" w:rsidRPr="00DE4F61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7A6" w:rsidRDefault="008977A6" w:rsidP="007D7BC2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23194</w:t>
            </w:r>
          </w:p>
          <w:p w:rsidR="008977A6" w:rsidRPr="00990051" w:rsidRDefault="008977A6" w:rsidP="007D7BC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7A6" w:rsidRDefault="008977A6" w:rsidP="007D7BC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8977A6" w:rsidRPr="00010CFE" w:rsidRDefault="008977A6" w:rsidP="007D7BC2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7A6" w:rsidRPr="00010CFE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7A6" w:rsidRPr="00010CFE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8977A6" w:rsidRDefault="008977A6" w:rsidP="008977A6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977A6" w:rsidRDefault="008977A6" w:rsidP="008977A6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8977A6" w:rsidRDefault="008977A6" w:rsidP="008977A6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Д.М.Дубовец</w:t>
      </w:r>
    </w:p>
    <w:p w:rsidR="008977A6" w:rsidRPr="00543CA3" w:rsidRDefault="008977A6" w:rsidP="008977A6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8977A6" w:rsidRPr="00543CA3" w:rsidRDefault="008977A6" w:rsidP="008977A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8977A6" w:rsidRPr="0068464F" w:rsidRDefault="008977A6" w:rsidP="008977A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77A6" w:rsidRDefault="008977A6" w:rsidP="008977A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8977A6" w:rsidRDefault="008977A6" w:rsidP="008977A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77A6" w:rsidRDefault="008977A6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77A6" w:rsidRDefault="008977A6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77A6" w:rsidRDefault="008977A6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77A6" w:rsidRDefault="008977A6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77A6" w:rsidRDefault="008977A6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77A6" w:rsidRDefault="008977A6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77A6" w:rsidRDefault="008977A6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77A6" w:rsidRDefault="008977A6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77A6" w:rsidRDefault="008977A6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77A6" w:rsidRDefault="008977A6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77A6" w:rsidRDefault="008977A6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77A6" w:rsidRDefault="008977A6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77A6" w:rsidRPr="00543CA3" w:rsidRDefault="008977A6" w:rsidP="008977A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8977A6" w:rsidRPr="00543CA3" w:rsidRDefault="008977A6" w:rsidP="008977A6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8977A6" w:rsidRPr="00543CA3" w:rsidRDefault="008977A6" w:rsidP="008977A6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8977A6" w:rsidRPr="00543CA3" w:rsidRDefault="008977A6" w:rsidP="008977A6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8977A6" w:rsidRDefault="008977A6" w:rsidP="008977A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8977A6" w:rsidRPr="00543CA3" w:rsidRDefault="008977A6" w:rsidP="008977A6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8977A6" w:rsidRPr="00543CA3" w:rsidRDefault="008977A6" w:rsidP="008977A6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8977A6" w:rsidRPr="00543CA3" w:rsidRDefault="008977A6" w:rsidP="008977A6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8977A6" w:rsidRPr="00543CA3" w:rsidTr="007D7BC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7A6" w:rsidRPr="00543CA3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7A6" w:rsidRPr="00543CA3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8977A6" w:rsidRPr="00543CA3" w:rsidRDefault="008977A6" w:rsidP="007D7BC2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7A6" w:rsidRPr="00543CA3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7A6" w:rsidRPr="00543CA3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7A6" w:rsidRPr="00543CA3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7A6" w:rsidRPr="00543CA3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8977A6" w:rsidRPr="00543CA3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8977A6" w:rsidRPr="00543CA3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7A6" w:rsidRPr="00543CA3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7A6" w:rsidRPr="00543CA3" w:rsidRDefault="008977A6" w:rsidP="007D7BC2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8977A6" w:rsidRPr="00543CA3" w:rsidTr="007D7BC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A6" w:rsidRPr="00543CA3" w:rsidRDefault="008977A6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A6" w:rsidRPr="00543CA3" w:rsidRDefault="008977A6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A6" w:rsidRPr="00543CA3" w:rsidRDefault="008977A6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A6" w:rsidRPr="00543CA3" w:rsidRDefault="008977A6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A6" w:rsidRPr="00543CA3" w:rsidRDefault="008977A6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A6" w:rsidRPr="00543CA3" w:rsidRDefault="008977A6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A6" w:rsidRPr="00543CA3" w:rsidRDefault="008977A6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7A6" w:rsidRPr="00543CA3" w:rsidRDefault="008977A6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8977A6" w:rsidRPr="00543CA3" w:rsidTr="007D7BC2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7A6" w:rsidRPr="006433F2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7A6" w:rsidRPr="008D6458" w:rsidRDefault="008977A6" w:rsidP="007D7BC2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7A6" w:rsidRPr="008977A6" w:rsidRDefault="008977A6" w:rsidP="007D7BC2">
            <w:pPr>
              <w:ind w:firstLine="0"/>
              <w:jc w:val="both"/>
              <w:rPr>
                <w:rFonts w:ascii="Times New Roman" w:hAnsi="Times New Roman"/>
              </w:rPr>
            </w:pPr>
            <w:r w:rsidRPr="008977A6">
              <w:rPr>
                <w:rFonts w:ascii="Times New Roman" w:hAnsi="Times New Roman"/>
                <w:u w:val="single"/>
              </w:rPr>
              <w:t>Текущий ремонт фасада  жилого дома по адресу: ул. Я.Коласа, д.48 (арка)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7A6" w:rsidRPr="00DE4F61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7A6" w:rsidRDefault="008977A6" w:rsidP="007D7BC2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6038</w:t>
            </w:r>
          </w:p>
          <w:p w:rsidR="008977A6" w:rsidRPr="00990051" w:rsidRDefault="008977A6" w:rsidP="007D7BC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7A6" w:rsidRDefault="008977A6" w:rsidP="007D7BC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8977A6" w:rsidRPr="00010CFE" w:rsidRDefault="008977A6" w:rsidP="007D7BC2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7A6" w:rsidRPr="00010CFE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7A6" w:rsidRPr="00010CFE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8977A6" w:rsidRPr="00543CA3" w:rsidTr="007D7BC2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7A6" w:rsidRPr="006433F2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7A6" w:rsidRPr="008D6458" w:rsidRDefault="008977A6" w:rsidP="007D7BC2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7A6" w:rsidRPr="008977A6" w:rsidRDefault="008977A6" w:rsidP="007D7BC2">
            <w:pPr>
              <w:ind w:firstLine="0"/>
              <w:jc w:val="both"/>
              <w:rPr>
                <w:rFonts w:ascii="Times New Roman" w:hAnsi="Times New Roman"/>
              </w:rPr>
            </w:pPr>
            <w:r w:rsidRPr="008977A6">
              <w:rPr>
                <w:rFonts w:ascii="Times New Roman" w:hAnsi="Times New Roman"/>
                <w:u w:val="single"/>
              </w:rPr>
              <w:t>Текущий ремонт цоколей  жилых домов по адресам: ул. Калинина, д.18,д.20, ул. К.Чорного, д.17, пер. К.Чорного, д.9,д.13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7A6" w:rsidRPr="00DE4F61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7A6" w:rsidRDefault="008977A6" w:rsidP="007D7BC2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16533</w:t>
            </w:r>
          </w:p>
          <w:p w:rsidR="008977A6" w:rsidRPr="00990051" w:rsidRDefault="008977A6" w:rsidP="007D7BC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7A6" w:rsidRDefault="008977A6" w:rsidP="007D7BC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8977A6" w:rsidRPr="00010CFE" w:rsidRDefault="008977A6" w:rsidP="007D7BC2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7A6" w:rsidRPr="00010CFE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7A6" w:rsidRPr="00010CFE" w:rsidRDefault="008977A6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8977A6" w:rsidRDefault="008977A6" w:rsidP="008977A6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977A6" w:rsidRDefault="008977A6" w:rsidP="008977A6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8977A6" w:rsidRDefault="008977A6" w:rsidP="008977A6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Д.М.Дубовец</w:t>
      </w:r>
    </w:p>
    <w:p w:rsidR="008977A6" w:rsidRPr="00543CA3" w:rsidRDefault="008977A6" w:rsidP="008977A6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8977A6" w:rsidRPr="00543CA3" w:rsidRDefault="008977A6" w:rsidP="008977A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8977A6" w:rsidRPr="0068464F" w:rsidRDefault="008977A6" w:rsidP="008977A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77A6" w:rsidRDefault="008977A6" w:rsidP="008977A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8977A6" w:rsidRDefault="008977A6" w:rsidP="008977A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77A6" w:rsidRDefault="008977A6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977A6" w:rsidRDefault="008977A6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7BC2" w:rsidRDefault="007D7BC2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7BC2" w:rsidRDefault="007D7BC2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7BC2" w:rsidRDefault="007D7BC2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7BC2" w:rsidRDefault="007D7BC2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7BC2" w:rsidRDefault="007D7BC2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7BC2" w:rsidRDefault="007D7BC2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7BC2" w:rsidRDefault="007D7BC2" w:rsidP="007D7BC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7BC2" w:rsidRPr="00543CA3" w:rsidRDefault="007D7BC2" w:rsidP="007D7BC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7D7BC2" w:rsidRPr="00543CA3" w:rsidRDefault="007D7BC2" w:rsidP="007D7BC2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7D7BC2" w:rsidRPr="00543CA3" w:rsidRDefault="007D7BC2" w:rsidP="007D7BC2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7D7BC2" w:rsidRPr="00543CA3" w:rsidRDefault="007D7BC2" w:rsidP="007D7BC2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7D7BC2" w:rsidRDefault="007D7BC2" w:rsidP="007D7BC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7D7BC2" w:rsidRPr="00543CA3" w:rsidRDefault="007D7BC2" w:rsidP="007D7BC2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7D7BC2" w:rsidRPr="00543CA3" w:rsidRDefault="007D7BC2" w:rsidP="007D7BC2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7D7BC2" w:rsidRPr="00543CA3" w:rsidRDefault="007D7BC2" w:rsidP="007D7BC2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42"/>
        <w:gridCol w:w="3377"/>
        <w:gridCol w:w="992"/>
        <w:gridCol w:w="2435"/>
        <w:gridCol w:w="2763"/>
        <w:gridCol w:w="2166"/>
        <w:gridCol w:w="1593"/>
      </w:tblGrid>
      <w:tr w:rsidR="007D7BC2" w:rsidRPr="00543CA3" w:rsidTr="007D7BC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C2" w:rsidRPr="00543CA3" w:rsidRDefault="007D7BC2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C2" w:rsidRPr="00543CA3" w:rsidRDefault="007D7BC2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7D7BC2" w:rsidRPr="00543CA3" w:rsidRDefault="007D7BC2" w:rsidP="007D7BC2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C2" w:rsidRPr="00543CA3" w:rsidRDefault="007D7BC2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C2" w:rsidRPr="00543CA3" w:rsidRDefault="007D7BC2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C2" w:rsidRPr="00543CA3" w:rsidRDefault="007D7BC2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BC2" w:rsidRPr="00543CA3" w:rsidRDefault="007D7BC2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7D7BC2" w:rsidRPr="00543CA3" w:rsidRDefault="007D7BC2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7D7BC2" w:rsidRPr="00543CA3" w:rsidRDefault="007D7BC2" w:rsidP="007D7BC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C2" w:rsidRPr="00543CA3" w:rsidRDefault="007D7BC2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C2" w:rsidRPr="00543CA3" w:rsidRDefault="007D7BC2" w:rsidP="007D7BC2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7D7BC2" w:rsidRPr="00543CA3" w:rsidTr="007D7BC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C2" w:rsidRPr="00543CA3" w:rsidRDefault="007D7BC2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C2" w:rsidRPr="00543CA3" w:rsidRDefault="007D7BC2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C2" w:rsidRPr="00543CA3" w:rsidRDefault="007D7BC2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C2" w:rsidRPr="00543CA3" w:rsidRDefault="007D7BC2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C2" w:rsidRPr="00543CA3" w:rsidRDefault="007D7BC2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C2" w:rsidRPr="00543CA3" w:rsidRDefault="007D7BC2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C2" w:rsidRPr="00543CA3" w:rsidRDefault="007D7BC2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C2" w:rsidRPr="00543CA3" w:rsidRDefault="007D7BC2" w:rsidP="007D7BC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7D7BC2" w:rsidRPr="00543CA3" w:rsidTr="007D7BC2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BC2" w:rsidRPr="006433F2" w:rsidRDefault="007D7BC2" w:rsidP="007D7BC2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7D7BC2" w:rsidRPr="006433F2" w:rsidRDefault="007D7BC2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BC2" w:rsidRPr="00266F38" w:rsidRDefault="007D7BC2" w:rsidP="007D7BC2">
            <w:pPr>
              <w:ind w:firstLine="0"/>
              <w:rPr>
                <w:rFonts w:ascii="Times New Roman" w:hAnsi="Times New Roman"/>
                <w:lang w:val="en-US"/>
              </w:rPr>
            </w:pPr>
            <w:r w:rsidRPr="00266F38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BC2" w:rsidRPr="007D7BC2" w:rsidRDefault="007D7BC2" w:rsidP="007D7BC2">
            <w:pPr>
              <w:ind w:firstLine="0"/>
              <w:jc w:val="both"/>
              <w:rPr>
                <w:rFonts w:ascii="Times New Roman" w:hAnsi="Times New Roman"/>
              </w:rPr>
            </w:pPr>
            <w:r w:rsidRPr="007D7BC2">
              <w:rPr>
                <w:rFonts w:ascii="Times New Roman" w:hAnsi="Times New Roman"/>
                <w:u w:val="single"/>
              </w:rPr>
              <w:t>Аварийно-восстановительные работы по ремонту теплообменников жилых домов по адресу: г. Минск,ул. Гинтовта, д.5а, пр. Независимости, д.93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BC2" w:rsidRPr="00DE4F61" w:rsidRDefault="007D7BC2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BC2" w:rsidRDefault="007D7BC2" w:rsidP="007D7BC2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41225,26</w:t>
            </w:r>
          </w:p>
          <w:p w:rsidR="007D7BC2" w:rsidRPr="00990051" w:rsidRDefault="007D7BC2" w:rsidP="007D7BC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BC2" w:rsidRDefault="007D7BC2" w:rsidP="007D7BC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7D7BC2" w:rsidRPr="00010CFE" w:rsidRDefault="007D7BC2" w:rsidP="007D7BC2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BC2" w:rsidRPr="00010CFE" w:rsidRDefault="007D7BC2" w:rsidP="007D7BC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BC2" w:rsidRPr="00010CFE" w:rsidRDefault="007D7BC2" w:rsidP="007D7BC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7D7BC2" w:rsidRDefault="007D7BC2" w:rsidP="007D7BC2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</w:t>
      </w:r>
    </w:p>
    <w:p w:rsidR="007D7BC2" w:rsidRDefault="007D7BC2" w:rsidP="007D7BC2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Первый 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директора-</w:t>
      </w:r>
    </w:p>
    <w:p w:rsidR="007D7BC2" w:rsidRPr="00543CA3" w:rsidRDefault="007D7BC2" w:rsidP="007D7BC2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главный инженер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 xml:space="preserve">/ Д.М.Дубовец                                                            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</w:t>
      </w:r>
    </w:p>
    <w:p w:rsidR="007D7BC2" w:rsidRPr="00543CA3" w:rsidRDefault="007D7BC2" w:rsidP="007D7BC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7D7BC2" w:rsidRPr="0068464F" w:rsidRDefault="007D7BC2" w:rsidP="007D7BC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7BC2" w:rsidRDefault="007D7BC2" w:rsidP="007D7BC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7D7BC2" w:rsidRDefault="007D7BC2" w:rsidP="007D7BC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7BC2" w:rsidRDefault="007D7BC2" w:rsidP="007D7BC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7BC2" w:rsidRDefault="007D7BC2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344A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Pr="00543CA3" w:rsidRDefault="00344A51" w:rsidP="00344A5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344A51" w:rsidRPr="00543CA3" w:rsidRDefault="00344A51" w:rsidP="00344A51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344A51" w:rsidRPr="00543CA3" w:rsidRDefault="00344A51" w:rsidP="00344A5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344A51" w:rsidRPr="00543CA3" w:rsidRDefault="00344A51" w:rsidP="00344A5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344A51" w:rsidRDefault="00344A51" w:rsidP="00344A5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(дата)</w:t>
      </w:r>
    </w:p>
    <w:p w:rsidR="00344A51" w:rsidRPr="00543CA3" w:rsidRDefault="00344A51" w:rsidP="00344A5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344A51" w:rsidRPr="00543CA3" w:rsidRDefault="00344A51" w:rsidP="00344A5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344A51" w:rsidRPr="00543CA3" w:rsidRDefault="00344A51" w:rsidP="00344A5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344A51" w:rsidRPr="00543CA3" w:rsidTr="0004058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A51" w:rsidRPr="00543CA3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A51" w:rsidRPr="00543CA3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344A51" w:rsidRPr="00543CA3" w:rsidRDefault="00344A51" w:rsidP="00040588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A51" w:rsidRPr="00543CA3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A51" w:rsidRPr="00543CA3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A51" w:rsidRPr="00543CA3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A51" w:rsidRPr="00543CA3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344A51" w:rsidRPr="00543CA3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344A51" w:rsidRPr="00543CA3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A51" w:rsidRPr="00543CA3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A51" w:rsidRPr="00543CA3" w:rsidRDefault="00344A51" w:rsidP="0004058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344A51" w:rsidRPr="00543CA3" w:rsidTr="0004058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51" w:rsidRPr="00543CA3" w:rsidRDefault="00344A51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51" w:rsidRPr="00543CA3" w:rsidRDefault="00344A51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51" w:rsidRPr="00543CA3" w:rsidRDefault="00344A51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51" w:rsidRPr="00543CA3" w:rsidRDefault="00344A51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51" w:rsidRPr="00543CA3" w:rsidRDefault="00344A51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51" w:rsidRPr="00543CA3" w:rsidRDefault="00344A51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51" w:rsidRPr="00543CA3" w:rsidRDefault="00344A51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51" w:rsidRPr="00543CA3" w:rsidRDefault="00344A51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344A51" w:rsidRPr="00543CA3" w:rsidTr="0004058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A51" w:rsidRPr="006433F2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51" w:rsidRPr="008D6458" w:rsidRDefault="00344A51" w:rsidP="00040588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A51" w:rsidRPr="00344A51" w:rsidRDefault="00344A51" w:rsidP="00040588">
            <w:pPr>
              <w:ind w:firstLine="0"/>
              <w:jc w:val="both"/>
              <w:rPr>
                <w:rFonts w:ascii="Times New Roman" w:hAnsi="Times New Roman"/>
              </w:rPr>
            </w:pPr>
            <w:r w:rsidRPr="00344A51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крылец  и входных групп жилых домов по адресам: г. Минск, ул. 50 лет Победы, д.9 п.1-3, ул. Садовая, д.20 п.1-4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A51" w:rsidRPr="00DE4F61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A51" w:rsidRDefault="00344A51" w:rsidP="00040588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47331</w:t>
            </w:r>
          </w:p>
          <w:p w:rsidR="00344A51" w:rsidRPr="00990051" w:rsidRDefault="00344A51" w:rsidP="0004058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A51" w:rsidRDefault="00344A51" w:rsidP="0004058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344A51" w:rsidRPr="00010CFE" w:rsidRDefault="00344A51" w:rsidP="0004058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A51" w:rsidRPr="00010CFE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A51" w:rsidRPr="00010CFE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344A51" w:rsidRDefault="00344A51" w:rsidP="00344A51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344A51" w:rsidRDefault="00344A51" w:rsidP="00344A5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Начальник сметно-договорного </w:t>
      </w:r>
    </w:p>
    <w:p w:rsidR="00344A51" w:rsidRDefault="00344A51" w:rsidP="00344A5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отдела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В.И.Островерхов</w:t>
      </w:r>
    </w:p>
    <w:p w:rsidR="00344A51" w:rsidRPr="00543CA3" w:rsidRDefault="00344A51" w:rsidP="00344A5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344A51" w:rsidRPr="00543CA3" w:rsidRDefault="00344A51" w:rsidP="00344A5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344A51" w:rsidRPr="0068464F" w:rsidRDefault="00344A51" w:rsidP="00344A5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4A51" w:rsidRDefault="00344A51" w:rsidP="00344A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344A51" w:rsidRDefault="00344A51" w:rsidP="00344A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344A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344A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344A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344A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Pr="00543CA3" w:rsidRDefault="00344A51" w:rsidP="00344A5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344A51" w:rsidRPr="00543CA3" w:rsidRDefault="00344A51" w:rsidP="00344A51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344A51" w:rsidRPr="00543CA3" w:rsidRDefault="00344A51" w:rsidP="00344A5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344A51" w:rsidRPr="00543CA3" w:rsidRDefault="00344A51" w:rsidP="00344A5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344A51" w:rsidRDefault="00344A51" w:rsidP="00344A5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(дата)</w:t>
      </w:r>
    </w:p>
    <w:p w:rsidR="00344A51" w:rsidRPr="00543CA3" w:rsidRDefault="00344A51" w:rsidP="00344A5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344A51" w:rsidRPr="00543CA3" w:rsidRDefault="00344A51" w:rsidP="00344A5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344A51" w:rsidRPr="00543CA3" w:rsidRDefault="00344A51" w:rsidP="00344A5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344A51" w:rsidRPr="00543CA3" w:rsidTr="0004058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A51" w:rsidRPr="00543CA3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A51" w:rsidRPr="00543CA3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344A51" w:rsidRPr="00543CA3" w:rsidRDefault="00344A51" w:rsidP="00040588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A51" w:rsidRPr="00543CA3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A51" w:rsidRPr="00543CA3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A51" w:rsidRPr="00543CA3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A51" w:rsidRPr="00543CA3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344A51" w:rsidRPr="00543CA3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344A51" w:rsidRPr="00543CA3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A51" w:rsidRPr="00543CA3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A51" w:rsidRPr="00543CA3" w:rsidRDefault="00344A51" w:rsidP="0004058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344A51" w:rsidRPr="00543CA3" w:rsidTr="0004058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51" w:rsidRPr="00543CA3" w:rsidRDefault="00344A51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51" w:rsidRPr="00543CA3" w:rsidRDefault="00344A51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51" w:rsidRPr="00543CA3" w:rsidRDefault="00344A51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51" w:rsidRPr="00543CA3" w:rsidRDefault="00344A51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51" w:rsidRPr="00543CA3" w:rsidRDefault="00344A51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51" w:rsidRPr="00543CA3" w:rsidRDefault="00344A51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51" w:rsidRPr="00543CA3" w:rsidRDefault="00344A51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51" w:rsidRPr="00543CA3" w:rsidRDefault="00344A51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344A51" w:rsidRPr="00543CA3" w:rsidTr="0004058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A51" w:rsidRPr="006433F2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344A51" w:rsidRPr="006433F2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A51" w:rsidRPr="00202C4F" w:rsidRDefault="00344A51" w:rsidP="00040588">
            <w:pPr>
              <w:ind w:firstLine="0"/>
              <w:rPr>
                <w:rFonts w:ascii="Times New Roman" w:hAnsi="Times New Roman"/>
                <w:lang w:val="en-US"/>
              </w:rPr>
            </w:pPr>
            <w:r w:rsidRPr="00202C4F">
              <w:rPr>
                <w:rFonts w:ascii="Times New Roman" w:eastAsia="Times New Roman" w:hAnsi="Times New Roman"/>
                <w:u w:val="single"/>
                <w:lang w:eastAsia="ru-RU"/>
              </w:rPr>
              <w:t>43.22.1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2</w:t>
            </w:r>
            <w:r w:rsidRPr="00202C4F">
              <w:rPr>
                <w:rFonts w:ascii="Times New Roman" w:eastAsia="Times New Roman" w:hAnsi="Times New Roman"/>
                <w:u w:val="single"/>
                <w:lang w:eastAsia="ru-RU"/>
              </w:rPr>
              <w:t>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A51" w:rsidRPr="00344A51" w:rsidRDefault="00344A51" w:rsidP="00040588">
            <w:pPr>
              <w:ind w:firstLine="0"/>
              <w:jc w:val="both"/>
              <w:rPr>
                <w:rFonts w:ascii="Times New Roman" w:hAnsi="Times New Roman"/>
              </w:rPr>
            </w:pPr>
            <w:r w:rsidRPr="00344A51">
              <w:rPr>
                <w:rFonts w:ascii="Times New Roman" w:hAnsi="Times New Roman"/>
                <w:u w:val="single"/>
              </w:rPr>
              <w:t>Текущий ремонт системы горячего водоснабжения  в  жилом доме по адресу: г. Минск, ул. Руссиянова, д.18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A51" w:rsidRPr="00DE4F61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A51" w:rsidRDefault="00344A51" w:rsidP="00040588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9056</w:t>
            </w:r>
          </w:p>
          <w:p w:rsidR="00344A51" w:rsidRDefault="00344A51" w:rsidP="00040588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344A51" w:rsidRPr="00990051" w:rsidRDefault="00344A51" w:rsidP="0004058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A51" w:rsidRDefault="00344A51" w:rsidP="0004058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344A51" w:rsidRPr="00010CFE" w:rsidRDefault="00344A51" w:rsidP="0004058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A51" w:rsidRPr="00010CFE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A51" w:rsidRPr="00010CFE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344A51" w:rsidRDefault="00344A51" w:rsidP="00344A51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344A51" w:rsidRDefault="00344A51" w:rsidP="00344A5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Начальник сметно-договорного </w:t>
      </w:r>
    </w:p>
    <w:p w:rsidR="00344A51" w:rsidRDefault="00344A51" w:rsidP="00344A5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отдела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В.И.Островерхов</w:t>
      </w:r>
    </w:p>
    <w:p w:rsidR="00344A51" w:rsidRPr="00543CA3" w:rsidRDefault="00344A51" w:rsidP="00344A5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344A51" w:rsidRPr="0068464F" w:rsidRDefault="00344A51" w:rsidP="00344A5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4A51" w:rsidRDefault="00344A51" w:rsidP="00344A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344A51" w:rsidRDefault="00344A51" w:rsidP="00344A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344A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344A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344A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44A51" w:rsidRDefault="00344A51" w:rsidP="00344A5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4A51" w:rsidRPr="00543CA3" w:rsidRDefault="00344A51" w:rsidP="00344A5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344A51" w:rsidRPr="00543CA3" w:rsidRDefault="00344A51" w:rsidP="00344A51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344A51" w:rsidRPr="00543CA3" w:rsidRDefault="00344A51" w:rsidP="00344A5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344A51" w:rsidRPr="00543CA3" w:rsidRDefault="00344A51" w:rsidP="00344A5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344A51" w:rsidRDefault="00344A51" w:rsidP="00344A5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344A51" w:rsidRPr="00543CA3" w:rsidRDefault="00344A51" w:rsidP="00344A5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344A51" w:rsidRPr="00543CA3" w:rsidRDefault="00344A51" w:rsidP="00344A5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344A51" w:rsidRPr="00543CA3" w:rsidRDefault="00344A51" w:rsidP="00344A5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344A51" w:rsidRPr="00543CA3" w:rsidTr="0004058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A51" w:rsidRPr="00543CA3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A51" w:rsidRPr="00543CA3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344A51" w:rsidRPr="00543CA3" w:rsidRDefault="00344A51" w:rsidP="00040588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A51" w:rsidRPr="00543CA3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A51" w:rsidRPr="00543CA3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A51" w:rsidRPr="00543CA3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A51" w:rsidRPr="00543CA3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344A51" w:rsidRPr="00543CA3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344A51" w:rsidRPr="00543CA3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A51" w:rsidRPr="00543CA3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A51" w:rsidRPr="00543CA3" w:rsidRDefault="00344A51" w:rsidP="0004058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344A51" w:rsidRPr="00543CA3" w:rsidTr="0004058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51" w:rsidRPr="00543CA3" w:rsidRDefault="00344A51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51" w:rsidRPr="00543CA3" w:rsidRDefault="00344A51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51" w:rsidRPr="00543CA3" w:rsidRDefault="00344A51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51" w:rsidRPr="00543CA3" w:rsidRDefault="00344A51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51" w:rsidRPr="00543CA3" w:rsidRDefault="00344A51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51" w:rsidRPr="00543CA3" w:rsidRDefault="00344A51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51" w:rsidRPr="00543CA3" w:rsidRDefault="00344A51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51" w:rsidRPr="00543CA3" w:rsidRDefault="00344A51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344A51" w:rsidRPr="00543CA3" w:rsidTr="0004058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A51" w:rsidRPr="006433F2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344A51" w:rsidRPr="006433F2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A51" w:rsidRPr="005D6600" w:rsidRDefault="00344A51" w:rsidP="00040588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5D6600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A51" w:rsidRPr="00344A51" w:rsidRDefault="00344A51" w:rsidP="00040588">
            <w:pPr>
              <w:ind w:firstLine="0"/>
              <w:jc w:val="both"/>
              <w:rPr>
                <w:rFonts w:ascii="Times New Roman" w:hAnsi="Times New Roman"/>
              </w:rPr>
            </w:pPr>
            <w:r w:rsidRPr="00344A51">
              <w:rPr>
                <w:rFonts w:ascii="Times New Roman" w:hAnsi="Times New Roman"/>
                <w:u w:val="single"/>
              </w:rPr>
              <w:t>Текущий ремонт системы отопления по адресу: г. Минск, ул. , ул. Волгоградская, д.39а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A51" w:rsidRPr="000466AB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466AB">
              <w:rPr>
                <w:rFonts w:ascii="Times New Roman" w:hAnsi="Times New Roman"/>
              </w:rPr>
              <w:t xml:space="preserve">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A51" w:rsidRDefault="00344A51" w:rsidP="00040588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45395</w:t>
            </w:r>
          </w:p>
          <w:p w:rsidR="00344A51" w:rsidRPr="000466AB" w:rsidRDefault="00344A51" w:rsidP="0004058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A51" w:rsidRDefault="00344A51" w:rsidP="0004058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344A51" w:rsidRPr="00010CFE" w:rsidRDefault="00344A51" w:rsidP="0004058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A51" w:rsidRPr="00010CFE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A51" w:rsidRPr="00010CFE" w:rsidRDefault="00344A51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344A51" w:rsidRDefault="00344A51" w:rsidP="00344A51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344A51" w:rsidRDefault="00344A51" w:rsidP="00344A5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Начальник сметно-договорного </w:t>
      </w:r>
    </w:p>
    <w:p w:rsidR="00344A51" w:rsidRDefault="00344A51" w:rsidP="00344A5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отдела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В.И.Островерхов</w:t>
      </w:r>
    </w:p>
    <w:p w:rsidR="00344A51" w:rsidRPr="00543CA3" w:rsidRDefault="00344A51" w:rsidP="00344A5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344A51" w:rsidRPr="00543CA3" w:rsidRDefault="00344A51" w:rsidP="00344A5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344A51" w:rsidRPr="0068464F" w:rsidRDefault="00344A51" w:rsidP="00344A5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4A51" w:rsidRDefault="00344A51" w:rsidP="00344A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344A51" w:rsidRDefault="00344A51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169C4" w:rsidRDefault="001169C4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169C4" w:rsidRDefault="001169C4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169C4" w:rsidRDefault="001169C4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169C4" w:rsidRDefault="001169C4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169C4" w:rsidRDefault="001169C4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169C4" w:rsidRDefault="001169C4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169C4" w:rsidRDefault="001169C4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169C4" w:rsidRDefault="001169C4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169C4" w:rsidRDefault="001169C4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169C4" w:rsidRDefault="001169C4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169C4" w:rsidRPr="00543CA3" w:rsidRDefault="001169C4" w:rsidP="001169C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1169C4" w:rsidRPr="00543CA3" w:rsidRDefault="001169C4" w:rsidP="001169C4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1169C4" w:rsidRPr="00543CA3" w:rsidRDefault="001169C4" w:rsidP="001169C4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1169C4" w:rsidRPr="00543CA3" w:rsidRDefault="001169C4" w:rsidP="001169C4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1169C4" w:rsidRDefault="001169C4" w:rsidP="001169C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1169C4" w:rsidRPr="00543CA3" w:rsidRDefault="001169C4" w:rsidP="001169C4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1169C4" w:rsidRPr="00543CA3" w:rsidRDefault="001169C4" w:rsidP="001169C4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1169C4" w:rsidRPr="00543CA3" w:rsidRDefault="001169C4" w:rsidP="001169C4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lastRenderedPageBreak/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1169C4" w:rsidRPr="00543CA3" w:rsidTr="0004058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9C4" w:rsidRPr="00543CA3" w:rsidRDefault="001169C4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9C4" w:rsidRPr="00543CA3" w:rsidRDefault="001169C4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1169C4" w:rsidRPr="00543CA3" w:rsidRDefault="001169C4" w:rsidP="00040588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9C4" w:rsidRPr="00543CA3" w:rsidRDefault="001169C4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9C4" w:rsidRPr="00543CA3" w:rsidRDefault="001169C4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9C4" w:rsidRPr="00543CA3" w:rsidRDefault="001169C4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9C4" w:rsidRPr="00543CA3" w:rsidRDefault="001169C4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1169C4" w:rsidRPr="00543CA3" w:rsidRDefault="001169C4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1169C4" w:rsidRPr="00543CA3" w:rsidRDefault="001169C4" w:rsidP="0004058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9C4" w:rsidRPr="00543CA3" w:rsidRDefault="001169C4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9C4" w:rsidRPr="00543CA3" w:rsidRDefault="001169C4" w:rsidP="0004058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1169C4" w:rsidRPr="00543CA3" w:rsidTr="0004058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C4" w:rsidRPr="00543CA3" w:rsidRDefault="001169C4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C4" w:rsidRPr="00543CA3" w:rsidRDefault="001169C4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C4" w:rsidRPr="00543CA3" w:rsidRDefault="001169C4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C4" w:rsidRPr="00543CA3" w:rsidRDefault="001169C4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C4" w:rsidRPr="00543CA3" w:rsidRDefault="001169C4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C4" w:rsidRPr="00543CA3" w:rsidRDefault="001169C4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C4" w:rsidRPr="00543CA3" w:rsidRDefault="001169C4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C4" w:rsidRPr="00543CA3" w:rsidRDefault="001169C4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1169C4" w:rsidRPr="00543CA3" w:rsidTr="0004058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9C4" w:rsidRPr="006433F2" w:rsidRDefault="001169C4" w:rsidP="00040588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1169C4" w:rsidRPr="006433F2" w:rsidRDefault="001169C4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9C4" w:rsidRPr="005D6600" w:rsidRDefault="001169C4" w:rsidP="00040588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5D6600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9C4" w:rsidRPr="001169C4" w:rsidRDefault="001169C4" w:rsidP="00040588">
            <w:pPr>
              <w:ind w:firstLine="0"/>
              <w:jc w:val="both"/>
              <w:rPr>
                <w:rFonts w:ascii="Times New Roman" w:hAnsi="Times New Roman"/>
              </w:rPr>
            </w:pPr>
            <w:r w:rsidRPr="001169C4">
              <w:rPr>
                <w:rFonts w:ascii="Times New Roman" w:hAnsi="Times New Roman"/>
                <w:u w:val="single"/>
              </w:rPr>
              <w:t>Текущий ремонт системы отопления по адресу: г. Минск, ул. , ул. Кнорина, д.8а-43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9C4" w:rsidRPr="000466AB" w:rsidRDefault="001169C4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466AB">
              <w:rPr>
                <w:rFonts w:ascii="Times New Roman" w:hAnsi="Times New Roman"/>
              </w:rPr>
              <w:t xml:space="preserve">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9C4" w:rsidRDefault="001169C4" w:rsidP="00040588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2991</w:t>
            </w:r>
          </w:p>
          <w:p w:rsidR="001169C4" w:rsidRPr="000466AB" w:rsidRDefault="001169C4" w:rsidP="0004058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9C4" w:rsidRDefault="001169C4" w:rsidP="0004058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1169C4" w:rsidRPr="00010CFE" w:rsidRDefault="001169C4" w:rsidP="0004058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9C4" w:rsidRPr="00010CFE" w:rsidRDefault="001169C4" w:rsidP="0004058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9C4" w:rsidRPr="00010CFE" w:rsidRDefault="001169C4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1169C4" w:rsidRDefault="001169C4" w:rsidP="001169C4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169C4" w:rsidRDefault="001169C4" w:rsidP="001169C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Начальник сметно-договорного </w:t>
      </w:r>
    </w:p>
    <w:p w:rsidR="001169C4" w:rsidRDefault="001169C4" w:rsidP="001169C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отдела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В.И.Островерхов</w:t>
      </w:r>
    </w:p>
    <w:p w:rsidR="001169C4" w:rsidRPr="00543CA3" w:rsidRDefault="001169C4" w:rsidP="001169C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1169C4" w:rsidRPr="00543CA3" w:rsidRDefault="001169C4" w:rsidP="001169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1169C4" w:rsidRPr="0068464F" w:rsidRDefault="001169C4" w:rsidP="001169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69C4" w:rsidRDefault="001169C4" w:rsidP="001169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1169C4" w:rsidRDefault="001169C4" w:rsidP="001169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169C4" w:rsidRDefault="001169C4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169C4" w:rsidRDefault="001169C4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169C4" w:rsidRDefault="001169C4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169C4" w:rsidRDefault="001169C4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169C4" w:rsidRDefault="001169C4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169C4" w:rsidRDefault="001169C4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169C4" w:rsidRDefault="001169C4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169C4" w:rsidRDefault="001169C4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169C4" w:rsidRDefault="001169C4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169C4" w:rsidRDefault="001169C4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169C4" w:rsidRDefault="001169C4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169C4" w:rsidRDefault="001169C4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169C4" w:rsidRDefault="001169C4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169C4" w:rsidRDefault="001169C4" w:rsidP="001169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169C4" w:rsidRPr="00543CA3" w:rsidRDefault="001169C4" w:rsidP="001169C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1169C4" w:rsidRPr="00543CA3" w:rsidRDefault="001169C4" w:rsidP="001169C4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1169C4" w:rsidRPr="00543CA3" w:rsidRDefault="001169C4" w:rsidP="001169C4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1169C4" w:rsidRPr="00543CA3" w:rsidRDefault="001169C4" w:rsidP="001169C4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1169C4" w:rsidRDefault="001169C4" w:rsidP="001169C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1169C4" w:rsidRPr="00543CA3" w:rsidRDefault="001169C4" w:rsidP="001169C4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1169C4" w:rsidRPr="00543CA3" w:rsidRDefault="001169C4" w:rsidP="001169C4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1169C4" w:rsidRPr="00543CA3" w:rsidRDefault="001169C4" w:rsidP="001169C4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lastRenderedPageBreak/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1169C4" w:rsidRPr="00543CA3" w:rsidTr="0004058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9C4" w:rsidRPr="00543CA3" w:rsidRDefault="001169C4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9C4" w:rsidRPr="00543CA3" w:rsidRDefault="001169C4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1169C4" w:rsidRPr="00543CA3" w:rsidRDefault="001169C4" w:rsidP="00040588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9C4" w:rsidRPr="00543CA3" w:rsidRDefault="001169C4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9C4" w:rsidRPr="00543CA3" w:rsidRDefault="001169C4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9C4" w:rsidRPr="00543CA3" w:rsidRDefault="001169C4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9C4" w:rsidRPr="00543CA3" w:rsidRDefault="001169C4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1169C4" w:rsidRPr="00543CA3" w:rsidRDefault="001169C4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1169C4" w:rsidRPr="00543CA3" w:rsidRDefault="001169C4" w:rsidP="0004058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9C4" w:rsidRPr="00543CA3" w:rsidRDefault="001169C4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9C4" w:rsidRPr="00543CA3" w:rsidRDefault="001169C4" w:rsidP="0004058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1169C4" w:rsidRPr="00543CA3" w:rsidTr="0004058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C4" w:rsidRPr="00543CA3" w:rsidRDefault="001169C4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C4" w:rsidRPr="00543CA3" w:rsidRDefault="001169C4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C4" w:rsidRPr="00543CA3" w:rsidRDefault="001169C4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C4" w:rsidRPr="00543CA3" w:rsidRDefault="001169C4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C4" w:rsidRPr="00543CA3" w:rsidRDefault="001169C4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C4" w:rsidRPr="00543CA3" w:rsidRDefault="001169C4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C4" w:rsidRPr="00543CA3" w:rsidRDefault="001169C4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9C4" w:rsidRPr="00543CA3" w:rsidRDefault="001169C4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1169C4" w:rsidRPr="00543CA3" w:rsidTr="0004058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9C4" w:rsidRPr="006433F2" w:rsidRDefault="001169C4" w:rsidP="0004058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9C4" w:rsidRPr="008D6458" w:rsidRDefault="001169C4" w:rsidP="00040588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9C4" w:rsidRPr="001169C4" w:rsidRDefault="001169C4" w:rsidP="00040588">
            <w:pPr>
              <w:ind w:firstLine="0"/>
              <w:jc w:val="both"/>
              <w:rPr>
                <w:rFonts w:ascii="Times New Roman" w:hAnsi="Times New Roman"/>
              </w:rPr>
            </w:pPr>
            <w:r w:rsidRPr="001169C4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крыльца жилого дома по адресу: г. Минск, ул. Филимонова, д..47а п.1,2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9C4" w:rsidRPr="00DE4F61" w:rsidRDefault="001169C4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9C4" w:rsidRDefault="001169C4" w:rsidP="00040588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20394</w:t>
            </w:r>
          </w:p>
          <w:p w:rsidR="001169C4" w:rsidRPr="00990051" w:rsidRDefault="001169C4" w:rsidP="0004058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9C4" w:rsidRDefault="001169C4" w:rsidP="0004058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1169C4" w:rsidRPr="00010CFE" w:rsidRDefault="001169C4" w:rsidP="0004058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9C4" w:rsidRPr="00010CFE" w:rsidRDefault="001169C4" w:rsidP="0004058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9C4" w:rsidRPr="00010CFE" w:rsidRDefault="001169C4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1169C4" w:rsidRDefault="001169C4" w:rsidP="001169C4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169C4" w:rsidRDefault="001169C4" w:rsidP="001169C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Начальник сметно-договорного </w:t>
      </w:r>
    </w:p>
    <w:p w:rsidR="001169C4" w:rsidRDefault="001169C4" w:rsidP="001169C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отдела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В.И.Островерхов</w:t>
      </w:r>
    </w:p>
    <w:p w:rsidR="001169C4" w:rsidRPr="00543CA3" w:rsidRDefault="001169C4" w:rsidP="001169C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1169C4" w:rsidRPr="00543CA3" w:rsidRDefault="001169C4" w:rsidP="001169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1169C4" w:rsidRPr="0068464F" w:rsidRDefault="001169C4" w:rsidP="001169C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69C4" w:rsidRDefault="001169C4" w:rsidP="001169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1169C4" w:rsidRDefault="001169C4" w:rsidP="001169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169C4" w:rsidRDefault="001169C4" w:rsidP="001169C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169C4" w:rsidRDefault="001169C4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DA6E5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Pr="00543CA3" w:rsidRDefault="00DA6E53" w:rsidP="00DA6E5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DA6E53" w:rsidRPr="00543CA3" w:rsidRDefault="00DA6E53" w:rsidP="00DA6E53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DA6E53" w:rsidRPr="00543CA3" w:rsidRDefault="00DA6E53" w:rsidP="00DA6E53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DA6E53" w:rsidRPr="00543CA3" w:rsidRDefault="00DA6E53" w:rsidP="00DA6E53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DA6E53" w:rsidRDefault="00DA6E53" w:rsidP="00DA6E5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(дата)</w:t>
      </w:r>
    </w:p>
    <w:p w:rsidR="00DA6E53" w:rsidRPr="00543CA3" w:rsidRDefault="00DA6E53" w:rsidP="00DA6E53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DA6E53" w:rsidRPr="00543CA3" w:rsidRDefault="00DA6E53" w:rsidP="00DA6E53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DA6E53" w:rsidRPr="00543CA3" w:rsidRDefault="00DA6E53" w:rsidP="00DA6E53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42"/>
        <w:gridCol w:w="3377"/>
        <w:gridCol w:w="992"/>
        <w:gridCol w:w="2435"/>
        <w:gridCol w:w="2763"/>
        <w:gridCol w:w="2166"/>
        <w:gridCol w:w="1593"/>
      </w:tblGrid>
      <w:tr w:rsidR="00DA6E53" w:rsidRPr="00543CA3" w:rsidTr="0004058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E53" w:rsidRPr="00543CA3" w:rsidRDefault="00DA6E53" w:rsidP="0004058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DA6E53" w:rsidRPr="00543CA3" w:rsidTr="0004058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DA6E53" w:rsidRPr="00543CA3" w:rsidTr="0004058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Pr="006433F2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DA6E53" w:rsidRPr="006433F2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Pr="00266F38" w:rsidRDefault="00DA6E53" w:rsidP="00040588">
            <w:pPr>
              <w:ind w:firstLine="0"/>
              <w:rPr>
                <w:rFonts w:ascii="Times New Roman" w:hAnsi="Times New Roman"/>
                <w:lang w:val="en-US"/>
              </w:rPr>
            </w:pPr>
            <w:r w:rsidRPr="00266F38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Pr="00DA6E53" w:rsidRDefault="00DA6E53" w:rsidP="00040588">
            <w:pPr>
              <w:ind w:firstLine="0"/>
              <w:jc w:val="both"/>
              <w:rPr>
                <w:rFonts w:ascii="Times New Roman" w:hAnsi="Times New Roman"/>
              </w:rPr>
            </w:pPr>
            <w:r w:rsidRPr="00DA6E53">
              <w:rPr>
                <w:rFonts w:ascii="Times New Roman" w:hAnsi="Times New Roman"/>
                <w:u w:val="single"/>
              </w:rPr>
              <w:t>Аварийно-восстановительные работы по ремонту теплообменников жилых домов по адресу: г. Минск,ул. Кнорина, д.4, ул. Мержинского, д.8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Pr="00DE4F61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Default="00DA6E53" w:rsidP="00040588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27189,57</w:t>
            </w:r>
          </w:p>
          <w:p w:rsidR="00DA6E53" w:rsidRPr="00990051" w:rsidRDefault="00DA6E53" w:rsidP="0004058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Default="00DA6E53" w:rsidP="0004058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DA6E53" w:rsidRPr="00010CFE" w:rsidRDefault="00DA6E53" w:rsidP="0004058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Pr="00010CFE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Pr="00010CFE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DA6E53" w:rsidRDefault="00DA6E53" w:rsidP="00DA6E53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Начальник сметно-договорного </w:t>
      </w:r>
    </w:p>
    <w:p w:rsidR="00DA6E53" w:rsidRDefault="00DA6E53" w:rsidP="00DA6E53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отдела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В.И.Островерхов</w:t>
      </w:r>
    </w:p>
    <w:p w:rsidR="00DA6E53" w:rsidRPr="00543CA3" w:rsidRDefault="00DA6E53" w:rsidP="00DA6E5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DA6E53" w:rsidRPr="0068464F" w:rsidRDefault="00DA6E53" w:rsidP="00DA6E5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6E53" w:rsidRDefault="00DA6E53" w:rsidP="00DA6E5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DA6E53" w:rsidRDefault="00DA6E53" w:rsidP="00DA6E5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DA6E5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DA6E5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Pr="00543CA3" w:rsidRDefault="00DA6E53" w:rsidP="00DA6E5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DA6E53" w:rsidRPr="00543CA3" w:rsidRDefault="00DA6E53" w:rsidP="00DA6E53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DA6E53" w:rsidRPr="00543CA3" w:rsidRDefault="00DA6E53" w:rsidP="00DA6E53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DA6E53" w:rsidRPr="00543CA3" w:rsidRDefault="00DA6E53" w:rsidP="00DA6E53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DA6E53" w:rsidRDefault="00DA6E53" w:rsidP="00DA6E5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DA6E53" w:rsidRPr="00543CA3" w:rsidRDefault="00DA6E53" w:rsidP="00DA6E53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lastRenderedPageBreak/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DA6E53" w:rsidRPr="00543CA3" w:rsidRDefault="00DA6E53" w:rsidP="00DA6E53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DA6E53" w:rsidRPr="00543CA3" w:rsidRDefault="00DA6E53" w:rsidP="00DA6E53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DA6E53" w:rsidRPr="00543CA3" w:rsidTr="0004058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E53" w:rsidRPr="00543CA3" w:rsidRDefault="00DA6E53" w:rsidP="0004058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DA6E53" w:rsidRPr="00543CA3" w:rsidTr="0004058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DA6E53" w:rsidRPr="00543CA3" w:rsidTr="0004058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Pr="006433F2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E53" w:rsidRPr="008D6458" w:rsidRDefault="00DA6E53" w:rsidP="00040588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Pr="00DA6E53" w:rsidRDefault="00DA6E53" w:rsidP="00040588">
            <w:pPr>
              <w:ind w:firstLine="0"/>
              <w:jc w:val="both"/>
              <w:rPr>
                <w:rFonts w:ascii="Times New Roman" w:hAnsi="Times New Roman"/>
              </w:rPr>
            </w:pPr>
            <w:r w:rsidRPr="00DA6E53">
              <w:rPr>
                <w:rFonts w:ascii="Times New Roman" w:hAnsi="Times New Roman"/>
                <w:u w:val="single"/>
              </w:rPr>
              <w:t>Текущий ремонт фасада  жилого дома по адресу: ул. Шугаева, д.21/1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Pr="00DE4F61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Default="00DA6E53" w:rsidP="00040588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10079</w:t>
            </w:r>
          </w:p>
          <w:p w:rsidR="00DA6E53" w:rsidRPr="00990051" w:rsidRDefault="00DA6E53" w:rsidP="0004058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Default="00DA6E53" w:rsidP="0004058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DA6E53" w:rsidRPr="00010CFE" w:rsidRDefault="00DA6E53" w:rsidP="0004058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Pr="00010CFE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Pr="00010CFE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DA6E53" w:rsidRDefault="00DA6E53" w:rsidP="00DA6E53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Начальник сметно-договорного </w:t>
      </w:r>
    </w:p>
    <w:p w:rsidR="00DA6E53" w:rsidRDefault="00DA6E53" w:rsidP="00DA6E53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отдела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В.И.Островерхов</w:t>
      </w:r>
    </w:p>
    <w:p w:rsidR="00DA6E53" w:rsidRPr="00543CA3" w:rsidRDefault="00DA6E53" w:rsidP="00DA6E53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DA6E53" w:rsidRPr="00543CA3" w:rsidRDefault="00DA6E53" w:rsidP="00DA6E5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DA6E53" w:rsidRPr="0068464F" w:rsidRDefault="00DA6E53" w:rsidP="00DA6E5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6E53" w:rsidRDefault="00DA6E53" w:rsidP="00DA6E5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DA6E53" w:rsidRDefault="00DA6E53" w:rsidP="00DA6E5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DA6E53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A6E53" w:rsidRPr="00543CA3" w:rsidRDefault="00DA6E53" w:rsidP="00DA6E5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DA6E53" w:rsidRPr="00543CA3" w:rsidRDefault="00DA6E53" w:rsidP="00DA6E53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DA6E53" w:rsidRPr="00543CA3" w:rsidRDefault="00DA6E53" w:rsidP="00DA6E53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DA6E53" w:rsidRPr="00543CA3" w:rsidRDefault="00DA6E53" w:rsidP="00DA6E53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DA6E53" w:rsidRDefault="00DA6E53" w:rsidP="00DA6E5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DA6E53" w:rsidRPr="00543CA3" w:rsidRDefault="00DA6E53" w:rsidP="00DA6E53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DA6E53" w:rsidRPr="00543CA3" w:rsidRDefault="00DA6E53" w:rsidP="00DA6E53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DA6E53" w:rsidRPr="00543CA3" w:rsidRDefault="00DA6E53" w:rsidP="00DA6E53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DA6E53" w:rsidRPr="00543CA3" w:rsidTr="0004058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E53" w:rsidRPr="00543CA3" w:rsidRDefault="00DA6E53" w:rsidP="0004058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DA6E53" w:rsidRPr="00543CA3" w:rsidTr="0004058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DA6E53" w:rsidRPr="00543CA3" w:rsidTr="0004058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Pr="006433F2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E53" w:rsidRPr="005C1067" w:rsidRDefault="00DA6E53" w:rsidP="00040588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Pr="00DA6E53" w:rsidRDefault="00DA6E53" w:rsidP="00040588">
            <w:pPr>
              <w:ind w:firstLine="0"/>
              <w:jc w:val="both"/>
              <w:rPr>
                <w:rFonts w:ascii="Times New Roman" w:hAnsi="Times New Roman"/>
              </w:rPr>
            </w:pPr>
            <w:r w:rsidRPr="00DA6E53">
              <w:rPr>
                <w:rFonts w:ascii="Times New Roman" w:hAnsi="Times New Roman"/>
                <w:u w:val="single"/>
              </w:rPr>
              <w:t>Текущий ремонт  кровли жилых домов по адресам: г. Минск, ул.Седых, д.32 п.3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Pr="00DE4F61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Default="00DA6E53" w:rsidP="00040588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14915</w:t>
            </w:r>
          </w:p>
          <w:p w:rsidR="00DA6E53" w:rsidRPr="00990051" w:rsidRDefault="00DA6E53" w:rsidP="0004058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Default="00DA6E53" w:rsidP="0004058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DA6E53" w:rsidRPr="00010CFE" w:rsidRDefault="00DA6E53" w:rsidP="0004058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Pr="00010CFE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Pr="00010CFE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DA6E53" w:rsidRDefault="00DA6E53" w:rsidP="00DA6E53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A6E53" w:rsidRDefault="00DA6E53" w:rsidP="00DA6E53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Начальник сметно-договорного </w:t>
      </w:r>
    </w:p>
    <w:p w:rsidR="00DA6E53" w:rsidRPr="00543CA3" w:rsidRDefault="00DA6E53" w:rsidP="00DA6E53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отдела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 xml:space="preserve">/ В.И.Островерхов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DA6E53" w:rsidRPr="00543CA3" w:rsidRDefault="00DA6E53" w:rsidP="00DA6E5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DA6E53" w:rsidRPr="0068464F" w:rsidRDefault="00DA6E53" w:rsidP="00DA6E5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6E53" w:rsidRDefault="00DA6E53" w:rsidP="00DA6E5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DA6E53" w:rsidRDefault="00DA6E53" w:rsidP="00DA6E53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A6E53" w:rsidRDefault="00DA6E53" w:rsidP="00DA6E53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Pr="00543CA3" w:rsidRDefault="00DA6E53" w:rsidP="00DA6E5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DA6E53" w:rsidRPr="00543CA3" w:rsidRDefault="00DA6E53" w:rsidP="00DA6E53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DA6E53" w:rsidRPr="00543CA3" w:rsidRDefault="00DA6E53" w:rsidP="00DA6E53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DA6E53" w:rsidRPr="00543CA3" w:rsidRDefault="00DA6E53" w:rsidP="00DA6E53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DA6E53" w:rsidRDefault="00DA6E53" w:rsidP="00DA6E5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DA6E53" w:rsidRPr="00543CA3" w:rsidRDefault="00DA6E53" w:rsidP="00DA6E53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lastRenderedPageBreak/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DA6E53" w:rsidRPr="00543CA3" w:rsidRDefault="00DA6E53" w:rsidP="00DA6E53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DA6E53" w:rsidRPr="00543CA3" w:rsidRDefault="00DA6E53" w:rsidP="00DA6E53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DA6E53" w:rsidRPr="00543CA3" w:rsidTr="0004058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E53" w:rsidRPr="00543CA3" w:rsidRDefault="00DA6E53" w:rsidP="0004058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DA6E53" w:rsidRPr="00543CA3" w:rsidTr="0004058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DA6E53" w:rsidRPr="00543CA3" w:rsidTr="0004058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Pr="006433F2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E53" w:rsidRPr="005C1067" w:rsidRDefault="00DA6E53" w:rsidP="00040588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Pr="00DA6E53" w:rsidRDefault="00DA6E53" w:rsidP="00040588">
            <w:pPr>
              <w:ind w:firstLine="0"/>
              <w:jc w:val="both"/>
              <w:rPr>
                <w:rFonts w:ascii="Times New Roman" w:hAnsi="Times New Roman"/>
              </w:rPr>
            </w:pPr>
            <w:r w:rsidRPr="00DA6E53">
              <w:rPr>
                <w:rFonts w:ascii="Times New Roman" w:hAnsi="Times New Roman"/>
                <w:u w:val="single"/>
              </w:rPr>
              <w:t>Утепление отдельно промерзающих участков наружных стен жилых домов по адресам: г. Минск, ул. Тикоцкого, д. 2-62,359, д.10-90,д.16-40, ул. Руссиянова, д.13/2-230, ул. Шугаева, д.21/2-28,д.23/1 кв.33 и тех.этаж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Pr="00DE4F61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Default="00DA6E53" w:rsidP="00040588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50932</w:t>
            </w:r>
          </w:p>
          <w:p w:rsidR="00DA6E53" w:rsidRPr="00990051" w:rsidRDefault="00DA6E53" w:rsidP="0004058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Default="00DA6E53" w:rsidP="0004058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DA6E53" w:rsidRPr="00010CFE" w:rsidRDefault="00DA6E53" w:rsidP="0004058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Pr="00010CFE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Pr="00010CFE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DA6E53" w:rsidRDefault="00DA6E53" w:rsidP="00DA6E53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A6E53" w:rsidRDefault="00DA6E53" w:rsidP="00DA6E53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Начальник сметно-договорного </w:t>
      </w:r>
    </w:p>
    <w:p w:rsidR="00DA6E53" w:rsidRDefault="00DA6E53" w:rsidP="00DA6E5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отдела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 xml:space="preserve">/ В.И.Островерхов         </w:t>
      </w:r>
    </w:p>
    <w:p w:rsidR="00DA6E53" w:rsidRDefault="00DA6E53" w:rsidP="00DA6E5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Pr="00543CA3" w:rsidRDefault="00DA6E53" w:rsidP="00DA6E5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DA6E53" w:rsidRPr="0068464F" w:rsidRDefault="00DA6E53" w:rsidP="00DA6E5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6E53" w:rsidRDefault="00DA6E53" w:rsidP="00DA6E5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Pr="00543CA3" w:rsidRDefault="00DA6E53" w:rsidP="00DA6E5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DA6E53" w:rsidRPr="00543CA3" w:rsidRDefault="00DA6E53" w:rsidP="00DA6E53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DA6E53" w:rsidRPr="00543CA3" w:rsidRDefault="00DA6E53" w:rsidP="00DA6E53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DA6E53" w:rsidRPr="00543CA3" w:rsidRDefault="00DA6E53" w:rsidP="00DA6E53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DA6E53" w:rsidRDefault="00DA6E53" w:rsidP="00DA6E5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DA6E53" w:rsidRPr="00543CA3" w:rsidRDefault="00DA6E53" w:rsidP="00DA6E53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DA6E53" w:rsidRPr="00543CA3" w:rsidRDefault="00DA6E53" w:rsidP="00DA6E53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DA6E53" w:rsidRPr="00543CA3" w:rsidRDefault="00DA6E53" w:rsidP="00DA6E53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DA6E53" w:rsidRPr="00543CA3" w:rsidTr="0004058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E53" w:rsidRPr="00543CA3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E53" w:rsidRPr="00543CA3" w:rsidRDefault="00DA6E53" w:rsidP="0004058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DA6E53" w:rsidRPr="00543CA3" w:rsidTr="0004058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E53" w:rsidRPr="00543CA3" w:rsidRDefault="00DA6E53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DA6E53" w:rsidRPr="00543CA3" w:rsidTr="0004058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Pr="006433F2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E53" w:rsidRPr="00783B0E" w:rsidRDefault="00DA6E53" w:rsidP="00040588">
            <w:pPr>
              <w:ind w:firstLine="0"/>
            </w:pPr>
            <w:r w:rsidRPr="00783B0E">
              <w:rPr>
                <w:rFonts w:ascii="Times New Roman" w:eastAsia="Times New Roman" w:hAnsi="Times New Roman"/>
                <w:u w:val="single"/>
                <w:lang w:eastAsia="ru-RU"/>
              </w:rPr>
              <w:t>71.11.2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Pr="00DA6E53" w:rsidRDefault="00DA6E53" w:rsidP="00040588">
            <w:pPr>
              <w:ind w:firstLine="0"/>
              <w:jc w:val="both"/>
              <w:rPr>
                <w:rFonts w:ascii="Times New Roman" w:hAnsi="Times New Roman"/>
              </w:rPr>
            </w:pPr>
            <w:r w:rsidRPr="00DA6E53">
              <w:rPr>
                <w:rFonts w:ascii="Times New Roman" w:hAnsi="Times New Roman"/>
                <w:u w:val="single"/>
              </w:rPr>
              <w:t xml:space="preserve">Работы </w:t>
            </w:r>
            <w:r w:rsidRPr="00DA6E53">
              <w:rPr>
                <w:rFonts w:ascii="Times New Roman" w:hAnsi="Times New Roman"/>
              </w:rPr>
              <w:t>по детальному обследованию технического подполья 5 подъезда жилого дома № 11 по ул. Кнорина на предмет появления сырости с разработкой мероприятий и  выдачей технического заключения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Pr="00DE4F61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Default="00DA6E53" w:rsidP="00040588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500,13</w:t>
            </w:r>
          </w:p>
          <w:p w:rsidR="00DA6E53" w:rsidRDefault="00DA6E53" w:rsidP="00040588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DA6E53" w:rsidRPr="00990051" w:rsidRDefault="00DA6E53" w:rsidP="0004058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Default="00DA6E53" w:rsidP="0004058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DA6E53" w:rsidRPr="00010CFE" w:rsidRDefault="00DA6E53" w:rsidP="0004058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Pr="00010CFE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E53" w:rsidRPr="00010CFE" w:rsidRDefault="00DA6E53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DA6E53" w:rsidRDefault="00DA6E53" w:rsidP="00DA6E53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A6E53" w:rsidRDefault="00DA6E53" w:rsidP="00DA6E53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Начальник сметно-договорного </w:t>
      </w:r>
    </w:p>
    <w:p w:rsidR="00DA6E53" w:rsidRDefault="00DA6E53" w:rsidP="00DA6E5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отдела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 xml:space="preserve">/ В.И.Островерхов         </w:t>
      </w:r>
    </w:p>
    <w:p w:rsidR="00DA6E53" w:rsidRDefault="00DA6E53" w:rsidP="00DA6E5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Pr="00543CA3" w:rsidRDefault="00DA6E53" w:rsidP="00DA6E5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DA6E53" w:rsidRPr="0068464F" w:rsidRDefault="00DA6E53" w:rsidP="00DA6E5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6E53" w:rsidRDefault="00DA6E53" w:rsidP="00DA6E5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DA6E53" w:rsidRDefault="00DA6E53" w:rsidP="00DA6E53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A6E53" w:rsidRDefault="00DA6E53" w:rsidP="00DA6E53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A6E53" w:rsidRDefault="00DA6E53" w:rsidP="00DA6E5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DA6E5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40588" w:rsidRDefault="00040588" w:rsidP="00DA6E5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40588" w:rsidRDefault="00040588" w:rsidP="00DA6E5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40588" w:rsidRDefault="00040588" w:rsidP="00DA6E5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40588" w:rsidRDefault="00040588" w:rsidP="00DA6E5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40588" w:rsidRDefault="00040588" w:rsidP="00DA6E5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40588" w:rsidRDefault="00040588" w:rsidP="00DA6E5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40588" w:rsidRDefault="00040588" w:rsidP="00DA6E5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826AB" w:rsidRDefault="00C826AB" w:rsidP="00C826A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826AB" w:rsidRPr="00543CA3" w:rsidRDefault="00C826AB" w:rsidP="00C826A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C826AB" w:rsidRPr="00543CA3" w:rsidRDefault="00C826AB" w:rsidP="00C826AB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C826AB" w:rsidRPr="00543CA3" w:rsidRDefault="00C826AB" w:rsidP="00C826AB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                         </w:t>
      </w:r>
    </w:p>
    <w:p w:rsidR="00C826AB" w:rsidRPr="00543CA3" w:rsidRDefault="00C826AB" w:rsidP="00C826AB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C826AB" w:rsidRDefault="00C826AB" w:rsidP="00C826A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040588" w:rsidRPr="00543CA3" w:rsidRDefault="00040588" w:rsidP="00040588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040588" w:rsidRPr="00543CA3" w:rsidRDefault="00040588" w:rsidP="00040588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040588" w:rsidRPr="00543CA3" w:rsidRDefault="00040588" w:rsidP="00040588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040588" w:rsidRPr="00543CA3" w:rsidTr="0004058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588" w:rsidRPr="00543CA3" w:rsidRDefault="00040588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588" w:rsidRPr="00543CA3" w:rsidRDefault="00040588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040588" w:rsidRPr="00543CA3" w:rsidRDefault="00040588" w:rsidP="00040588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588" w:rsidRPr="00543CA3" w:rsidRDefault="00040588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588" w:rsidRPr="00543CA3" w:rsidRDefault="00040588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588" w:rsidRPr="00543CA3" w:rsidRDefault="00040588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6AB" w:rsidRDefault="00040588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</w:t>
            </w:r>
          </w:p>
          <w:p w:rsidR="00040588" w:rsidRPr="00543CA3" w:rsidRDefault="00040588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бюджета (приложения 2-6 к Постановлению Министерства финансов Республики Беларусь </w:t>
            </w:r>
          </w:p>
          <w:p w:rsidR="00040588" w:rsidRPr="00543CA3" w:rsidRDefault="00040588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040588" w:rsidRPr="00543CA3" w:rsidRDefault="00040588" w:rsidP="0004058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588" w:rsidRPr="00543CA3" w:rsidRDefault="00040588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588" w:rsidRPr="00543CA3" w:rsidRDefault="00040588" w:rsidP="0004058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040588" w:rsidRPr="00543CA3" w:rsidTr="0004058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88" w:rsidRPr="00543CA3" w:rsidRDefault="00040588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88" w:rsidRPr="00543CA3" w:rsidRDefault="00040588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88" w:rsidRPr="00543CA3" w:rsidRDefault="00040588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88" w:rsidRPr="00543CA3" w:rsidRDefault="00040588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88" w:rsidRPr="00543CA3" w:rsidRDefault="00040588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88" w:rsidRPr="00543CA3" w:rsidRDefault="00040588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88" w:rsidRPr="00543CA3" w:rsidRDefault="00040588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588" w:rsidRPr="00543CA3" w:rsidRDefault="00040588" w:rsidP="0004058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040588" w:rsidRPr="00543CA3" w:rsidTr="0004058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88" w:rsidRPr="006433F2" w:rsidRDefault="00040588" w:rsidP="0004058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88" w:rsidRPr="008D6458" w:rsidRDefault="00040588" w:rsidP="00040588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88" w:rsidRPr="00040588" w:rsidRDefault="00040588" w:rsidP="00040588">
            <w:pPr>
              <w:ind w:firstLine="0"/>
              <w:jc w:val="both"/>
              <w:rPr>
                <w:rFonts w:ascii="Times New Roman" w:hAnsi="Times New Roman"/>
              </w:rPr>
            </w:pPr>
            <w:r w:rsidRPr="00040588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входных групп жилых домов по адресам: г. Минск, ул. Белинского, д.9, ул. Шугаева, д.11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88" w:rsidRPr="00DE4F61" w:rsidRDefault="00040588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88" w:rsidRDefault="00040588" w:rsidP="00040588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19715</w:t>
            </w:r>
          </w:p>
          <w:p w:rsidR="00040588" w:rsidRPr="00990051" w:rsidRDefault="00040588" w:rsidP="0004058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88" w:rsidRDefault="00040588" w:rsidP="0004058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040588" w:rsidRPr="00010CFE" w:rsidRDefault="00040588" w:rsidP="0004058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88" w:rsidRPr="00010CFE" w:rsidRDefault="00040588" w:rsidP="0004058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588" w:rsidRPr="00010CFE" w:rsidRDefault="00040588" w:rsidP="0004058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040588" w:rsidRDefault="00040588" w:rsidP="00040588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040588" w:rsidRDefault="00040588" w:rsidP="00040588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Начальник сметно-договорного </w:t>
      </w:r>
    </w:p>
    <w:p w:rsidR="00040588" w:rsidRDefault="00040588" w:rsidP="00040588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отдела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В.И.Островерхов</w:t>
      </w:r>
    </w:p>
    <w:p w:rsidR="00040588" w:rsidRPr="00543CA3" w:rsidRDefault="00040588" w:rsidP="00040588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040588" w:rsidRPr="00543CA3" w:rsidRDefault="00040588" w:rsidP="0004058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040588" w:rsidRPr="0068464F" w:rsidRDefault="00040588" w:rsidP="0004058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0588" w:rsidRDefault="00040588" w:rsidP="0004058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040588" w:rsidRDefault="00040588" w:rsidP="0004058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40588" w:rsidRDefault="00040588" w:rsidP="0004058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40588" w:rsidRDefault="00040588" w:rsidP="0004058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40588" w:rsidRDefault="00040588" w:rsidP="0004058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40588" w:rsidRDefault="00040588" w:rsidP="0004058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40588" w:rsidRDefault="00040588" w:rsidP="00DA6E5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325E" w:rsidRDefault="0007325E" w:rsidP="00DA6E5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325E" w:rsidRDefault="0007325E" w:rsidP="00DA6E5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325E" w:rsidRDefault="0007325E" w:rsidP="00DA6E5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325E" w:rsidRDefault="0007325E" w:rsidP="00DA6E5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325E" w:rsidRDefault="0007325E" w:rsidP="00DA6E5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325E" w:rsidRDefault="0007325E" w:rsidP="00DA6E5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325E" w:rsidRDefault="0007325E" w:rsidP="00DA6E5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325E" w:rsidRDefault="0007325E" w:rsidP="00DA6E5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40588" w:rsidRDefault="00040588" w:rsidP="00DA6E5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40588" w:rsidRDefault="00040588" w:rsidP="00DA6E5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40588" w:rsidRDefault="00040588" w:rsidP="00DA6E5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40588" w:rsidRDefault="00040588" w:rsidP="00DA6E5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6E53" w:rsidRDefault="00DA6E53" w:rsidP="00DA6E5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81903" w:rsidRDefault="00081903" w:rsidP="00081903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081903" w:rsidRDefault="00081903" w:rsidP="00081903">
      <w:pPr>
        <w:ind w:left="8647" w:firstLine="0"/>
        <w:rPr>
          <w:rFonts w:ascii="Times New Roman" w:hAnsi="Times New Roman"/>
          <w:sz w:val="24"/>
          <w:szCs w:val="24"/>
        </w:rPr>
      </w:pPr>
    </w:p>
    <w:p w:rsidR="00081903" w:rsidRDefault="00081903" w:rsidP="00081903">
      <w:pPr>
        <w:ind w:left="8647" w:firstLine="0"/>
        <w:rPr>
          <w:rFonts w:ascii="Times New Roman" w:hAnsi="Times New Roman"/>
          <w:sz w:val="24"/>
          <w:szCs w:val="24"/>
        </w:rPr>
      </w:pPr>
    </w:p>
    <w:p w:rsidR="00081903" w:rsidRDefault="00081903" w:rsidP="00081903">
      <w:pPr>
        <w:ind w:left="8647" w:firstLine="0"/>
        <w:rPr>
          <w:rFonts w:ascii="Times New Roman" w:hAnsi="Times New Roman"/>
          <w:sz w:val="24"/>
          <w:szCs w:val="24"/>
        </w:rPr>
      </w:pPr>
    </w:p>
    <w:p w:rsidR="001F1893" w:rsidRPr="00543CA3" w:rsidRDefault="001F1893" w:rsidP="001F189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1F1893" w:rsidRPr="00543CA3" w:rsidRDefault="001F1893" w:rsidP="001F1893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1F1893" w:rsidRPr="00543CA3" w:rsidRDefault="001F1893" w:rsidP="001F1893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1F1893" w:rsidRPr="00543CA3" w:rsidRDefault="001F1893" w:rsidP="001F1893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1F1893" w:rsidRDefault="001F1893" w:rsidP="001F189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081903" w:rsidRPr="00543CA3" w:rsidRDefault="00081903" w:rsidP="00081903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081903" w:rsidRPr="00543CA3" w:rsidRDefault="00081903" w:rsidP="00081903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081903" w:rsidRPr="00543CA3" w:rsidRDefault="00081903" w:rsidP="00081903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081903" w:rsidRPr="00543CA3" w:rsidTr="00C826A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903" w:rsidRPr="00543CA3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903" w:rsidRPr="00543CA3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081903" w:rsidRPr="00543CA3" w:rsidRDefault="00081903" w:rsidP="00C826AB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903" w:rsidRPr="00543CA3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903" w:rsidRPr="00543CA3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903" w:rsidRPr="00543CA3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903" w:rsidRPr="00543CA3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081903" w:rsidRPr="00543CA3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081903" w:rsidRPr="00543CA3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903" w:rsidRPr="00543CA3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903" w:rsidRPr="00543CA3" w:rsidRDefault="00081903" w:rsidP="00C826AB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081903" w:rsidRPr="00543CA3" w:rsidTr="00C826A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03" w:rsidRPr="00543CA3" w:rsidRDefault="00081903" w:rsidP="00C826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03" w:rsidRPr="00543CA3" w:rsidRDefault="00081903" w:rsidP="00C826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03" w:rsidRPr="00543CA3" w:rsidRDefault="00081903" w:rsidP="00C826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03" w:rsidRPr="00543CA3" w:rsidRDefault="00081903" w:rsidP="00C826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03" w:rsidRPr="00543CA3" w:rsidRDefault="00081903" w:rsidP="00C826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03" w:rsidRPr="00543CA3" w:rsidRDefault="00081903" w:rsidP="00C826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03" w:rsidRPr="00543CA3" w:rsidRDefault="00081903" w:rsidP="00C826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03" w:rsidRPr="00543CA3" w:rsidRDefault="00081903" w:rsidP="00C826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081903" w:rsidRPr="00543CA3" w:rsidTr="00C826AB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903" w:rsidRPr="006433F2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03" w:rsidRPr="005C1067" w:rsidRDefault="00081903" w:rsidP="00C826AB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903" w:rsidRPr="00081903" w:rsidRDefault="00081903" w:rsidP="00C826AB">
            <w:pPr>
              <w:ind w:firstLine="0"/>
              <w:jc w:val="both"/>
              <w:rPr>
                <w:rFonts w:ascii="Times New Roman" w:hAnsi="Times New Roman"/>
              </w:rPr>
            </w:pPr>
            <w:r w:rsidRPr="00081903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адресам: г. Минск, ул. Основателей, д.18, кв.3,4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903" w:rsidRPr="00DE4F61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903" w:rsidRDefault="00081903" w:rsidP="00C826AB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3694</w:t>
            </w:r>
          </w:p>
          <w:p w:rsidR="00081903" w:rsidRPr="00990051" w:rsidRDefault="00081903" w:rsidP="00C826AB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903" w:rsidRDefault="00081903" w:rsidP="00C826AB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081903" w:rsidRPr="00010CFE" w:rsidRDefault="00081903" w:rsidP="00C826AB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903" w:rsidRPr="00010CFE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903" w:rsidRPr="00010CFE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081903" w:rsidRDefault="00081903" w:rsidP="00081903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081903" w:rsidRDefault="00081903" w:rsidP="00081903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Начальник сметно-договорного </w:t>
      </w:r>
    </w:p>
    <w:p w:rsidR="00081903" w:rsidRPr="00543CA3" w:rsidRDefault="00081903" w:rsidP="00081903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отдела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 xml:space="preserve">/ В.И.Островерхов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081903" w:rsidRPr="00543CA3" w:rsidRDefault="00081903" w:rsidP="0008190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081903" w:rsidRPr="0068464F" w:rsidRDefault="00081903" w:rsidP="0008190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1903" w:rsidRDefault="00081903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081903" w:rsidRDefault="00081903" w:rsidP="00081903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081903" w:rsidRDefault="00081903" w:rsidP="00081903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A6E53" w:rsidRDefault="00DA6E5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81903" w:rsidRDefault="0008190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81903" w:rsidRDefault="0008190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81903" w:rsidRDefault="0008190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81903" w:rsidRDefault="0008190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81903" w:rsidRDefault="0008190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81903" w:rsidRDefault="0008190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81903" w:rsidRDefault="0008190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81903" w:rsidRDefault="0008190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81903" w:rsidRDefault="0008190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81903" w:rsidRDefault="0008190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81903" w:rsidRDefault="0008190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81903" w:rsidRDefault="0008190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81903" w:rsidRDefault="00081903" w:rsidP="008D645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826AB" w:rsidRDefault="00C826AB" w:rsidP="00C826A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826AB" w:rsidRPr="00543CA3" w:rsidRDefault="00C826AB" w:rsidP="00C826A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C826AB" w:rsidRPr="00543CA3" w:rsidRDefault="00C826AB" w:rsidP="00C826AB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C826AB" w:rsidRPr="00543CA3" w:rsidRDefault="00C826AB" w:rsidP="00C826AB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C826AB" w:rsidRPr="00543CA3" w:rsidRDefault="00C826AB" w:rsidP="00C826AB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C826AB" w:rsidRDefault="00C826AB" w:rsidP="00C826A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081903" w:rsidRPr="00543CA3" w:rsidRDefault="00081903" w:rsidP="00081903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081903" w:rsidRPr="00543CA3" w:rsidRDefault="00081903" w:rsidP="00081903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081903" w:rsidRPr="00543CA3" w:rsidRDefault="00081903" w:rsidP="00081903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42"/>
        <w:gridCol w:w="3377"/>
        <w:gridCol w:w="992"/>
        <w:gridCol w:w="2435"/>
        <w:gridCol w:w="2763"/>
        <w:gridCol w:w="2166"/>
        <w:gridCol w:w="1593"/>
      </w:tblGrid>
      <w:tr w:rsidR="00081903" w:rsidRPr="00543CA3" w:rsidTr="00C826A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903" w:rsidRPr="00543CA3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903" w:rsidRPr="00543CA3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081903" w:rsidRPr="00543CA3" w:rsidRDefault="00081903" w:rsidP="00C826AB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903" w:rsidRPr="00543CA3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903" w:rsidRPr="00543CA3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903" w:rsidRPr="00543CA3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903" w:rsidRPr="00543CA3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081903" w:rsidRPr="00543CA3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081903" w:rsidRPr="00543CA3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903" w:rsidRPr="00543CA3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903" w:rsidRPr="00543CA3" w:rsidRDefault="00081903" w:rsidP="00C826AB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081903" w:rsidRPr="00543CA3" w:rsidTr="00C826A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03" w:rsidRPr="00543CA3" w:rsidRDefault="00081903" w:rsidP="00C826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03" w:rsidRPr="00543CA3" w:rsidRDefault="00081903" w:rsidP="00C826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03" w:rsidRPr="00543CA3" w:rsidRDefault="00081903" w:rsidP="00C826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03" w:rsidRPr="00543CA3" w:rsidRDefault="00081903" w:rsidP="00C826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03" w:rsidRPr="00543CA3" w:rsidRDefault="00081903" w:rsidP="00C826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03" w:rsidRPr="00543CA3" w:rsidRDefault="00081903" w:rsidP="00C826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03" w:rsidRPr="00543CA3" w:rsidRDefault="00081903" w:rsidP="00C826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03" w:rsidRPr="00543CA3" w:rsidRDefault="00081903" w:rsidP="00C826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081903" w:rsidRPr="00543CA3" w:rsidTr="00C826AB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903" w:rsidRPr="006433F2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081903" w:rsidRPr="006433F2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903" w:rsidRPr="00266F38" w:rsidRDefault="00081903" w:rsidP="00C826AB">
            <w:pPr>
              <w:ind w:firstLine="0"/>
              <w:rPr>
                <w:rFonts w:ascii="Times New Roman" w:hAnsi="Times New Roman"/>
                <w:lang w:val="en-US"/>
              </w:rPr>
            </w:pPr>
            <w:r w:rsidRPr="00266F38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903" w:rsidRPr="00081903" w:rsidRDefault="00081903" w:rsidP="00C826AB">
            <w:pPr>
              <w:ind w:firstLine="0"/>
              <w:jc w:val="both"/>
              <w:rPr>
                <w:rFonts w:ascii="Times New Roman" w:hAnsi="Times New Roman"/>
              </w:rPr>
            </w:pPr>
            <w:r w:rsidRPr="00081903">
              <w:rPr>
                <w:rFonts w:ascii="Times New Roman" w:hAnsi="Times New Roman"/>
                <w:u w:val="single"/>
              </w:rPr>
              <w:t>Аварийно-восстановительные работы по ремонту теплообменников жилых домов по адресу: г. Минск,ул. Парниковая, д.3/2,, ул. Волгоградская, д.1/1, пер. К.Чорного, д.3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903" w:rsidRPr="00081903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  <w:r w:rsidRPr="00081903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903" w:rsidRPr="00081903" w:rsidRDefault="00081903" w:rsidP="00C826AB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81903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55754,96 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903" w:rsidRDefault="00081903" w:rsidP="00C826AB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081903" w:rsidRPr="00010CFE" w:rsidRDefault="00081903" w:rsidP="00C826AB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903" w:rsidRPr="00010CFE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903" w:rsidRPr="00010CFE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081903" w:rsidRPr="00010CFE" w:rsidTr="00C826AB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903" w:rsidRPr="006433F2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081903" w:rsidRPr="006433F2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903" w:rsidRPr="00266F38" w:rsidRDefault="00081903" w:rsidP="00C826AB">
            <w:pPr>
              <w:ind w:firstLine="0"/>
              <w:rPr>
                <w:rFonts w:ascii="Times New Roman" w:hAnsi="Times New Roman"/>
                <w:lang w:val="en-US"/>
              </w:rPr>
            </w:pPr>
            <w:r w:rsidRPr="00266F38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903" w:rsidRPr="00081903" w:rsidRDefault="00081903" w:rsidP="00C826AB">
            <w:pPr>
              <w:ind w:firstLine="0"/>
              <w:jc w:val="both"/>
              <w:rPr>
                <w:rFonts w:ascii="Times New Roman" w:hAnsi="Times New Roman"/>
              </w:rPr>
            </w:pPr>
            <w:r w:rsidRPr="00081903">
              <w:rPr>
                <w:rFonts w:ascii="Times New Roman" w:hAnsi="Times New Roman"/>
                <w:u w:val="single"/>
              </w:rPr>
              <w:t>Аварийно-восстановительные работы по ремонту теплообменников жилых домов по адресу: г. Минск, пр. Независимости, д.151/2, ул. Калиновского, д.64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903" w:rsidRPr="00081903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  <w:r w:rsidRPr="00081903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903" w:rsidRPr="00081903" w:rsidRDefault="00081903" w:rsidP="00C826AB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81903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30512,45 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903" w:rsidRDefault="00081903" w:rsidP="00C826AB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081903" w:rsidRPr="00010CFE" w:rsidRDefault="00081903" w:rsidP="00C826AB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903" w:rsidRPr="00010CFE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903" w:rsidRPr="00010CFE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081903" w:rsidRDefault="00081903" w:rsidP="00081903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Начальник сметно-договорного </w:t>
      </w:r>
    </w:p>
    <w:p w:rsidR="00081903" w:rsidRDefault="00081903" w:rsidP="00081903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отдела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В.И.Островерхов</w:t>
      </w:r>
    </w:p>
    <w:p w:rsidR="00081903" w:rsidRPr="00543CA3" w:rsidRDefault="00081903" w:rsidP="0008190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081903" w:rsidRPr="0068464F" w:rsidRDefault="00081903" w:rsidP="0008190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1903" w:rsidRDefault="00081903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081903" w:rsidRDefault="00081903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81903" w:rsidRDefault="00081903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81903" w:rsidRPr="00543CA3" w:rsidRDefault="00081903" w:rsidP="0008190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081903" w:rsidRPr="00543CA3" w:rsidRDefault="001F1893" w:rsidP="00081903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="00081903" w:rsidRPr="00543CA3">
        <w:rPr>
          <w:rFonts w:ascii="Times New Roman" w:hAnsi="Times New Roman"/>
          <w:sz w:val="24"/>
          <w:szCs w:val="24"/>
        </w:rPr>
        <w:t xml:space="preserve">  </w:t>
      </w:r>
      <w:r w:rsidR="00081903">
        <w:rPr>
          <w:rFonts w:ascii="Times New Roman" w:hAnsi="Times New Roman"/>
          <w:sz w:val="24"/>
          <w:szCs w:val="24"/>
        </w:rPr>
        <w:t>предприятия</w:t>
      </w:r>
      <w:r w:rsidR="00081903"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081903" w:rsidRPr="00543CA3" w:rsidRDefault="00081903" w:rsidP="00081903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081903" w:rsidRPr="00543CA3" w:rsidRDefault="00081903" w:rsidP="00081903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 w:rsidR="001F1893">
        <w:rPr>
          <w:rFonts w:ascii="Times New Roman" w:hAnsi="Times New Roman"/>
          <w:sz w:val="24"/>
          <w:szCs w:val="24"/>
        </w:rPr>
        <w:t>С.Н.Рудь</w:t>
      </w:r>
    </w:p>
    <w:p w:rsidR="00081903" w:rsidRDefault="00081903" w:rsidP="0008190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081903" w:rsidRPr="00543CA3" w:rsidRDefault="00081903" w:rsidP="00081903">
      <w:pPr>
        <w:ind w:left="8647" w:firstLine="0"/>
        <w:rPr>
          <w:rFonts w:ascii="Times New Roman" w:hAnsi="Times New Roman"/>
          <w:sz w:val="24"/>
          <w:szCs w:val="24"/>
        </w:rPr>
      </w:pPr>
    </w:p>
    <w:p w:rsidR="00081903" w:rsidRPr="00543CA3" w:rsidRDefault="00081903" w:rsidP="00081903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3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081903" w:rsidRPr="00543CA3" w:rsidRDefault="00081903" w:rsidP="00081903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081903" w:rsidRPr="00543CA3" w:rsidRDefault="00081903" w:rsidP="00081903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081903" w:rsidRPr="00543CA3" w:rsidTr="00C826A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903" w:rsidRPr="00543CA3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903" w:rsidRPr="00543CA3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081903" w:rsidRPr="00543CA3" w:rsidRDefault="00081903" w:rsidP="00C826AB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903" w:rsidRPr="00543CA3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903" w:rsidRPr="00543CA3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903" w:rsidRPr="00543CA3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903" w:rsidRPr="00543CA3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081903" w:rsidRPr="00543CA3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081903" w:rsidRPr="00543CA3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903" w:rsidRPr="00543CA3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903" w:rsidRPr="00543CA3" w:rsidRDefault="00081903" w:rsidP="00C826AB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081903" w:rsidRPr="00543CA3" w:rsidTr="00C826A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03" w:rsidRPr="00543CA3" w:rsidRDefault="00081903" w:rsidP="00C826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03" w:rsidRPr="00543CA3" w:rsidRDefault="00081903" w:rsidP="00C826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03" w:rsidRPr="00543CA3" w:rsidRDefault="00081903" w:rsidP="00C826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03" w:rsidRPr="00543CA3" w:rsidRDefault="00081903" w:rsidP="00C826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03" w:rsidRPr="00543CA3" w:rsidRDefault="00081903" w:rsidP="00C826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03" w:rsidRPr="00543CA3" w:rsidRDefault="00081903" w:rsidP="00C826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03" w:rsidRPr="00543CA3" w:rsidRDefault="00081903" w:rsidP="00C826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903" w:rsidRPr="00543CA3" w:rsidRDefault="00081903" w:rsidP="00C826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081903" w:rsidRPr="00543CA3" w:rsidTr="00C826AB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903" w:rsidRPr="001D3987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081903" w:rsidRPr="001D3987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03" w:rsidRPr="00D275A1" w:rsidRDefault="00081903" w:rsidP="00C826AB">
            <w:pPr>
              <w:ind w:firstLine="0"/>
            </w:pPr>
            <w:r w:rsidRPr="00D275A1">
              <w:rPr>
                <w:rFonts w:ascii="Times New Roman" w:hAnsi="Times New Roman"/>
              </w:rPr>
              <w:t>71.11.24.900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903" w:rsidRPr="007947D4" w:rsidRDefault="00081903" w:rsidP="00C826AB">
            <w:pPr>
              <w:ind w:firstLine="0"/>
              <w:jc w:val="both"/>
              <w:rPr>
                <w:rFonts w:ascii="Times New Roman" w:hAnsi="Times New Roman"/>
                <w:highlight w:val="yellow"/>
              </w:rPr>
            </w:pPr>
            <w:r w:rsidRPr="007947D4">
              <w:rPr>
                <w:rFonts w:ascii="Times New Roman" w:eastAsia="Times New Roman" w:hAnsi="Times New Roman"/>
                <w:u w:val="single"/>
                <w:lang w:eastAsia="ru-RU"/>
              </w:rPr>
              <w:t>Научно-методическое руководство на стадии производства работ по объектам материально-культурных ценностей: «Текущий ремонт фасада жилого дома № 93 по пр. Независимости в г. Минске», «Текущий ремонт фасада жилого дома № 91 по пр. Независимости в г. Минске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903" w:rsidRPr="0078237E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903" w:rsidRPr="00D275A1" w:rsidRDefault="00081903" w:rsidP="00C826AB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3850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903" w:rsidRDefault="00081903" w:rsidP="00C826AB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081903" w:rsidRPr="00010CFE" w:rsidRDefault="00081903" w:rsidP="00C826AB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903" w:rsidRPr="00010CFE" w:rsidRDefault="00081903" w:rsidP="00C826A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903" w:rsidRPr="00010CFE" w:rsidRDefault="00081903" w:rsidP="0008190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081903" w:rsidRDefault="00081903" w:rsidP="0008190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1903" w:rsidRDefault="00081903" w:rsidP="00081903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Начальник сметно-договорного </w:t>
      </w:r>
    </w:p>
    <w:p w:rsidR="00081903" w:rsidRDefault="00081903" w:rsidP="00081903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отдела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В.И.Островерхов</w:t>
      </w:r>
    </w:p>
    <w:p w:rsidR="00081903" w:rsidRPr="00543CA3" w:rsidRDefault="00081903" w:rsidP="0008190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081903" w:rsidRPr="0068464F" w:rsidRDefault="00081903" w:rsidP="0008190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1903" w:rsidRDefault="00081903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081903" w:rsidRDefault="00081903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4DE1" w:rsidRDefault="00D04DE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4DE1" w:rsidRDefault="00D04DE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4DE1" w:rsidRDefault="00D04DE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4DE1" w:rsidRDefault="00D04DE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4DE1" w:rsidRDefault="00D04DE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4DE1" w:rsidRDefault="00D04DE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4DE1" w:rsidRDefault="00D04DE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4DE1" w:rsidRDefault="00D04DE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4DE1" w:rsidRDefault="00D04DE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4DE1" w:rsidRDefault="00D04DE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4DE1" w:rsidRDefault="00D04DE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4DE1" w:rsidRDefault="00D04DE1" w:rsidP="00D04DE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4DE1" w:rsidRPr="00543CA3" w:rsidRDefault="00D04DE1" w:rsidP="00D04DE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D04DE1" w:rsidRPr="00543CA3" w:rsidRDefault="00D04DE1" w:rsidP="00D04DE1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D04DE1" w:rsidRPr="00543CA3" w:rsidRDefault="00D04DE1" w:rsidP="00D04DE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D04DE1" w:rsidRPr="00543CA3" w:rsidRDefault="00D04DE1" w:rsidP="00D04DE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З.В.Харченко</w:t>
      </w:r>
    </w:p>
    <w:p w:rsidR="00D04DE1" w:rsidRDefault="00D04DE1" w:rsidP="00D04DE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D04DE1" w:rsidRPr="00543CA3" w:rsidRDefault="00D04DE1" w:rsidP="00D04DE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D04DE1" w:rsidRPr="00543CA3" w:rsidRDefault="00D04DE1" w:rsidP="00D04DE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D04DE1" w:rsidRPr="00543CA3" w:rsidRDefault="00D04DE1" w:rsidP="00D04DE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D04DE1" w:rsidRPr="00543CA3" w:rsidTr="00D04DE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DE1" w:rsidRPr="00543CA3" w:rsidRDefault="00D04DE1" w:rsidP="00D04DE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DE1" w:rsidRPr="00543CA3" w:rsidRDefault="00D04DE1" w:rsidP="00D04DE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D04DE1" w:rsidRPr="00543CA3" w:rsidRDefault="00D04DE1" w:rsidP="00D04DE1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DE1" w:rsidRPr="00543CA3" w:rsidRDefault="00D04DE1" w:rsidP="00D04DE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DE1" w:rsidRPr="00543CA3" w:rsidRDefault="00D04DE1" w:rsidP="00D04DE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DE1" w:rsidRPr="00543CA3" w:rsidRDefault="00D04DE1" w:rsidP="00D04DE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DE1" w:rsidRDefault="00D04DE1" w:rsidP="00D04DE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</w:t>
            </w:r>
          </w:p>
          <w:p w:rsidR="00D04DE1" w:rsidRPr="00543CA3" w:rsidRDefault="00D04DE1" w:rsidP="00D04DE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бюджета (приложения 2-6 к Постановлению Министерства финансов Республики Беларусь </w:t>
            </w:r>
          </w:p>
          <w:p w:rsidR="00D04DE1" w:rsidRPr="00543CA3" w:rsidRDefault="00D04DE1" w:rsidP="00D04DE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D04DE1" w:rsidRPr="00543CA3" w:rsidRDefault="00D04DE1" w:rsidP="00D04D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DE1" w:rsidRPr="00543CA3" w:rsidRDefault="00D04DE1" w:rsidP="00D04DE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DE1" w:rsidRPr="00543CA3" w:rsidRDefault="00D04DE1" w:rsidP="00D04DE1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D04DE1" w:rsidRPr="00543CA3" w:rsidTr="00D04DE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E1" w:rsidRPr="00543CA3" w:rsidRDefault="00D04DE1" w:rsidP="00D04DE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E1" w:rsidRPr="00543CA3" w:rsidRDefault="00D04DE1" w:rsidP="00D04DE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E1" w:rsidRPr="00543CA3" w:rsidRDefault="00D04DE1" w:rsidP="00D04DE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E1" w:rsidRPr="00543CA3" w:rsidRDefault="00D04DE1" w:rsidP="00D04DE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E1" w:rsidRPr="00543CA3" w:rsidRDefault="00D04DE1" w:rsidP="00D04DE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E1" w:rsidRPr="00543CA3" w:rsidRDefault="00D04DE1" w:rsidP="00D04DE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E1" w:rsidRPr="00543CA3" w:rsidRDefault="00D04DE1" w:rsidP="00D04DE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E1" w:rsidRPr="00543CA3" w:rsidRDefault="00D04DE1" w:rsidP="00D04DE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D04DE1" w:rsidRPr="00543CA3" w:rsidTr="00D04DE1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DE1" w:rsidRPr="006433F2" w:rsidRDefault="00D04DE1" w:rsidP="00D04D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E1" w:rsidRPr="008D6458" w:rsidRDefault="00D04DE1" w:rsidP="00D04DE1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DE1" w:rsidRPr="00D04DE1" w:rsidRDefault="00D04DE1" w:rsidP="00D04DE1">
            <w:pPr>
              <w:ind w:firstLine="0"/>
              <w:jc w:val="both"/>
              <w:rPr>
                <w:rFonts w:ascii="Times New Roman" w:hAnsi="Times New Roman"/>
              </w:rPr>
            </w:pPr>
            <w:r w:rsidRPr="00D04DE1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входных групп и крылец жилых домов по адресам: г. Минск, ул. 50 лет Победы, д.19 п.1-3, ул. Калиновского, д.54/1 п.1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DE1" w:rsidRPr="00DE4F61" w:rsidRDefault="00D04DE1" w:rsidP="00D04DE1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DE1" w:rsidRDefault="00D04DE1" w:rsidP="00D04DE1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22946</w:t>
            </w:r>
          </w:p>
          <w:p w:rsidR="00D04DE1" w:rsidRPr="00990051" w:rsidRDefault="00D04DE1" w:rsidP="00D04DE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DE1" w:rsidRDefault="00D04DE1" w:rsidP="00D04DE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D04DE1" w:rsidRPr="00010CFE" w:rsidRDefault="00D04DE1" w:rsidP="00D04DE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DE1" w:rsidRPr="00010CFE" w:rsidRDefault="00D04DE1" w:rsidP="00D04D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DE1" w:rsidRPr="00010CFE" w:rsidRDefault="00D04DE1" w:rsidP="00D04DE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D04DE1" w:rsidRDefault="00D04DE1" w:rsidP="00D04DE1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04DE1" w:rsidRDefault="00D04DE1" w:rsidP="00D04DE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Начальник сметно-договорного </w:t>
      </w:r>
    </w:p>
    <w:p w:rsidR="00D04DE1" w:rsidRDefault="00D04DE1" w:rsidP="00D04DE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отдела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В.И.Островерхов</w:t>
      </w:r>
    </w:p>
    <w:p w:rsidR="00D04DE1" w:rsidRPr="00543CA3" w:rsidRDefault="00D04DE1" w:rsidP="00D04DE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D04DE1" w:rsidRPr="00543CA3" w:rsidRDefault="00D04DE1" w:rsidP="00D04DE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D04DE1" w:rsidRPr="0068464F" w:rsidRDefault="00D04DE1" w:rsidP="00D04DE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4DE1" w:rsidRDefault="00D04DE1" w:rsidP="00D04DE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D04DE1" w:rsidRDefault="00D04DE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4DE1" w:rsidRDefault="00D04DE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4DE1" w:rsidRDefault="00D04DE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4DE1" w:rsidRDefault="00D04DE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4DE1" w:rsidRDefault="00D04DE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4DE1" w:rsidRDefault="00D04DE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4DE1" w:rsidRDefault="00D04DE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4DE1" w:rsidRDefault="00D04DE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4DE1" w:rsidRDefault="00D04DE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4DE1" w:rsidRPr="00543CA3" w:rsidRDefault="00D04DE1" w:rsidP="00D04DE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D04DE1" w:rsidRPr="00543CA3" w:rsidRDefault="00D04DE1" w:rsidP="00D04DE1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Заместитель директора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D04DE1" w:rsidRPr="00543CA3" w:rsidRDefault="00D04DE1" w:rsidP="00D04DE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D04DE1" w:rsidRPr="00543CA3" w:rsidRDefault="00D04DE1" w:rsidP="00D04DE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З.В.Харченко</w:t>
      </w:r>
    </w:p>
    <w:p w:rsidR="00D04DE1" w:rsidRDefault="00D04DE1" w:rsidP="00D04DE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D04DE1" w:rsidRPr="00543CA3" w:rsidRDefault="00D04DE1" w:rsidP="00D04DE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D04DE1" w:rsidRPr="00543CA3" w:rsidRDefault="00D04DE1" w:rsidP="00D04DE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D04DE1" w:rsidRPr="00543CA3" w:rsidRDefault="00D04DE1" w:rsidP="00D04DE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D04DE1" w:rsidRPr="00543CA3" w:rsidTr="00D04DE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DE1" w:rsidRPr="00543CA3" w:rsidRDefault="00D04DE1" w:rsidP="00D04DE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DE1" w:rsidRPr="00543CA3" w:rsidRDefault="00D04DE1" w:rsidP="00D04DE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D04DE1" w:rsidRPr="00543CA3" w:rsidRDefault="00D04DE1" w:rsidP="00D04DE1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DE1" w:rsidRPr="00543CA3" w:rsidRDefault="00D04DE1" w:rsidP="00D04DE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DE1" w:rsidRPr="00543CA3" w:rsidRDefault="00D04DE1" w:rsidP="00D04DE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DE1" w:rsidRPr="00543CA3" w:rsidRDefault="00D04DE1" w:rsidP="00D04DE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DE1" w:rsidRPr="00543CA3" w:rsidRDefault="00D04DE1" w:rsidP="00D04DE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D04DE1" w:rsidRPr="00543CA3" w:rsidRDefault="00D04DE1" w:rsidP="00D04DE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D04DE1" w:rsidRPr="00543CA3" w:rsidRDefault="00D04DE1" w:rsidP="00D04D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DE1" w:rsidRPr="00543CA3" w:rsidRDefault="00D04DE1" w:rsidP="00D04DE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DE1" w:rsidRPr="00543CA3" w:rsidRDefault="00D04DE1" w:rsidP="00D04DE1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D04DE1" w:rsidRPr="00543CA3" w:rsidTr="00D04DE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E1" w:rsidRPr="00543CA3" w:rsidRDefault="00D04DE1" w:rsidP="00D04DE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E1" w:rsidRPr="00543CA3" w:rsidRDefault="00D04DE1" w:rsidP="00D04DE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E1" w:rsidRPr="00543CA3" w:rsidRDefault="00D04DE1" w:rsidP="00D04DE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E1" w:rsidRPr="00543CA3" w:rsidRDefault="00D04DE1" w:rsidP="00D04DE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E1" w:rsidRPr="00543CA3" w:rsidRDefault="00D04DE1" w:rsidP="00D04DE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E1" w:rsidRPr="00543CA3" w:rsidRDefault="00D04DE1" w:rsidP="00D04DE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E1" w:rsidRPr="00543CA3" w:rsidRDefault="00D04DE1" w:rsidP="00D04DE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E1" w:rsidRPr="00543CA3" w:rsidRDefault="00D04DE1" w:rsidP="00D04DE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D04DE1" w:rsidRPr="00543CA3" w:rsidTr="00D04DE1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DE1" w:rsidRPr="006433F2" w:rsidRDefault="00D04DE1" w:rsidP="00D04D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E1" w:rsidRPr="008D6458" w:rsidRDefault="00D04DE1" w:rsidP="00D04DE1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DE1" w:rsidRPr="00D04DE1" w:rsidRDefault="00D04DE1" w:rsidP="00D04DE1">
            <w:pPr>
              <w:ind w:firstLine="0"/>
              <w:jc w:val="both"/>
              <w:rPr>
                <w:rFonts w:ascii="Times New Roman" w:hAnsi="Times New Roman"/>
              </w:rPr>
            </w:pPr>
            <w:r w:rsidRPr="00D04DE1">
              <w:rPr>
                <w:rFonts w:ascii="Times New Roman" w:hAnsi="Times New Roman"/>
                <w:u w:val="single"/>
              </w:rPr>
              <w:t>Текущий ремонт фасада  жилого дома по адресу: ул. Волгоградская, д.61 п.4,д.59 п.1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DE1" w:rsidRPr="00DE4F61" w:rsidRDefault="00D04DE1" w:rsidP="00D04DE1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DE1" w:rsidRDefault="00D04DE1" w:rsidP="00D04DE1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6158</w:t>
            </w:r>
          </w:p>
          <w:p w:rsidR="00D04DE1" w:rsidRPr="00990051" w:rsidRDefault="00D04DE1" w:rsidP="00D04DE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DE1" w:rsidRDefault="00D04DE1" w:rsidP="00D04DE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D04DE1" w:rsidRPr="00010CFE" w:rsidRDefault="00D04DE1" w:rsidP="00D04DE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DE1" w:rsidRPr="00010CFE" w:rsidRDefault="00D04DE1" w:rsidP="00D04D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DE1" w:rsidRPr="00010CFE" w:rsidRDefault="00D04DE1" w:rsidP="00D04DE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D04DE1" w:rsidRPr="00543CA3" w:rsidTr="00D04DE1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DE1" w:rsidRPr="006433F2" w:rsidRDefault="00D04DE1" w:rsidP="00D04D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DE1" w:rsidRPr="008D6458" w:rsidRDefault="00D04DE1" w:rsidP="00D04DE1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DE1" w:rsidRPr="00D04DE1" w:rsidRDefault="00D04DE1" w:rsidP="00D04DE1">
            <w:pPr>
              <w:ind w:firstLine="0"/>
              <w:jc w:val="both"/>
              <w:rPr>
                <w:rFonts w:ascii="Times New Roman" w:hAnsi="Times New Roman"/>
              </w:rPr>
            </w:pPr>
            <w:r w:rsidRPr="00D04DE1">
              <w:rPr>
                <w:rFonts w:ascii="Times New Roman" w:hAnsi="Times New Roman"/>
                <w:u w:val="single"/>
              </w:rPr>
              <w:t>Текущий ремонт фасада (арка)  жилого дома по адресу: ул. Калиновского, д.48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DE1" w:rsidRPr="00DE4F61" w:rsidRDefault="00D04DE1" w:rsidP="00D04DE1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DE1" w:rsidRDefault="00D04DE1" w:rsidP="00D04DE1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24131</w:t>
            </w:r>
          </w:p>
          <w:p w:rsidR="00D04DE1" w:rsidRPr="00990051" w:rsidRDefault="00D04DE1" w:rsidP="00D04DE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DE1" w:rsidRDefault="00D04DE1" w:rsidP="00D04DE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D04DE1" w:rsidRPr="00010CFE" w:rsidRDefault="00D04DE1" w:rsidP="00D04DE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DE1" w:rsidRPr="00010CFE" w:rsidRDefault="00D04DE1" w:rsidP="00D04D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DE1" w:rsidRPr="00010CFE" w:rsidRDefault="00D04DE1" w:rsidP="00D04DE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D04DE1" w:rsidRDefault="00D04DE1" w:rsidP="00D04DE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Начальник сметно-договорного </w:t>
      </w:r>
    </w:p>
    <w:p w:rsidR="00D04DE1" w:rsidRDefault="00D04DE1" w:rsidP="00D04DE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отдела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В.И.Островерхов</w:t>
      </w:r>
    </w:p>
    <w:p w:rsidR="00D04DE1" w:rsidRPr="00543CA3" w:rsidRDefault="00D04DE1" w:rsidP="00D04DE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D04DE1" w:rsidRPr="00543CA3" w:rsidRDefault="00D04DE1" w:rsidP="00D04DE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D04DE1" w:rsidRPr="0068464F" w:rsidRDefault="00D04DE1" w:rsidP="00D04DE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4DE1" w:rsidRDefault="00D04DE1" w:rsidP="00D04DE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D04DE1" w:rsidRDefault="00D04DE1" w:rsidP="00D04DE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4DE1" w:rsidRDefault="00D04DE1" w:rsidP="00D04DE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4DE1" w:rsidRDefault="00D04DE1" w:rsidP="00D04DE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325E" w:rsidRDefault="0007325E" w:rsidP="00D04DE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325E" w:rsidRDefault="0007325E" w:rsidP="00D04DE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325E" w:rsidRDefault="0007325E" w:rsidP="00D04DE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325E" w:rsidRDefault="0007325E" w:rsidP="00D04DE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325E" w:rsidRPr="00543CA3" w:rsidRDefault="0007325E" w:rsidP="0007325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07325E" w:rsidRPr="00543CA3" w:rsidRDefault="0007325E" w:rsidP="0007325E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07325E" w:rsidRPr="00543CA3" w:rsidRDefault="0007325E" w:rsidP="0007325E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07325E" w:rsidRPr="00543CA3" w:rsidRDefault="0007325E" w:rsidP="0007325E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З.В.Харченко</w:t>
      </w:r>
    </w:p>
    <w:p w:rsidR="0007325E" w:rsidRDefault="0007325E" w:rsidP="0007325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07325E" w:rsidRPr="00543CA3" w:rsidRDefault="0007325E" w:rsidP="0007325E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lastRenderedPageBreak/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07325E" w:rsidRPr="00543CA3" w:rsidRDefault="0007325E" w:rsidP="0007325E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07325E" w:rsidRPr="00543CA3" w:rsidRDefault="0007325E" w:rsidP="0007325E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07325E" w:rsidRPr="00543CA3" w:rsidTr="00F432F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25E" w:rsidRPr="00543CA3" w:rsidRDefault="0007325E" w:rsidP="00F432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25E" w:rsidRPr="00543CA3" w:rsidRDefault="0007325E" w:rsidP="00F432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07325E" w:rsidRPr="00543CA3" w:rsidRDefault="0007325E" w:rsidP="00F432F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25E" w:rsidRPr="00543CA3" w:rsidRDefault="0007325E" w:rsidP="00F432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25E" w:rsidRPr="00543CA3" w:rsidRDefault="0007325E" w:rsidP="00F432F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25E" w:rsidRPr="00543CA3" w:rsidRDefault="0007325E" w:rsidP="00F432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5E" w:rsidRPr="00543CA3" w:rsidRDefault="0007325E" w:rsidP="00F432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07325E" w:rsidRPr="00543CA3" w:rsidRDefault="0007325E" w:rsidP="00F432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07325E" w:rsidRPr="00543CA3" w:rsidRDefault="0007325E" w:rsidP="00F432F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25E" w:rsidRPr="00543CA3" w:rsidRDefault="0007325E" w:rsidP="00F432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25E" w:rsidRPr="00543CA3" w:rsidRDefault="0007325E" w:rsidP="00F432F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07325E" w:rsidRPr="00543CA3" w:rsidTr="00F432F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25E" w:rsidRPr="00543CA3" w:rsidRDefault="0007325E" w:rsidP="00F432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25E" w:rsidRPr="00543CA3" w:rsidRDefault="0007325E" w:rsidP="00F432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25E" w:rsidRPr="00543CA3" w:rsidRDefault="0007325E" w:rsidP="00F432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25E" w:rsidRPr="00543CA3" w:rsidRDefault="0007325E" w:rsidP="00F432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25E" w:rsidRPr="00543CA3" w:rsidRDefault="0007325E" w:rsidP="00F432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25E" w:rsidRPr="00543CA3" w:rsidRDefault="0007325E" w:rsidP="00F432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25E" w:rsidRPr="00543CA3" w:rsidRDefault="0007325E" w:rsidP="00F432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25E" w:rsidRPr="00543CA3" w:rsidRDefault="0007325E" w:rsidP="00F432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07325E" w:rsidRPr="00543CA3" w:rsidTr="00F432F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5E" w:rsidRPr="006433F2" w:rsidRDefault="0007325E" w:rsidP="00F432F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5E" w:rsidRPr="00783B0E" w:rsidRDefault="0007325E" w:rsidP="00F432F6">
            <w:pPr>
              <w:ind w:firstLine="0"/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5E" w:rsidRPr="0007325E" w:rsidRDefault="0007325E" w:rsidP="00F432F6">
            <w:pPr>
              <w:ind w:firstLine="0"/>
              <w:jc w:val="both"/>
              <w:rPr>
                <w:rFonts w:ascii="Times New Roman" w:hAnsi="Times New Roman"/>
              </w:rPr>
            </w:pPr>
            <w:r w:rsidRPr="0007325E">
              <w:rPr>
                <w:rFonts w:ascii="Times New Roman" w:hAnsi="Times New Roman"/>
                <w:u w:val="single"/>
              </w:rPr>
              <w:t>Работы по обследованию квартиры по адресу: г. Минск, ул. 50 лет Победы, д.23 кв.113 на предмет определения причин образования трещин в квартире с выдачей технического заключения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5E" w:rsidRPr="00DE4F61" w:rsidRDefault="0007325E" w:rsidP="00F432F6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5E" w:rsidRDefault="0007325E" w:rsidP="00F432F6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950</w:t>
            </w:r>
          </w:p>
          <w:p w:rsidR="0007325E" w:rsidRDefault="0007325E" w:rsidP="00F432F6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07325E" w:rsidRPr="00990051" w:rsidRDefault="0007325E" w:rsidP="00F432F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5E" w:rsidRDefault="0007325E" w:rsidP="00F432F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07325E" w:rsidRPr="00010CFE" w:rsidRDefault="0007325E" w:rsidP="00F432F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5E" w:rsidRPr="00010CFE" w:rsidRDefault="0007325E" w:rsidP="00F432F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5E" w:rsidRPr="00010CFE" w:rsidRDefault="0007325E" w:rsidP="00F432F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07325E" w:rsidRPr="00543CA3" w:rsidTr="00F432F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5E" w:rsidRPr="006433F2" w:rsidRDefault="0007325E" w:rsidP="00F432F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5E" w:rsidRPr="00783B0E" w:rsidRDefault="0007325E" w:rsidP="00F432F6">
            <w:pPr>
              <w:ind w:firstLine="0"/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5E" w:rsidRPr="0007325E" w:rsidRDefault="0007325E" w:rsidP="00F432F6">
            <w:pPr>
              <w:ind w:firstLine="0"/>
              <w:jc w:val="both"/>
              <w:rPr>
                <w:rFonts w:ascii="Times New Roman" w:hAnsi="Times New Roman"/>
              </w:rPr>
            </w:pPr>
            <w:r w:rsidRPr="0007325E">
              <w:rPr>
                <w:rFonts w:ascii="Times New Roman" w:hAnsi="Times New Roman"/>
                <w:u w:val="single"/>
              </w:rPr>
              <w:t>Работы по обследованию фундаментов, наружных ограждающих конструкций, внутренних перегородок, стропильной системы жилого дома № 35 по ул. Стариновская на предмет на предмет определения причин образования и способов устранения трещин  технического заключения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5E" w:rsidRPr="00DE4F61" w:rsidRDefault="0007325E" w:rsidP="00F432F6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5E" w:rsidRDefault="0007325E" w:rsidP="00F432F6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3000</w:t>
            </w:r>
          </w:p>
          <w:p w:rsidR="0007325E" w:rsidRDefault="0007325E" w:rsidP="00F432F6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07325E" w:rsidRPr="00990051" w:rsidRDefault="0007325E" w:rsidP="00F432F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5E" w:rsidRDefault="0007325E" w:rsidP="00F432F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07325E" w:rsidRPr="00010CFE" w:rsidRDefault="0007325E" w:rsidP="00F432F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5E" w:rsidRPr="00010CFE" w:rsidRDefault="0007325E" w:rsidP="00F432F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5E" w:rsidRPr="00010CFE" w:rsidRDefault="0007325E" w:rsidP="00F432F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07325E" w:rsidRDefault="0007325E" w:rsidP="0007325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07325E" w:rsidRDefault="0007325E" w:rsidP="0007325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Начальник сметно-договорного </w:t>
      </w:r>
    </w:p>
    <w:p w:rsidR="0007325E" w:rsidRDefault="0007325E" w:rsidP="0007325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отдела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 xml:space="preserve">/ В.И.Островерхов         </w:t>
      </w:r>
    </w:p>
    <w:p w:rsidR="0007325E" w:rsidRDefault="0007325E" w:rsidP="0007325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325E" w:rsidRPr="00543CA3" w:rsidRDefault="0007325E" w:rsidP="0007325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07325E" w:rsidRPr="0068464F" w:rsidRDefault="0007325E" w:rsidP="0007325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325E" w:rsidRDefault="0007325E" w:rsidP="0007325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07325E" w:rsidRDefault="0007325E" w:rsidP="0007325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07325E" w:rsidRDefault="0007325E" w:rsidP="0007325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07325E" w:rsidRDefault="0007325E" w:rsidP="0007325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325E" w:rsidRPr="00543CA3" w:rsidRDefault="0007325E" w:rsidP="0007325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07325E" w:rsidRPr="00543CA3" w:rsidRDefault="0007325E" w:rsidP="0007325E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07325E" w:rsidRPr="00543CA3" w:rsidRDefault="0007325E" w:rsidP="0007325E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07325E" w:rsidRPr="00543CA3" w:rsidRDefault="0007325E" w:rsidP="0007325E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З.В.Харченко</w:t>
      </w:r>
    </w:p>
    <w:p w:rsidR="0007325E" w:rsidRDefault="0007325E" w:rsidP="0007325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(дата)</w:t>
      </w:r>
    </w:p>
    <w:p w:rsidR="0007325E" w:rsidRPr="00543CA3" w:rsidRDefault="0007325E" w:rsidP="0007325E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07325E" w:rsidRPr="00543CA3" w:rsidRDefault="0007325E" w:rsidP="0007325E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07325E" w:rsidRPr="00543CA3" w:rsidRDefault="0007325E" w:rsidP="0007325E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07325E" w:rsidRPr="00543CA3" w:rsidTr="00F432F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25E" w:rsidRPr="00543CA3" w:rsidRDefault="0007325E" w:rsidP="00F432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25E" w:rsidRPr="00543CA3" w:rsidRDefault="0007325E" w:rsidP="00F432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07325E" w:rsidRPr="00543CA3" w:rsidRDefault="0007325E" w:rsidP="00F432F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25E" w:rsidRPr="00543CA3" w:rsidRDefault="0007325E" w:rsidP="00F432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25E" w:rsidRPr="00543CA3" w:rsidRDefault="0007325E" w:rsidP="00F432F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25E" w:rsidRPr="00543CA3" w:rsidRDefault="0007325E" w:rsidP="00F432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5E" w:rsidRPr="00543CA3" w:rsidRDefault="0007325E" w:rsidP="00F432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07325E" w:rsidRPr="00543CA3" w:rsidRDefault="0007325E" w:rsidP="00F432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07325E" w:rsidRPr="00543CA3" w:rsidRDefault="0007325E" w:rsidP="00F432F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25E" w:rsidRPr="00543CA3" w:rsidRDefault="0007325E" w:rsidP="00F432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25E" w:rsidRPr="00543CA3" w:rsidRDefault="0007325E" w:rsidP="00F432F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07325E" w:rsidRPr="00543CA3" w:rsidTr="00F432F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25E" w:rsidRPr="00543CA3" w:rsidRDefault="0007325E" w:rsidP="00F432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25E" w:rsidRPr="00543CA3" w:rsidRDefault="0007325E" w:rsidP="00F432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25E" w:rsidRPr="00543CA3" w:rsidRDefault="0007325E" w:rsidP="00F432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25E" w:rsidRPr="00543CA3" w:rsidRDefault="0007325E" w:rsidP="00F432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25E" w:rsidRPr="00543CA3" w:rsidRDefault="0007325E" w:rsidP="00F432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25E" w:rsidRPr="00543CA3" w:rsidRDefault="0007325E" w:rsidP="00F432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25E" w:rsidRPr="00543CA3" w:rsidRDefault="0007325E" w:rsidP="00F432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25E" w:rsidRPr="00543CA3" w:rsidRDefault="0007325E" w:rsidP="00F432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07325E" w:rsidRPr="00543CA3" w:rsidTr="00F432F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5E" w:rsidRPr="006433F2" w:rsidRDefault="0007325E" w:rsidP="00F432F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5E" w:rsidRPr="005C1067" w:rsidRDefault="0007325E" w:rsidP="00F432F6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5E" w:rsidRPr="0007325E" w:rsidRDefault="0007325E" w:rsidP="00F432F6">
            <w:pPr>
              <w:ind w:firstLine="0"/>
              <w:jc w:val="both"/>
              <w:rPr>
                <w:rFonts w:ascii="Times New Roman" w:hAnsi="Times New Roman"/>
              </w:rPr>
            </w:pPr>
            <w:r w:rsidRPr="0007325E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адресам: г. Минск, ул. Пономарева, д.10 п.1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5E" w:rsidRPr="00DE4F61" w:rsidRDefault="0007325E" w:rsidP="00F432F6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5E" w:rsidRDefault="0007325E" w:rsidP="00F432F6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16090</w:t>
            </w:r>
          </w:p>
          <w:p w:rsidR="0007325E" w:rsidRPr="00990051" w:rsidRDefault="0007325E" w:rsidP="00F432F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5E" w:rsidRDefault="0007325E" w:rsidP="00F432F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07325E" w:rsidRPr="00010CFE" w:rsidRDefault="0007325E" w:rsidP="00F432F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5E" w:rsidRPr="00010CFE" w:rsidRDefault="0007325E" w:rsidP="00F432F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5E" w:rsidRPr="00010CFE" w:rsidRDefault="0007325E" w:rsidP="00F432F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07325E" w:rsidRDefault="0007325E" w:rsidP="0007325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07325E" w:rsidRDefault="0007325E" w:rsidP="0007325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Начальник сметно-договорного </w:t>
      </w:r>
    </w:p>
    <w:p w:rsidR="0007325E" w:rsidRPr="00543CA3" w:rsidRDefault="0007325E" w:rsidP="0007325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отдела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 xml:space="preserve">/ В.И.Островерхов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07325E" w:rsidRPr="00543CA3" w:rsidRDefault="0007325E" w:rsidP="0007325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07325E" w:rsidRPr="0068464F" w:rsidRDefault="0007325E" w:rsidP="0007325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325E" w:rsidRDefault="0007325E" w:rsidP="0007325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07325E" w:rsidRDefault="0007325E" w:rsidP="0007325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04DE1" w:rsidRDefault="00D04DE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32F6" w:rsidRDefault="00F432F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32F6" w:rsidRDefault="00F432F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32F6" w:rsidRDefault="00F432F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32F6" w:rsidRDefault="00F432F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32F6" w:rsidRDefault="00F432F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32F6" w:rsidRDefault="00F432F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32F6" w:rsidRDefault="00F432F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32F6" w:rsidRDefault="00F432F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32F6" w:rsidRDefault="00F432F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32F6" w:rsidRDefault="00F432F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32F6" w:rsidRDefault="00F432F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32F6" w:rsidRDefault="00F432F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32F6" w:rsidRDefault="00F432F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32F6" w:rsidRDefault="00F432F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32F6" w:rsidRDefault="00F432F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32F6" w:rsidRDefault="00F432F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32F6" w:rsidRDefault="00F432F6" w:rsidP="00F432F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32F6" w:rsidRPr="00543CA3" w:rsidRDefault="00F432F6" w:rsidP="00F432F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F432F6" w:rsidRPr="00543CA3" w:rsidRDefault="00F432F6" w:rsidP="00F432F6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F432F6" w:rsidRPr="00543CA3" w:rsidRDefault="00F432F6" w:rsidP="00F432F6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432F6" w:rsidRPr="00543CA3" w:rsidRDefault="00F432F6" w:rsidP="00F432F6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F432F6" w:rsidRDefault="00F432F6" w:rsidP="00F432F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F432F6" w:rsidRPr="00543CA3" w:rsidRDefault="00F432F6" w:rsidP="00F432F6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F432F6" w:rsidRPr="00543CA3" w:rsidRDefault="00F432F6" w:rsidP="00F432F6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F432F6" w:rsidRPr="00543CA3" w:rsidRDefault="00F432F6" w:rsidP="00F432F6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42"/>
        <w:gridCol w:w="3377"/>
        <w:gridCol w:w="992"/>
        <w:gridCol w:w="2435"/>
        <w:gridCol w:w="2763"/>
        <w:gridCol w:w="2166"/>
        <w:gridCol w:w="1593"/>
      </w:tblGrid>
      <w:tr w:rsidR="00F432F6" w:rsidRPr="00543CA3" w:rsidTr="00F432F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2F6" w:rsidRPr="00543CA3" w:rsidRDefault="00F432F6" w:rsidP="00F432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2F6" w:rsidRPr="00543CA3" w:rsidRDefault="00F432F6" w:rsidP="00F432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F432F6" w:rsidRPr="00543CA3" w:rsidRDefault="00F432F6" w:rsidP="00F432F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2F6" w:rsidRPr="00543CA3" w:rsidRDefault="00F432F6" w:rsidP="00F432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2F6" w:rsidRPr="00543CA3" w:rsidRDefault="00F432F6" w:rsidP="00F432F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2F6" w:rsidRPr="00543CA3" w:rsidRDefault="00F432F6" w:rsidP="00F432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2F6" w:rsidRPr="00543CA3" w:rsidRDefault="00F432F6" w:rsidP="00F432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F432F6" w:rsidRPr="00543CA3" w:rsidRDefault="00F432F6" w:rsidP="00F432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F432F6" w:rsidRPr="00543CA3" w:rsidRDefault="00F432F6" w:rsidP="00F432F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2F6" w:rsidRPr="00543CA3" w:rsidRDefault="00F432F6" w:rsidP="00F432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2F6" w:rsidRPr="00543CA3" w:rsidRDefault="00F432F6" w:rsidP="00F432F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F432F6" w:rsidRPr="00543CA3" w:rsidTr="00F432F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2F6" w:rsidRPr="00543CA3" w:rsidRDefault="00F432F6" w:rsidP="00F432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2F6" w:rsidRPr="00543CA3" w:rsidRDefault="00F432F6" w:rsidP="00F432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2F6" w:rsidRPr="00543CA3" w:rsidRDefault="00F432F6" w:rsidP="00F432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2F6" w:rsidRPr="00543CA3" w:rsidRDefault="00F432F6" w:rsidP="00F432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2F6" w:rsidRPr="00543CA3" w:rsidRDefault="00F432F6" w:rsidP="00F432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2F6" w:rsidRPr="00543CA3" w:rsidRDefault="00F432F6" w:rsidP="00F432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2F6" w:rsidRPr="00543CA3" w:rsidRDefault="00F432F6" w:rsidP="00F432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2F6" w:rsidRPr="00543CA3" w:rsidRDefault="00F432F6" w:rsidP="00F432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F432F6" w:rsidRPr="00543CA3" w:rsidTr="00F432F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2F6" w:rsidRPr="006433F2" w:rsidRDefault="00F432F6" w:rsidP="00F432F6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F432F6" w:rsidRPr="006433F2" w:rsidRDefault="00F432F6" w:rsidP="00F432F6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2F6" w:rsidRPr="00266F38" w:rsidRDefault="00F432F6" w:rsidP="00F432F6">
            <w:pPr>
              <w:ind w:firstLine="0"/>
              <w:rPr>
                <w:rFonts w:ascii="Times New Roman" w:hAnsi="Times New Roman"/>
                <w:lang w:val="en-US"/>
              </w:rPr>
            </w:pPr>
            <w:r w:rsidRPr="00266F38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2F6" w:rsidRPr="00F432F6" w:rsidRDefault="00F432F6" w:rsidP="00F432F6">
            <w:pPr>
              <w:ind w:firstLine="0"/>
              <w:jc w:val="both"/>
              <w:rPr>
                <w:rFonts w:ascii="Times New Roman" w:hAnsi="Times New Roman"/>
              </w:rPr>
            </w:pPr>
            <w:r w:rsidRPr="00F432F6">
              <w:rPr>
                <w:rFonts w:ascii="Times New Roman" w:hAnsi="Times New Roman"/>
                <w:u w:val="single"/>
              </w:rPr>
              <w:t>Аварийно-восстановительные работы по ремонту теплообменников жилых домов по адресу: г. Минск, ул. Навуковая, д.4, ул. Парниковая, д.3/3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2F6" w:rsidRPr="00081903" w:rsidRDefault="00F432F6" w:rsidP="00F432F6">
            <w:pPr>
              <w:ind w:firstLine="0"/>
              <w:jc w:val="center"/>
              <w:rPr>
                <w:rFonts w:ascii="Times New Roman" w:hAnsi="Times New Roman"/>
              </w:rPr>
            </w:pPr>
            <w:r w:rsidRPr="00081903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2F6" w:rsidRPr="00081903" w:rsidRDefault="00F432F6" w:rsidP="00F432F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38137,3</w:t>
            </w:r>
            <w:r w:rsidRPr="00081903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 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2F6" w:rsidRDefault="00F432F6" w:rsidP="00F432F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432F6" w:rsidRPr="00010CFE" w:rsidRDefault="00F432F6" w:rsidP="00F432F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2F6" w:rsidRPr="00010CFE" w:rsidRDefault="00F432F6" w:rsidP="00F432F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2F6" w:rsidRPr="00010CFE" w:rsidRDefault="00F432F6" w:rsidP="00F432F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F432F6" w:rsidRDefault="00F432F6" w:rsidP="00F432F6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Начальник сметно-договорного </w:t>
      </w:r>
    </w:p>
    <w:p w:rsidR="00F432F6" w:rsidRDefault="00F432F6" w:rsidP="00F432F6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отдела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В.И.Островерхов</w:t>
      </w:r>
    </w:p>
    <w:p w:rsidR="00F432F6" w:rsidRPr="00543CA3" w:rsidRDefault="00F432F6" w:rsidP="00F432F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F432F6" w:rsidRPr="0068464F" w:rsidRDefault="00F432F6" w:rsidP="00F432F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32F6" w:rsidRDefault="00F432F6" w:rsidP="00F432F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F432F6" w:rsidRDefault="00F432F6" w:rsidP="00F432F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32F6" w:rsidRDefault="00F432F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61FF" w:rsidRDefault="007061FF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61FF" w:rsidRDefault="007061FF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61FF" w:rsidRDefault="007061FF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61FF" w:rsidRDefault="007061FF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61FF" w:rsidRDefault="007061FF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61FF" w:rsidRDefault="007061FF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61FF" w:rsidRDefault="007061FF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61FF" w:rsidRDefault="007061FF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61FF" w:rsidRDefault="007061FF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61FF" w:rsidRDefault="007061FF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61FF" w:rsidRDefault="007061FF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61FF" w:rsidRPr="00543CA3" w:rsidRDefault="007061FF" w:rsidP="007061F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7061FF" w:rsidRPr="00543CA3" w:rsidRDefault="007061FF" w:rsidP="007061FF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7061FF" w:rsidRPr="00543CA3" w:rsidRDefault="007061FF" w:rsidP="007061F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7061FF" w:rsidRPr="00543CA3" w:rsidRDefault="007061FF" w:rsidP="007061FF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7061FF" w:rsidRDefault="007061FF" w:rsidP="007061F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(дата)</w:t>
      </w:r>
    </w:p>
    <w:p w:rsidR="007061FF" w:rsidRPr="00543CA3" w:rsidRDefault="007061FF" w:rsidP="007061FF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7061FF" w:rsidRPr="00543CA3" w:rsidRDefault="007061FF" w:rsidP="007061FF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7061FF" w:rsidRPr="00543CA3" w:rsidRDefault="007061FF" w:rsidP="007061FF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7061FF" w:rsidRPr="00543CA3" w:rsidTr="009D4E3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1FF" w:rsidRPr="00543CA3" w:rsidRDefault="007061FF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1FF" w:rsidRPr="00543CA3" w:rsidRDefault="007061FF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7061FF" w:rsidRPr="00543CA3" w:rsidRDefault="007061FF" w:rsidP="009D4E35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1FF" w:rsidRPr="00543CA3" w:rsidRDefault="007061FF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1FF" w:rsidRPr="00543CA3" w:rsidRDefault="007061FF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1FF" w:rsidRPr="00543CA3" w:rsidRDefault="007061FF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1FF" w:rsidRPr="00543CA3" w:rsidRDefault="007061FF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7061FF" w:rsidRPr="00543CA3" w:rsidRDefault="007061FF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7061FF" w:rsidRPr="00543CA3" w:rsidRDefault="007061FF" w:rsidP="009D4E3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1FF" w:rsidRPr="00543CA3" w:rsidRDefault="007061FF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1FF" w:rsidRPr="00543CA3" w:rsidRDefault="007061FF" w:rsidP="009D4E35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7061FF" w:rsidRPr="00543CA3" w:rsidTr="009D4E3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FF" w:rsidRPr="00543CA3" w:rsidRDefault="007061FF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FF" w:rsidRPr="00543CA3" w:rsidRDefault="007061FF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FF" w:rsidRPr="00543CA3" w:rsidRDefault="007061FF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FF" w:rsidRPr="00543CA3" w:rsidRDefault="007061FF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FF" w:rsidRPr="00543CA3" w:rsidRDefault="007061FF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FF" w:rsidRPr="00543CA3" w:rsidRDefault="007061FF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FF" w:rsidRPr="00543CA3" w:rsidRDefault="007061FF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FF" w:rsidRPr="00543CA3" w:rsidRDefault="007061FF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7061FF" w:rsidRPr="00543CA3" w:rsidTr="009D4E3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1FF" w:rsidRPr="006433F2" w:rsidRDefault="007061FF" w:rsidP="009D4E3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FF" w:rsidRPr="005C1067" w:rsidRDefault="007061FF" w:rsidP="009D4E35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1FF" w:rsidRPr="007061FF" w:rsidRDefault="007061FF" w:rsidP="009D4E35">
            <w:pPr>
              <w:ind w:firstLine="0"/>
              <w:jc w:val="both"/>
              <w:rPr>
                <w:rFonts w:ascii="Times New Roman" w:hAnsi="Times New Roman"/>
              </w:rPr>
            </w:pPr>
            <w:r w:rsidRPr="007061FF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адресам: г. Минск, ул. Стариновская, д.3, кв.18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1FF" w:rsidRPr="00DE4F61" w:rsidRDefault="007061FF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1FF" w:rsidRDefault="007061FF" w:rsidP="009D4E35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19044</w:t>
            </w:r>
          </w:p>
          <w:p w:rsidR="007061FF" w:rsidRPr="00990051" w:rsidRDefault="007061FF" w:rsidP="009D4E3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1FF" w:rsidRDefault="007061FF" w:rsidP="009D4E3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7061FF" w:rsidRPr="00010CFE" w:rsidRDefault="007061FF" w:rsidP="009D4E3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1FF" w:rsidRPr="00010CFE" w:rsidRDefault="007061FF" w:rsidP="009D4E3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1FF" w:rsidRPr="00010CFE" w:rsidRDefault="007061FF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7061FF" w:rsidRDefault="007061FF" w:rsidP="007061F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061FF" w:rsidRDefault="007061FF" w:rsidP="007061F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Начальник сметно-договорного </w:t>
      </w:r>
    </w:p>
    <w:p w:rsidR="007061FF" w:rsidRPr="00543CA3" w:rsidRDefault="007061FF" w:rsidP="007061FF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отдела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 xml:space="preserve">/ В.И.Островерхов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7061FF" w:rsidRPr="00543CA3" w:rsidRDefault="007061FF" w:rsidP="007061F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7061FF" w:rsidRPr="0068464F" w:rsidRDefault="007061FF" w:rsidP="007061F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61FF" w:rsidRDefault="007061FF" w:rsidP="007061F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7061FF" w:rsidRDefault="007061FF" w:rsidP="007061F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061FF" w:rsidRDefault="007061FF" w:rsidP="007061F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61FF" w:rsidRDefault="007061FF" w:rsidP="007061F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61FF" w:rsidRDefault="007061FF" w:rsidP="007061F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61FF" w:rsidRDefault="007061FF" w:rsidP="007061F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61FF" w:rsidRDefault="007061FF" w:rsidP="007061F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676DD" w:rsidRDefault="000676DD" w:rsidP="007061F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676DD" w:rsidRDefault="000676DD" w:rsidP="007061F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676DD" w:rsidRDefault="000676DD" w:rsidP="007061F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676DD" w:rsidRDefault="000676DD" w:rsidP="007061F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676DD" w:rsidRDefault="000676DD" w:rsidP="007061F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676DD" w:rsidRDefault="000676DD" w:rsidP="007061F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676DD" w:rsidRDefault="000676DD" w:rsidP="007061F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676DD" w:rsidRDefault="000676DD" w:rsidP="007061F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676DD" w:rsidRDefault="000676DD" w:rsidP="007061F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676DD" w:rsidRDefault="000676DD" w:rsidP="007061F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676DD" w:rsidRDefault="000676DD" w:rsidP="007061F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676DD" w:rsidRDefault="000676DD" w:rsidP="007061F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676DD" w:rsidRDefault="000676DD" w:rsidP="007061F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676DD" w:rsidRPr="00543CA3" w:rsidRDefault="000676DD" w:rsidP="000676D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0676DD" w:rsidRPr="00543CA3" w:rsidRDefault="000676DD" w:rsidP="000676DD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0676DD" w:rsidRPr="00543CA3" w:rsidRDefault="000676DD" w:rsidP="000676DD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0676DD" w:rsidRPr="00543CA3" w:rsidRDefault="000676DD" w:rsidP="000676DD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0676DD" w:rsidRDefault="000676DD" w:rsidP="000676D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0676DD" w:rsidRPr="00543CA3" w:rsidRDefault="000676DD" w:rsidP="000676DD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0676DD" w:rsidRPr="00543CA3" w:rsidRDefault="000676DD" w:rsidP="000676DD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0676DD" w:rsidRPr="00543CA3" w:rsidRDefault="000676DD" w:rsidP="000676DD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0676DD" w:rsidRPr="00543CA3" w:rsidTr="009D4E3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DD" w:rsidRPr="00543CA3" w:rsidRDefault="000676DD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DD" w:rsidRPr="00543CA3" w:rsidRDefault="000676DD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0676DD" w:rsidRPr="00543CA3" w:rsidRDefault="000676DD" w:rsidP="009D4E35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DD" w:rsidRPr="00543CA3" w:rsidRDefault="000676DD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DD" w:rsidRPr="00543CA3" w:rsidRDefault="000676DD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DD" w:rsidRPr="00543CA3" w:rsidRDefault="000676DD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DD" w:rsidRPr="00543CA3" w:rsidRDefault="000676DD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0676DD" w:rsidRPr="00543CA3" w:rsidRDefault="000676DD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0676DD" w:rsidRPr="00543CA3" w:rsidRDefault="000676DD" w:rsidP="009D4E3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DD" w:rsidRPr="00543CA3" w:rsidRDefault="000676DD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6DD" w:rsidRPr="00543CA3" w:rsidRDefault="000676DD" w:rsidP="009D4E35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0676DD" w:rsidRPr="00543CA3" w:rsidTr="009D4E3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DD" w:rsidRPr="00543CA3" w:rsidRDefault="000676DD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DD" w:rsidRPr="00543CA3" w:rsidRDefault="000676DD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DD" w:rsidRPr="00543CA3" w:rsidRDefault="000676DD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DD" w:rsidRPr="00543CA3" w:rsidRDefault="000676DD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DD" w:rsidRPr="00543CA3" w:rsidRDefault="000676DD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DD" w:rsidRPr="00543CA3" w:rsidRDefault="000676DD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DD" w:rsidRPr="00543CA3" w:rsidRDefault="000676DD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DD" w:rsidRPr="00543CA3" w:rsidRDefault="000676DD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0676DD" w:rsidRPr="00543CA3" w:rsidTr="009D4E3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DD" w:rsidRPr="006433F2" w:rsidRDefault="000676DD" w:rsidP="009D4E3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DD" w:rsidRPr="00783B0E" w:rsidRDefault="000676DD" w:rsidP="009D4E35">
            <w:pPr>
              <w:ind w:firstLine="0"/>
            </w:pPr>
            <w:r w:rsidRPr="00783B0E">
              <w:rPr>
                <w:rFonts w:ascii="Times New Roman" w:eastAsia="Times New Roman" w:hAnsi="Times New Roman"/>
                <w:u w:val="single"/>
                <w:lang w:eastAsia="ru-RU"/>
              </w:rPr>
              <w:t>71.11.2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DD" w:rsidRPr="00AF089A" w:rsidRDefault="000676DD" w:rsidP="009D4E35">
            <w:pPr>
              <w:ind w:firstLine="0"/>
              <w:jc w:val="both"/>
              <w:rPr>
                <w:rFonts w:ascii="Times New Roman" w:hAnsi="Times New Roman"/>
              </w:rPr>
            </w:pPr>
            <w:r w:rsidRPr="00AF089A">
              <w:rPr>
                <w:rFonts w:ascii="Times New Roman" w:hAnsi="Times New Roman"/>
                <w:u w:val="single"/>
              </w:rPr>
              <w:t xml:space="preserve">Работы </w:t>
            </w:r>
            <w:r w:rsidRPr="00AF089A">
              <w:rPr>
                <w:rFonts w:ascii="Times New Roman" w:hAnsi="Times New Roman"/>
              </w:rPr>
              <w:t>по обследованию системы водоснабжения на предмет ее работоспособности жилого дома 23 подъезда 2 по ул. Героев 120-й дивизии с выдачей технического заключения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DD" w:rsidRPr="00DE4F61" w:rsidRDefault="000676DD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DD" w:rsidRDefault="000676DD" w:rsidP="009D4E35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3768,84</w:t>
            </w:r>
          </w:p>
          <w:p w:rsidR="000676DD" w:rsidRDefault="000676DD" w:rsidP="009D4E35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0676DD" w:rsidRPr="00990051" w:rsidRDefault="000676DD" w:rsidP="009D4E3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DD" w:rsidRDefault="000676DD" w:rsidP="009D4E3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0676DD" w:rsidRPr="00010CFE" w:rsidRDefault="000676DD" w:rsidP="009D4E3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DD" w:rsidRPr="00010CFE" w:rsidRDefault="000676DD" w:rsidP="009D4E3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DD" w:rsidRPr="00010CFE" w:rsidRDefault="000676DD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0676DD" w:rsidRDefault="000676DD" w:rsidP="000676DD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0676DD" w:rsidRDefault="000676DD" w:rsidP="000676DD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Начальник сметно-договорного </w:t>
      </w:r>
    </w:p>
    <w:p w:rsidR="000676DD" w:rsidRPr="00543CA3" w:rsidRDefault="000676DD" w:rsidP="000676DD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отдела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 xml:space="preserve">/ В.И.Островерхов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</w:t>
      </w:r>
    </w:p>
    <w:p w:rsidR="000676DD" w:rsidRPr="00543CA3" w:rsidRDefault="000676DD" w:rsidP="000676D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0676DD" w:rsidRPr="0068464F" w:rsidRDefault="000676DD" w:rsidP="000676D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676DD" w:rsidRDefault="000676DD" w:rsidP="000676D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0676DD" w:rsidRDefault="000676DD" w:rsidP="007061F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61FF" w:rsidRDefault="007061FF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61FF" w:rsidRDefault="007061FF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5712C" w:rsidRDefault="0025712C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5712C" w:rsidRDefault="0025712C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5712C" w:rsidRDefault="0025712C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5712C" w:rsidRDefault="0025712C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5712C" w:rsidRDefault="0025712C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5712C" w:rsidRDefault="0025712C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5712C" w:rsidRDefault="0025712C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5712C" w:rsidRDefault="0025712C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5712C" w:rsidRDefault="0025712C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5712C" w:rsidRDefault="0025712C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5712C" w:rsidRDefault="0025712C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5712C" w:rsidRDefault="0025712C" w:rsidP="0025712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5712C" w:rsidRPr="00543CA3" w:rsidRDefault="0025712C" w:rsidP="0025712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25712C" w:rsidRPr="00543CA3" w:rsidRDefault="0025712C" w:rsidP="0025712C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25712C" w:rsidRPr="00543CA3" w:rsidRDefault="0025712C" w:rsidP="0025712C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25712C" w:rsidRPr="00543CA3" w:rsidRDefault="0025712C" w:rsidP="0025712C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25712C" w:rsidRDefault="0025712C" w:rsidP="0025712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25712C" w:rsidRPr="00543CA3" w:rsidRDefault="0025712C" w:rsidP="0025712C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25712C" w:rsidRPr="00543CA3" w:rsidRDefault="0025712C" w:rsidP="0025712C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25712C" w:rsidRPr="00543CA3" w:rsidRDefault="0025712C" w:rsidP="0025712C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25712C" w:rsidRPr="00543CA3" w:rsidTr="009D4E3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12C" w:rsidRPr="00543CA3" w:rsidRDefault="0025712C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12C" w:rsidRPr="00543CA3" w:rsidRDefault="0025712C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25712C" w:rsidRPr="00543CA3" w:rsidRDefault="0025712C" w:rsidP="009D4E35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12C" w:rsidRPr="00543CA3" w:rsidRDefault="0025712C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12C" w:rsidRPr="00543CA3" w:rsidRDefault="0025712C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12C" w:rsidRPr="00543CA3" w:rsidRDefault="0025712C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12C" w:rsidRPr="00543CA3" w:rsidRDefault="0025712C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25712C" w:rsidRPr="00543CA3" w:rsidRDefault="0025712C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25712C" w:rsidRPr="00543CA3" w:rsidRDefault="0025712C" w:rsidP="009D4E3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12C" w:rsidRPr="00543CA3" w:rsidRDefault="0025712C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12C" w:rsidRPr="00543CA3" w:rsidRDefault="0025712C" w:rsidP="009D4E35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25712C" w:rsidRPr="00543CA3" w:rsidTr="009D4E3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2C" w:rsidRPr="00543CA3" w:rsidRDefault="0025712C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2C" w:rsidRPr="00543CA3" w:rsidRDefault="0025712C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2C" w:rsidRPr="00543CA3" w:rsidRDefault="0025712C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2C" w:rsidRPr="00543CA3" w:rsidRDefault="0025712C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2C" w:rsidRPr="00543CA3" w:rsidRDefault="0025712C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2C" w:rsidRPr="00543CA3" w:rsidRDefault="0025712C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2C" w:rsidRPr="00543CA3" w:rsidRDefault="0025712C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12C" w:rsidRPr="00543CA3" w:rsidRDefault="0025712C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25712C" w:rsidRPr="00543CA3" w:rsidTr="009D4E3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12C" w:rsidRPr="006433F2" w:rsidRDefault="0025712C" w:rsidP="009D4E3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12C" w:rsidRPr="00783B0E" w:rsidRDefault="0025712C" w:rsidP="009D4E35">
            <w:pPr>
              <w:ind w:firstLine="0"/>
            </w:pPr>
            <w:r w:rsidRPr="00783B0E">
              <w:rPr>
                <w:rFonts w:ascii="Times New Roman" w:eastAsia="Times New Roman" w:hAnsi="Times New Roman"/>
                <w:u w:val="single"/>
                <w:lang w:eastAsia="ru-RU"/>
              </w:rPr>
              <w:t>71.11.2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12C" w:rsidRPr="0025712C" w:rsidRDefault="0025712C" w:rsidP="009D4E35">
            <w:pPr>
              <w:ind w:firstLine="0"/>
              <w:jc w:val="both"/>
              <w:rPr>
                <w:rFonts w:ascii="Times New Roman" w:hAnsi="Times New Roman"/>
              </w:rPr>
            </w:pPr>
            <w:r w:rsidRPr="0025712C">
              <w:rPr>
                <w:rFonts w:ascii="Times New Roman" w:hAnsi="Times New Roman"/>
                <w:u w:val="single"/>
              </w:rPr>
              <w:t>Работы по обследованию балконов по адресу: г. Минск, ул. Калиновского, д.18, кв.83 с выдачей технического заключения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12C" w:rsidRPr="00DE4F61" w:rsidRDefault="0025712C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12C" w:rsidRDefault="0025712C" w:rsidP="009D4E35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1900,1</w:t>
            </w:r>
          </w:p>
          <w:p w:rsidR="0025712C" w:rsidRDefault="0025712C" w:rsidP="009D4E35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25712C" w:rsidRPr="00990051" w:rsidRDefault="0025712C" w:rsidP="009D4E3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12C" w:rsidRDefault="0025712C" w:rsidP="009D4E3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25712C" w:rsidRPr="00010CFE" w:rsidRDefault="0025712C" w:rsidP="009D4E3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12C" w:rsidRPr="00010CFE" w:rsidRDefault="0025712C" w:rsidP="009D4E3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12C" w:rsidRPr="00010CFE" w:rsidRDefault="0025712C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25712C" w:rsidRDefault="0025712C" w:rsidP="0025712C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25712C" w:rsidRDefault="0025712C" w:rsidP="0025712C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Начальник сметно-договорного </w:t>
      </w:r>
    </w:p>
    <w:p w:rsidR="0025712C" w:rsidRPr="00543CA3" w:rsidRDefault="0025712C" w:rsidP="0025712C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отдела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 xml:space="preserve">/ В.И.Островерхов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</w:t>
      </w:r>
    </w:p>
    <w:p w:rsidR="0025712C" w:rsidRPr="00543CA3" w:rsidRDefault="0025712C" w:rsidP="0025712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25712C" w:rsidRPr="0068464F" w:rsidRDefault="0025712C" w:rsidP="0025712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712C" w:rsidRDefault="0025712C" w:rsidP="0025712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25712C" w:rsidRDefault="0025712C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5712C" w:rsidRDefault="0025712C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5712C" w:rsidRDefault="0025712C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D5C80" w:rsidRDefault="006D5C8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D5C80" w:rsidRDefault="006D5C8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D5C80" w:rsidRDefault="006D5C8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D5C80" w:rsidRDefault="006D5C8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D5C80" w:rsidRDefault="006D5C8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D5C80" w:rsidRDefault="006D5C8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D5C80" w:rsidRDefault="006D5C8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D5C80" w:rsidRDefault="006D5C8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D5C80" w:rsidRDefault="006D5C8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D5C80" w:rsidRDefault="006D5C8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D5C80" w:rsidRDefault="006D5C8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D5C80" w:rsidRDefault="006D5C80" w:rsidP="006D5C8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D5C80" w:rsidRPr="00543CA3" w:rsidRDefault="006D5C80" w:rsidP="006D5C8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6D5C80" w:rsidRPr="00543CA3" w:rsidRDefault="006D5C80" w:rsidP="006D5C80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6D5C80" w:rsidRPr="00543CA3" w:rsidRDefault="006D5C80" w:rsidP="006D5C80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                         </w:t>
      </w:r>
    </w:p>
    <w:p w:rsidR="006D5C80" w:rsidRPr="00543CA3" w:rsidRDefault="006D5C80" w:rsidP="006D5C80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6D5C80" w:rsidRDefault="006D5C80" w:rsidP="006D5C8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6D5C80" w:rsidRPr="00543CA3" w:rsidRDefault="006D5C80" w:rsidP="006D5C80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6D5C80" w:rsidRPr="00543CA3" w:rsidRDefault="006D5C80" w:rsidP="006D5C80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6D5C80" w:rsidRPr="00543CA3" w:rsidRDefault="006D5C80" w:rsidP="006D5C80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42"/>
        <w:gridCol w:w="3377"/>
        <w:gridCol w:w="992"/>
        <w:gridCol w:w="2435"/>
        <w:gridCol w:w="2763"/>
        <w:gridCol w:w="2166"/>
        <w:gridCol w:w="1593"/>
      </w:tblGrid>
      <w:tr w:rsidR="006D5C80" w:rsidRPr="00543CA3" w:rsidTr="009D4E3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C80" w:rsidRPr="00543CA3" w:rsidRDefault="006D5C80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C80" w:rsidRPr="00543CA3" w:rsidRDefault="006D5C80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6D5C80" w:rsidRPr="00543CA3" w:rsidRDefault="006D5C80" w:rsidP="009D4E35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C80" w:rsidRPr="00543CA3" w:rsidRDefault="006D5C80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C80" w:rsidRPr="00543CA3" w:rsidRDefault="006D5C80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C80" w:rsidRPr="00543CA3" w:rsidRDefault="006D5C80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C80" w:rsidRPr="00543CA3" w:rsidRDefault="006D5C80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6D5C80" w:rsidRPr="00543CA3" w:rsidRDefault="006D5C80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6D5C80" w:rsidRPr="00543CA3" w:rsidRDefault="006D5C80" w:rsidP="009D4E3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C80" w:rsidRPr="00543CA3" w:rsidRDefault="006D5C80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C80" w:rsidRPr="00543CA3" w:rsidRDefault="006D5C80" w:rsidP="009D4E35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6D5C80" w:rsidRPr="00543CA3" w:rsidTr="009D4E3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C80" w:rsidRPr="00543CA3" w:rsidRDefault="006D5C80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C80" w:rsidRPr="00543CA3" w:rsidRDefault="006D5C80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C80" w:rsidRPr="00543CA3" w:rsidRDefault="006D5C80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C80" w:rsidRPr="00543CA3" w:rsidRDefault="006D5C80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C80" w:rsidRPr="00543CA3" w:rsidRDefault="006D5C80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C80" w:rsidRPr="00543CA3" w:rsidRDefault="006D5C80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C80" w:rsidRPr="00543CA3" w:rsidRDefault="006D5C80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C80" w:rsidRPr="00543CA3" w:rsidRDefault="006D5C80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6D5C80" w:rsidRPr="00543CA3" w:rsidTr="009D4E3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C80" w:rsidRPr="006433F2" w:rsidRDefault="006D5C80" w:rsidP="009D4E35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6D5C80" w:rsidRPr="006433F2" w:rsidRDefault="006D5C80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C80" w:rsidRPr="00266F38" w:rsidRDefault="006D5C80" w:rsidP="009D4E35">
            <w:pPr>
              <w:ind w:firstLine="0"/>
              <w:rPr>
                <w:rFonts w:ascii="Times New Roman" w:hAnsi="Times New Roman"/>
                <w:lang w:val="en-US"/>
              </w:rPr>
            </w:pPr>
            <w:r w:rsidRPr="00266F38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C80" w:rsidRPr="006D5C80" w:rsidRDefault="006D5C80" w:rsidP="009D4E35">
            <w:pPr>
              <w:ind w:firstLine="0"/>
              <w:jc w:val="both"/>
              <w:rPr>
                <w:rFonts w:ascii="Times New Roman" w:hAnsi="Times New Roman"/>
              </w:rPr>
            </w:pPr>
            <w:r w:rsidRPr="006D5C80">
              <w:rPr>
                <w:rFonts w:ascii="Times New Roman" w:hAnsi="Times New Roman"/>
                <w:u w:val="single"/>
              </w:rPr>
              <w:t>Аварийно-восстановительные работы по ремонту теплообменников жилых домов по адресу: г. Минск, ул. Калинина, д.15а, ул. А.Высоцкого, д.1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C80" w:rsidRPr="00081903" w:rsidRDefault="006D5C80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081903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C80" w:rsidRPr="00081903" w:rsidRDefault="006D5C80" w:rsidP="009D4E3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29576,22</w:t>
            </w:r>
            <w:r w:rsidRPr="00081903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 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C80" w:rsidRDefault="006D5C80" w:rsidP="009D4E3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6D5C80" w:rsidRPr="00010CFE" w:rsidRDefault="006D5C80" w:rsidP="009D4E3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C80" w:rsidRPr="00010CFE" w:rsidRDefault="006D5C80" w:rsidP="009D4E3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C80" w:rsidRPr="00010CFE" w:rsidRDefault="006D5C80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6D5C80" w:rsidRDefault="006D5C80" w:rsidP="006D5C8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6D5C80" w:rsidRPr="00543CA3" w:rsidRDefault="006D5C80" w:rsidP="006D5C8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6D5C80" w:rsidRPr="0068464F" w:rsidRDefault="006D5C80" w:rsidP="006D5C8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5C80" w:rsidRDefault="006D5C80" w:rsidP="006D5C8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6D5C80" w:rsidRDefault="006D5C80" w:rsidP="006D5C8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D5C80" w:rsidRDefault="006D5C80" w:rsidP="006D5C8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D5C80" w:rsidRDefault="006D5C80" w:rsidP="006D5C8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D5C80" w:rsidRDefault="006D5C8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D5C80" w:rsidRDefault="006D5C8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D5C80" w:rsidRDefault="006D5C8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D5C80" w:rsidRDefault="006D5C8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D4E35" w:rsidRDefault="009D4E3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D4E35" w:rsidRDefault="009D4E3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D4E35" w:rsidRDefault="009D4E3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D4E35" w:rsidRDefault="009D4E3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D4E35" w:rsidRDefault="009D4E3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D4E35" w:rsidRDefault="009D4E3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D4E35" w:rsidRDefault="009D4E3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D4E35" w:rsidRDefault="009D4E3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D4E35" w:rsidRPr="00543CA3" w:rsidRDefault="009D4E35" w:rsidP="009D4E35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9D4E35" w:rsidRPr="00543CA3" w:rsidRDefault="009D4E35" w:rsidP="009D4E35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9D4E35" w:rsidRPr="00543CA3" w:rsidRDefault="009D4E35" w:rsidP="009D4E35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9D4E35" w:rsidRPr="00543CA3" w:rsidRDefault="009D4E35" w:rsidP="009D4E35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9D4E35" w:rsidRDefault="009D4E35" w:rsidP="009D4E35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9D4E35" w:rsidRPr="00543CA3" w:rsidRDefault="009D4E35" w:rsidP="009D4E35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lastRenderedPageBreak/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9D4E35" w:rsidRPr="00543CA3" w:rsidRDefault="009D4E35" w:rsidP="009D4E35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9D4E35" w:rsidRPr="00543CA3" w:rsidRDefault="009D4E35" w:rsidP="009D4E35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9D4E35" w:rsidRPr="00543CA3" w:rsidTr="009D4E3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E35" w:rsidRPr="00543CA3" w:rsidRDefault="009D4E35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E35" w:rsidRPr="00543CA3" w:rsidRDefault="009D4E35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9D4E35" w:rsidRPr="00543CA3" w:rsidRDefault="009D4E35" w:rsidP="009D4E35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E35" w:rsidRPr="00543CA3" w:rsidRDefault="009D4E35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E35" w:rsidRPr="00543CA3" w:rsidRDefault="009D4E35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E35" w:rsidRPr="00543CA3" w:rsidRDefault="009D4E35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35" w:rsidRPr="00543CA3" w:rsidRDefault="009D4E35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9D4E35" w:rsidRPr="00543CA3" w:rsidRDefault="009D4E35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9D4E35" w:rsidRPr="00543CA3" w:rsidRDefault="009D4E35" w:rsidP="009D4E3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E35" w:rsidRPr="00543CA3" w:rsidRDefault="009D4E35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E35" w:rsidRPr="00543CA3" w:rsidRDefault="009D4E35" w:rsidP="009D4E35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9D4E35" w:rsidRPr="00543CA3" w:rsidTr="009D4E3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35" w:rsidRPr="00543CA3" w:rsidRDefault="009D4E35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35" w:rsidRPr="00543CA3" w:rsidRDefault="009D4E35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35" w:rsidRPr="00543CA3" w:rsidRDefault="009D4E35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35" w:rsidRPr="00543CA3" w:rsidRDefault="009D4E35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35" w:rsidRPr="00543CA3" w:rsidRDefault="009D4E35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35" w:rsidRPr="00543CA3" w:rsidRDefault="009D4E35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35" w:rsidRPr="00543CA3" w:rsidRDefault="009D4E35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35" w:rsidRPr="00543CA3" w:rsidRDefault="009D4E35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9D4E35" w:rsidRPr="00543CA3" w:rsidTr="009D4E3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35" w:rsidRPr="006433F2" w:rsidRDefault="009D4E35" w:rsidP="009D4E3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35" w:rsidRPr="005C1067" w:rsidRDefault="009D4E35" w:rsidP="009D4E35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35" w:rsidRPr="009D4E35" w:rsidRDefault="009D4E35" w:rsidP="009D4E35">
            <w:pPr>
              <w:ind w:firstLine="0"/>
              <w:jc w:val="both"/>
              <w:rPr>
                <w:rFonts w:ascii="Times New Roman" w:hAnsi="Times New Roman"/>
              </w:rPr>
            </w:pPr>
            <w:r w:rsidRPr="009D4E35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адресам: г. Минск, ул. Парниковая, д.17а, ул. Калинина д.15а, д.30 п.3,4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35" w:rsidRPr="00DE4F61" w:rsidRDefault="009D4E35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35" w:rsidRDefault="00330AA9" w:rsidP="009D4E35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71765</w:t>
            </w:r>
          </w:p>
          <w:p w:rsidR="009D4E35" w:rsidRPr="00990051" w:rsidRDefault="009D4E35" w:rsidP="009D4E3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35" w:rsidRDefault="009D4E35" w:rsidP="009D4E3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9D4E35" w:rsidRPr="00010CFE" w:rsidRDefault="009D4E35" w:rsidP="009D4E3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35" w:rsidRPr="00010CFE" w:rsidRDefault="009D4E35" w:rsidP="009D4E3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35" w:rsidRPr="00010CFE" w:rsidRDefault="009D4E35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9D4E35" w:rsidRDefault="009D4E35" w:rsidP="009D4E35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9D4E35" w:rsidRDefault="009D4E35" w:rsidP="009D4E35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9D4E35" w:rsidRPr="00543CA3" w:rsidRDefault="009D4E35" w:rsidP="009D4E35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9D4E35" w:rsidRPr="00543CA3" w:rsidRDefault="009D4E35" w:rsidP="009D4E3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9D4E35" w:rsidRPr="0068464F" w:rsidRDefault="009D4E35" w:rsidP="009D4E3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4E35" w:rsidRDefault="009D4E35" w:rsidP="009D4E3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9D4E35" w:rsidRDefault="009D4E35" w:rsidP="009D4E35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9D4E35" w:rsidRDefault="009D4E35" w:rsidP="009D4E3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D4E35" w:rsidRDefault="009D4E35" w:rsidP="009D4E3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D4E35" w:rsidRDefault="009D4E35" w:rsidP="009D4E3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D4E35" w:rsidRDefault="009D4E35" w:rsidP="009D4E3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D4E35" w:rsidRDefault="009D4E35" w:rsidP="009D4E3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D4E35" w:rsidRDefault="009D4E3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D4E35" w:rsidRDefault="009D4E3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D4E35" w:rsidRDefault="009D4E3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D4E35" w:rsidRDefault="009D4E3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D4E35" w:rsidRDefault="009D4E3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D4E35" w:rsidRDefault="009D4E3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D4E35" w:rsidRDefault="009D4E3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D4E35" w:rsidRDefault="009D4E3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D4E35" w:rsidRDefault="009D4E3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D4E35" w:rsidRDefault="009D4E3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D4E35" w:rsidRDefault="009D4E3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D4E35" w:rsidRDefault="009D4E3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D4E35" w:rsidRDefault="009D4E3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D4E35" w:rsidRDefault="009D4E35" w:rsidP="009D4E3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D4E35" w:rsidRDefault="009D4E35" w:rsidP="009D4E3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D4E35" w:rsidRPr="00543CA3" w:rsidRDefault="009D4E35" w:rsidP="009D4E35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9D4E35" w:rsidRPr="00543CA3" w:rsidRDefault="009D4E35" w:rsidP="009D4E35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9D4E35" w:rsidRPr="00543CA3" w:rsidRDefault="009D4E35" w:rsidP="009D4E35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9D4E35" w:rsidRPr="00543CA3" w:rsidRDefault="009D4E35" w:rsidP="009D4E35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9D4E35" w:rsidRDefault="009D4E35" w:rsidP="009D4E35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9D4E35" w:rsidRPr="00543CA3" w:rsidRDefault="009D4E35" w:rsidP="009D4E35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9D4E35" w:rsidRPr="00543CA3" w:rsidRDefault="009D4E35" w:rsidP="009D4E35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9D4E35" w:rsidRPr="00543CA3" w:rsidRDefault="009D4E35" w:rsidP="009D4E35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9D4E35" w:rsidRPr="00543CA3" w:rsidTr="009D4E3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E35" w:rsidRPr="00543CA3" w:rsidRDefault="009D4E35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E35" w:rsidRPr="00543CA3" w:rsidRDefault="009D4E35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9D4E35" w:rsidRPr="00543CA3" w:rsidRDefault="009D4E35" w:rsidP="009D4E35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E35" w:rsidRPr="00543CA3" w:rsidRDefault="009D4E35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E35" w:rsidRPr="00543CA3" w:rsidRDefault="009D4E35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E35" w:rsidRPr="00543CA3" w:rsidRDefault="009D4E35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35" w:rsidRPr="00543CA3" w:rsidRDefault="009D4E35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9D4E35" w:rsidRPr="00543CA3" w:rsidRDefault="009D4E35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9D4E35" w:rsidRPr="00543CA3" w:rsidRDefault="009D4E35" w:rsidP="009D4E3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E35" w:rsidRPr="00543CA3" w:rsidRDefault="009D4E35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E35" w:rsidRPr="00543CA3" w:rsidRDefault="009D4E35" w:rsidP="009D4E35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9D4E35" w:rsidRPr="00543CA3" w:rsidTr="009D4E3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35" w:rsidRPr="00543CA3" w:rsidRDefault="009D4E35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35" w:rsidRPr="00543CA3" w:rsidRDefault="009D4E35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35" w:rsidRPr="00543CA3" w:rsidRDefault="009D4E35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35" w:rsidRPr="00543CA3" w:rsidRDefault="009D4E35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35" w:rsidRPr="00543CA3" w:rsidRDefault="009D4E35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35" w:rsidRPr="00543CA3" w:rsidRDefault="009D4E35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35" w:rsidRPr="00543CA3" w:rsidRDefault="009D4E35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35" w:rsidRPr="00543CA3" w:rsidRDefault="009D4E35" w:rsidP="009D4E3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9D4E35" w:rsidRPr="00543CA3" w:rsidTr="009D4E3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35" w:rsidRPr="006433F2" w:rsidRDefault="009D4E35" w:rsidP="009D4E3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35" w:rsidRPr="00783B0E" w:rsidRDefault="009D4E35" w:rsidP="009D4E35">
            <w:pPr>
              <w:ind w:firstLine="0"/>
            </w:pPr>
            <w:r w:rsidRPr="00783B0E">
              <w:rPr>
                <w:rFonts w:ascii="Times New Roman" w:eastAsia="Times New Roman" w:hAnsi="Times New Roman"/>
                <w:u w:val="single"/>
                <w:lang w:eastAsia="ru-RU"/>
              </w:rPr>
              <w:t>71.11.2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35" w:rsidRPr="009D4E35" w:rsidRDefault="009D4E35" w:rsidP="009D4E35">
            <w:pPr>
              <w:ind w:firstLine="0"/>
              <w:jc w:val="both"/>
              <w:rPr>
                <w:rFonts w:ascii="Times New Roman" w:hAnsi="Times New Roman"/>
              </w:rPr>
            </w:pPr>
            <w:r w:rsidRPr="009D4E35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балконов жилых домов по адресам: г. Минск, пер. К.Чорного, д.4 кв.43,46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35" w:rsidRPr="00DE4F61" w:rsidRDefault="009D4E35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35" w:rsidRDefault="009D4E35" w:rsidP="009D4E35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6214</w:t>
            </w:r>
          </w:p>
          <w:p w:rsidR="009D4E35" w:rsidRDefault="009D4E35" w:rsidP="009D4E35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9D4E35" w:rsidRPr="00990051" w:rsidRDefault="009D4E35" w:rsidP="009D4E3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35" w:rsidRDefault="009D4E35" w:rsidP="009D4E3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9D4E35" w:rsidRPr="00010CFE" w:rsidRDefault="009D4E35" w:rsidP="009D4E3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35" w:rsidRPr="00010CFE" w:rsidRDefault="009D4E35" w:rsidP="009D4E3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E35" w:rsidRPr="00010CFE" w:rsidRDefault="009D4E35" w:rsidP="009D4E3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9D4E35" w:rsidRDefault="009D4E35" w:rsidP="009D4E35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9D4E35" w:rsidRDefault="009D4E35" w:rsidP="009D4E35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9D4E35" w:rsidRPr="00543CA3" w:rsidRDefault="009D4E35" w:rsidP="009D4E3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9D4E35" w:rsidRPr="0068464F" w:rsidRDefault="009D4E35" w:rsidP="009D4E3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4E35" w:rsidRDefault="009D4E35" w:rsidP="009D4E3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9D4E35" w:rsidRDefault="009D4E35" w:rsidP="009D4E3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D4E35" w:rsidRDefault="009D4E35" w:rsidP="009D4E3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D4E35" w:rsidRDefault="009D4E35" w:rsidP="009D4E3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D4E35" w:rsidRDefault="009D4E35" w:rsidP="009D4E3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D4E35" w:rsidRDefault="009D4E35" w:rsidP="009D4E3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D4E35" w:rsidRDefault="009D4E3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D4E35" w:rsidRDefault="009D4E3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D4E35" w:rsidRDefault="009D4E3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D4E35" w:rsidRDefault="009D4E3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D5C80" w:rsidRDefault="006D5C8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D5C80" w:rsidRDefault="006D5C8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36C60" w:rsidRPr="00543CA3" w:rsidRDefault="00B36C60" w:rsidP="00B36C6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B36C60" w:rsidRPr="00543CA3" w:rsidRDefault="00B36C60" w:rsidP="00B36C60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B36C60" w:rsidRPr="00543CA3" w:rsidRDefault="00B36C60" w:rsidP="00B36C60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B36C60" w:rsidRPr="00543CA3" w:rsidRDefault="00B36C60" w:rsidP="00B36C60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B36C60" w:rsidRDefault="00B36C60" w:rsidP="00B36C6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B36C60" w:rsidRPr="00543CA3" w:rsidRDefault="00B36C60" w:rsidP="00B36C60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B36C60" w:rsidRPr="00543CA3" w:rsidRDefault="00B36C60" w:rsidP="00B36C60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B36C60" w:rsidRPr="00543CA3" w:rsidRDefault="00B36C60" w:rsidP="00B36C60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B36C60" w:rsidRPr="00543CA3" w:rsidTr="007129E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C60" w:rsidRPr="00543CA3" w:rsidRDefault="00B36C60" w:rsidP="007129E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C60" w:rsidRPr="00543CA3" w:rsidRDefault="00B36C60" w:rsidP="007129E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B36C60" w:rsidRPr="00543CA3" w:rsidRDefault="00B36C60" w:rsidP="007129EC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C60" w:rsidRPr="00543CA3" w:rsidRDefault="00B36C60" w:rsidP="007129E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C60" w:rsidRPr="00543CA3" w:rsidRDefault="00B36C60" w:rsidP="007129E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C60" w:rsidRPr="00543CA3" w:rsidRDefault="00B36C60" w:rsidP="007129E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0" w:rsidRPr="00543CA3" w:rsidRDefault="00B36C60" w:rsidP="007129E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B36C60" w:rsidRPr="00543CA3" w:rsidRDefault="00B36C60" w:rsidP="007129E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B36C60" w:rsidRPr="00543CA3" w:rsidRDefault="00B36C60" w:rsidP="007129E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C60" w:rsidRPr="00543CA3" w:rsidRDefault="00B36C60" w:rsidP="007129E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C60" w:rsidRPr="00543CA3" w:rsidRDefault="00B36C60" w:rsidP="007129EC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B36C60" w:rsidRPr="00543CA3" w:rsidTr="007129E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C60" w:rsidRPr="00543CA3" w:rsidRDefault="00B36C60" w:rsidP="007129E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C60" w:rsidRPr="00543CA3" w:rsidRDefault="00B36C60" w:rsidP="007129E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C60" w:rsidRPr="00543CA3" w:rsidRDefault="00B36C60" w:rsidP="007129E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C60" w:rsidRPr="00543CA3" w:rsidRDefault="00B36C60" w:rsidP="007129E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C60" w:rsidRPr="00543CA3" w:rsidRDefault="00B36C60" w:rsidP="007129E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C60" w:rsidRPr="00543CA3" w:rsidRDefault="00B36C60" w:rsidP="007129E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C60" w:rsidRPr="00543CA3" w:rsidRDefault="00B36C60" w:rsidP="007129E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C60" w:rsidRPr="00543CA3" w:rsidRDefault="00B36C60" w:rsidP="007129E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B36C60" w:rsidRPr="00543CA3" w:rsidTr="007129E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0" w:rsidRPr="006433F2" w:rsidRDefault="00B36C60" w:rsidP="007129E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60" w:rsidRPr="008D6458" w:rsidRDefault="00B36C60" w:rsidP="007129EC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0" w:rsidRPr="00B36C60" w:rsidRDefault="00B36C60" w:rsidP="007129EC">
            <w:pPr>
              <w:ind w:firstLine="0"/>
              <w:jc w:val="both"/>
              <w:rPr>
                <w:rFonts w:ascii="Times New Roman" w:hAnsi="Times New Roman"/>
              </w:rPr>
            </w:pPr>
            <w:r w:rsidRPr="00B36C60">
              <w:rPr>
                <w:rFonts w:ascii="Times New Roman" w:hAnsi="Times New Roman"/>
                <w:u w:val="single"/>
              </w:rPr>
              <w:t>Текущий ремонт фасада  жилого дома по адресу: пр. Независимости, д.91, д.93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0" w:rsidRPr="00DE4F61" w:rsidRDefault="00B36C60" w:rsidP="007129EC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0" w:rsidRDefault="00B36C60" w:rsidP="007129EC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78411</w:t>
            </w:r>
          </w:p>
          <w:p w:rsidR="00B36C60" w:rsidRPr="00990051" w:rsidRDefault="00B36C60" w:rsidP="007129E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0" w:rsidRDefault="00B36C60" w:rsidP="007129E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36C60" w:rsidRPr="00010CFE" w:rsidRDefault="00B36C60" w:rsidP="007129EC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0" w:rsidRPr="00010CFE" w:rsidRDefault="00B36C60" w:rsidP="007129E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60" w:rsidRPr="00010CFE" w:rsidRDefault="00B36C60" w:rsidP="007129E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B36C60" w:rsidRDefault="00B36C60" w:rsidP="00B36C6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B36C60" w:rsidRPr="00543CA3" w:rsidRDefault="00B36C60" w:rsidP="00B36C6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B36C60" w:rsidRPr="00543CA3" w:rsidRDefault="00B36C60" w:rsidP="00B36C6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B36C60" w:rsidRPr="0068464F" w:rsidRDefault="00B36C60" w:rsidP="00B36C6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6C60" w:rsidRDefault="00B36C60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B36C60" w:rsidRDefault="00B36C60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36C60" w:rsidRDefault="00B36C60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C2D2A" w:rsidRDefault="00DC2D2A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C2D2A" w:rsidRDefault="00DC2D2A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C2D2A" w:rsidRDefault="00DC2D2A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C2D2A" w:rsidRDefault="00DC2D2A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C2D2A" w:rsidRDefault="00DC2D2A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C2D2A" w:rsidRDefault="00DC2D2A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C2D2A" w:rsidRDefault="00DC2D2A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C2D2A" w:rsidRDefault="00DC2D2A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C2D2A" w:rsidRDefault="00DC2D2A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C2D2A" w:rsidRDefault="00DC2D2A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C2D2A" w:rsidRDefault="00DC2D2A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C2D2A" w:rsidRDefault="00DC2D2A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C2D2A" w:rsidRDefault="00DC2D2A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C2D2A" w:rsidRDefault="00DC2D2A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C2D2A" w:rsidRDefault="00DC2D2A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C2D2A" w:rsidRDefault="00DC2D2A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C2D2A" w:rsidRDefault="00DC2D2A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C2D2A" w:rsidRDefault="00DC2D2A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C2D2A" w:rsidRDefault="00DC2D2A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C2D2A" w:rsidRDefault="00DC2D2A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C2D2A" w:rsidRDefault="00DC2D2A" w:rsidP="00DC2D2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C2D2A" w:rsidRPr="00543CA3" w:rsidRDefault="00DC2D2A" w:rsidP="00DC2D2A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DC2D2A" w:rsidRPr="00543CA3" w:rsidRDefault="00DC2D2A" w:rsidP="00DC2D2A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DC2D2A" w:rsidRPr="00543CA3" w:rsidRDefault="00DC2D2A" w:rsidP="00DC2D2A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DC2D2A" w:rsidRPr="00543CA3" w:rsidRDefault="00DC2D2A" w:rsidP="00DC2D2A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DC2D2A" w:rsidRDefault="00DC2D2A" w:rsidP="00DC2D2A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DC2D2A" w:rsidRPr="00543CA3" w:rsidRDefault="00DC2D2A" w:rsidP="00DC2D2A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DC2D2A" w:rsidRPr="00543CA3" w:rsidRDefault="00DC2D2A" w:rsidP="00DC2D2A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DC2D2A" w:rsidRPr="00543CA3" w:rsidRDefault="00DC2D2A" w:rsidP="00DC2D2A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DC2D2A" w:rsidRPr="00543CA3" w:rsidTr="00DC2D2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D2A" w:rsidRPr="00543CA3" w:rsidRDefault="00DC2D2A" w:rsidP="00DC2D2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D2A" w:rsidRPr="00543CA3" w:rsidRDefault="00DC2D2A" w:rsidP="00DC2D2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DC2D2A" w:rsidRPr="00543CA3" w:rsidRDefault="00DC2D2A" w:rsidP="00DC2D2A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D2A" w:rsidRPr="00543CA3" w:rsidRDefault="00DC2D2A" w:rsidP="00DC2D2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D2A" w:rsidRPr="00543CA3" w:rsidRDefault="00DC2D2A" w:rsidP="00DC2D2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D2A" w:rsidRPr="00543CA3" w:rsidRDefault="00DC2D2A" w:rsidP="00DC2D2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2A" w:rsidRPr="00543CA3" w:rsidRDefault="00DC2D2A" w:rsidP="00DC2D2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DC2D2A" w:rsidRPr="00543CA3" w:rsidRDefault="00DC2D2A" w:rsidP="00DC2D2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DC2D2A" w:rsidRPr="00543CA3" w:rsidRDefault="00DC2D2A" w:rsidP="00DC2D2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D2A" w:rsidRPr="00543CA3" w:rsidRDefault="00DC2D2A" w:rsidP="00DC2D2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D2A" w:rsidRPr="00543CA3" w:rsidRDefault="00DC2D2A" w:rsidP="00DC2D2A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DC2D2A" w:rsidRPr="00543CA3" w:rsidTr="00DC2D2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D2A" w:rsidRPr="00543CA3" w:rsidRDefault="00DC2D2A" w:rsidP="00DC2D2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D2A" w:rsidRPr="00543CA3" w:rsidRDefault="00DC2D2A" w:rsidP="00DC2D2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D2A" w:rsidRPr="00543CA3" w:rsidRDefault="00DC2D2A" w:rsidP="00DC2D2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D2A" w:rsidRPr="00543CA3" w:rsidRDefault="00DC2D2A" w:rsidP="00DC2D2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D2A" w:rsidRPr="00543CA3" w:rsidRDefault="00DC2D2A" w:rsidP="00DC2D2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D2A" w:rsidRPr="00543CA3" w:rsidRDefault="00DC2D2A" w:rsidP="00DC2D2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D2A" w:rsidRPr="00543CA3" w:rsidRDefault="00DC2D2A" w:rsidP="00DC2D2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D2A" w:rsidRPr="00543CA3" w:rsidRDefault="00DC2D2A" w:rsidP="00DC2D2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DC2D2A" w:rsidRPr="00543CA3" w:rsidTr="00DC2D2A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2A" w:rsidRPr="006433F2" w:rsidRDefault="00DC2D2A" w:rsidP="00DC2D2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D2A" w:rsidRPr="008D6458" w:rsidRDefault="00DC2D2A" w:rsidP="00DC2D2A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2A" w:rsidRPr="00DC2D2A" w:rsidRDefault="00DC2D2A" w:rsidP="00DC2D2A">
            <w:pPr>
              <w:ind w:firstLine="0"/>
              <w:jc w:val="both"/>
              <w:rPr>
                <w:rFonts w:ascii="Times New Roman" w:hAnsi="Times New Roman"/>
              </w:rPr>
            </w:pPr>
            <w:r w:rsidRPr="00DC2D2A">
              <w:rPr>
                <w:rFonts w:ascii="Times New Roman" w:hAnsi="Times New Roman"/>
                <w:u w:val="single"/>
              </w:rPr>
              <w:t>Текущий ремонт фасада  жилого дома по адресу: ул. К.Чорного, д.31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2A" w:rsidRPr="00DE4F61" w:rsidRDefault="00DC2D2A" w:rsidP="00DC2D2A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2A" w:rsidRDefault="00DC2D2A" w:rsidP="00DC2D2A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49340</w:t>
            </w:r>
          </w:p>
          <w:p w:rsidR="00DC2D2A" w:rsidRPr="00990051" w:rsidRDefault="00DC2D2A" w:rsidP="00DC2D2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2A" w:rsidRDefault="00DC2D2A" w:rsidP="00DC2D2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DC2D2A" w:rsidRPr="00010CFE" w:rsidRDefault="00DC2D2A" w:rsidP="00DC2D2A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2A" w:rsidRPr="00010CFE" w:rsidRDefault="00DC2D2A" w:rsidP="00DC2D2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2A" w:rsidRPr="00010CFE" w:rsidRDefault="00DC2D2A" w:rsidP="00DC2D2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DC2D2A" w:rsidRDefault="00DC2D2A" w:rsidP="00DC2D2A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DC2D2A" w:rsidRPr="00543CA3" w:rsidRDefault="00DC2D2A" w:rsidP="00DC2D2A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DC2D2A" w:rsidRPr="00543CA3" w:rsidRDefault="00DC2D2A" w:rsidP="00DC2D2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DC2D2A" w:rsidRPr="0068464F" w:rsidRDefault="00DC2D2A" w:rsidP="00DC2D2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2D2A" w:rsidRDefault="00DC2D2A" w:rsidP="00DC2D2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DC2D2A" w:rsidRDefault="00DC2D2A" w:rsidP="00DC2D2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C2D2A" w:rsidRDefault="00DC2D2A" w:rsidP="00DC2D2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C2D2A" w:rsidRDefault="00DC2D2A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C2D2A" w:rsidRDefault="00DC2D2A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C2D2A" w:rsidRDefault="00DC2D2A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C2D2A" w:rsidRDefault="00DC2D2A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C2D2A" w:rsidRDefault="00DC2D2A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C2D2A" w:rsidRDefault="00DC2D2A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Default="00C97E59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Default="00C97E59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Default="00C97E59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Default="00C97E59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Default="00C97E59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Default="00C97E59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Default="00C97E59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Default="00C97E59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Default="00C97E59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Default="00C97E59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Default="00C97E59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Default="00C97E59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Pr="00543CA3" w:rsidRDefault="00C97E59" w:rsidP="00C97E5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C97E59" w:rsidRPr="00543CA3" w:rsidRDefault="00C97E59" w:rsidP="00C97E59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C97E59" w:rsidRPr="00543CA3" w:rsidRDefault="00C97E59" w:rsidP="00C97E59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C97E59" w:rsidRPr="00543CA3" w:rsidRDefault="00C97E59" w:rsidP="00C97E59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C97E59" w:rsidRDefault="00C97E59" w:rsidP="00C97E5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C97E59" w:rsidRPr="00543CA3" w:rsidRDefault="00C97E59" w:rsidP="00C97E59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C97E59" w:rsidRPr="00543CA3" w:rsidRDefault="00C97E59" w:rsidP="00C97E59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C97E59" w:rsidRPr="00543CA3" w:rsidRDefault="00C97E59" w:rsidP="00C97E59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C97E59" w:rsidRPr="00543CA3" w:rsidTr="00C97E5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E59" w:rsidRPr="00543CA3" w:rsidRDefault="00C97E59" w:rsidP="00C97E5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E59" w:rsidRPr="00543CA3" w:rsidRDefault="00C97E59" w:rsidP="00C97E5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C97E59" w:rsidRPr="00543CA3" w:rsidRDefault="00C97E59" w:rsidP="00C97E5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E59" w:rsidRPr="00543CA3" w:rsidRDefault="00C97E59" w:rsidP="00C97E5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E59" w:rsidRPr="00543CA3" w:rsidRDefault="00C97E59" w:rsidP="00C97E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E59" w:rsidRPr="00543CA3" w:rsidRDefault="00C97E59" w:rsidP="00C97E5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E59" w:rsidRPr="00543CA3" w:rsidRDefault="00C97E59" w:rsidP="00C97E5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C97E59" w:rsidRPr="00543CA3" w:rsidRDefault="00C97E59" w:rsidP="00C97E5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C97E59" w:rsidRPr="00543CA3" w:rsidRDefault="00C97E59" w:rsidP="00C97E5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E59" w:rsidRPr="00543CA3" w:rsidRDefault="00C97E59" w:rsidP="00C97E5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E59" w:rsidRPr="00543CA3" w:rsidRDefault="00C97E59" w:rsidP="00C97E59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C97E59" w:rsidRPr="00543CA3" w:rsidTr="00C97E5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E59" w:rsidRPr="00543CA3" w:rsidRDefault="00C97E59" w:rsidP="00C97E5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E59" w:rsidRPr="00543CA3" w:rsidRDefault="00C97E59" w:rsidP="00C97E5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E59" w:rsidRPr="00543CA3" w:rsidRDefault="00C97E59" w:rsidP="00C97E5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E59" w:rsidRPr="00543CA3" w:rsidRDefault="00C97E59" w:rsidP="00C97E5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E59" w:rsidRPr="00543CA3" w:rsidRDefault="00C97E59" w:rsidP="00C97E5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E59" w:rsidRPr="00543CA3" w:rsidRDefault="00C97E59" w:rsidP="00C97E5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E59" w:rsidRPr="00543CA3" w:rsidRDefault="00C97E59" w:rsidP="00C97E5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E59" w:rsidRPr="00543CA3" w:rsidRDefault="00C97E59" w:rsidP="00C97E5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C97E59" w:rsidRPr="00543CA3" w:rsidTr="00C97E5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E59" w:rsidRPr="006433F2" w:rsidRDefault="00C97E59" w:rsidP="00C97E5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E59" w:rsidRPr="008D6458" w:rsidRDefault="00C97E59" w:rsidP="00C97E59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E59" w:rsidRPr="00C97E59" w:rsidRDefault="00C97E59" w:rsidP="00C97E59">
            <w:pPr>
              <w:ind w:firstLine="0"/>
              <w:jc w:val="both"/>
              <w:rPr>
                <w:rFonts w:ascii="Times New Roman" w:hAnsi="Times New Roman"/>
              </w:rPr>
            </w:pPr>
            <w:r w:rsidRPr="00C97E59">
              <w:rPr>
                <w:rFonts w:ascii="Times New Roman" w:hAnsi="Times New Roman"/>
                <w:u w:val="single"/>
              </w:rPr>
              <w:t>Текущий ремонт фасадов  жилых домов по адресам: ул. Калиновского, д.54/1, д.54/2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E59" w:rsidRPr="00DE4F61" w:rsidRDefault="00C97E59" w:rsidP="00C97E59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E59" w:rsidRDefault="00C97E59" w:rsidP="00C97E59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422625</w:t>
            </w:r>
          </w:p>
          <w:p w:rsidR="00C97E59" w:rsidRPr="00990051" w:rsidRDefault="00C97E59" w:rsidP="00C97E5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E59" w:rsidRDefault="00C97E59" w:rsidP="00C97E5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C97E59" w:rsidRPr="00010CFE" w:rsidRDefault="00C97E59" w:rsidP="00C97E5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E59" w:rsidRPr="00010CFE" w:rsidRDefault="00C97E59" w:rsidP="00C97E5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E59" w:rsidRPr="00010CFE" w:rsidRDefault="00C97E59" w:rsidP="00C97E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C97E59" w:rsidRDefault="00C97E59" w:rsidP="00C97E5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C97E59" w:rsidRPr="00543CA3" w:rsidRDefault="00C97E59" w:rsidP="00C97E5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C97E59" w:rsidRPr="00543CA3" w:rsidRDefault="00C97E59" w:rsidP="00C97E5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C97E59" w:rsidRPr="0068464F" w:rsidRDefault="00C97E59" w:rsidP="00C97E5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7E59" w:rsidRDefault="00C97E59" w:rsidP="00C97E5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C97E59" w:rsidRDefault="00C97E59" w:rsidP="00C97E5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Default="00C97E59" w:rsidP="00C97E5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Default="00C97E59" w:rsidP="00C97E5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Default="00C97E59" w:rsidP="00C97E5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Default="00C97E59" w:rsidP="00C97E5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Default="00C97E59" w:rsidP="00C97E5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Default="00C97E59" w:rsidP="00C97E5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Default="00C97E59" w:rsidP="00C97E5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Default="00C97E59" w:rsidP="00C97E5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Default="00C97E59" w:rsidP="00C97E5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Default="00C97E59" w:rsidP="00C97E5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Default="00C97E59" w:rsidP="00C97E5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Default="00C97E59" w:rsidP="00C97E5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Default="00C97E59" w:rsidP="00C97E5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Default="00C97E59" w:rsidP="00C97E5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Default="00C97E59" w:rsidP="00C97E5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Default="00C97E59" w:rsidP="00C97E5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Default="00C97E59" w:rsidP="00C97E5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Pr="00543CA3" w:rsidRDefault="00C97E59" w:rsidP="00C97E5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C97E59" w:rsidRPr="00543CA3" w:rsidRDefault="00C97E59" w:rsidP="00C97E59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C97E59" w:rsidRPr="00543CA3" w:rsidRDefault="00C97E59" w:rsidP="00C97E59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C97E59" w:rsidRPr="00543CA3" w:rsidRDefault="00C97E59" w:rsidP="00C97E59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C97E59" w:rsidRDefault="00C97E59" w:rsidP="00C97E5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C97E59" w:rsidRPr="00543CA3" w:rsidRDefault="00C97E59" w:rsidP="00C97E59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C97E59" w:rsidRPr="00543CA3" w:rsidRDefault="00C97E59" w:rsidP="00C97E59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C97E59" w:rsidRPr="00543CA3" w:rsidRDefault="00C97E59" w:rsidP="00C97E59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C97E59" w:rsidRPr="00543CA3" w:rsidTr="00C97E5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E59" w:rsidRPr="00543CA3" w:rsidRDefault="00C97E59" w:rsidP="00C97E5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E59" w:rsidRPr="00543CA3" w:rsidRDefault="00C97E59" w:rsidP="00C97E5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C97E59" w:rsidRPr="00543CA3" w:rsidRDefault="00C97E59" w:rsidP="00C97E5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E59" w:rsidRPr="00543CA3" w:rsidRDefault="00C97E59" w:rsidP="00C97E5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E59" w:rsidRPr="00543CA3" w:rsidRDefault="00C97E59" w:rsidP="00C97E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E59" w:rsidRPr="00543CA3" w:rsidRDefault="00C97E59" w:rsidP="00C97E5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E59" w:rsidRPr="00543CA3" w:rsidRDefault="00C97E59" w:rsidP="00C97E5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C97E59" w:rsidRPr="00543CA3" w:rsidRDefault="00C97E59" w:rsidP="00C97E5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C97E59" w:rsidRPr="00543CA3" w:rsidRDefault="00C97E59" w:rsidP="00C97E5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E59" w:rsidRPr="00543CA3" w:rsidRDefault="00C97E59" w:rsidP="00C97E5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E59" w:rsidRPr="00543CA3" w:rsidRDefault="00C97E59" w:rsidP="00C97E59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C97E59" w:rsidRPr="00543CA3" w:rsidTr="00C97E5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E59" w:rsidRPr="00543CA3" w:rsidRDefault="00C97E59" w:rsidP="00C97E5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E59" w:rsidRPr="00543CA3" w:rsidRDefault="00C97E59" w:rsidP="00C97E5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E59" w:rsidRPr="00543CA3" w:rsidRDefault="00C97E59" w:rsidP="00C97E5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E59" w:rsidRPr="00543CA3" w:rsidRDefault="00C97E59" w:rsidP="00C97E5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E59" w:rsidRPr="00543CA3" w:rsidRDefault="00C97E59" w:rsidP="00C97E5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E59" w:rsidRPr="00543CA3" w:rsidRDefault="00C97E59" w:rsidP="00C97E5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E59" w:rsidRPr="00543CA3" w:rsidRDefault="00C97E59" w:rsidP="00C97E5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E59" w:rsidRPr="00543CA3" w:rsidRDefault="00C97E59" w:rsidP="00C97E5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C97E59" w:rsidRPr="00543CA3" w:rsidTr="00C97E5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E59" w:rsidRPr="006433F2" w:rsidRDefault="00C97E59" w:rsidP="00C97E5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E59" w:rsidRPr="008D6458" w:rsidRDefault="00C97E59" w:rsidP="00C97E59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E59" w:rsidRPr="00C97E59" w:rsidRDefault="00C97E59" w:rsidP="00C97E59">
            <w:pPr>
              <w:ind w:firstLine="0"/>
              <w:jc w:val="both"/>
              <w:rPr>
                <w:rFonts w:ascii="Times New Roman" w:hAnsi="Times New Roman"/>
              </w:rPr>
            </w:pPr>
            <w:r w:rsidRPr="00C97E59">
              <w:rPr>
                <w:rFonts w:ascii="Times New Roman" w:hAnsi="Times New Roman"/>
                <w:u w:val="single"/>
              </w:rPr>
              <w:t>Текущий ремонт фасада (ограждения балконов) жилого дома по адресу: ул. Седых,д.64, д.64-70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E59" w:rsidRPr="00DE4F61" w:rsidRDefault="00C97E59" w:rsidP="00C97E59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E59" w:rsidRDefault="00C97E59" w:rsidP="00C97E59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17282</w:t>
            </w:r>
          </w:p>
          <w:p w:rsidR="00C97E59" w:rsidRPr="00990051" w:rsidRDefault="00C97E59" w:rsidP="00C97E5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E59" w:rsidRDefault="00C97E59" w:rsidP="00C97E5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C97E59" w:rsidRPr="00010CFE" w:rsidRDefault="00C97E59" w:rsidP="00C97E5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E59" w:rsidRPr="00010CFE" w:rsidRDefault="00C97E59" w:rsidP="00C97E5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E59" w:rsidRPr="00010CFE" w:rsidRDefault="00C97E59" w:rsidP="00C97E5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C97E59" w:rsidRDefault="00C97E59" w:rsidP="00C97E5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C97E59" w:rsidRPr="00543CA3" w:rsidRDefault="00C97E59" w:rsidP="00C97E5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C97E59" w:rsidRPr="00543CA3" w:rsidRDefault="00C97E59" w:rsidP="00C97E5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C97E59" w:rsidRPr="0068464F" w:rsidRDefault="00C97E59" w:rsidP="00C97E5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7E59" w:rsidRDefault="00C97E59" w:rsidP="00C97E5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C97E59" w:rsidRDefault="00C97E59" w:rsidP="00C97E5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Default="00C97E59" w:rsidP="00C97E5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Default="00C97E59" w:rsidP="00C97E5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Default="00C97E59" w:rsidP="00C97E5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Default="00C97E59" w:rsidP="00C97E5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Default="00C97E59" w:rsidP="00C97E5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Default="00C97E59" w:rsidP="00C97E5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Default="00C97E59" w:rsidP="00C97E5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Default="00C97E59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E59" w:rsidRDefault="00C97E59" w:rsidP="00B36C6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Pr="00543CA3" w:rsidRDefault="00F922AB" w:rsidP="00F922A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F922AB" w:rsidRPr="00543CA3" w:rsidRDefault="00F922AB" w:rsidP="00F922AB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F922AB" w:rsidRPr="00543CA3" w:rsidRDefault="00F922AB" w:rsidP="00F922AB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922AB" w:rsidRPr="00543CA3" w:rsidRDefault="00F922AB" w:rsidP="00F922AB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F922AB" w:rsidRDefault="00F922AB" w:rsidP="00F922A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F922AB" w:rsidRPr="00543CA3" w:rsidRDefault="00F922AB" w:rsidP="00F922AB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F922AB" w:rsidRPr="00543CA3" w:rsidRDefault="00F922AB" w:rsidP="00F922AB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F922AB" w:rsidRPr="00543CA3" w:rsidRDefault="00F922AB" w:rsidP="00F922AB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F922AB" w:rsidRPr="00543CA3" w:rsidTr="004F346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2AB" w:rsidRPr="00543CA3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2AB" w:rsidRPr="00543CA3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F922AB" w:rsidRPr="00543CA3" w:rsidRDefault="00F922AB" w:rsidP="004F346B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2AB" w:rsidRPr="00543CA3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2AB" w:rsidRPr="00543CA3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2AB" w:rsidRPr="00543CA3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2AB" w:rsidRPr="00543CA3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F922AB" w:rsidRPr="00543CA3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F922AB" w:rsidRPr="00543CA3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2AB" w:rsidRPr="00543CA3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2AB" w:rsidRPr="00543CA3" w:rsidRDefault="00F922AB" w:rsidP="004F346B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F922AB" w:rsidRPr="00543CA3" w:rsidTr="004F346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2AB" w:rsidRPr="00543CA3" w:rsidRDefault="00F922AB" w:rsidP="004F346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2AB" w:rsidRPr="00543CA3" w:rsidRDefault="00F922AB" w:rsidP="004F346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2AB" w:rsidRPr="00543CA3" w:rsidRDefault="00F922AB" w:rsidP="004F346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2AB" w:rsidRPr="00543CA3" w:rsidRDefault="00F922AB" w:rsidP="004F346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2AB" w:rsidRPr="00543CA3" w:rsidRDefault="00F922AB" w:rsidP="004F346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2AB" w:rsidRPr="00543CA3" w:rsidRDefault="00F922AB" w:rsidP="004F346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2AB" w:rsidRPr="00543CA3" w:rsidRDefault="00F922AB" w:rsidP="004F346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2AB" w:rsidRPr="00543CA3" w:rsidRDefault="00F922AB" w:rsidP="004F346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F922AB" w:rsidRPr="00543CA3" w:rsidTr="004F346B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2AB" w:rsidRPr="006433F2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AB" w:rsidRPr="00783B0E" w:rsidRDefault="00F922AB" w:rsidP="004F346B">
            <w:pPr>
              <w:ind w:firstLine="0"/>
            </w:pPr>
            <w:r w:rsidRPr="00783B0E">
              <w:rPr>
                <w:rFonts w:ascii="Times New Roman" w:eastAsia="Times New Roman" w:hAnsi="Times New Roman"/>
                <w:u w:val="single"/>
                <w:lang w:eastAsia="ru-RU"/>
              </w:rPr>
              <w:t>71.11.2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2AB" w:rsidRPr="00F922AB" w:rsidRDefault="00F922AB" w:rsidP="004F346B">
            <w:pPr>
              <w:ind w:firstLine="0"/>
              <w:jc w:val="both"/>
              <w:rPr>
                <w:rFonts w:ascii="Times New Roman" w:hAnsi="Times New Roman"/>
              </w:rPr>
            </w:pPr>
            <w:r w:rsidRPr="00F922AB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балконов жилых домов по адресам: г. Минск, ул. Козлова, д.33а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2AB" w:rsidRPr="00DE4F61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2AB" w:rsidRDefault="00F922AB" w:rsidP="004F346B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26977</w:t>
            </w:r>
          </w:p>
          <w:p w:rsidR="00F922AB" w:rsidRDefault="00F922AB" w:rsidP="004F346B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F922AB" w:rsidRPr="00990051" w:rsidRDefault="00F922AB" w:rsidP="004F346B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2AB" w:rsidRDefault="00F922AB" w:rsidP="004F346B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922AB" w:rsidRPr="00010CFE" w:rsidRDefault="00F922AB" w:rsidP="004F346B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2AB" w:rsidRPr="00010CFE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2AB" w:rsidRPr="00010CFE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F922AB" w:rsidRDefault="00F922AB" w:rsidP="00F922AB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F922AB" w:rsidRDefault="00F922AB" w:rsidP="00F922AB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F922AB" w:rsidRPr="00543CA3" w:rsidRDefault="00F922AB" w:rsidP="00F922A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F922AB" w:rsidRPr="0068464F" w:rsidRDefault="00F922AB" w:rsidP="00F922A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22AB" w:rsidRDefault="00F922AB" w:rsidP="00F922A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F922AB" w:rsidRDefault="00F922AB" w:rsidP="00F922A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F922A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F922A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F922A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F922A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F922A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F922A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D5C80" w:rsidRDefault="006D5C8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F922A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Pr="00543CA3" w:rsidRDefault="00F922AB" w:rsidP="00F922A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F922AB" w:rsidRPr="00543CA3" w:rsidRDefault="00F922AB" w:rsidP="00F922AB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F922AB" w:rsidRPr="00543CA3" w:rsidRDefault="00F922AB" w:rsidP="00F922AB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922AB" w:rsidRPr="00543CA3" w:rsidRDefault="00F922AB" w:rsidP="00F922AB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F922AB" w:rsidRDefault="00F922AB" w:rsidP="00F922A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F922AB" w:rsidRPr="00543CA3" w:rsidRDefault="00F922AB" w:rsidP="00F922AB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F922AB" w:rsidRPr="00543CA3" w:rsidRDefault="00F922AB" w:rsidP="00F922AB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F922AB" w:rsidRPr="00543CA3" w:rsidRDefault="00F922AB" w:rsidP="00F922AB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F922AB" w:rsidRPr="00543CA3" w:rsidTr="004F346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2AB" w:rsidRPr="00543CA3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2AB" w:rsidRPr="00543CA3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F922AB" w:rsidRPr="00543CA3" w:rsidRDefault="00F922AB" w:rsidP="004F346B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2AB" w:rsidRPr="00543CA3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2AB" w:rsidRPr="00543CA3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2AB" w:rsidRPr="00543CA3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2AB" w:rsidRPr="00543CA3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F922AB" w:rsidRPr="00543CA3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F922AB" w:rsidRPr="00543CA3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2AB" w:rsidRPr="00543CA3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2AB" w:rsidRPr="00543CA3" w:rsidRDefault="00F922AB" w:rsidP="004F346B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F922AB" w:rsidRPr="00543CA3" w:rsidTr="004F346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2AB" w:rsidRPr="00543CA3" w:rsidRDefault="00F922AB" w:rsidP="004F346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2AB" w:rsidRPr="00543CA3" w:rsidRDefault="00F922AB" w:rsidP="004F346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2AB" w:rsidRPr="00543CA3" w:rsidRDefault="00F922AB" w:rsidP="004F346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2AB" w:rsidRPr="00543CA3" w:rsidRDefault="00F922AB" w:rsidP="004F346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2AB" w:rsidRPr="00543CA3" w:rsidRDefault="00F922AB" w:rsidP="004F346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2AB" w:rsidRPr="00543CA3" w:rsidRDefault="00F922AB" w:rsidP="004F346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2AB" w:rsidRPr="00543CA3" w:rsidRDefault="00F922AB" w:rsidP="004F346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2AB" w:rsidRPr="00543CA3" w:rsidRDefault="00F922AB" w:rsidP="004F346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F922AB" w:rsidRPr="00543CA3" w:rsidTr="004F346B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2AB" w:rsidRPr="006433F2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AB" w:rsidRPr="005C1067" w:rsidRDefault="00F922AB" w:rsidP="004F346B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2AB" w:rsidRPr="00F922AB" w:rsidRDefault="00F922AB" w:rsidP="004F346B">
            <w:pPr>
              <w:ind w:firstLine="0"/>
              <w:jc w:val="both"/>
              <w:rPr>
                <w:rFonts w:ascii="Times New Roman" w:hAnsi="Times New Roman"/>
              </w:rPr>
            </w:pPr>
            <w:r w:rsidRPr="00F922AB">
              <w:rPr>
                <w:rFonts w:ascii="Times New Roman" w:hAnsi="Times New Roman"/>
                <w:u w:val="single"/>
              </w:rPr>
              <w:t>Утепление отдельно промерзающих участков наружных стен жилых домов по адресам: г. Минск, пр. Независимости, д.143/1-104, ул. Калинина, д.3-25, д.23-30, ул. К.Чорного, д.15-20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2AB" w:rsidRPr="00DE4F61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2AB" w:rsidRDefault="00F922AB" w:rsidP="004F346B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30202</w:t>
            </w:r>
          </w:p>
          <w:p w:rsidR="00F922AB" w:rsidRPr="00990051" w:rsidRDefault="00F922AB" w:rsidP="004F346B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2AB" w:rsidRDefault="00F922AB" w:rsidP="004F346B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922AB" w:rsidRPr="00010CFE" w:rsidRDefault="00F922AB" w:rsidP="004F346B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2AB" w:rsidRPr="00010CFE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2AB" w:rsidRPr="00010CFE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F922AB" w:rsidRDefault="00F922AB" w:rsidP="00F922AB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4F346B" w:rsidRDefault="004F346B" w:rsidP="004F346B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F922AB" w:rsidRPr="00543CA3" w:rsidRDefault="00F922AB" w:rsidP="00F922A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F922AB" w:rsidRPr="0068464F" w:rsidRDefault="00F922AB" w:rsidP="00F922A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22AB" w:rsidRDefault="00F922AB" w:rsidP="00F922A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F922AB" w:rsidRDefault="00F922AB" w:rsidP="00F922A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F922A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F922A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Pr="00543CA3" w:rsidRDefault="00F922AB" w:rsidP="00F922A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F922AB" w:rsidRPr="00543CA3" w:rsidRDefault="00F922AB" w:rsidP="00F922AB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F922AB" w:rsidRPr="00543CA3" w:rsidRDefault="00F922AB" w:rsidP="00F922AB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922AB" w:rsidRPr="00543CA3" w:rsidRDefault="00F922AB" w:rsidP="00F922AB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F922AB" w:rsidRDefault="00F922AB" w:rsidP="00F922A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F922AB" w:rsidRPr="00543CA3" w:rsidRDefault="00F922AB" w:rsidP="00F922AB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F922AB" w:rsidRPr="00543CA3" w:rsidRDefault="00F922AB" w:rsidP="00F922AB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F922AB" w:rsidRPr="00543CA3" w:rsidRDefault="00F922AB" w:rsidP="00F922AB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F922AB" w:rsidRPr="00543CA3" w:rsidTr="004F346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2AB" w:rsidRPr="00543CA3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2AB" w:rsidRPr="00543CA3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F922AB" w:rsidRPr="00543CA3" w:rsidRDefault="00F922AB" w:rsidP="004F346B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2AB" w:rsidRPr="00543CA3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2AB" w:rsidRPr="00543CA3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2AB" w:rsidRPr="00543CA3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2AB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</w:t>
            </w:r>
          </w:p>
          <w:p w:rsidR="00F922AB" w:rsidRPr="00543CA3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бюджета (приложения 2-6 к Постановлению Министерства финансов Республики Беларусь </w:t>
            </w:r>
          </w:p>
          <w:p w:rsidR="00F922AB" w:rsidRPr="00543CA3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F922AB" w:rsidRPr="00543CA3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2AB" w:rsidRPr="00543CA3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2AB" w:rsidRPr="00543CA3" w:rsidRDefault="00F922AB" w:rsidP="004F346B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F922AB" w:rsidRPr="00543CA3" w:rsidTr="004F346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2AB" w:rsidRPr="00543CA3" w:rsidRDefault="00F922AB" w:rsidP="004F346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2AB" w:rsidRPr="00543CA3" w:rsidRDefault="00F922AB" w:rsidP="004F346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2AB" w:rsidRPr="00543CA3" w:rsidRDefault="00F922AB" w:rsidP="004F346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2AB" w:rsidRPr="00543CA3" w:rsidRDefault="00F922AB" w:rsidP="004F346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2AB" w:rsidRPr="00543CA3" w:rsidRDefault="00F922AB" w:rsidP="004F346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2AB" w:rsidRPr="00543CA3" w:rsidRDefault="00F922AB" w:rsidP="004F346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2AB" w:rsidRPr="00543CA3" w:rsidRDefault="00F922AB" w:rsidP="004F346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2AB" w:rsidRPr="00543CA3" w:rsidRDefault="00F922AB" w:rsidP="004F346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F922AB" w:rsidRPr="00543CA3" w:rsidTr="004F346B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2AB" w:rsidRPr="006433F2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2AB" w:rsidRPr="008D6458" w:rsidRDefault="00F922AB" w:rsidP="004F346B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2AB" w:rsidRPr="00F922AB" w:rsidRDefault="00F922AB" w:rsidP="007F72AA">
            <w:pPr>
              <w:ind w:firstLine="0"/>
              <w:jc w:val="both"/>
              <w:rPr>
                <w:rFonts w:ascii="Times New Roman" w:hAnsi="Times New Roman"/>
              </w:rPr>
            </w:pPr>
            <w:r w:rsidRPr="00F922AB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Текущий ремонт  входных групп и крылец жилых домов по адресам: г. Минск, </w:t>
            </w:r>
            <w:r w:rsidR="007F72AA">
              <w:rPr>
                <w:rFonts w:ascii="Times New Roman" w:eastAsia="Times New Roman" w:hAnsi="Times New Roman"/>
                <w:u w:val="single"/>
                <w:lang w:eastAsia="ru-RU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2AB" w:rsidRPr="00DE4F61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2AB" w:rsidRDefault="00F922AB" w:rsidP="004F346B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75547</w:t>
            </w:r>
          </w:p>
          <w:p w:rsidR="00F922AB" w:rsidRPr="00990051" w:rsidRDefault="00F922AB" w:rsidP="004F346B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2AB" w:rsidRDefault="00F922AB" w:rsidP="004F346B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922AB" w:rsidRPr="00010CFE" w:rsidRDefault="00F922AB" w:rsidP="004F346B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2AB" w:rsidRPr="00010CFE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2AB" w:rsidRPr="00010CFE" w:rsidRDefault="00F922AB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F922AB" w:rsidRDefault="00F922AB" w:rsidP="00F922AB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4F346B" w:rsidRDefault="004F346B" w:rsidP="004F346B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F922AB" w:rsidRPr="00543CA3" w:rsidRDefault="00F922AB" w:rsidP="00F922AB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F922AB" w:rsidRPr="00543CA3" w:rsidRDefault="00F922AB" w:rsidP="00F922A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F922AB" w:rsidRPr="0068464F" w:rsidRDefault="00F922AB" w:rsidP="00F922A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22AB" w:rsidRDefault="00F922AB" w:rsidP="00F922A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F922AB" w:rsidRDefault="00F922A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1FE0" w:rsidRDefault="00F31FE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1FE0" w:rsidRDefault="00F31FE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1FE0" w:rsidRDefault="00F31FE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1FE0" w:rsidRDefault="00F31FE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1FE0" w:rsidRDefault="00F31FE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1FE0" w:rsidRDefault="00F31FE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1FE0" w:rsidRDefault="00F31FE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1FE0" w:rsidRPr="00543CA3" w:rsidRDefault="00F31FE0" w:rsidP="00F31FE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F31FE0" w:rsidRPr="00543CA3" w:rsidRDefault="00F31FE0" w:rsidP="00F31FE0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F31FE0" w:rsidRPr="00543CA3" w:rsidRDefault="00F31FE0" w:rsidP="00F31FE0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31FE0" w:rsidRPr="00543CA3" w:rsidRDefault="00F31FE0" w:rsidP="00F31FE0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F31FE0" w:rsidRDefault="00F31FE0" w:rsidP="00F31FE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F31FE0" w:rsidRPr="00543CA3" w:rsidRDefault="00F31FE0" w:rsidP="00F31FE0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F31FE0" w:rsidRPr="00543CA3" w:rsidRDefault="00F31FE0" w:rsidP="00F31FE0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F31FE0" w:rsidRPr="00543CA3" w:rsidRDefault="00F31FE0" w:rsidP="00F31FE0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F31FE0" w:rsidRPr="00543CA3" w:rsidTr="004F346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FE0" w:rsidRPr="00543CA3" w:rsidRDefault="00F31FE0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FE0" w:rsidRPr="00543CA3" w:rsidRDefault="00F31FE0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F31FE0" w:rsidRPr="00543CA3" w:rsidRDefault="00F31FE0" w:rsidP="004F346B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FE0" w:rsidRPr="00543CA3" w:rsidRDefault="00F31FE0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FE0" w:rsidRPr="00543CA3" w:rsidRDefault="00F31FE0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FE0" w:rsidRPr="00543CA3" w:rsidRDefault="00F31FE0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E0" w:rsidRDefault="00F31FE0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</w:t>
            </w:r>
          </w:p>
          <w:p w:rsidR="00F31FE0" w:rsidRPr="00543CA3" w:rsidRDefault="00F31FE0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бюджета (приложения 2-6 к Постановлению Министерства финансов Республики Беларусь </w:t>
            </w:r>
          </w:p>
          <w:p w:rsidR="00F31FE0" w:rsidRPr="00543CA3" w:rsidRDefault="00F31FE0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F31FE0" w:rsidRPr="00543CA3" w:rsidRDefault="00F31FE0" w:rsidP="004F346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FE0" w:rsidRPr="00543CA3" w:rsidRDefault="00F31FE0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FE0" w:rsidRPr="00543CA3" w:rsidRDefault="00F31FE0" w:rsidP="004F346B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F31FE0" w:rsidRPr="00543CA3" w:rsidTr="004F346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FE0" w:rsidRPr="00543CA3" w:rsidRDefault="00F31FE0" w:rsidP="004F346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FE0" w:rsidRPr="00543CA3" w:rsidRDefault="00F31FE0" w:rsidP="004F346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FE0" w:rsidRPr="00543CA3" w:rsidRDefault="00F31FE0" w:rsidP="004F346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FE0" w:rsidRPr="00543CA3" w:rsidRDefault="00F31FE0" w:rsidP="004F346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FE0" w:rsidRPr="00543CA3" w:rsidRDefault="00F31FE0" w:rsidP="004F346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FE0" w:rsidRPr="00543CA3" w:rsidRDefault="00F31FE0" w:rsidP="004F346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FE0" w:rsidRPr="00543CA3" w:rsidRDefault="00F31FE0" w:rsidP="004F346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FE0" w:rsidRPr="00543CA3" w:rsidRDefault="00F31FE0" w:rsidP="004F346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F31FE0" w:rsidRPr="00543CA3" w:rsidTr="004F346B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E0" w:rsidRPr="006433F2" w:rsidRDefault="00F31FE0" w:rsidP="004F346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FE0" w:rsidRPr="008D6458" w:rsidRDefault="00F31FE0" w:rsidP="004F346B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E0" w:rsidRPr="00F31FE0" w:rsidRDefault="00F31FE0" w:rsidP="004F346B">
            <w:pPr>
              <w:ind w:firstLine="0"/>
              <w:jc w:val="both"/>
              <w:rPr>
                <w:rFonts w:ascii="Times New Roman" w:hAnsi="Times New Roman"/>
              </w:rPr>
            </w:pPr>
            <w:r w:rsidRPr="00F31FE0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чердачного перекрытия жилого дома по адресу: г. Минск, пр. Независимости, д.91 п.5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E0" w:rsidRPr="00DE4F61" w:rsidRDefault="00F31FE0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E0" w:rsidRDefault="00F31FE0" w:rsidP="004F346B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2647</w:t>
            </w:r>
          </w:p>
          <w:p w:rsidR="00F31FE0" w:rsidRPr="00990051" w:rsidRDefault="00F31FE0" w:rsidP="004F346B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E0" w:rsidRDefault="00F31FE0" w:rsidP="004F346B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31FE0" w:rsidRPr="00010CFE" w:rsidRDefault="00F31FE0" w:rsidP="004F346B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E0" w:rsidRPr="00010CFE" w:rsidRDefault="00F31FE0" w:rsidP="004F346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FE0" w:rsidRPr="00010CFE" w:rsidRDefault="00F31FE0" w:rsidP="004F346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F31FE0" w:rsidRDefault="00F31FE0" w:rsidP="00F31FE0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4F346B" w:rsidRDefault="004F346B" w:rsidP="004F346B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F31FE0" w:rsidRPr="00543CA3" w:rsidRDefault="00F31FE0" w:rsidP="00F31FE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F31FE0" w:rsidRPr="00543CA3" w:rsidRDefault="00F31FE0" w:rsidP="00F31FE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F31FE0" w:rsidRPr="0068464F" w:rsidRDefault="00F31FE0" w:rsidP="00F31FE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1FE0" w:rsidRDefault="00F31FE0" w:rsidP="00F31FE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F31FE0" w:rsidRDefault="00F31FE0" w:rsidP="00F31FE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1FE0" w:rsidRDefault="00F31FE0" w:rsidP="00F31FE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1FE0" w:rsidRDefault="00F31FE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1FE0" w:rsidRDefault="00F31FE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1FE0" w:rsidRDefault="00F31FE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1FE0" w:rsidRDefault="00F31FE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1FE0" w:rsidRDefault="00F31FE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1FE0" w:rsidRDefault="00F31FE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1FE0" w:rsidRDefault="00F31FE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3870" w:rsidRDefault="008D387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3870" w:rsidRDefault="008D387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3870" w:rsidRDefault="008D387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3870" w:rsidRDefault="008D387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3870" w:rsidRDefault="008D387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3870" w:rsidRDefault="008D387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3870" w:rsidRDefault="008D387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3870" w:rsidRDefault="008D387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3870" w:rsidRDefault="008D387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3870" w:rsidRDefault="008D3870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3870" w:rsidRDefault="008D3870" w:rsidP="008D387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3870" w:rsidRPr="00543CA3" w:rsidRDefault="008D3870" w:rsidP="008D387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8D3870" w:rsidRPr="00543CA3" w:rsidRDefault="008D3870" w:rsidP="008D3870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8D3870" w:rsidRPr="00543CA3" w:rsidRDefault="008D3870" w:rsidP="008D3870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8D3870" w:rsidRPr="00543CA3" w:rsidRDefault="008D3870" w:rsidP="008D3870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8D3870" w:rsidRDefault="008D3870" w:rsidP="008D387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8D3870" w:rsidRPr="00543CA3" w:rsidRDefault="008D3870" w:rsidP="008D3870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8D3870" w:rsidRPr="00543CA3" w:rsidRDefault="008D3870" w:rsidP="008D3870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8D3870" w:rsidRPr="00543CA3" w:rsidRDefault="008D3870" w:rsidP="008D3870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8D3870" w:rsidRPr="00543CA3" w:rsidTr="007F72A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0" w:rsidRPr="00543CA3" w:rsidRDefault="008D3870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0" w:rsidRPr="00543CA3" w:rsidRDefault="008D3870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8D3870" w:rsidRPr="00543CA3" w:rsidRDefault="008D3870" w:rsidP="007F72AA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0" w:rsidRPr="00543CA3" w:rsidRDefault="008D3870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0" w:rsidRPr="00543CA3" w:rsidRDefault="008D3870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0" w:rsidRPr="00543CA3" w:rsidRDefault="008D3870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870" w:rsidRPr="00543CA3" w:rsidRDefault="008D3870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8D3870" w:rsidRPr="00543CA3" w:rsidRDefault="008D3870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8D3870" w:rsidRPr="00543CA3" w:rsidRDefault="008D3870" w:rsidP="007F72A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0" w:rsidRPr="00543CA3" w:rsidRDefault="008D3870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870" w:rsidRPr="00543CA3" w:rsidRDefault="008D3870" w:rsidP="007F72AA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8D3870" w:rsidRPr="00543CA3" w:rsidTr="007F72A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70" w:rsidRPr="00543CA3" w:rsidRDefault="008D3870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70" w:rsidRPr="00543CA3" w:rsidRDefault="008D3870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70" w:rsidRPr="00543CA3" w:rsidRDefault="008D3870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70" w:rsidRPr="00543CA3" w:rsidRDefault="008D3870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70" w:rsidRPr="00543CA3" w:rsidRDefault="008D3870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70" w:rsidRPr="00543CA3" w:rsidRDefault="008D3870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70" w:rsidRPr="00543CA3" w:rsidRDefault="008D3870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870" w:rsidRPr="00543CA3" w:rsidRDefault="008D3870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8D3870" w:rsidRPr="00543CA3" w:rsidTr="007F72AA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870" w:rsidRPr="006433F2" w:rsidRDefault="008D3870" w:rsidP="007F72A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870" w:rsidRPr="008D6458" w:rsidRDefault="008D3870" w:rsidP="007F72AA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870" w:rsidRPr="008D3870" w:rsidRDefault="008D3870" w:rsidP="007F72AA">
            <w:pPr>
              <w:ind w:firstLine="0"/>
              <w:jc w:val="both"/>
              <w:rPr>
                <w:rFonts w:ascii="Times New Roman" w:hAnsi="Times New Roman"/>
              </w:rPr>
            </w:pPr>
            <w:r w:rsidRPr="008D3870">
              <w:rPr>
                <w:rFonts w:ascii="Times New Roman" w:hAnsi="Times New Roman"/>
                <w:u w:val="single"/>
              </w:rPr>
              <w:t>Текущий ремонт цоколя  жилого дома по адресу: ул. Я.Кнорина, д.11 п.5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870" w:rsidRPr="00DE4F61" w:rsidRDefault="008D3870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870" w:rsidRDefault="008D3870" w:rsidP="007F72AA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1437</w:t>
            </w:r>
          </w:p>
          <w:p w:rsidR="008D3870" w:rsidRPr="00990051" w:rsidRDefault="008D3870" w:rsidP="007F72A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870" w:rsidRDefault="008D3870" w:rsidP="007F72A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8D3870" w:rsidRPr="00010CFE" w:rsidRDefault="008D3870" w:rsidP="007F72AA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870" w:rsidRPr="00010CFE" w:rsidRDefault="008D3870" w:rsidP="007F72A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870" w:rsidRPr="00010CFE" w:rsidRDefault="008D3870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8D3870" w:rsidRDefault="008D3870" w:rsidP="008D387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8D3870" w:rsidRPr="00543CA3" w:rsidRDefault="008D3870" w:rsidP="008D387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8D3870" w:rsidRPr="00543CA3" w:rsidRDefault="008D3870" w:rsidP="008D387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8D3870" w:rsidRPr="0068464F" w:rsidRDefault="008D3870" w:rsidP="008D387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3870" w:rsidRDefault="008D3870" w:rsidP="008D387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8D3870" w:rsidRDefault="008D3870" w:rsidP="008D387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3870" w:rsidRDefault="008D3870" w:rsidP="008D387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3870" w:rsidRDefault="008D3870" w:rsidP="008D387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3870" w:rsidRDefault="008D3870" w:rsidP="008D387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3870" w:rsidRDefault="008D3870" w:rsidP="008D387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D3870" w:rsidRDefault="008D3870" w:rsidP="008D387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922AB" w:rsidRDefault="00F922A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9213A" w:rsidRDefault="0019213A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9213A" w:rsidRDefault="0019213A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9213A" w:rsidRDefault="0019213A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9213A" w:rsidRDefault="0019213A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9213A" w:rsidRDefault="0019213A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9213A" w:rsidRDefault="0019213A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9213A" w:rsidRDefault="0019213A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9213A" w:rsidRDefault="0019213A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9213A" w:rsidRDefault="0019213A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9213A" w:rsidRDefault="0019213A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9213A" w:rsidRDefault="0019213A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9213A" w:rsidRDefault="0019213A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9213A" w:rsidRPr="00543CA3" w:rsidRDefault="0019213A" w:rsidP="0019213A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19213A" w:rsidRPr="00543CA3" w:rsidRDefault="0019213A" w:rsidP="0019213A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19213A" w:rsidRPr="00543CA3" w:rsidRDefault="0019213A" w:rsidP="0019213A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19213A" w:rsidRPr="00543CA3" w:rsidRDefault="0019213A" w:rsidP="0019213A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19213A" w:rsidRDefault="0019213A" w:rsidP="0019213A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19213A" w:rsidRPr="00543CA3" w:rsidRDefault="0019213A" w:rsidP="0019213A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19213A" w:rsidRPr="00543CA3" w:rsidRDefault="0019213A" w:rsidP="0019213A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19213A" w:rsidRPr="00543CA3" w:rsidRDefault="0019213A" w:rsidP="0019213A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19213A" w:rsidRPr="00543CA3" w:rsidTr="007F72A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13A" w:rsidRPr="00543CA3" w:rsidRDefault="0019213A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13A" w:rsidRPr="00543CA3" w:rsidRDefault="0019213A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19213A" w:rsidRPr="00543CA3" w:rsidRDefault="0019213A" w:rsidP="007F72AA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13A" w:rsidRPr="00543CA3" w:rsidRDefault="0019213A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13A" w:rsidRPr="00543CA3" w:rsidRDefault="0019213A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13A" w:rsidRPr="00543CA3" w:rsidRDefault="0019213A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13A" w:rsidRDefault="0019213A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</w:t>
            </w:r>
          </w:p>
          <w:p w:rsidR="0019213A" w:rsidRPr="00543CA3" w:rsidRDefault="0019213A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бюджета (приложения 2-6 к Постановлению Министерства финансов Республики Беларусь </w:t>
            </w:r>
          </w:p>
          <w:p w:rsidR="0019213A" w:rsidRPr="00543CA3" w:rsidRDefault="0019213A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19213A" w:rsidRPr="00543CA3" w:rsidRDefault="0019213A" w:rsidP="007F72A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13A" w:rsidRPr="00543CA3" w:rsidRDefault="0019213A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13A" w:rsidRPr="00543CA3" w:rsidRDefault="0019213A" w:rsidP="007F72AA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19213A" w:rsidRPr="00543CA3" w:rsidTr="007F72A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13A" w:rsidRPr="00543CA3" w:rsidRDefault="0019213A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13A" w:rsidRPr="00543CA3" w:rsidRDefault="0019213A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13A" w:rsidRPr="00543CA3" w:rsidRDefault="0019213A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13A" w:rsidRPr="00543CA3" w:rsidRDefault="0019213A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13A" w:rsidRPr="00543CA3" w:rsidRDefault="0019213A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13A" w:rsidRPr="00543CA3" w:rsidRDefault="0019213A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13A" w:rsidRPr="00543CA3" w:rsidRDefault="0019213A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13A" w:rsidRPr="00543CA3" w:rsidRDefault="0019213A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19213A" w:rsidRPr="00543CA3" w:rsidTr="007F72AA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13A" w:rsidRPr="006433F2" w:rsidRDefault="0019213A" w:rsidP="007F72A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3A" w:rsidRPr="008D6458" w:rsidRDefault="0019213A" w:rsidP="007F72AA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13A" w:rsidRPr="00984A4D" w:rsidRDefault="00984A4D" w:rsidP="007F72AA">
            <w:pPr>
              <w:ind w:firstLine="0"/>
              <w:jc w:val="both"/>
              <w:rPr>
                <w:rFonts w:ascii="Times New Roman" w:hAnsi="Times New Roman"/>
              </w:rPr>
            </w:pPr>
            <w:r w:rsidRPr="00984A4D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козырька жилого дома по адресу: г. Минск, ул. Калиновского, д.54/3-79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13A" w:rsidRPr="00DE4F61" w:rsidRDefault="0019213A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13A" w:rsidRDefault="00984A4D" w:rsidP="007F72AA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1349</w:t>
            </w:r>
          </w:p>
          <w:p w:rsidR="0019213A" w:rsidRPr="00990051" w:rsidRDefault="0019213A" w:rsidP="007F72A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13A" w:rsidRDefault="0019213A" w:rsidP="007F72A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19213A" w:rsidRPr="00010CFE" w:rsidRDefault="0019213A" w:rsidP="007F72AA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13A" w:rsidRPr="00010CFE" w:rsidRDefault="0019213A" w:rsidP="007F72A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13A" w:rsidRPr="00010CFE" w:rsidRDefault="0019213A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984A4D" w:rsidRPr="00543CA3" w:rsidTr="007F72AA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A4D" w:rsidRPr="006433F2" w:rsidRDefault="00984A4D" w:rsidP="007F72A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A4D" w:rsidRPr="008D6458" w:rsidRDefault="00984A4D" w:rsidP="007F72AA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A4D" w:rsidRPr="00984A4D" w:rsidRDefault="00984A4D" w:rsidP="007F72AA">
            <w:pPr>
              <w:ind w:firstLine="0"/>
              <w:jc w:val="both"/>
              <w:rPr>
                <w:rFonts w:ascii="Times New Roman" w:hAnsi="Times New Roman"/>
              </w:rPr>
            </w:pPr>
            <w:r w:rsidRPr="00984A4D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вентиляционных шахт жилого дома по адресу: г. Минск, ул. Героев 120-й дивизии, д.14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A4D" w:rsidRPr="00DE4F61" w:rsidRDefault="00984A4D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A4D" w:rsidRDefault="00984A4D" w:rsidP="007F72AA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16037</w:t>
            </w:r>
          </w:p>
          <w:p w:rsidR="00984A4D" w:rsidRPr="00990051" w:rsidRDefault="00984A4D" w:rsidP="007F72A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A4D" w:rsidRDefault="00984A4D" w:rsidP="007F72A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984A4D" w:rsidRPr="00010CFE" w:rsidRDefault="00984A4D" w:rsidP="007F72AA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A4D" w:rsidRPr="00010CFE" w:rsidRDefault="00984A4D" w:rsidP="007F72A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A4D" w:rsidRPr="00010CFE" w:rsidRDefault="00984A4D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19213A" w:rsidRDefault="0019213A" w:rsidP="0019213A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9213A" w:rsidRDefault="0019213A" w:rsidP="0019213A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19213A" w:rsidRPr="00543CA3" w:rsidRDefault="0019213A" w:rsidP="0019213A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19213A" w:rsidRPr="00543CA3" w:rsidRDefault="0019213A" w:rsidP="0019213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19213A" w:rsidRPr="0068464F" w:rsidRDefault="0019213A" w:rsidP="0019213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9213A" w:rsidRDefault="0019213A" w:rsidP="0019213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19213A" w:rsidRDefault="0019213A" w:rsidP="0019213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9213A" w:rsidRDefault="0019213A" w:rsidP="0019213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9213A" w:rsidRDefault="0019213A" w:rsidP="0019213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9213A" w:rsidRDefault="0019213A" w:rsidP="0019213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9213A" w:rsidRDefault="0019213A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9213A" w:rsidRDefault="0019213A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36B" w:rsidRPr="00543CA3" w:rsidRDefault="0041036B" w:rsidP="0041036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41036B" w:rsidRPr="00543CA3" w:rsidRDefault="0041036B" w:rsidP="0041036B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41036B" w:rsidRPr="00543CA3" w:rsidRDefault="0041036B" w:rsidP="0041036B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41036B" w:rsidRPr="00543CA3" w:rsidRDefault="0041036B" w:rsidP="0041036B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41036B" w:rsidRDefault="0041036B" w:rsidP="0041036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41036B" w:rsidRPr="00543CA3" w:rsidRDefault="0041036B" w:rsidP="0041036B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lastRenderedPageBreak/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41036B" w:rsidRPr="00543CA3" w:rsidRDefault="0041036B" w:rsidP="0041036B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41036B" w:rsidRPr="00543CA3" w:rsidRDefault="0041036B" w:rsidP="0041036B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41036B" w:rsidRPr="00543CA3" w:rsidTr="007F72A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36B" w:rsidRPr="00543CA3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36B" w:rsidRPr="00543CA3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41036B" w:rsidRPr="00543CA3" w:rsidRDefault="0041036B" w:rsidP="007F72AA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36B" w:rsidRPr="00543CA3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36B" w:rsidRPr="00543CA3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36B" w:rsidRPr="00543CA3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6B" w:rsidRPr="00543CA3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41036B" w:rsidRPr="00543CA3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41036B" w:rsidRPr="00543CA3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36B" w:rsidRPr="00543CA3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36B" w:rsidRPr="00543CA3" w:rsidRDefault="0041036B" w:rsidP="007F72AA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41036B" w:rsidRPr="00543CA3" w:rsidTr="007F72A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6B" w:rsidRPr="00543CA3" w:rsidRDefault="0041036B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6B" w:rsidRPr="00543CA3" w:rsidRDefault="0041036B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6B" w:rsidRPr="00543CA3" w:rsidRDefault="0041036B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6B" w:rsidRPr="00543CA3" w:rsidRDefault="0041036B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6B" w:rsidRPr="00543CA3" w:rsidRDefault="0041036B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6B" w:rsidRPr="00543CA3" w:rsidRDefault="0041036B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6B" w:rsidRPr="00543CA3" w:rsidRDefault="0041036B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6B" w:rsidRPr="00543CA3" w:rsidRDefault="0041036B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41036B" w:rsidRPr="00543CA3" w:rsidTr="007F72AA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6B" w:rsidRPr="006433F2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6B" w:rsidRPr="008D6458" w:rsidRDefault="0041036B" w:rsidP="007F72AA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6B" w:rsidRPr="0041036B" w:rsidRDefault="0041036B" w:rsidP="007F72AA">
            <w:pPr>
              <w:ind w:firstLine="0"/>
              <w:jc w:val="both"/>
              <w:rPr>
                <w:rFonts w:ascii="Times New Roman" w:hAnsi="Times New Roman"/>
              </w:rPr>
            </w:pPr>
            <w:r w:rsidRPr="0041036B">
              <w:rPr>
                <w:rFonts w:ascii="Times New Roman" w:hAnsi="Times New Roman"/>
                <w:u w:val="single"/>
              </w:rPr>
              <w:t>Текущий ремонт фасада жилого дома по адресу: ул. Славинского, д.37 п.11-15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6B" w:rsidRPr="00DE4F61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6B" w:rsidRDefault="0041036B" w:rsidP="007F72AA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77041</w:t>
            </w:r>
          </w:p>
          <w:p w:rsidR="0041036B" w:rsidRPr="00990051" w:rsidRDefault="0041036B" w:rsidP="007F72A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6B" w:rsidRDefault="0041036B" w:rsidP="007F72A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41036B" w:rsidRPr="00010CFE" w:rsidRDefault="0041036B" w:rsidP="007F72AA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6B" w:rsidRPr="00010CFE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6B" w:rsidRPr="00010CFE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41036B" w:rsidRDefault="0041036B" w:rsidP="0041036B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41036B" w:rsidRPr="00543CA3" w:rsidRDefault="0041036B" w:rsidP="0041036B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41036B" w:rsidRPr="00543CA3" w:rsidRDefault="0041036B" w:rsidP="0041036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41036B" w:rsidRPr="0068464F" w:rsidRDefault="0041036B" w:rsidP="0041036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036B" w:rsidRDefault="0041036B" w:rsidP="0041036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41036B" w:rsidRDefault="0041036B" w:rsidP="0041036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36B" w:rsidRDefault="0041036B" w:rsidP="0041036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9213A" w:rsidRDefault="0019213A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36B" w:rsidRDefault="0041036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36B" w:rsidRDefault="0041036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36B" w:rsidRDefault="0041036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36B" w:rsidRDefault="0041036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36B" w:rsidRDefault="0041036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36B" w:rsidRDefault="0041036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36B" w:rsidRDefault="0041036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36B" w:rsidRDefault="0041036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36B" w:rsidRDefault="0041036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36B" w:rsidRDefault="0041036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36B" w:rsidRDefault="0041036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36B" w:rsidRDefault="0041036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36B" w:rsidRDefault="0041036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36B" w:rsidRDefault="0041036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36B" w:rsidRDefault="0041036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36B" w:rsidRDefault="0041036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36B" w:rsidRDefault="0041036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36B" w:rsidRDefault="0041036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36B" w:rsidRDefault="0041036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36B" w:rsidRDefault="0041036B" w:rsidP="0041036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36B" w:rsidRPr="00543CA3" w:rsidRDefault="0041036B" w:rsidP="0041036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41036B" w:rsidRPr="00543CA3" w:rsidRDefault="0041036B" w:rsidP="0041036B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41036B" w:rsidRPr="00543CA3" w:rsidRDefault="0041036B" w:rsidP="0041036B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41036B" w:rsidRPr="00543CA3" w:rsidRDefault="0041036B" w:rsidP="0041036B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41036B" w:rsidRDefault="0041036B" w:rsidP="0041036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41036B" w:rsidRPr="00543CA3" w:rsidRDefault="0041036B" w:rsidP="0041036B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41036B" w:rsidRPr="00543CA3" w:rsidRDefault="0041036B" w:rsidP="0041036B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41036B" w:rsidRPr="00543CA3" w:rsidRDefault="0041036B" w:rsidP="0041036B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41036B" w:rsidRPr="00543CA3" w:rsidTr="007F72A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36B" w:rsidRPr="00543CA3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36B" w:rsidRPr="00543CA3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41036B" w:rsidRPr="00543CA3" w:rsidRDefault="0041036B" w:rsidP="007F72AA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36B" w:rsidRPr="00543CA3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36B" w:rsidRPr="00543CA3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36B" w:rsidRPr="00543CA3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6B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</w:t>
            </w:r>
          </w:p>
          <w:p w:rsidR="0041036B" w:rsidRPr="00543CA3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бюджета (приложения 2-6 к Постановлению Министерства финансов Республики Беларусь </w:t>
            </w:r>
          </w:p>
          <w:p w:rsidR="0041036B" w:rsidRPr="00543CA3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41036B" w:rsidRPr="00543CA3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36B" w:rsidRPr="00543CA3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36B" w:rsidRPr="00543CA3" w:rsidRDefault="0041036B" w:rsidP="007F72AA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41036B" w:rsidRPr="00543CA3" w:rsidTr="007F72A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6B" w:rsidRPr="00543CA3" w:rsidRDefault="0041036B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6B" w:rsidRPr="00543CA3" w:rsidRDefault="0041036B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6B" w:rsidRPr="00543CA3" w:rsidRDefault="0041036B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6B" w:rsidRPr="00543CA3" w:rsidRDefault="0041036B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6B" w:rsidRPr="00543CA3" w:rsidRDefault="0041036B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6B" w:rsidRPr="00543CA3" w:rsidRDefault="0041036B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6B" w:rsidRPr="00543CA3" w:rsidRDefault="0041036B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6B" w:rsidRPr="00543CA3" w:rsidRDefault="0041036B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41036B" w:rsidRPr="00543CA3" w:rsidTr="007F72AA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6B" w:rsidRPr="006433F2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6B" w:rsidRPr="008D6458" w:rsidRDefault="0041036B" w:rsidP="007F72AA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6B" w:rsidRPr="0041036B" w:rsidRDefault="0041036B" w:rsidP="007F72AA">
            <w:pPr>
              <w:ind w:firstLine="0"/>
              <w:jc w:val="both"/>
              <w:rPr>
                <w:rFonts w:ascii="Times New Roman" w:hAnsi="Times New Roman"/>
              </w:rPr>
            </w:pPr>
            <w:r w:rsidRPr="0041036B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крыльца, входной группы, козырьков жилых домов по адресам: г. Минск, ул. Я.Коласа, д.30, ул. Сурганова, д.30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6B" w:rsidRPr="00DE4F61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6B" w:rsidRDefault="0041036B" w:rsidP="007F72AA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19682</w:t>
            </w:r>
          </w:p>
          <w:p w:rsidR="0041036B" w:rsidRPr="00990051" w:rsidRDefault="0041036B" w:rsidP="007F72A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6B" w:rsidRDefault="0041036B" w:rsidP="007F72A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41036B" w:rsidRPr="00010CFE" w:rsidRDefault="0041036B" w:rsidP="007F72AA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6B" w:rsidRPr="00010CFE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6B" w:rsidRPr="00010CFE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41036B" w:rsidRPr="00543CA3" w:rsidTr="007F72AA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6B" w:rsidRPr="006433F2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6B" w:rsidRPr="008D6458" w:rsidRDefault="0041036B" w:rsidP="007F72AA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6B" w:rsidRPr="0041036B" w:rsidRDefault="0041036B" w:rsidP="007F72AA">
            <w:pPr>
              <w:ind w:firstLine="0"/>
              <w:jc w:val="both"/>
              <w:rPr>
                <w:rFonts w:ascii="Times New Roman" w:hAnsi="Times New Roman"/>
              </w:rPr>
            </w:pPr>
            <w:r w:rsidRPr="0041036B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крыльца, входной группы, козырьков жилых домов по адресам: г. Минск, ул. Садовая, д.9 п.3, д.8 п.1,д.6 п.5, ул. Водолажского, д.8 п.1, ул. Калиновского, д.60 п.3, ул. Логойский тракт, д.28/2 п.4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6B" w:rsidRPr="00DE4F61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6B" w:rsidRDefault="0041036B" w:rsidP="007F72AA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13042</w:t>
            </w:r>
          </w:p>
          <w:p w:rsidR="0041036B" w:rsidRPr="00990051" w:rsidRDefault="0041036B" w:rsidP="007F72A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6B" w:rsidRDefault="0041036B" w:rsidP="007F72A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41036B" w:rsidRPr="00010CFE" w:rsidRDefault="0041036B" w:rsidP="007F72AA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6B" w:rsidRPr="00010CFE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6B" w:rsidRPr="00010CFE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41036B" w:rsidRDefault="0041036B" w:rsidP="0041036B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41036B" w:rsidRDefault="0041036B" w:rsidP="0041036B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41036B" w:rsidRPr="00543CA3" w:rsidRDefault="0041036B" w:rsidP="0041036B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41036B" w:rsidRPr="00543CA3" w:rsidRDefault="0041036B" w:rsidP="0041036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41036B" w:rsidRPr="0068464F" w:rsidRDefault="0041036B" w:rsidP="0041036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036B" w:rsidRDefault="0041036B" w:rsidP="0041036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41036B" w:rsidRDefault="0041036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36B" w:rsidRDefault="0041036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36B" w:rsidRDefault="0041036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36B" w:rsidRDefault="0041036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36B" w:rsidRDefault="0041036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36B" w:rsidRDefault="0041036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36B" w:rsidRDefault="0041036B" w:rsidP="0041036B">
      <w:pPr>
        <w:ind w:left="8647" w:firstLine="0"/>
        <w:rPr>
          <w:rFonts w:ascii="Times New Roman" w:hAnsi="Times New Roman"/>
          <w:sz w:val="24"/>
          <w:szCs w:val="24"/>
        </w:rPr>
      </w:pPr>
    </w:p>
    <w:p w:rsidR="0041036B" w:rsidRDefault="0041036B" w:rsidP="0041036B">
      <w:pPr>
        <w:ind w:left="8647" w:firstLine="0"/>
        <w:rPr>
          <w:rFonts w:ascii="Times New Roman" w:hAnsi="Times New Roman"/>
          <w:sz w:val="24"/>
          <w:szCs w:val="24"/>
        </w:rPr>
      </w:pPr>
    </w:p>
    <w:p w:rsidR="0041036B" w:rsidRDefault="0041036B" w:rsidP="0041036B">
      <w:pPr>
        <w:ind w:left="8647" w:firstLine="0"/>
        <w:rPr>
          <w:rFonts w:ascii="Times New Roman" w:hAnsi="Times New Roman"/>
          <w:sz w:val="24"/>
          <w:szCs w:val="24"/>
        </w:rPr>
      </w:pPr>
    </w:p>
    <w:p w:rsidR="0041036B" w:rsidRDefault="0041036B" w:rsidP="0041036B">
      <w:pPr>
        <w:ind w:left="8647" w:firstLine="0"/>
        <w:rPr>
          <w:rFonts w:ascii="Times New Roman" w:hAnsi="Times New Roman"/>
          <w:sz w:val="24"/>
          <w:szCs w:val="24"/>
        </w:rPr>
      </w:pPr>
    </w:p>
    <w:p w:rsidR="0041036B" w:rsidRDefault="0041036B" w:rsidP="0041036B">
      <w:pPr>
        <w:ind w:left="8647" w:firstLine="0"/>
        <w:rPr>
          <w:rFonts w:ascii="Times New Roman" w:hAnsi="Times New Roman"/>
          <w:sz w:val="24"/>
          <w:szCs w:val="24"/>
        </w:rPr>
      </w:pPr>
    </w:p>
    <w:p w:rsidR="0041036B" w:rsidRDefault="0041036B" w:rsidP="0041036B">
      <w:pPr>
        <w:ind w:left="8647" w:firstLine="0"/>
        <w:rPr>
          <w:rFonts w:ascii="Times New Roman" w:hAnsi="Times New Roman"/>
          <w:sz w:val="24"/>
          <w:szCs w:val="24"/>
        </w:rPr>
      </w:pPr>
    </w:p>
    <w:p w:rsidR="0041036B" w:rsidRDefault="0041036B" w:rsidP="0041036B">
      <w:pPr>
        <w:ind w:left="8647" w:firstLine="0"/>
        <w:rPr>
          <w:rFonts w:ascii="Times New Roman" w:hAnsi="Times New Roman"/>
          <w:sz w:val="24"/>
          <w:szCs w:val="24"/>
        </w:rPr>
      </w:pPr>
    </w:p>
    <w:p w:rsidR="0041036B" w:rsidRPr="00543CA3" w:rsidRDefault="0041036B" w:rsidP="0041036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41036B" w:rsidRPr="00543CA3" w:rsidRDefault="0041036B" w:rsidP="0041036B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41036B" w:rsidRPr="00543CA3" w:rsidRDefault="0041036B" w:rsidP="0041036B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41036B" w:rsidRPr="00543CA3" w:rsidRDefault="0041036B" w:rsidP="0041036B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41036B" w:rsidRDefault="0041036B" w:rsidP="0041036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41036B" w:rsidRPr="00543CA3" w:rsidRDefault="0041036B" w:rsidP="0041036B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 w:rsidR="00F024F9"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41036B" w:rsidRPr="00543CA3" w:rsidRDefault="0041036B" w:rsidP="0041036B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41036B" w:rsidRPr="00543CA3" w:rsidRDefault="0041036B" w:rsidP="0041036B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41036B" w:rsidRPr="00543CA3" w:rsidTr="007F72A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36B" w:rsidRPr="00543CA3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36B" w:rsidRPr="00543CA3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41036B" w:rsidRPr="00543CA3" w:rsidRDefault="0041036B" w:rsidP="007F72AA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36B" w:rsidRPr="00543CA3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36B" w:rsidRPr="00543CA3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36B" w:rsidRPr="00543CA3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6B" w:rsidRPr="00543CA3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41036B" w:rsidRPr="00543CA3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41036B" w:rsidRPr="00543CA3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36B" w:rsidRPr="00543CA3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36B" w:rsidRPr="00543CA3" w:rsidRDefault="0041036B" w:rsidP="007F72AA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41036B" w:rsidRPr="00543CA3" w:rsidTr="007F72A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6B" w:rsidRPr="00543CA3" w:rsidRDefault="0041036B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6B" w:rsidRPr="00543CA3" w:rsidRDefault="0041036B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6B" w:rsidRPr="00543CA3" w:rsidRDefault="0041036B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6B" w:rsidRPr="00543CA3" w:rsidRDefault="0041036B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6B" w:rsidRPr="00543CA3" w:rsidRDefault="0041036B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6B" w:rsidRPr="00543CA3" w:rsidRDefault="0041036B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6B" w:rsidRPr="00543CA3" w:rsidRDefault="0041036B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36B" w:rsidRPr="00543CA3" w:rsidRDefault="0041036B" w:rsidP="007F72A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41036B" w:rsidRPr="00543CA3" w:rsidTr="007F72AA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6B" w:rsidRPr="006433F2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6B" w:rsidRPr="005C1067" w:rsidRDefault="0041036B" w:rsidP="007F72AA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6B" w:rsidRPr="00F024F9" w:rsidRDefault="00F024F9" w:rsidP="007F72AA">
            <w:pPr>
              <w:ind w:firstLine="0"/>
              <w:jc w:val="both"/>
              <w:rPr>
                <w:rFonts w:ascii="Times New Roman" w:hAnsi="Times New Roman"/>
              </w:rPr>
            </w:pPr>
            <w:r w:rsidRPr="00F024F9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адресам: г. Минск, ул. Мержинского, д.11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6B" w:rsidRPr="00DE4F61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6B" w:rsidRDefault="00F024F9" w:rsidP="007F72AA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9679</w:t>
            </w:r>
          </w:p>
          <w:p w:rsidR="0041036B" w:rsidRPr="00990051" w:rsidRDefault="0041036B" w:rsidP="007F72A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6B" w:rsidRDefault="0041036B" w:rsidP="007F72A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41036B" w:rsidRPr="00010CFE" w:rsidRDefault="0041036B" w:rsidP="007F72AA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6B" w:rsidRPr="00010CFE" w:rsidRDefault="0041036B" w:rsidP="007F72A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6B" w:rsidRPr="00010CFE" w:rsidRDefault="00F024F9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1036B"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="0041036B"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41036B" w:rsidRDefault="0041036B" w:rsidP="0041036B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41036B" w:rsidRPr="00543CA3" w:rsidRDefault="0041036B" w:rsidP="0041036B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</w:t>
      </w:r>
    </w:p>
    <w:p w:rsidR="0041036B" w:rsidRPr="00543CA3" w:rsidRDefault="0041036B" w:rsidP="0041036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41036B" w:rsidRPr="0068464F" w:rsidRDefault="0041036B" w:rsidP="0041036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036B" w:rsidRDefault="0041036B" w:rsidP="0041036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41036B" w:rsidRDefault="0041036B" w:rsidP="0041036B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41036B" w:rsidRDefault="0041036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1036B" w:rsidRDefault="0041036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F3722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Pr="00543CA3" w:rsidRDefault="00F37226" w:rsidP="00F3722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F37226" w:rsidRPr="00543CA3" w:rsidRDefault="00F37226" w:rsidP="00F37226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F37226" w:rsidRPr="00543CA3" w:rsidRDefault="00F37226" w:rsidP="00F37226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37226" w:rsidRPr="00543CA3" w:rsidRDefault="00F37226" w:rsidP="00F37226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F37226" w:rsidRDefault="00F37226" w:rsidP="00F3722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F37226" w:rsidRPr="00543CA3" w:rsidRDefault="00F37226" w:rsidP="00F37226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F37226" w:rsidRPr="00543CA3" w:rsidRDefault="00F37226" w:rsidP="00F37226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F37226" w:rsidRPr="00543CA3" w:rsidRDefault="00F37226" w:rsidP="00F37226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42"/>
        <w:gridCol w:w="3377"/>
        <w:gridCol w:w="992"/>
        <w:gridCol w:w="2435"/>
        <w:gridCol w:w="2763"/>
        <w:gridCol w:w="2166"/>
        <w:gridCol w:w="1593"/>
      </w:tblGrid>
      <w:tr w:rsidR="00F37226" w:rsidRPr="00543CA3" w:rsidTr="00F3722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26" w:rsidRPr="00543CA3" w:rsidRDefault="00F37226" w:rsidP="00F3722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26" w:rsidRPr="00543CA3" w:rsidRDefault="00F37226" w:rsidP="00F3722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F37226" w:rsidRPr="00543CA3" w:rsidRDefault="00F37226" w:rsidP="00F3722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26" w:rsidRPr="00543CA3" w:rsidRDefault="00F37226" w:rsidP="00F3722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26" w:rsidRPr="00543CA3" w:rsidRDefault="00F37226" w:rsidP="00F3722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26" w:rsidRPr="00543CA3" w:rsidRDefault="00F37226" w:rsidP="00F3722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226" w:rsidRPr="00543CA3" w:rsidRDefault="00F37226" w:rsidP="00F3722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F37226" w:rsidRPr="00543CA3" w:rsidRDefault="00F37226" w:rsidP="00F3722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F37226" w:rsidRPr="00543CA3" w:rsidRDefault="00F37226" w:rsidP="00F3722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26" w:rsidRPr="00543CA3" w:rsidRDefault="00F37226" w:rsidP="00F3722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226" w:rsidRPr="00543CA3" w:rsidRDefault="00F37226" w:rsidP="00F3722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F37226" w:rsidRPr="00543CA3" w:rsidTr="00F3722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226" w:rsidRPr="00543CA3" w:rsidRDefault="00F37226" w:rsidP="00F3722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226" w:rsidRPr="00543CA3" w:rsidRDefault="00F37226" w:rsidP="00F3722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226" w:rsidRPr="00543CA3" w:rsidRDefault="00F37226" w:rsidP="00F3722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226" w:rsidRPr="00543CA3" w:rsidRDefault="00F37226" w:rsidP="00F3722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226" w:rsidRPr="00543CA3" w:rsidRDefault="00F37226" w:rsidP="00F3722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226" w:rsidRPr="00543CA3" w:rsidRDefault="00F37226" w:rsidP="00F3722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226" w:rsidRPr="00543CA3" w:rsidRDefault="00F37226" w:rsidP="00F3722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226" w:rsidRPr="00543CA3" w:rsidRDefault="00F37226" w:rsidP="00F3722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F37226" w:rsidRPr="00543CA3" w:rsidTr="00F3722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226" w:rsidRPr="006433F2" w:rsidRDefault="00F37226" w:rsidP="00F37226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F37226" w:rsidRPr="006433F2" w:rsidRDefault="00F37226" w:rsidP="00F37226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226" w:rsidRPr="00266F38" w:rsidRDefault="00F37226" w:rsidP="00F37226">
            <w:pPr>
              <w:ind w:firstLine="0"/>
              <w:rPr>
                <w:rFonts w:ascii="Times New Roman" w:hAnsi="Times New Roman"/>
                <w:lang w:val="en-US"/>
              </w:rPr>
            </w:pPr>
            <w:r w:rsidRPr="00266F38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226" w:rsidRPr="006D5C80" w:rsidRDefault="00F37226" w:rsidP="00F37226">
            <w:pPr>
              <w:ind w:firstLine="0"/>
              <w:jc w:val="both"/>
              <w:rPr>
                <w:rFonts w:ascii="Times New Roman" w:hAnsi="Times New Roman"/>
              </w:rPr>
            </w:pPr>
            <w:r w:rsidRPr="006D5C80">
              <w:rPr>
                <w:rFonts w:ascii="Times New Roman" w:hAnsi="Times New Roman"/>
                <w:u w:val="single"/>
              </w:rPr>
              <w:t>Аварийно-восстановительные работы по ремонту теплообменников жилых домов по адр</w:t>
            </w:r>
            <w:r>
              <w:rPr>
                <w:rFonts w:ascii="Times New Roman" w:hAnsi="Times New Roman"/>
                <w:u w:val="single"/>
              </w:rPr>
              <w:t>есу: г. Минск, ул. Калинина, д.22</w:t>
            </w:r>
            <w:r w:rsidRPr="006D5C80">
              <w:rPr>
                <w:rFonts w:ascii="Times New Roman" w:hAnsi="Times New Roman"/>
                <w:u w:val="single"/>
              </w:rPr>
              <w:t xml:space="preserve">, ул. </w:t>
            </w:r>
            <w:r>
              <w:rPr>
                <w:rFonts w:ascii="Times New Roman" w:hAnsi="Times New Roman"/>
                <w:u w:val="single"/>
              </w:rPr>
              <w:t>Кнорина, д.13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226" w:rsidRPr="00081903" w:rsidRDefault="00F37226" w:rsidP="00F37226">
            <w:pPr>
              <w:ind w:firstLine="0"/>
              <w:jc w:val="center"/>
              <w:rPr>
                <w:rFonts w:ascii="Times New Roman" w:hAnsi="Times New Roman"/>
              </w:rPr>
            </w:pPr>
            <w:r w:rsidRPr="00081903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226" w:rsidRPr="00081903" w:rsidRDefault="00F37226" w:rsidP="00F3722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39463,34</w:t>
            </w:r>
            <w:r w:rsidRPr="00081903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 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226" w:rsidRDefault="00F37226" w:rsidP="00F3722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37226" w:rsidRPr="00010CFE" w:rsidRDefault="00F37226" w:rsidP="00F3722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226" w:rsidRPr="00010CFE" w:rsidRDefault="00F37226" w:rsidP="00F3722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226" w:rsidRPr="00010CFE" w:rsidRDefault="00F37226" w:rsidP="00F3722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F37226" w:rsidRDefault="00F37226" w:rsidP="00F37226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F37226" w:rsidRPr="00543CA3" w:rsidRDefault="00F37226" w:rsidP="00F3722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F37226" w:rsidRPr="0068464F" w:rsidRDefault="00F37226" w:rsidP="00F3722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7226" w:rsidRDefault="00F37226" w:rsidP="00F3722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F37226" w:rsidRDefault="00F37226" w:rsidP="00F3722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F3722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F3722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F3722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F3722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F3722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00251" w:rsidRDefault="00E00251" w:rsidP="00F3722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00251" w:rsidRDefault="00E00251" w:rsidP="00F3722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00251" w:rsidRDefault="00E00251" w:rsidP="00F3722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00251" w:rsidRDefault="00E00251" w:rsidP="00F3722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00251" w:rsidRDefault="00E00251" w:rsidP="00F3722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00251" w:rsidRDefault="00E00251" w:rsidP="00F3722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00251" w:rsidRDefault="00E00251" w:rsidP="00F3722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00251" w:rsidRDefault="00E00251" w:rsidP="00F3722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00251" w:rsidRDefault="00E00251" w:rsidP="00F3722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00251" w:rsidRDefault="00E00251" w:rsidP="00F3722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00251" w:rsidRDefault="00E00251" w:rsidP="00F3722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54A5E" w:rsidRDefault="00354A5E" w:rsidP="00E00251">
      <w:pPr>
        <w:ind w:left="8647" w:firstLine="0"/>
        <w:rPr>
          <w:rFonts w:ascii="Times New Roman" w:hAnsi="Times New Roman"/>
          <w:sz w:val="24"/>
          <w:szCs w:val="24"/>
        </w:rPr>
      </w:pPr>
    </w:p>
    <w:p w:rsidR="00354A5E" w:rsidRDefault="00354A5E" w:rsidP="00E00251">
      <w:pPr>
        <w:ind w:left="8647" w:firstLine="0"/>
        <w:rPr>
          <w:rFonts w:ascii="Times New Roman" w:hAnsi="Times New Roman"/>
          <w:sz w:val="24"/>
          <w:szCs w:val="24"/>
        </w:rPr>
      </w:pPr>
    </w:p>
    <w:p w:rsidR="00354A5E" w:rsidRDefault="00354A5E" w:rsidP="00E00251">
      <w:pPr>
        <w:ind w:left="8647" w:firstLine="0"/>
        <w:rPr>
          <w:rFonts w:ascii="Times New Roman" w:hAnsi="Times New Roman"/>
          <w:sz w:val="24"/>
          <w:szCs w:val="24"/>
        </w:rPr>
      </w:pPr>
    </w:p>
    <w:p w:rsidR="00354A5E" w:rsidRDefault="00354A5E" w:rsidP="00E00251">
      <w:pPr>
        <w:ind w:left="8647" w:firstLine="0"/>
        <w:rPr>
          <w:rFonts w:ascii="Times New Roman" w:hAnsi="Times New Roman"/>
          <w:sz w:val="24"/>
          <w:szCs w:val="24"/>
        </w:rPr>
      </w:pPr>
    </w:p>
    <w:p w:rsidR="00354A5E" w:rsidRDefault="00354A5E" w:rsidP="00E00251">
      <w:pPr>
        <w:ind w:left="8647" w:firstLine="0"/>
        <w:rPr>
          <w:rFonts w:ascii="Times New Roman" w:hAnsi="Times New Roman"/>
          <w:sz w:val="24"/>
          <w:szCs w:val="24"/>
        </w:rPr>
      </w:pPr>
    </w:p>
    <w:p w:rsidR="00354A5E" w:rsidRDefault="00354A5E" w:rsidP="00E00251">
      <w:pPr>
        <w:ind w:left="8647" w:firstLine="0"/>
        <w:rPr>
          <w:rFonts w:ascii="Times New Roman" w:hAnsi="Times New Roman"/>
          <w:sz w:val="24"/>
          <w:szCs w:val="24"/>
        </w:rPr>
      </w:pPr>
    </w:p>
    <w:p w:rsidR="00354A5E" w:rsidRDefault="00354A5E" w:rsidP="00E00251">
      <w:pPr>
        <w:ind w:left="8647" w:firstLine="0"/>
        <w:rPr>
          <w:rFonts w:ascii="Times New Roman" w:hAnsi="Times New Roman"/>
          <w:sz w:val="24"/>
          <w:szCs w:val="24"/>
        </w:rPr>
      </w:pPr>
    </w:p>
    <w:p w:rsidR="00354A5E" w:rsidRDefault="00354A5E" w:rsidP="00E00251">
      <w:pPr>
        <w:ind w:left="8647" w:firstLine="0"/>
        <w:rPr>
          <w:rFonts w:ascii="Times New Roman" w:hAnsi="Times New Roman"/>
          <w:sz w:val="24"/>
          <w:szCs w:val="24"/>
        </w:rPr>
      </w:pPr>
    </w:p>
    <w:p w:rsidR="00354A5E" w:rsidRDefault="00354A5E" w:rsidP="00E00251">
      <w:pPr>
        <w:ind w:left="8647" w:firstLine="0"/>
        <w:rPr>
          <w:rFonts w:ascii="Times New Roman" w:hAnsi="Times New Roman"/>
          <w:sz w:val="24"/>
          <w:szCs w:val="24"/>
        </w:rPr>
      </w:pPr>
    </w:p>
    <w:p w:rsidR="00354A5E" w:rsidRDefault="00354A5E" w:rsidP="00E00251">
      <w:pPr>
        <w:ind w:left="8647" w:firstLine="0"/>
        <w:rPr>
          <w:rFonts w:ascii="Times New Roman" w:hAnsi="Times New Roman"/>
          <w:sz w:val="24"/>
          <w:szCs w:val="24"/>
        </w:rPr>
      </w:pPr>
    </w:p>
    <w:p w:rsidR="00354A5E" w:rsidRDefault="00354A5E" w:rsidP="00E00251">
      <w:pPr>
        <w:ind w:left="8647" w:firstLine="0"/>
        <w:rPr>
          <w:rFonts w:ascii="Times New Roman" w:hAnsi="Times New Roman"/>
          <w:sz w:val="24"/>
          <w:szCs w:val="24"/>
        </w:rPr>
      </w:pPr>
    </w:p>
    <w:p w:rsidR="00E00251" w:rsidRPr="00543CA3" w:rsidRDefault="00E00251" w:rsidP="00E0025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E00251" w:rsidRPr="00543CA3" w:rsidRDefault="00E00251" w:rsidP="00E00251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E00251" w:rsidRPr="00543CA3" w:rsidRDefault="00E00251" w:rsidP="00E0025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E00251" w:rsidRPr="00543CA3" w:rsidRDefault="00E00251" w:rsidP="00E0025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E00251" w:rsidRDefault="00E00251" w:rsidP="00E0025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E00251" w:rsidRPr="00543CA3" w:rsidRDefault="00E00251" w:rsidP="00E0025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lastRenderedPageBreak/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E00251" w:rsidRPr="00543CA3" w:rsidRDefault="00E00251" w:rsidP="00E0025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E00251" w:rsidRPr="00543CA3" w:rsidRDefault="00E00251" w:rsidP="00E0025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42"/>
        <w:gridCol w:w="3377"/>
        <w:gridCol w:w="992"/>
        <w:gridCol w:w="2435"/>
        <w:gridCol w:w="2763"/>
        <w:gridCol w:w="2166"/>
        <w:gridCol w:w="1593"/>
      </w:tblGrid>
      <w:tr w:rsidR="00E00251" w:rsidRPr="00543CA3" w:rsidTr="00F024F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51" w:rsidRPr="00543CA3" w:rsidRDefault="00E00251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51" w:rsidRPr="00543CA3" w:rsidRDefault="00E00251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E00251" w:rsidRPr="00543CA3" w:rsidRDefault="00E00251" w:rsidP="00F024F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51" w:rsidRPr="00543CA3" w:rsidRDefault="00E00251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51" w:rsidRPr="00543CA3" w:rsidRDefault="00E00251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51" w:rsidRPr="00543CA3" w:rsidRDefault="00E00251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251" w:rsidRPr="00543CA3" w:rsidRDefault="00E00251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E00251" w:rsidRPr="00543CA3" w:rsidRDefault="00E00251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E00251" w:rsidRPr="00543CA3" w:rsidRDefault="00E00251" w:rsidP="00F024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51" w:rsidRPr="00543CA3" w:rsidRDefault="00E00251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51" w:rsidRPr="00543CA3" w:rsidRDefault="00E00251" w:rsidP="00F024F9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E00251" w:rsidRPr="00543CA3" w:rsidTr="00F024F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51" w:rsidRPr="00543CA3" w:rsidRDefault="00E00251" w:rsidP="00F024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51" w:rsidRPr="00543CA3" w:rsidRDefault="00E00251" w:rsidP="00F024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51" w:rsidRPr="00543CA3" w:rsidRDefault="00E00251" w:rsidP="00F024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51" w:rsidRPr="00543CA3" w:rsidRDefault="00E00251" w:rsidP="00F024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51" w:rsidRPr="00543CA3" w:rsidRDefault="00E00251" w:rsidP="00F024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51" w:rsidRPr="00543CA3" w:rsidRDefault="00E00251" w:rsidP="00F024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51" w:rsidRPr="00543CA3" w:rsidRDefault="00E00251" w:rsidP="00F024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51" w:rsidRPr="00543CA3" w:rsidRDefault="00E00251" w:rsidP="00F024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E00251" w:rsidRPr="00543CA3" w:rsidTr="00F024F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251" w:rsidRPr="006433F2" w:rsidRDefault="00E00251" w:rsidP="00F024F9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E00251" w:rsidRPr="006433F2" w:rsidRDefault="00E00251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251" w:rsidRPr="00266F38" w:rsidRDefault="00E00251" w:rsidP="00F024F9">
            <w:pPr>
              <w:ind w:firstLine="0"/>
              <w:rPr>
                <w:rFonts w:ascii="Times New Roman" w:hAnsi="Times New Roman"/>
                <w:lang w:val="en-US"/>
              </w:rPr>
            </w:pPr>
            <w:r w:rsidRPr="00266F38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251" w:rsidRPr="006D5C80" w:rsidRDefault="00E00251" w:rsidP="00E00251">
            <w:pPr>
              <w:ind w:firstLine="0"/>
              <w:jc w:val="both"/>
              <w:rPr>
                <w:rFonts w:ascii="Times New Roman" w:hAnsi="Times New Roman"/>
              </w:rPr>
            </w:pPr>
            <w:r w:rsidRPr="006D5C80">
              <w:rPr>
                <w:rFonts w:ascii="Times New Roman" w:hAnsi="Times New Roman"/>
                <w:u w:val="single"/>
              </w:rPr>
              <w:t>Аварийно-восстановительные работы по ремонту теплообменников жилых домов по адр</w:t>
            </w:r>
            <w:r>
              <w:rPr>
                <w:rFonts w:ascii="Times New Roman" w:hAnsi="Times New Roman"/>
                <w:u w:val="single"/>
              </w:rPr>
              <w:t>есу: г. Минск, ул. Калинина, д.4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251" w:rsidRPr="00081903" w:rsidRDefault="00E00251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 w:rsidRPr="00081903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251" w:rsidRPr="00081903" w:rsidRDefault="00E00251" w:rsidP="00F024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13536,47</w:t>
            </w:r>
            <w:r w:rsidRPr="00081903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 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251" w:rsidRDefault="00E00251" w:rsidP="00F024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E00251" w:rsidRPr="00010CFE" w:rsidRDefault="00E00251" w:rsidP="00F024F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251" w:rsidRPr="00010CFE" w:rsidRDefault="00E00251" w:rsidP="00F024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251" w:rsidRPr="00010CFE" w:rsidRDefault="00E00251" w:rsidP="00E0025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E00251" w:rsidRPr="00543CA3" w:rsidRDefault="00E00251" w:rsidP="00E0025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E00251" w:rsidRPr="0068464F" w:rsidRDefault="00E00251" w:rsidP="00E0025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0251" w:rsidRDefault="00E00251" w:rsidP="00E002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E00251" w:rsidRDefault="00E00251" w:rsidP="00E002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00251" w:rsidRDefault="00E00251" w:rsidP="00E002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7226" w:rsidRDefault="00F3722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B5713" w:rsidRDefault="002B5713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B5713" w:rsidRDefault="002B5713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B5713" w:rsidRDefault="002B5713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B5713" w:rsidRDefault="002B5713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B5713" w:rsidRDefault="002B5713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B5713" w:rsidRDefault="002B5713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B5713" w:rsidRDefault="002B5713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B5713" w:rsidRDefault="002B5713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B5713" w:rsidRDefault="002B5713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B5713" w:rsidRDefault="002B5713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B5713" w:rsidRDefault="002B5713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B5713" w:rsidRDefault="002B5713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B5713" w:rsidRDefault="002B5713" w:rsidP="002B5713">
      <w:pPr>
        <w:ind w:left="8647" w:firstLine="0"/>
        <w:rPr>
          <w:rFonts w:ascii="Times New Roman" w:hAnsi="Times New Roman"/>
          <w:sz w:val="24"/>
          <w:szCs w:val="24"/>
        </w:rPr>
      </w:pPr>
    </w:p>
    <w:p w:rsidR="002B5713" w:rsidRPr="00543CA3" w:rsidRDefault="002B5713" w:rsidP="002B571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2B5713" w:rsidRPr="00543CA3" w:rsidRDefault="002B5713" w:rsidP="002B5713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2B5713" w:rsidRPr="00543CA3" w:rsidRDefault="002B5713" w:rsidP="002B5713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2B5713" w:rsidRPr="00543CA3" w:rsidRDefault="002B5713" w:rsidP="002B5713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2B5713" w:rsidRDefault="002B5713" w:rsidP="002B571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2B5713" w:rsidRPr="00543CA3" w:rsidRDefault="002B5713" w:rsidP="002B5713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2B5713" w:rsidRPr="00543CA3" w:rsidRDefault="002B5713" w:rsidP="002B5713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2B5713" w:rsidRPr="00543CA3" w:rsidRDefault="002B5713" w:rsidP="002B5713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2B5713" w:rsidRPr="00543CA3" w:rsidTr="00F024F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713" w:rsidRPr="00543CA3" w:rsidRDefault="002B5713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713" w:rsidRPr="00543CA3" w:rsidRDefault="002B5713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2B5713" w:rsidRPr="00543CA3" w:rsidRDefault="002B5713" w:rsidP="00F024F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713" w:rsidRPr="00543CA3" w:rsidRDefault="002B5713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713" w:rsidRPr="00543CA3" w:rsidRDefault="002B5713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713" w:rsidRPr="00543CA3" w:rsidRDefault="002B5713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713" w:rsidRPr="00543CA3" w:rsidRDefault="002B5713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2B5713" w:rsidRPr="00543CA3" w:rsidRDefault="002B5713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2B5713" w:rsidRPr="00543CA3" w:rsidRDefault="002B5713" w:rsidP="00F024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713" w:rsidRPr="00543CA3" w:rsidRDefault="002B5713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713" w:rsidRPr="00543CA3" w:rsidRDefault="002B5713" w:rsidP="00F024F9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2B5713" w:rsidRPr="00543CA3" w:rsidTr="00F024F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13" w:rsidRPr="00543CA3" w:rsidRDefault="002B5713" w:rsidP="00F024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13" w:rsidRPr="00543CA3" w:rsidRDefault="002B5713" w:rsidP="00F024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13" w:rsidRPr="00543CA3" w:rsidRDefault="002B5713" w:rsidP="00F024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13" w:rsidRPr="00543CA3" w:rsidRDefault="002B5713" w:rsidP="00F024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13" w:rsidRPr="00543CA3" w:rsidRDefault="002B5713" w:rsidP="00F024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13" w:rsidRPr="00543CA3" w:rsidRDefault="002B5713" w:rsidP="00F024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13" w:rsidRPr="00543CA3" w:rsidRDefault="002B5713" w:rsidP="00F024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13" w:rsidRPr="00543CA3" w:rsidRDefault="002B5713" w:rsidP="00F024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2B5713" w:rsidRPr="00543CA3" w:rsidTr="00F024F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713" w:rsidRPr="006433F2" w:rsidRDefault="002B5713" w:rsidP="00F024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13" w:rsidRPr="005C1067" w:rsidRDefault="002B5713" w:rsidP="00F024F9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713" w:rsidRPr="002B5713" w:rsidRDefault="002B5713" w:rsidP="00F024F9">
            <w:pPr>
              <w:ind w:firstLine="0"/>
              <w:jc w:val="both"/>
              <w:rPr>
                <w:rFonts w:ascii="Times New Roman" w:hAnsi="Times New Roman"/>
              </w:rPr>
            </w:pPr>
            <w:r w:rsidRPr="002B5713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желобов  жилых домов по адресам: г. Минск, ул. Я.Коласа, д.50/3 п.1-4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713" w:rsidRPr="00DE4F61" w:rsidRDefault="002B5713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713" w:rsidRDefault="002B5713" w:rsidP="00F024F9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28971</w:t>
            </w:r>
          </w:p>
          <w:p w:rsidR="002B5713" w:rsidRPr="00990051" w:rsidRDefault="002B5713" w:rsidP="00F024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713" w:rsidRDefault="002B5713" w:rsidP="00F024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2B5713" w:rsidRPr="00010CFE" w:rsidRDefault="002B5713" w:rsidP="00F024F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713" w:rsidRPr="00010CFE" w:rsidRDefault="002B5713" w:rsidP="00F024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713" w:rsidRPr="00010CFE" w:rsidRDefault="002B5713" w:rsidP="002B57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2B5713" w:rsidRPr="00543CA3" w:rsidTr="00F024F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713" w:rsidRPr="006433F2" w:rsidRDefault="002B5713" w:rsidP="00F024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13" w:rsidRPr="005C1067" w:rsidRDefault="002B5713" w:rsidP="00F024F9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713" w:rsidRPr="002B5713" w:rsidRDefault="002B5713" w:rsidP="00F024F9">
            <w:pPr>
              <w:ind w:firstLine="0"/>
              <w:jc w:val="both"/>
              <w:rPr>
                <w:rFonts w:ascii="Times New Roman" w:hAnsi="Times New Roman"/>
              </w:rPr>
            </w:pPr>
            <w:r w:rsidRPr="002B5713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системы водоотведения жилых домов по адресам: г. Минск, ул. К.Чорного, д.34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713" w:rsidRPr="00DE4F61" w:rsidRDefault="002B5713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713" w:rsidRDefault="002B5713" w:rsidP="00F024F9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8541</w:t>
            </w:r>
          </w:p>
          <w:p w:rsidR="002B5713" w:rsidRPr="00990051" w:rsidRDefault="002B5713" w:rsidP="00F024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713" w:rsidRDefault="002B5713" w:rsidP="00F024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2B5713" w:rsidRPr="00010CFE" w:rsidRDefault="002B5713" w:rsidP="00F024F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713" w:rsidRPr="00010CFE" w:rsidRDefault="002B5713" w:rsidP="00F024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713" w:rsidRPr="00010CFE" w:rsidRDefault="002B5713" w:rsidP="002B57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2B5713" w:rsidRDefault="002B5713" w:rsidP="002B5713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2B5713" w:rsidRPr="00543CA3" w:rsidRDefault="002B5713" w:rsidP="002B5713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</w:t>
      </w:r>
    </w:p>
    <w:p w:rsidR="002B5713" w:rsidRPr="00543CA3" w:rsidRDefault="002B5713" w:rsidP="002B571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2B5713" w:rsidRPr="0068464F" w:rsidRDefault="002B5713" w:rsidP="002B571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5713" w:rsidRDefault="002B5713" w:rsidP="002B571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2B5713" w:rsidRDefault="002B5713" w:rsidP="002B5713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2B5713" w:rsidRDefault="002B5713" w:rsidP="002B571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24F9" w:rsidRDefault="00F024F9" w:rsidP="002B571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24F9" w:rsidRDefault="00F024F9" w:rsidP="002B571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24F9" w:rsidRDefault="00F024F9" w:rsidP="002B571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24F9" w:rsidRDefault="00F024F9" w:rsidP="002B571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24F9" w:rsidRDefault="00F024F9" w:rsidP="002B571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24F9" w:rsidRDefault="00F024F9" w:rsidP="002B571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24F9" w:rsidRDefault="00F024F9" w:rsidP="002B571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24F9" w:rsidRDefault="00F024F9" w:rsidP="002B571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24F9" w:rsidRDefault="00F024F9" w:rsidP="002B571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24F9" w:rsidRDefault="00F024F9" w:rsidP="002B571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24F9" w:rsidRDefault="00F024F9" w:rsidP="002B571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B5713" w:rsidRDefault="002B5713" w:rsidP="002B571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24F9" w:rsidRPr="00543CA3" w:rsidRDefault="00F024F9" w:rsidP="00F024F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F024F9" w:rsidRPr="00543CA3" w:rsidRDefault="00F024F9" w:rsidP="00F024F9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F024F9" w:rsidRPr="00543CA3" w:rsidRDefault="00F024F9" w:rsidP="00F024F9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024F9" w:rsidRPr="00543CA3" w:rsidRDefault="00F024F9" w:rsidP="00F024F9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F024F9" w:rsidRDefault="00F024F9" w:rsidP="00F024F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(дата)</w:t>
      </w:r>
    </w:p>
    <w:p w:rsidR="00F024F9" w:rsidRPr="00543CA3" w:rsidRDefault="00F024F9" w:rsidP="00F024F9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F024F9" w:rsidRPr="00543CA3" w:rsidRDefault="00F024F9" w:rsidP="00F024F9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F024F9" w:rsidRPr="00543CA3" w:rsidRDefault="00F024F9" w:rsidP="00F024F9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F024F9" w:rsidRPr="00543CA3" w:rsidTr="00F024F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F9" w:rsidRPr="00543CA3" w:rsidRDefault="00F024F9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F9" w:rsidRPr="00543CA3" w:rsidRDefault="00F024F9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F024F9" w:rsidRPr="00543CA3" w:rsidRDefault="00F024F9" w:rsidP="00F024F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F9" w:rsidRPr="00543CA3" w:rsidRDefault="00F024F9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F9" w:rsidRPr="00543CA3" w:rsidRDefault="00F024F9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F9" w:rsidRPr="00543CA3" w:rsidRDefault="00F024F9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4F9" w:rsidRPr="00543CA3" w:rsidRDefault="00F024F9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F024F9" w:rsidRPr="00543CA3" w:rsidRDefault="00F024F9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F024F9" w:rsidRPr="00543CA3" w:rsidRDefault="00F024F9" w:rsidP="00F024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F9" w:rsidRPr="00543CA3" w:rsidRDefault="00F024F9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F9" w:rsidRPr="00543CA3" w:rsidRDefault="00F024F9" w:rsidP="00F024F9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F024F9" w:rsidRPr="00543CA3" w:rsidTr="00F024F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4F9" w:rsidRPr="00543CA3" w:rsidRDefault="00F024F9" w:rsidP="00F024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4F9" w:rsidRPr="00543CA3" w:rsidRDefault="00F024F9" w:rsidP="00F024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4F9" w:rsidRPr="00543CA3" w:rsidRDefault="00F024F9" w:rsidP="00F024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4F9" w:rsidRPr="00543CA3" w:rsidRDefault="00F024F9" w:rsidP="00F024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4F9" w:rsidRPr="00543CA3" w:rsidRDefault="00F024F9" w:rsidP="00F024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4F9" w:rsidRPr="00543CA3" w:rsidRDefault="00F024F9" w:rsidP="00F024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4F9" w:rsidRPr="00543CA3" w:rsidRDefault="00F024F9" w:rsidP="00F024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4F9" w:rsidRPr="00543CA3" w:rsidRDefault="00F024F9" w:rsidP="00F024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F024F9" w:rsidRPr="00543CA3" w:rsidTr="00F024F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4F9" w:rsidRPr="006433F2" w:rsidRDefault="00F024F9" w:rsidP="00F024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4F9" w:rsidRPr="005C1067" w:rsidRDefault="00F024F9" w:rsidP="00F024F9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4F9" w:rsidRPr="00F024F9" w:rsidRDefault="00F024F9" w:rsidP="00F024F9">
            <w:pPr>
              <w:ind w:firstLine="0"/>
              <w:jc w:val="both"/>
              <w:rPr>
                <w:rFonts w:ascii="Times New Roman" w:hAnsi="Times New Roman"/>
              </w:rPr>
            </w:pPr>
            <w:r w:rsidRPr="00F024F9">
              <w:rPr>
                <w:rFonts w:ascii="Times New Roman" w:hAnsi="Times New Roman"/>
                <w:u w:val="single"/>
              </w:rPr>
              <w:t>Утепление отдельно промерзающих участков наружных стен жилых домов по адресам: г. Минск, ул. Калиновского, д.91-44, д.57/1-44,45, д.77-88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4F9" w:rsidRPr="00DE4F61" w:rsidRDefault="00F024F9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4F9" w:rsidRDefault="00F024F9" w:rsidP="00F024F9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16658</w:t>
            </w:r>
          </w:p>
          <w:p w:rsidR="00F024F9" w:rsidRPr="00990051" w:rsidRDefault="00F024F9" w:rsidP="00F024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4F9" w:rsidRDefault="00F024F9" w:rsidP="00F024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024F9" w:rsidRPr="00010CFE" w:rsidRDefault="00F024F9" w:rsidP="00F024F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4F9" w:rsidRPr="00010CFE" w:rsidRDefault="00F024F9" w:rsidP="00F024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4F9" w:rsidRPr="00010CFE" w:rsidRDefault="00F024F9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F024F9" w:rsidRPr="00543CA3" w:rsidRDefault="00F024F9" w:rsidP="00F024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F024F9" w:rsidRPr="0068464F" w:rsidRDefault="00F024F9" w:rsidP="00F024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24F9" w:rsidRDefault="00F024F9" w:rsidP="00F024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F024F9" w:rsidRDefault="00F024F9" w:rsidP="00F024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24F9" w:rsidRDefault="00F024F9" w:rsidP="00F024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24F9" w:rsidRDefault="00F024F9" w:rsidP="00F024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24F9" w:rsidRDefault="00F024F9" w:rsidP="00F024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24F9" w:rsidRDefault="00F024F9" w:rsidP="00F024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B5713" w:rsidRDefault="002B5713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B5713" w:rsidRDefault="002B5713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B5713" w:rsidRDefault="002B5713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24F9" w:rsidRDefault="00F024F9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24F9" w:rsidRDefault="00F024F9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24F9" w:rsidRDefault="00F024F9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24F9" w:rsidRDefault="00F024F9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24F9" w:rsidRDefault="00F024F9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24F9" w:rsidRDefault="00F024F9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24F9" w:rsidRDefault="00F024F9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24F9" w:rsidRDefault="00F024F9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24F9" w:rsidRDefault="00F024F9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24F9" w:rsidRDefault="00F024F9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24F9" w:rsidRDefault="00F024F9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24F9" w:rsidRDefault="00F024F9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24F9" w:rsidRDefault="00F024F9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24F9" w:rsidRDefault="00F024F9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24F9" w:rsidRDefault="00F024F9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24F9" w:rsidRDefault="00F024F9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24F9" w:rsidRDefault="00F024F9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24F9" w:rsidRDefault="00F024F9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24F9" w:rsidRDefault="00F024F9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24F9" w:rsidRPr="00543CA3" w:rsidRDefault="00F024F9" w:rsidP="00F024F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F024F9" w:rsidRPr="00543CA3" w:rsidRDefault="00F024F9" w:rsidP="00F024F9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F024F9" w:rsidRPr="00543CA3" w:rsidRDefault="00F024F9" w:rsidP="00F024F9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024F9" w:rsidRPr="00543CA3" w:rsidRDefault="00F024F9" w:rsidP="00F024F9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F024F9" w:rsidRDefault="00F024F9" w:rsidP="00F024F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F024F9" w:rsidRPr="00543CA3" w:rsidRDefault="00F024F9" w:rsidP="00F024F9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 w:rsidR="00921363"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F024F9" w:rsidRPr="00543CA3" w:rsidRDefault="00F024F9" w:rsidP="00F024F9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F024F9" w:rsidRPr="00543CA3" w:rsidRDefault="00F024F9" w:rsidP="00F024F9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F024F9" w:rsidRPr="00543CA3" w:rsidTr="00F024F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F9" w:rsidRPr="00543CA3" w:rsidRDefault="00F024F9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F9" w:rsidRPr="00543CA3" w:rsidRDefault="00F024F9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F024F9" w:rsidRPr="00543CA3" w:rsidRDefault="00F024F9" w:rsidP="00F024F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F9" w:rsidRPr="00543CA3" w:rsidRDefault="00F024F9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F9" w:rsidRPr="00543CA3" w:rsidRDefault="00F024F9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F9" w:rsidRPr="00543CA3" w:rsidRDefault="00F024F9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4F9" w:rsidRPr="00543CA3" w:rsidRDefault="00F024F9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F024F9" w:rsidRPr="00543CA3" w:rsidRDefault="00F024F9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F024F9" w:rsidRPr="00543CA3" w:rsidRDefault="00F024F9" w:rsidP="00F024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F9" w:rsidRPr="00543CA3" w:rsidRDefault="00F024F9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4F9" w:rsidRPr="00543CA3" w:rsidRDefault="00F024F9" w:rsidP="00F024F9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F024F9" w:rsidRPr="00543CA3" w:rsidTr="00F024F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4F9" w:rsidRPr="00543CA3" w:rsidRDefault="00F024F9" w:rsidP="00F024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4F9" w:rsidRPr="00543CA3" w:rsidRDefault="00F024F9" w:rsidP="00F024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4F9" w:rsidRPr="00543CA3" w:rsidRDefault="00F024F9" w:rsidP="00F024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4F9" w:rsidRPr="00543CA3" w:rsidRDefault="00F024F9" w:rsidP="00F024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4F9" w:rsidRPr="00543CA3" w:rsidRDefault="00F024F9" w:rsidP="00F024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4F9" w:rsidRPr="00543CA3" w:rsidRDefault="00F024F9" w:rsidP="00F024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4F9" w:rsidRPr="00543CA3" w:rsidRDefault="00F024F9" w:rsidP="00F024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4F9" w:rsidRPr="00543CA3" w:rsidRDefault="00F024F9" w:rsidP="00F024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F024F9" w:rsidRPr="00543CA3" w:rsidTr="00F024F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4F9" w:rsidRPr="006433F2" w:rsidRDefault="00F024F9" w:rsidP="00F024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4F9" w:rsidRPr="00783B0E" w:rsidRDefault="00F024F9" w:rsidP="00F024F9">
            <w:pPr>
              <w:ind w:firstLine="0"/>
            </w:pPr>
            <w:r w:rsidRPr="00783B0E">
              <w:rPr>
                <w:rFonts w:ascii="Times New Roman" w:eastAsia="Times New Roman" w:hAnsi="Times New Roman"/>
                <w:u w:val="single"/>
                <w:lang w:eastAsia="ru-RU"/>
              </w:rPr>
              <w:t>71.11.2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4F9" w:rsidRPr="00921363" w:rsidRDefault="00921363" w:rsidP="00F024F9">
            <w:pPr>
              <w:ind w:firstLine="0"/>
              <w:jc w:val="both"/>
              <w:rPr>
                <w:rFonts w:ascii="Times New Roman" w:hAnsi="Times New Roman"/>
              </w:rPr>
            </w:pPr>
            <w:r w:rsidRPr="00921363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балконов жилых домов по адресам: г. Минск, ул. Калиновского, д.103-88,д.35-73,д.5-55,59,47,28,д.19-40,д.9-26,30,39, ул. Логойский тракт, д.30/3-20,д.34/2-50,д.28/1-31,д.26-20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4F9" w:rsidRPr="00DE4F61" w:rsidRDefault="00F024F9" w:rsidP="00F024F9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4F9" w:rsidRDefault="00921363" w:rsidP="00F024F9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37338</w:t>
            </w:r>
          </w:p>
          <w:p w:rsidR="00F024F9" w:rsidRDefault="00F024F9" w:rsidP="00F024F9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F024F9" w:rsidRPr="00990051" w:rsidRDefault="00F024F9" w:rsidP="00F024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4F9" w:rsidRDefault="00F024F9" w:rsidP="00F024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024F9" w:rsidRPr="00010CFE" w:rsidRDefault="00F024F9" w:rsidP="00F024F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4F9" w:rsidRPr="00010CFE" w:rsidRDefault="00F024F9" w:rsidP="00F024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4F9" w:rsidRPr="00010CFE" w:rsidRDefault="00921363" w:rsidP="0092136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024F9"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="00F024F9"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F024F9" w:rsidRDefault="00F024F9" w:rsidP="00F024F9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F024F9" w:rsidRDefault="00F024F9" w:rsidP="00F024F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F024F9" w:rsidRPr="00543CA3" w:rsidRDefault="00F024F9" w:rsidP="00F024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F024F9" w:rsidRPr="0068464F" w:rsidRDefault="00F024F9" w:rsidP="00F024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24F9" w:rsidRDefault="00F024F9" w:rsidP="00F024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F024F9" w:rsidRDefault="00F024F9" w:rsidP="00F024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24F9" w:rsidRDefault="00F024F9" w:rsidP="00F024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24F9" w:rsidRDefault="00F024F9" w:rsidP="00F024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24F9" w:rsidRDefault="00F024F9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E3153" w:rsidRDefault="00FE3153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E3153" w:rsidRDefault="00FE3153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E3153" w:rsidRDefault="00FE3153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E3153" w:rsidRDefault="00FE3153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657F2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Pr="00543CA3" w:rsidRDefault="00657F25" w:rsidP="00657F25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657F25" w:rsidRPr="00543CA3" w:rsidRDefault="00657F25" w:rsidP="00657F25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657F25" w:rsidRPr="00543CA3" w:rsidRDefault="00657F25" w:rsidP="00657F25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657F25" w:rsidRPr="00543CA3" w:rsidRDefault="00657F25" w:rsidP="00657F25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657F25" w:rsidRDefault="00657F25" w:rsidP="00657F25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657F25" w:rsidRPr="00543CA3" w:rsidRDefault="00657F25" w:rsidP="00657F25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lastRenderedPageBreak/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657F25" w:rsidRPr="00543CA3" w:rsidRDefault="00657F25" w:rsidP="00657F25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657F25" w:rsidRPr="00543CA3" w:rsidRDefault="00657F25" w:rsidP="00657F25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657F25" w:rsidRPr="00543CA3" w:rsidTr="00657F2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F25" w:rsidRPr="00543CA3" w:rsidRDefault="00657F25" w:rsidP="00657F2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F25" w:rsidRPr="00543CA3" w:rsidRDefault="00657F25" w:rsidP="00657F2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657F25" w:rsidRPr="00543CA3" w:rsidRDefault="00657F25" w:rsidP="00657F25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F25" w:rsidRPr="00543CA3" w:rsidRDefault="00657F25" w:rsidP="00657F2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F25" w:rsidRPr="00543CA3" w:rsidRDefault="00657F25" w:rsidP="00657F2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F25" w:rsidRPr="00543CA3" w:rsidRDefault="00657F25" w:rsidP="00657F2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F25" w:rsidRPr="00543CA3" w:rsidRDefault="00657F25" w:rsidP="00657F2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657F25" w:rsidRPr="00543CA3" w:rsidRDefault="00657F25" w:rsidP="00657F2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657F25" w:rsidRPr="00543CA3" w:rsidRDefault="00657F25" w:rsidP="00657F2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F25" w:rsidRPr="00543CA3" w:rsidRDefault="00657F25" w:rsidP="00657F2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F25" w:rsidRPr="00543CA3" w:rsidRDefault="00657F25" w:rsidP="00657F25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657F25" w:rsidRPr="00543CA3" w:rsidTr="00657F2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25" w:rsidRPr="00543CA3" w:rsidRDefault="00657F25" w:rsidP="00657F2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25" w:rsidRPr="00543CA3" w:rsidRDefault="00657F25" w:rsidP="00657F2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25" w:rsidRPr="00543CA3" w:rsidRDefault="00657F25" w:rsidP="00657F2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25" w:rsidRPr="00543CA3" w:rsidRDefault="00657F25" w:rsidP="00657F2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25" w:rsidRPr="00543CA3" w:rsidRDefault="00657F25" w:rsidP="00657F2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25" w:rsidRPr="00543CA3" w:rsidRDefault="00657F25" w:rsidP="00657F2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25" w:rsidRPr="00543CA3" w:rsidRDefault="00657F25" w:rsidP="00657F2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F25" w:rsidRPr="00543CA3" w:rsidRDefault="00657F25" w:rsidP="00657F2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657F25" w:rsidRPr="00543CA3" w:rsidTr="00657F2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F25" w:rsidRPr="006433F2" w:rsidRDefault="00657F25" w:rsidP="00657F2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25" w:rsidRPr="00657F25" w:rsidRDefault="00657F25" w:rsidP="00657F25">
            <w:pPr>
              <w:ind w:firstLine="0"/>
            </w:pPr>
            <w:r w:rsidRPr="00657F25">
              <w:rPr>
                <w:rFonts w:ascii="Times New Roman" w:hAnsi="Times New Roman"/>
                <w:u w:val="single"/>
              </w:rPr>
              <w:t xml:space="preserve">71.20.19.160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F25" w:rsidRPr="00657F25" w:rsidRDefault="00657F25" w:rsidP="00657F25">
            <w:pPr>
              <w:ind w:firstLine="0"/>
              <w:jc w:val="both"/>
              <w:rPr>
                <w:rFonts w:ascii="Times New Roman" w:hAnsi="Times New Roman"/>
              </w:rPr>
            </w:pPr>
            <w:r w:rsidRPr="00657F25">
              <w:rPr>
                <w:rFonts w:ascii="Times New Roman" w:hAnsi="Times New Roman"/>
                <w:u w:val="single"/>
              </w:rPr>
              <w:t>Работы по обследованию квартиры по адресу: г. Минск, ул. К.Чорного, д.31, кв29 на предмет определения причин образования трещин в квартире с выдачей технического заключения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F25" w:rsidRPr="00DE4F61" w:rsidRDefault="00657F25" w:rsidP="00657F25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F25" w:rsidRDefault="00657F25" w:rsidP="00657F25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1293,72</w:t>
            </w:r>
          </w:p>
          <w:p w:rsidR="00657F25" w:rsidRDefault="00657F25" w:rsidP="00657F25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657F25" w:rsidRPr="00990051" w:rsidRDefault="00657F25" w:rsidP="00657F2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F25" w:rsidRDefault="00657F25" w:rsidP="00657F2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657F25" w:rsidRPr="00010CFE" w:rsidRDefault="00657F25" w:rsidP="00657F2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F25" w:rsidRPr="00010CFE" w:rsidRDefault="00657F25" w:rsidP="00657F2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F25" w:rsidRPr="00010CFE" w:rsidRDefault="00657F25" w:rsidP="00657F2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657F25" w:rsidRPr="00543CA3" w:rsidTr="00657F2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F25" w:rsidRPr="006433F2" w:rsidRDefault="00657F25" w:rsidP="00657F2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F25" w:rsidRPr="00657F25" w:rsidRDefault="00657F25" w:rsidP="00657F25">
            <w:pPr>
              <w:ind w:firstLine="0"/>
            </w:pPr>
            <w:r w:rsidRPr="00657F25">
              <w:rPr>
                <w:rFonts w:ascii="Times New Roman" w:hAnsi="Times New Roman"/>
                <w:u w:val="single"/>
              </w:rPr>
              <w:t xml:space="preserve">71.20.19.160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F25" w:rsidRPr="00FE3153" w:rsidRDefault="00FE3153" w:rsidP="00657F25">
            <w:pPr>
              <w:ind w:firstLine="0"/>
              <w:jc w:val="both"/>
              <w:rPr>
                <w:rFonts w:ascii="Times New Roman" w:hAnsi="Times New Roman"/>
              </w:rPr>
            </w:pPr>
            <w:r w:rsidRPr="00FE3153">
              <w:rPr>
                <w:rFonts w:ascii="Times New Roman" w:hAnsi="Times New Roman"/>
                <w:u w:val="single"/>
              </w:rPr>
              <w:t>Работы по обследованию ограждающих конструкций на предмет промерзания с выдачей технического заключения на жилых домах по адресам: г. Минск, ул.Водолажского, д.19-20, ул. Садовая, д.5-49, ул. Шугаева, д.3/3-108, ул. Кедышко, д.14а-14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F25" w:rsidRPr="00DE4F61" w:rsidRDefault="00657F25" w:rsidP="00657F25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F25" w:rsidRDefault="00FE3153" w:rsidP="00657F25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2600</w:t>
            </w:r>
          </w:p>
          <w:p w:rsidR="00657F25" w:rsidRDefault="00657F25" w:rsidP="00657F25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657F25" w:rsidRPr="00990051" w:rsidRDefault="00657F25" w:rsidP="00657F2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F25" w:rsidRDefault="00657F25" w:rsidP="00657F2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657F25" w:rsidRPr="00010CFE" w:rsidRDefault="00657F25" w:rsidP="00657F2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F25" w:rsidRPr="00010CFE" w:rsidRDefault="00657F25" w:rsidP="00657F2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F25" w:rsidRPr="00010CFE" w:rsidRDefault="00657F25" w:rsidP="00657F2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FE3153" w:rsidRPr="00543CA3" w:rsidTr="00657F2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53" w:rsidRPr="006433F2" w:rsidRDefault="00FE3153" w:rsidP="00657F2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53" w:rsidRPr="00657F25" w:rsidRDefault="00FE3153" w:rsidP="00FE3153">
            <w:pPr>
              <w:ind w:firstLine="0"/>
            </w:pPr>
            <w:r w:rsidRPr="00657F25">
              <w:rPr>
                <w:rFonts w:ascii="Times New Roman" w:hAnsi="Times New Roman"/>
                <w:u w:val="single"/>
              </w:rPr>
              <w:t xml:space="preserve">71.20.19.160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53" w:rsidRPr="00FE3153" w:rsidRDefault="00FE3153" w:rsidP="00FE3153">
            <w:pPr>
              <w:ind w:firstLine="0"/>
              <w:jc w:val="both"/>
              <w:rPr>
                <w:rFonts w:ascii="Times New Roman" w:hAnsi="Times New Roman"/>
              </w:rPr>
            </w:pPr>
            <w:r w:rsidRPr="00FE3153">
              <w:rPr>
                <w:rFonts w:ascii="Times New Roman" w:hAnsi="Times New Roman"/>
                <w:u w:val="single"/>
              </w:rPr>
              <w:t xml:space="preserve">Работы по обследованию козырька балкона </w:t>
            </w:r>
            <w:r>
              <w:rPr>
                <w:rFonts w:ascii="Times New Roman" w:hAnsi="Times New Roman"/>
                <w:u w:val="single"/>
              </w:rPr>
              <w:t xml:space="preserve">с выдачей техзаключения </w:t>
            </w:r>
            <w:r w:rsidRPr="00FE3153">
              <w:rPr>
                <w:rFonts w:ascii="Times New Roman" w:hAnsi="Times New Roman"/>
                <w:u w:val="single"/>
              </w:rPr>
              <w:t xml:space="preserve">на предмет образования сырости по адресу: г. Минск, ул. </w:t>
            </w:r>
            <w:r>
              <w:rPr>
                <w:rFonts w:ascii="Times New Roman" w:hAnsi="Times New Roman"/>
                <w:u w:val="single"/>
              </w:rPr>
              <w:t>Шафарнянская, д.14-166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53" w:rsidRPr="00DE4F61" w:rsidRDefault="00FE3153" w:rsidP="00FE3153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53" w:rsidRDefault="00FE3153" w:rsidP="00FE3153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650</w:t>
            </w:r>
          </w:p>
          <w:p w:rsidR="00FE3153" w:rsidRDefault="00FE3153" w:rsidP="00FE3153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FE3153" w:rsidRPr="00990051" w:rsidRDefault="00FE3153" w:rsidP="00FE315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53" w:rsidRDefault="00FE3153" w:rsidP="00FE315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E3153" w:rsidRPr="00010CFE" w:rsidRDefault="00FE3153" w:rsidP="00FE315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53" w:rsidRPr="00010CFE" w:rsidRDefault="00FE3153" w:rsidP="00FE315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53" w:rsidRPr="00010CFE" w:rsidRDefault="00FE3153" w:rsidP="00FE315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657F25" w:rsidRDefault="00657F25" w:rsidP="00657F25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657F25" w:rsidRDefault="00657F25" w:rsidP="00657F25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657F25" w:rsidRPr="00543CA3" w:rsidRDefault="00657F25" w:rsidP="00657F2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657F25" w:rsidRPr="0068464F" w:rsidRDefault="00657F25" w:rsidP="00657F2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7F25" w:rsidRDefault="00657F25" w:rsidP="00657F2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657F25" w:rsidRDefault="00657F25" w:rsidP="00657F2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21355" w:rsidRPr="00543CA3" w:rsidRDefault="00B21355" w:rsidP="00B21355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B21355" w:rsidRPr="00543CA3" w:rsidRDefault="00B21355" w:rsidP="00B21355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B21355" w:rsidRPr="00543CA3" w:rsidRDefault="00B21355" w:rsidP="00B21355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B21355" w:rsidRPr="00543CA3" w:rsidRDefault="00B21355" w:rsidP="00B21355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B21355" w:rsidRDefault="00B21355" w:rsidP="00B21355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B21355" w:rsidRPr="00543CA3" w:rsidRDefault="00B21355" w:rsidP="00B21355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lastRenderedPageBreak/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B21355" w:rsidRPr="00543CA3" w:rsidRDefault="00B21355" w:rsidP="00B21355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B21355" w:rsidRPr="00543CA3" w:rsidRDefault="00B21355" w:rsidP="00B21355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B21355" w:rsidRPr="00543CA3" w:rsidTr="00F2096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355" w:rsidRPr="00543CA3" w:rsidRDefault="00B21355" w:rsidP="00F2096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355" w:rsidRPr="00543CA3" w:rsidRDefault="00B21355" w:rsidP="00F2096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B21355" w:rsidRPr="00543CA3" w:rsidRDefault="00B21355" w:rsidP="00F2096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355" w:rsidRPr="00543CA3" w:rsidRDefault="00B21355" w:rsidP="00F2096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355" w:rsidRPr="00543CA3" w:rsidRDefault="00B21355" w:rsidP="00F2096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355" w:rsidRPr="00543CA3" w:rsidRDefault="00B21355" w:rsidP="00F2096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355" w:rsidRPr="00543CA3" w:rsidRDefault="00B21355" w:rsidP="00F2096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B21355" w:rsidRPr="00543CA3" w:rsidRDefault="00B21355" w:rsidP="00F2096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B21355" w:rsidRPr="00543CA3" w:rsidRDefault="00B21355" w:rsidP="00F2096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355" w:rsidRPr="00543CA3" w:rsidRDefault="00B21355" w:rsidP="00F2096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355" w:rsidRPr="00543CA3" w:rsidRDefault="00B21355" w:rsidP="00F2096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B21355" w:rsidRPr="00543CA3" w:rsidTr="00F2096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355" w:rsidRPr="00543CA3" w:rsidRDefault="00B21355" w:rsidP="00F2096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355" w:rsidRPr="00543CA3" w:rsidRDefault="00B21355" w:rsidP="00F2096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355" w:rsidRPr="00543CA3" w:rsidRDefault="00B21355" w:rsidP="00F2096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355" w:rsidRPr="00543CA3" w:rsidRDefault="00B21355" w:rsidP="00F2096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355" w:rsidRPr="00543CA3" w:rsidRDefault="00B21355" w:rsidP="00F2096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355" w:rsidRPr="00543CA3" w:rsidRDefault="00B21355" w:rsidP="00F2096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355" w:rsidRPr="00543CA3" w:rsidRDefault="00B21355" w:rsidP="00F2096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355" w:rsidRPr="00543CA3" w:rsidRDefault="00B21355" w:rsidP="00F2096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B21355" w:rsidRPr="00543CA3" w:rsidTr="00F2096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355" w:rsidRPr="006433F2" w:rsidRDefault="00B21355" w:rsidP="00F2096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355" w:rsidRPr="00B21355" w:rsidRDefault="00B21355" w:rsidP="00F20966">
            <w:pPr>
              <w:ind w:firstLine="0"/>
            </w:pPr>
            <w:r w:rsidRPr="00B21355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355" w:rsidRPr="00B21355" w:rsidRDefault="00B21355" w:rsidP="00B21355">
            <w:pPr>
              <w:spacing w:after="200" w:line="276" w:lineRule="auto"/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B21355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балконов жилых домов по адресам: г. Минск, ул. Калинина, д.13,кв.21,25,29, ул. Волгоградская, д.17, кв.28,32,36,40</w:t>
            </w:r>
          </w:p>
          <w:p w:rsidR="00B21355" w:rsidRPr="00B21355" w:rsidRDefault="00B21355" w:rsidP="00F20966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355" w:rsidRPr="00DE4F61" w:rsidRDefault="00B21355" w:rsidP="00F20966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355" w:rsidRDefault="00B21355" w:rsidP="00F20966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18487</w:t>
            </w:r>
          </w:p>
          <w:p w:rsidR="00B21355" w:rsidRDefault="00B21355" w:rsidP="00F20966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B21355" w:rsidRPr="00990051" w:rsidRDefault="00B21355" w:rsidP="00F2096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355" w:rsidRDefault="00B21355" w:rsidP="00F2096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21355" w:rsidRPr="00010CFE" w:rsidRDefault="00B21355" w:rsidP="00F2096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355" w:rsidRPr="00010CFE" w:rsidRDefault="00B21355" w:rsidP="00F2096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355" w:rsidRPr="00010CFE" w:rsidRDefault="00B21355" w:rsidP="00F2096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B21355" w:rsidRDefault="00B21355" w:rsidP="00B21355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B21355" w:rsidRDefault="00B21355" w:rsidP="00B21355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B21355" w:rsidRPr="00543CA3" w:rsidRDefault="00B21355" w:rsidP="00B2135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B21355" w:rsidRPr="0068464F" w:rsidRDefault="00B21355" w:rsidP="00B2135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21355" w:rsidRDefault="00B21355" w:rsidP="00B2135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B21355" w:rsidRDefault="00B21355" w:rsidP="00B2135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7F25" w:rsidRDefault="00657F25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0293A" w:rsidRDefault="0000293A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0293A" w:rsidRDefault="0000293A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0293A" w:rsidRDefault="0000293A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0293A" w:rsidRDefault="0000293A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0293A" w:rsidRDefault="0000293A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0293A" w:rsidRDefault="0000293A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0293A" w:rsidRDefault="0000293A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0293A" w:rsidRDefault="0000293A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0293A" w:rsidRDefault="0000293A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0293A" w:rsidRDefault="0000293A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0293A" w:rsidRDefault="0000293A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0293A" w:rsidRDefault="0000293A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0293A" w:rsidRDefault="0000293A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0293A" w:rsidRDefault="0000293A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0293A" w:rsidRDefault="0000293A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0293A" w:rsidRPr="00543CA3" w:rsidRDefault="0000293A" w:rsidP="0000293A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00293A" w:rsidRPr="00543CA3" w:rsidRDefault="0000293A" w:rsidP="0000293A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00293A" w:rsidRPr="00543CA3" w:rsidRDefault="0000293A" w:rsidP="0000293A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00293A" w:rsidRPr="00543CA3" w:rsidRDefault="0000293A" w:rsidP="0000293A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00293A" w:rsidRDefault="0000293A" w:rsidP="0000293A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00293A" w:rsidRPr="00543CA3" w:rsidRDefault="0000293A" w:rsidP="0000293A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00293A" w:rsidRPr="00543CA3" w:rsidRDefault="0000293A" w:rsidP="0000293A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00293A" w:rsidRPr="00543CA3" w:rsidRDefault="0000293A" w:rsidP="0000293A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00293A" w:rsidRPr="00543CA3" w:rsidTr="00F2096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93A" w:rsidRPr="00543CA3" w:rsidRDefault="0000293A" w:rsidP="00F2096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93A" w:rsidRPr="00543CA3" w:rsidRDefault="0000293A" w:rsidP="00F2096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00293A" w:rsidRPr="00543CA3" w:rsidRDefault="0000293A" w:rsidP="00F2096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93A" w:rsidRPr="00543CA3" w:rsidRDefault="0000293A" w:rsidP="00F2096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93A" w:rsidRPr="00543CA3" w:rsidRDefault="0000293A" w:rsidP="00F2096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93A" w:rsidRPr="00543CA3" w:rsidRDefault="0000293A" w:rsidP="00F2096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93A" w:rsidRPr="00543CA3" w:rsidRDefault="0000293A" w:rsidP="00F2096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00293A" w:rsidRPr="00543CA3" w:rsidRDefault="0000293A" w:rsidP="00F2096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00293A" w:rsidRPr="00543CA3" w:rsidRDefault="0000293A" w:rsidP="00F2096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93A" w:rsidRPr="00543CA3" w:rsidRDefault="0000293A" w:rsidP="00F2096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93A" w:rsidRPr="00543CA3" w:rsidRDefault="0000293A" w:rsidP="00F2096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00293A" w:rsidRPr="00543CA3" w:rsidTr="00F2096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3A" w:rsidRPr="00543CA3" w:rsidRDefault="0000293A" w:rsidP="00F2096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3A" w:rsidRPr="00543CA3" w:rsidRDefault="0000293A" w:rsidP="00F2096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3A" w:rsidRPr="00543CA3" w:rsidRDefault="0000293A" w:rsidP="00F2096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3A" w:rsidRPr="00543CA3" w:rsidRDefault="0000293A" w:rsidP="00F2096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3A" w:rsidRPr="00543CA3" w:rsidRDefault="0000293A" w:rsidP="00F2096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3A" w:rsidRPr="00543CA3" w:rsidRDefault="0000293A" w:rsidP="00F2096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3A" w:rsidRPr="00543CA3" w:rsidRDefault="0000293A" w:rsidP="00F2096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3A" w:rsidRPr="00543CA3" w:rsidRDefault="0000293A" w:rsidP="00F2096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00293A" w:rsidRPr="00543CA3" w:rsidTr="00F2096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93A" w:rsidRPr="006433F2" w:rsidRDefault="0000293A" w:rsidP="00F2096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3A" w:rsidRPr="008D6458" w:rsidRDefault="0000293A" w:rsidP="00F20966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93A" w:rsidRPr="0000293A" w:rsidRDefault="0000293A" w:rsidP="00F20966">
            <w:pPr>
              <w:ind w:firstLine="0"/>
              <w:jc w:val="both"/>
              <w:rPr>
                <w:rFonts w:ascii="Times New Roman" w:hAnsi="Times New Roman"/>
              </w:rPr>
            </w:pPr>
            <w:r w:rsidRPr="0000293A">
              <w:rPr>
                <w:rFonts w:ascii="Times New Roman" w:hAnsi="Times New Roman"/>
                <w:u w:val="single"/>
              </w:rPr>
              <w:t>Текущий ремонт фасада  жилого дома по адресу: ул. Чернышевского, д.11, кв.45,49,40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93A" w:rsidRPr="00DE4F61" w:rsidRDefault="0000293A" w:rsidP="00F20966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93A" w:rsidRDefault="0000293A" w:rsidP="00F20966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42890</w:t>
            </w:r>
          </w:p>
          <w:p w:rsidR="0000293A" w:rsidRPr="00990051" w:rsidRDefault="0000293A" w:rsidP="00F2096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93A" w:rsidRDefault="0000293A" w:rsidP="00F2096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00293A" w:rsidRPr="00010CFE" w:rsidRDefault="0000293A" w:rsidP="00F2096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93A" w:rsidRPr="00010CFE" w:rsidRDefault="0000293A" w:rsidP="00F2096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93A" w:rsidRPr="00010CFE" w:rsidRDefault="0000293A" w:rsidP="0000293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00293A" w:rsidRDefault="0000293A" w:rsidP="0000293A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00293A" w:rsidRPr="00543CA3" w:rsidRDefault="0000293A" w:rsidP="0000293A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00293A" w:rsidRPr="00543CA3" w:rsidRDefault="0000293A" w:rsidP="0000293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00293A" w:rsidRPr="0068464F" w:rsidRDefault="0000293A" w:rsidP="0000293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293A" w:rsidRDefault="0000293A" w:rsidP="0000293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00293A" w:rsidRDefault="0000293A" w:rsidP="0000293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0293A" w:rsidRDefault="0000293A" w:rsidP="0000293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0293A" w:rsidRDefault="0000293A" w:rsidP="0000293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0293A" w:rsidRDefault="0000293A" w:rsidP="0000293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0293A" w:rsidRDefault="0000293A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069E4" w:rsidRDefault="008069E4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069E4" w:rsidRDefault="008069E4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069E4" w:rsidRDefault="008069E4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069E4" w:rsidRDefault="008069E4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069E4" w:rsidRDefault="008069E4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069E4" w:rsidRDefault="008069E4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069E4" w:rsidRDefault="008069E4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069E4" w:rsidRDefault="008069E4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069E4" w:rsidRDefault="008069E4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069E4" w:rsidRDefault="008069E4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069E4" w:rsidRPr="00543CA3" w:rsidRDefault="008069E4" w:rsidP="008069E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8069E4" w:rsidRPr="00543CA3" w:rsidRDefault="008069E4" w:rsidP="008069E4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8069E4" w:rsidRPr="00543CA3" w:rsidRDefault="008069E4" w:rsidP="008069E4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8069E4" w:rsidRPr="00543CA3" w:rsidRDefault="008069E4" w:rsidP="008069E4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8069E4" w:rsidRDefault="008069E4" w:rsidP="008069E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(дата)</w:t>
      </w:r>
    </w:p>
    <w:p w:rsidR="008069E4" w:rsidRPr="00543CA3" w:rsidRDefault="008069E4" w:rsidP="008069E4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8069E4" w:rsidRPr="00543CA3" w:rsidRDefault="008069E4" w:rsidP="008069E4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8069E4" w:rsidRPr="00543CA3" w:rsidRDefault="008069E4" w:rsidP="008069E4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8069E4" w:rsidRPr="00543CA3" w:rsidTr="00F2096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9E4" w:rsidRPr="00543CA3" w:rsidRDefault="008069E4" w:rsidP="00F2096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9E4" w:rsidRPr="00543CA3" w:rsidRDefault="008069E4" w:rsidP="00F2096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8069E4" w:rsidRPr="00543CA3" w:rsidRDefault="008069E4" w:rsidP="00F2096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9E4" w:rsidRPr="00543CA3" w:rsidRDefault="008069E4" w:rsidP="00F2096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9E4" w:rsidRPr="00543CA3" w:rsidRDefault="008069E4" w:rsidP="00F2096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9E4" w:rsidRPr="00543CA3" w:rsidRDefault="008069E4" w:rsidP="00F2096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E4" w:rsidRPr="00543CA3" w:rsidRDefault="008069E4" w:rsidP="00F2096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8069E4" w:rsidRPr="00543CA3" w:rsidRDefault="008069E4" w:rsidP="00F2096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8069E4" w:rsidRPr="00543CA3" w:rsidRDefault="008069E4" w:rsidP="00F2096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9E4" w:rsidRPr="00543CA3" w:rsidRDefault="008069E4" w:rsidP="00F2096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9E4" w:rsidRPr="00543CA3" w:rsidRDefault="008069E4" w:rsidP="00F2096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8069E4" w:rsidRPr="00543CA3" w:rsidTr="00F2096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E4" w:rsidRPr="00543CA3" w:rsidRDefault="008069E4" w:rsidP="00F2096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E4" w:rsidRPr="00543CA3" w:rsidRDefault="008069E4" w:rsidP="00F2096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E4" w:rsidRPr="00543CA3" w:rsidRDefault="008069E4" w:rsidP="00F2096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E4" w:rsidRPr="00543CA3" w:rsidRDefault="008069E4" w:rsidP="00F2096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E4" w:rsidRPr="00543CA3" w:rsidRDefault="008069E4" w:rsidP="00F2096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E4" w:rsidRPr="00543CA3" w:rsidRDefault="008069E4" w:rsidP="00F2096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E4" w:rsidRPr="00543CA3" w:rsidRDefault="008069E4" w:rsidP="00F2096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E4" w:rsidRPr="00543CA3" w:rsidRDefault="008069E4" w:rsidP="00F2096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8069E4" w:rsidRPr="00543CA3" w:rsidTr="00F2096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E4" w:rsidRPr="006433F2" w:rsidRDefault="008069E4" w:rsidP="00F2096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E4" w:rsidRPr="00657F25" w:rsidRDefault="008069E4" w:rsidP="00F20966">
            <w:pPr>
              <w:ind w:firstLine="0"/>
            </w:pPr>
            <w:r w:rsidRPr="00657F25">
              <w:rPr>
                <w:rFonts w:ascii="Times New Roman" w:hAnsi="Times New Roman"/>
                <w:u w:val="single"/>
              </w:rPr>
              <w:t xml:space="preserve">71.20.19.160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E4" w:rsidRPr="008069E4" w:rsidRDefault="008069E4" w:rsidP="00F20966">
            <w:pPr>
              <w:ind w:firstLine="0"/>
              <w:jc w:val="both"/>
              <w:rPr>
                <w:rFonts w:ascii="Times New Roman" w:hAnsi="Times New Roman"/>
              </w:rPr>
            </w:pPr>
            <w:r w:rsidRPr="008069E4">
              <w:rPr>
                <w:rFonts w:ascii="Times New Roman" w:hAnsi="Times New Roman"/>
                <w:u w:val="single"/>
              </w:rPr>
              <w:t>Работы по обследованию ограждающих конструкций на предмет промерзания с выдачей технического заключения на жилых домах по адресам: г. Минск, ул.Гинтовта д.6-1, ул. Ложинская, д.19-307,ул. Городецкая, д.58-68, пр. Независимости, д.180-272, ул. К.Чорного, д.13а-11, ул. Калинина, д.23-20,29,ул. Филимонова, д.39-132,99, ул. Парниковая, д9-107, ул. Толбухина, д.8-32, ул. Калиновского, д.33-76,ул. Волгоградская, д.3-40,ул. Седых, д.48-1, ул. Кедышко, д.18-66,ул. Логойский тракт, д.28/1-2, ул. Волгоградская, д.19-63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E4" w:rsidRPr="00DE4F61" w:rsidRDefault="008069E4" w:rsidP="00F20966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E4" w:rsidRDefault="008069E4" w:rsidP="00F20966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11050</w:t>
            </w:r>
          </w:p>
          <w:p w:rsidR="008069E4" w:rsidRDefault="008069E4" w:rsidP="00F20966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8069E4" w:rsidRPr="00990051" w:rsidRDefault="008069E4" w:rsidP="00F2096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E4" w:rsidRDefault="008069E4" w:rsidP="00F2096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8069E4" w:rsidRPr="00010CFE" w:rsidRDefault="008069E4" w:rsidP="00F2096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E4" w:rsidRPr="00010CFE" w:rsidRDefault="008069E4" w:rsidP="00F2096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9E4" w:rsidRPr="00010CFE" w:rsidRDefault="008069E4" w:rsidP="00F2096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8069E4" w:rsidRDefault="008069E4" w:rsidP="008069E4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069E4" w:rsidRDefault="008069E4" w:rsidP="008069E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8069E4" w:rsidRPr="00543CA3" w:rsidRDefault="008069E4" w:rsidP="008069E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8069E4" w:rsidRPr="0068464F" w:rsidRDefault="008069E4" w:rsidP="008069E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69E4" w:rsidRDefault="008069E4" w:rsidP="008069E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8069E4" w:rsidRDefault="008069E4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20966" w:rsidRDefault="00F2096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20966" w:rsidRDefault="00F2096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20966" w:rsidRDefault="00F2096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20966" w:rsidRDefault="00F2096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20966" w:rsidRPr="00543CA3" w:rsidRDefault="00F20966" w:rsidP="00F2096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F20966" w:rsidRPr="00543CA3" w:rsidRDefault="00F20966" w:rsidP="00F20966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F20966" w:rsidRPr="00543CA3" w:rsidRDefault="00F20966" w:rsidP="00F20966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20966" w:rsidRPr="00543CA3" w:rsidRDefault="00F20966" w:rsidP="00F20966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F20966" w:rsidRDefault="00F20966" w:rsidP="00F2096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F20966" w:rsidRPr="00543CA3" w:rsidRDefault="00F20966" w:rsidP="00F20966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F20966" w:rsidRPr="00543CA3" w:rsidRDefault="00F20966" w:rsidP="00F20966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F20966" w:rsidRPr="00543CA3" w:rsidRDefault="00F20966" w:rsidP="00F20966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F20966" w:rsidRPr="00543CA3" w:rsidTr="00F2096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66" w:rsidRPr="00543CA3" w:rsidRDefault="00F20966" w:rsidP="00F2096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66" w:rsidRPr="00543CA3" w:rsidRDefault="00F20966" w:rsidP="00F2096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F20966" w:rsidRPr="00543CA3" w:rsidRDefault="00F20966" w:rsidP="00F2096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66" w:rsidRPr="00543CA3" w:rsidRDefault="00F20966" w:rsidP="00F2096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66" w:rsidRPr="00543CA3" w:rsidRDefault="00F20966" w:rsidP="00F2096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66" w:rsidRPr="00543CA3" w:rsidRDefault="00F20966" w:rsidP="00F2096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966" w:rsidRPr="00543CA3" w:rsidRDefault="00F20966" w:rsidP="00F2096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F20966" w:rsidRPr="00543CA3" w:rsidRDefault="00F20966" w:rsidP="00F2096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F20966" w:rsidRPr="00543CA3" w:rsidRDefault="00F20966" w:rsidP="00F2096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66" w:rsidRPr="00543CA3" w:rsidRDefault="00F20966" w:rsidP="00F2096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966" w:rsidRPr="00543CA3" w:rsidRDefault="00F20966" w:rsidP="00F2096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F20966" w:rsidRPr="00543CA3" w:rsidTr="00F2096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966" w:rsidRPr="00543CA3" w:rsidRDefault="00F20966" w:rsidP="00F2096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966" w:rsidRPr="00543CA3" w:rsidRDefault="00F20966" w:rsidP="00F2096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966" w:rsidRPr="00543CA3" w:rsidRDefault="00F20966" w:rsidP="00F2096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966" w:rsidRPr="00543CA3" w:rsidRDefault="00F20966" w:rsidP="00F2096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966" w:rsidRPr="00543CA3" w:rsidRDefault="00F20966" w:rsidP="00F2096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966" w:rsidRPr="00543CA3" w:rsidRDefault="00F20966" w:rsidP="00F2096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966" w:rsidRPr="00543CA3" w:rsidRDefault="00F20966" w:rsidP="00F2096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966" w:rsidRPr="00543CA3" w:rsidRDefault="00F20966" w:rsidP="00F2096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F20966" w:rsidRPr="00543CA3" w:rsidTr="00F2096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966" w:rsidRPr="006433F2" w:rsidRDefault="00F20966" w:rsidP="00F2096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66" w:rsidRPr="00657F25" w:rsidRDefault="00F20966" w:rsidP="00F20966">
            <w:pPr>
              <w:ind w:firstLine="0"/>
            </w:pPr>
            <w:r w:rsidRPr="00657F25">
              <w:rPr>
                <w:rFonts w:ascii="Times New Roman" w:hAnsi="Times New Roman"/>
                <w:u w:val="single"/>
              </w:rPr>
              <w:t xml:space="preserve">71.20.19.160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966" w:rsidRPr="00F20966" w:rsidRDefault="00F20966" w:rsidP="00F20966">
            <w:pPr>
              <w:ind w:firstLine="0"/>
              <w:jc w:val="both"/>
              <w:rPr>
                <w:rFonts w:ascii="Times New Roman" w:hAnsi="Times New Roman"/>
              </w:rPr>
            </w:pPr>
            <w:r w:rsidRPr="00F20966">
              <w:rPr>
                <w:rFonts w:ascii="Times New Roman" w:hAnsi="Times New Roman"/>
                <w:u w:val="single"/>
              </w:rPr>
              <w:t>Работы по обследованию ограждающих конструкций на предмет промерзания с выдачей технического заключения на жилых домах по адресам: г. Минск, пр. Независимости, д.73а-57, д. 93а-13,14, ул. Филимонова, д.39-96, ул. Шугаева, д.13а-46, д.19/2-264, д.21/2-66, ул. Руссиянова, д.42-2, ул. Тикоцкого д.2-56, ул. Карбышева, д.9-147, ул. Волгоградская, д.59-23,24,21, д.9-55, ул. Стариновская,д.7-17,16, ул. Гуртьева, д.24-12, ул. Рогачевская, д.3-41</w:t>
            </w:r>
            <w:r>
              <w:rPr>
                <w:rFonts w:ascii="Times New Roman" w:hAnsi="Times New Roman"/>
                <w:u w:val="single"/>
              </w:rPr>
              <w:t>, ул. Почтовая, д.2-37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966" w:rsidRPr="00F20966" w:rsidRDefault="00F20966" w:rsidP="00F20966">
            <w:pPr>
              <w:ind w:firstLine="0"/>
              <w:jc w:val="center"/>
              <w:rPr>
                <w:rFonts w:ascii="Times New Roman" w:hAnsi="Times New Roman"/>
              </w:rPr>
            </w:pPr>
            <w:r w:rsidRPr="00F20966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966" w:rsidRDefault="00F20966" w:rsidP="00F20966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12350</w:t>
            </w:r>
          </w:p>
          <w:p w:rsidR="00F20966" w:rsidRDefault="00F20966" w:rsidP="00F20966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F20966" w:rsidRPr="00990051" w:rsidRDefault="00F20966" w:rsidP="00F2096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966" w:rsidRDefault="00F20966" w:rsidP="00F2096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20966" w:rsidRPr="00010CFE" w:rsidRDefault="00F20966" w:rsidP="00F2096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966" w:rsidRPr="00010CFE" w:rsidRDefault="00F20966" w:rsidP="00F2096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966" w:rsidRPr="00010CFE" w:rsidRDefault="00F20966" w:rsidP="00F2096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F20966" w:rsidRDefault="00F20966" w:rsidP="00F20966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F20966" w:rsidRPr="00543CA3" w:rsidRDefault="00F20966" w:rsidP="00F2096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F20966" w:rsidRPr="0068464F" w:rsidRDefault="00F20966" w:rsidP="00F2096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0966" w:rsidRDefault="00F20966" w:rsidP="00F2096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F20966" w:rsidRDefault="00F20966" w:rsidP="00F2096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20966" w:rsidRDefault="00F20966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62EEE" w:rsidRDefault="00A62EEE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62EEE" w:rsidRDefault="00A62EEE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62EEE" w:rsidRDefault="00A62EEE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62EEE" w:rsidRDefault="00A62EEE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62EEE" w:rsidRDefault="00A62EEE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62EEE" w:rsidRDefault="00A62EEE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62EEE" w:rsidRDefault="00A62EEE" w:rsidP="00A62EE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62EEE" w:rsidRPr="00543CA3" w:rsidRDefault="00A62EEE" w:rsidP="00A62EE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A62EEE" w:rsidRPr="00543CA3" w:rsidRDefault="00A62EEE" w:rsidP="00A62EEE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A62EEE" w:rsidRPr="00543CA3" w:rsidRDefault="00A62EEE" w:rsidP="00A62EEE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A62EEE" w:rsidRPr="00543CA3" w:rsidRDefault="00A62EEE" w:rsidP="00A62EEE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A62EEE" w:rsidRDefault="00A62EEE" w:rsidP="00A62EE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A62EEE" w:rsidRPr="00543CA3" w:rsidRDefault="00A62EEE" w:rsidP="00A62EEE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A62EEE" w:rsidRPr="00543CA3" w:rsidRDefault="00A62EEE" w:rsidP="00A62EEE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A62EEE" w:rsidRPr="00543CA3" w:rsidRDefault="00A62EEE" w:rsidP="00A62EEE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A62EEE" w:rsidRPr="00543CA3" w:rsidTr="00A62EEE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EEE" w:rsidRPr="00543CA3" w:rsidRDefault="00A62EEE" w:rsidP="00A62EEE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EEE" w:rsidRPr="00543CA3" w:rsidRDefault="00A62EEE" w:rsidP="00A62EEE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A62EEE" w:rsidRPr="00543CA3" w:rsidRDefault="00A62EEE" w:rsidP="00A62EEE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EEE" w:rsidRPr="00543CA3" w:rsidRDefault="00A62EEE" w:rsidP="00A62EEE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EEE" w:rsidRPr="00543CA3" w:rsidRDefault="00A62EEE" w:rsidP="00A62EE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EEE" w:rsidRPr="00543CA3" w:rsidRDefault="00A62EEE" w:rsidP="00A62EEE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EEE" w:rsidRPr="00543CA3" w:rsidRDefault="00A62EEE" w:rsidP="00A62EEE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A62EEE" w:rsidRPr="00543CA3" w:rsidRDefault="00A62EEE" w:rsidP="00A62EEE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A62EEE" w:rsidRPr="00543CA3" w:rsidRDefault="00A62EEE" w:rsidP="00A62EE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EEE" w:rsidRPr="00543CA3" w:rsidRDefault="00A62EEE" w:rsidP="00A62EEE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EEE" w:rsidRPr="00543CA3" w:rsidRDefault="00A62EEE" w:rsidP="00A62EEE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A62EEE" w:rsidRPr="00543CA3" w:rsidTr="00A62EEE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EE" w:rsidRPr="00543CA3" w:rsidRDefault="00A62EEE" w:rsidP="00A62EE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EE" w:rsidRPr="00543CA3" w:rsidRDefault="00A62EEE" w:rsidP="00A62EE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EE" w:rsidRPr="00543CA3" w:rsidRDefault="00A62EEE" w:rsidP="00A62EE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EE" w:rsidRPr="00543CA3" w:rsidRDefault="00A62EEE" w:rsidP="00A62EE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EE" w:rsidRPr="00543CA3" w:rsidRDefault="00A62EEE" w:rsidP="00A62EE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EE" w:rsidRPr="00543CA3" w:rsidRDefault="00A62EEE" w:rsidP="00A62EE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EE" w:rsidRPr="00543CA3" w:rsidRDefault="00A62EEE" w:rsidP="00A62EE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EEE" w:rsidRPr="00543CA3" w:rsidRDefault="00A62EEE" w:rsidP="00A62EE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A62EEE" w:rsidRPr="00543CA3" w:rsidTr="00A62EEE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EEE" w:rsidRPr="006433F2" w:rsidRDefault="00A62EEE" w:rsidP="00A62EE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EE" w:rsidRPr="00657F25" w:rsidRDefault="00A62EEE" w:rsidP="00A62EEE">
            <w:pPr>
              <w:ind w:firstLine="0"/>
            </w:pPr>
            <w:r w:rsidRPr="00657F25">
              <w:rPr>
                <w:rFonts w:ascii="Times New Roman" w:hAnsi="Times New Roman"/>
                <w:u w:val="single"/>
              </w:rPr>
              <w:t xml:space="preserve">71.20.19.160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EEE" w:rsidRPr="00F20966" w:rsidRDefault="00A62EEE" w:rsidP="00A62EEE">
            <w:pPr>
              <w:ind w:firstLine="0"/>
              <w:jc w:val="both"/>
              <w:rPr>
                <w:rFonts w:ascii="Times New Roman" w:hAnsi="Times New Roman"/>
              </w:rPr>
            </w:pPr>
            <w:r w:rsidRPr="00F20966">
              <w:rPr>
                <w:rFonts w:ascii="Times New Roman" w:hAnsi="Times New Roman"/>
                <w:u w:val="single"/>
              </w:rPr>
              <w:t>Работы по обследованию ограждающих конструкций на предмет промерзания с выдачей технического заключения на жилых домах по адресам: г. Минск, пр. Независимости, д.7</w:t>
            </w:r>
            <w:r>
              <w:rPr>
                <w:rFonts w:ascii="Times New Roman" w:hAnsi="Times New Roman"/>
                <w:u w:val="single"/>
              </w:rPr>
              <w:t>6</w:t>
            </w:r>
            <w:r w:rsidRPr="00F20966">
              <w:rPr>
                <w:rFonts w:ascii="Times New Roman" w:hAnsi="Times New Roman"/>
                <w:u w:val="single"/>
              </w:rPr>
              <w:t>а-57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EEE" w:rsidRPr="00F20966" w:rsidRDefault="00A62EEE" w:rsidP="00A62EEE">
            <w:pPr>
              <w:ind w:firstLine="0"/>
              <w:jc w:val="center"/>
              <w:rPr>
                <w:rFonts w:ascii="Times New Roman" w:hAnsi="Times New Roman"/>
              </w:rPr>
            </w:pPr>
            <w:r w:rsidRPr="00F20966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EEE" w:rsidRDefault="00A62EEE" w:rsidP="00A62EEE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650</w:t>
            </w:r>
          </w:p>
          <w:p w:rsidR="00A62EEE" w:rsidRDefault="00A62EEE" w:rsidP="00A62EEE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A62EEE" w:rsidRPr="00990051" w:rsidRDefault="00A62EEE" w:rsidP="00A62EEE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EEE" w:rsidRDefault="00A62EEE" w:rsidP="00A62EEE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A62EEE" w:rsidRPr="00010CFE" w:rsidRDefault="00A62EEE" w:rsidP="00A62EEE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EEE" w:rsidRPr="00010CFE" w:rsidRDefault="00A62EEE" w:rsidP="00A62EE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EEE" w:rsidRPr="00010CFE" w:rsidRDefault="00A62EEE" w:rsidP="00A62EE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A62EEE" w:rsidRDefault="00A62EEE" w:rsidP="00A62EE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A62EEE" w:rsidRDefault="00A62EEE" w:rsidP="00A62EEE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A62EEE" w:rsidRPr="00543CA3" w:rsidRDefault="00A62EEE" w:rsidP="00A62EE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A62EEE" w:rsidRPr="0068464F" w:rsidRDefault="00A62EEE" w:rsidP="00A62EE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2EEE" w:rsidRDefault="00A62EEE" w:rsidP="00A62EE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A62EEE" w:rsidRDefault="00A62EEE" w:rsidP="00A62EE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62EEE" w:rsidRDefault="00A62EEE" w:rsidP="00A62EE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62EEE" w:rsidRDefault="00A62EEE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62EEE" w:rsidRDefault="00A62EEE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62EEE" w:rsidRDefault="00A62EEE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B76AD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Pr="00543CA3" w:rsidRDefault="00B76AD2" w:rsidP="00B76AD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B76AD2" w:rsidRPr="00543CA3" w:rsidRDefault="00B76AD2" w:rsidP="00B76AD2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B76AD2" w:rsidRPr="00543CA3" w:rsidRDefault="00B76AD2" w:rsidP="00B76AD2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B76AD2" w:rsidRPr="00543CA3" w:rsidRDefault="00B76AD2" w:rsidP="00B76AD2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B76AD2" w:rsidRDefault="00B76AD2" w:rsidP="00B76AD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B76AD2" w:rsidRPr="00543CA3" w:rsidRDefault="00B76AD2" w:rsidP="00B76AD2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B76AD2" w:rsidRPr="00543CA3" w:rsidRDefault="00B76AD2" w:rsidP="00B76AD2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B76AD2" w:rsidRPr="00543CA3" w:rsidRDefault="00B76AD2" w:rsidP="00B76AD2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B76AD2" w:rsidRPr="00543CA3" w:rsidTr="00702B3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D2" w:rsidRPr="00543CA3" w:rsidRDefault="00B76AD2" w:rsidP="00702B37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B76AD2" w:rsidRPr="00543CA3" w:rsidTr="00702B3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AD2" w:rsidRPr="00543CA3" w:rsidRDefault="00B76AD2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AD2" w:rsidRPr="00543CA3" w:rsidRDefault="00B76AD2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AD2" w:rsidRPr="00543CA3" w:rsidRDefault="00B76AD2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AD2" w:rsidRPr="00543CA3" w:rsidRDefault="00B76AD2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AD2" w:rsidRPr="00543CA3" w:rsidRDefault="00B76AD2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AD2" w:rsidRPr="00543CA3" w:rsidRDefault="00B76AD2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AD2" w:rsidRPr="00543CA3" w:rsidRDefault="00B76AD2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AD2" w:rsidRPr="00543CA3" w:rsidRDefault="00B76AD2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B76AD2" w:rsidRPr="00543CA3" w:rsidTr="00702B37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D2" w:rsidRPr="006433F2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D2" w:rsidRPr="008D6458" w:rsidRDefault="00B76AD2" w:rsidP="00702B37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D2" w:rsidRPr="00B76AD2" w:rsidRDefault="00B76AD2" w:rsidP="00702B37">
            <w:pPr>
              <w:ind w:firstLine="0"/>
              <w:jc w:val="both"/>
              <w:rPr>
                <w:rFonts w:ascii="Times New Roman" w:hAnsi="Times New Roman"/>
              </w:rPr>
            </w:pPr>
            <w:r w:rsidRPr="00B76AD2">
              <w:rPr>
                <w:rFonts w:ascii="Times New Roman" w:hAnsi="Times New Roman"/>
                <w:u w:val="single"/>
              </w:rPr>
              <w:t>Текущий ремонт фасада  и парапета жилых домов по адресам: ул. 50 лет Победы , д.19, ул. Седых, д.14в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D2" w:rsidRPr="00DE4F61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D2" w:rsidRDefault="00B76AD2" w:rsidP="00702B37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19292</w:t>
            </w:r>
          </w:p>
          <w:p w:rsidR="00B76AD2" w:rsidRPr="00990051" w:rsidRDefault="00B76AD2" w:rsidP="00702B3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D2" w:rsidRDefault="00B76AD2" w:rsidP="00702B3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76AD2" w:rsidRPr="00010CFE" w:rsidRDefault="00B76AD2" w:rsidP="00702B37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D2" w:rsidRPr="00010CFE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D2" w:rsidRPr="00010CFE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B76AD2" w:rsidRDefault="00B76AD2" w:rsidP="00B76AD2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B76AD2" w:rsidRPr="00543CA3" w:rsidRDefault="00B76AD2" w:rsidP="00B76AD2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B76AD2" w:rsidRPr="00543CA3" w:rsidRDefault="00B76AD2" w:rsidP="00B76AD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B76AD2" w:rsidRPr="0068464F" w:rsidRDefault="00B76AD2" w:rsidP="00B76AD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6AD2" w:rsidRDefault="00B76AD2" w:rsidP="00B76AD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B76AD2" w:rsidRDefault="00B76AD2" w:rsidP="00B76AD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B76AD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B76AD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B76AD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B76AD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B76AD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Pr="00543CA3" w:rsidRDefault="00B76AD2" w:rsidP="00B76AD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B76AD2" w:rsidRPr="00543CA3" w:rsidRDefault="00B76AD2" w:rsidP="00B76AD2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B76AD2" w:rsidRPr="00543CA3" w:rsidRDefault="00B76AD2" w:rsidP="00B76AD2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B76AD2" w:rsidRPr="00543CA3" w:rsidRDefault="00B76AD2" w:rsidP="00B76AD2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B76AD2" w:rsidRDefault="00B76AD2" w:rsidP="00B76AD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B76AD2" w:rsidRPr="00543CA3" w:rsidRDefault="00B76AD2" w:rsidP="00B76AD2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B76AD2" w:rsidRPr="00543CA3" w:rsidRDefault="00B76AD2" w:rsidP="00B76AD2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B76AD2" w:rsidRPr="00543CA3" w:rsidRDefault="00B76AD2" w:rsidP="00B76AD2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B76AD2" w:rsidRPr="00543CA3" w:rsidTr="00702B3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D2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</w:t>
            </w:r>
          </w:p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бюджета (приложения 2-6 к Постановлению Министерства финансов Республики Беларусь </w:t>
            </w:r>
          </w:p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D2" w:rsidRPr="00543CA3" w:rsidRDefault="00B76AD2" w:rsidP="00702B37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B76AD2" w:rsidRPr="00543CA3" w:rsidTr="00702B3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AD2" w:rsidRPr="00543CA3" w:rsidRDefault="00B76AD2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AD2" w:rsidRPr="00543CA3" w:rsidRDefault="00B76AD2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AD2" w:rsidRPr="00543CA3" w:rsidRDefault="00B76AD2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AD2" w:rsidRPr="00543CA3" w:rsidRDefault="00B76AD2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AD2" w:rsidRPr="00543CA3" w:rsidRDefault="00B76AD2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AD2" w:rsidRPr="00543CA3" w:rsidRDefault="00B76AD2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AD2" w:rsidRPr="00543CA3" w:rsidRDefault="00B76AD2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AD2" w:rsidRPr="00543CA3" w:rsidRDefault="00B76AD2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B76AD2" w:rsidRPr="00543CA3" w:rsidTr="00702B37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D2" w:rsidRPr="006433F2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D2" w:rsidRPr="008D6458" w:rsidRDefault="00B76AD2" w:rsidP="00702B37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D2" w:rsidRPr="00B76AD2" w:rsidRDefault="00B76AD2" w:rsidP="00702B37">
            <w:pPr>
              <w:ind w:firstLine="0"/>
              <w:jc w:val="both"/>
              <w:rPr>
                <w:rFonts w:ascii="Times New Roman" w:hAnsi="Times New Roman"/>
              </w:rPr>
            </w:pPr>
            <w:r w:rsidRPr="00B76AD2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Текущий ремонт  входных  групп, крылец жилых домов по адресам: г. Минск, ул. Садовая, д.6 п.5, д.8 п.1, д.9 п.3, </w:t>
            </w:r>
            <w:r w:rsidRPr="00B76AD2">
              <w:rPr>
                <w:rFonts w:ascii="Times New Roman" w:eastAsia="Times New Roman" w:hAnsi="Times New Roman"/>
                <w:u w:val="single"/>
                <w:lang w:eastAsia="ru-RU"/>
              </w:rPr>
              <w:br/>
              <w:t>ул. Водолажского, д.8 п.1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D2" w:rsidRPr="00DE4F61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D2" w:rsidRDefault="00B76AD2" w:rsidP="00702B37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12523</w:t>
            </w:r>
          </w:p>
          <w:p w:rsidR="00B76AD2" w:rsidRPr="00990051" w:rsidRDefault="00B76AD2" w:rsidP="00702B3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D2" w:rsidRDefault="00B76AD2" w:rsidP="00702B3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76AD2" w:rsidRPr="00010CFE" w:rsidRDefault="00B76AD2" w:rsidP="00702B37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D2" w:rsidRPr="00010CFE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D2" w:rsidRPr="00010CFE" w:rsidRDefault="00B76AD2" w:rsidP="00B76AD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B76AD2" w:rsidRPr="00543CA3" w:rsidTr="00702B37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D2" w:rsidRPr="006433F2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D2" w:rsidRPr="008D6458" w:rsidRDefault="00B76AD2" w:rsidP="00702B37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D2" w:rsidRPr="00B76AD2" w:rsidRDefault="00B76AD2" w:rsidP="00702B37">
            <w:pPr>
              <w:ind w:firstLine="0"/>
              <w:jc w:val="both"/>
              <w:rPr>
                <w:rFonts w:ascii="Times New Roman" w:hAnsi="Times New Roman"/>
              </w:rPr>
            </w:pPr>
            <w:r w:rsidRPr="00B76AD2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входных  групп жилых домов по адресам: г. Минск, ул. 50 лет Победы, д.23 п.1-6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D2" w:rsidRPr="00DE4F61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D2" w:rsidRDefault="00B76AD2" w:rsidP="00702B37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19592</w:t>
            </w:r>
          </w:p>
          <w:p w:rsidR="00B76AD2" w:rsidRPr="00990051" w:rsidRDefault="00B76AD2" w:rsidP="00702B3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D2" w:rsidRDefault="00B76AD2" w:rsidP="00702B3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76AD2" w:rsidRPr="00010CFE" w:rsidRDefault="00B76AD2" w:rsidP="00702B37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D2" w:rsidRPr="00010CFE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D2" w:rsidRPr="00010CFE" w:rsidRDefault="00B76AD2" w:rsidP="00B76AD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B76AD2" w:rsidRDefault="00B76AD2" w:rsidP="00B76AD2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B76AD2" w:rsidRDefault="00B76AD2" w:rsidP="00B76AD2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B76AD2" w:rsidRPr="00543CA3" w:rsidRDefault="00B76AD2" w:rsidP="00B76AD2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B76AD2" w:rsidRPr="00543CA3" w:rsidRDefault="00B76AD2" w:rsidP="00B76AD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B76AD2" w:rsidRPr="0068464F" w:rsidRDefault="00B76AD2" w:rsidP="00B76AD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6AD2" w:rsidRDefault="00B76AD2" w:rsidP="00B76AD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B76AD2" w:rsidRDefault="00B76AD2" w:rsidP="00B76AD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Pr="00543CA3" w:rsidRDefault="00B76AD2" w:rsidP="00B76AD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B76AD2" w:rsidRPr="00543CA3" w:rsidRDefault="00B76AD2" w:rsidP="00B76AD2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B76AD2" w:rsidRPr="00543CA3" w:rsidRDefault="00B76AD2" w:rsidP="00B76AD2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                         </w:t>
      </w:r>
    </w:p>
    <w:p w:rsidR="00B76AD2" w:rsidRPr="00543CA3" w:rsidRDefault="00B76AD2" w:rsidP="00B76AD2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B76AD2" w:rsidRDefault="00B76AD2" w:rsidP="00B76AD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B76AD2" w:rsidRPr="00543CA3" w:rsidRDefault="00B76AD2" w:rsidP="00B76AD2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B76AD2" w:rsidRPr="00543CA3" w:rsidRDefault="00B76AD2" w:rsidP="00B76AD2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B76AD2" w:rsidRPr="00543CA3" w:rsidRDefault="00B76AD2" w:rsidP="00B76AD2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1"/>
      </w:tblGrid>
      <w:tr w:rsidR="00B76AD2" w:rsidRPr="00543CA3" w:rsidTr="004D03A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D2" w:rsidRPr="00543CA3" w:rsidRDefault="00B76AD2" w:rsidP="00702B37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B76AD2" w:rsidRPr="00543CA3" w:rsidTr="004D03A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AD2" w:rsidRPr="00543CA3" w:rsidRDefault="00B76AD2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AD2" w:rsidRPr="00543CA3" w:rsidRDefault="00B76AD2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AD2" w:rsidRPr="00543CA3" w:rsidRDefault="00B76AD2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AD2" w:rsidRPr="00543CA3" w:rsidRDefault="00B76AD2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AD2" w:rsidRPr="00543CA3" w:rsidRDefault="00B76AD2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AD2" w:rsidRPr="00543CA3" w:rsidRDefault="00B76AD2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AD2" w:rsidRPr="00543CA3" w:rsidRDefault="00B76AD2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AD2" w:rsidRPr="00543CA3" w:rsidRDefault="00B76AD2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B76AD2" w:rsidRPr="00543CA3" w:rsidTr="004D03A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D2" w:rsidRPr="006433F2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D2" w:rsidRPr="00B21355" w:rsidRDefault="00B76AD2" w:rsidP="00702B37">
            <w:pPr>
              <w:ind w:firstLine="0"/>
            </w:pPr>
            <w:r w:rsidRPr="00B21355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D2" w:rsidRPr="00B76AD2" w:rsidRDefault="00B76AD2" w:rsidP="00702B37">
            <w:pPr>
              <w:ind w:firstLine="0"/>
              <w:jc w:val="both"/>
              <w:rPr>
                <w:rFonts w:ascii="Times New Roman" w:hAnsi="Times New Roman"/>
              </w:rPr>
            </w:pPr>
            <w:r w:rsidRPr="00B76AD2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балконов жилых домов по адресам: г. Минск, ул. Волгоградская, д.9-8,12, д.3-23, ул. Кедышко, д.15а-57,48, ул. Садовая, д.2-14, ул. Героев 120-й дивизии, д.14-14,25,31, ул. Пономарева, д.3-7,1(два балкона)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D2" w:rsidRPr="00DE4F61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D2" w:rsidRDefault="00B76AD2" w:rsidP="00702B37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29180</w:t>
            </w:r>
          </w:p>
          <w:p w:rsidR="00B76AD2" w:rsidRDefault="00B76AD2" w:rsidP="00702B37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B76AD2" w:rsidRPr="00990051" w:rsidRDefault="00B76AD2" w:rsidP="00702B3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D2" w:rsidRDefault="00B76AD2" w:rsidP="00702B3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76AD2" w:rsidRPr="00010CFE" w:rsidRDefault="00B76AD2" w:rsidP="00702B37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D2" w:rsidRPr="00010CFE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D2" w:rsidRPr="00010CFE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B76AD2" w:rsidRDefault="00B76AD2" w:rsidP="00B76AD2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B76AD2" w:rsidRDefault="00B76AD2" w:rsidP="00B76AD2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B76AD2" w:rsidRPr="00543CA3" w:rsidRDefault="00B76AD2" w:rsidP="00B76AD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B76AD2" w:rsidRPr="0068464F" w:rsidRDefault="00B76AD2" w:rsidP="00B76AD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6AD2" w:rsidRDefault="00B76AD2" w:rsidP="00B76AD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B76AD2" w:rsidRDefault="00B76AD2" w:rsidP="00B76AD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Pr="00543CA3" w:rsidRDefault="00B76AD2" w:rsidP="00B76AD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B76AD2" w:rsidRPr="00543CA3" w:rsidRDefault="00B76AD2" w:rsidP="00B76AD2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B76AD2" w:rsidRPr="00543CA3" w:rsidRDefault="00B76AD2" w:rsidP="00B76AD2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B76AD2" w:rsidRPr="00543CA3" w:rsidRDefault="00B76AD2" w:rsidP="00B76AD2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B76AD2" w:rsidRDefault="00B76AD2" w:rsidP="00B76AD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B76AD2" w:rsidRPr="00543CA3" w:rsidRDefault="00B76AD2" w:rsidP="00B76AD2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B76AD2" w:rsidRPr="00543CA3" w:rsidRDefault="00B76AD2" w:rsidP="00B76AD2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B76AD2" w:rsidRPr="00543CA3" w:rsidRDefault="00B76AD2" w:rsidP="00B76AD2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B76AD2" w:rsidRPr="00543CA3" w:rsidTr="00702B3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D2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</w:t>
            </w:r>
          </w:p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бюджета (приложения 2-6 к Постановлению Министерства финансов Республики Беларусь </w:t>
            </w:r>
          </w:p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D2" w:rsidRPr="00543CA3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AD2" w:rsidRPr="00543CA3" w:rsidRDefault="00B76AD2" w:rsidP="00702B37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B76AD2" w:rsidRPr="00543CA3" w:rsidTr="00702B3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AD2" w:rsidRPr="00543CA3" w:rsidRDefault="00B76AD2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AD2" w:rsidRPr="00543CA3" w:rsidRDefault="00B76AD2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AD2" w:rsidRPr="00543CA3" w:rsidRDefault="00B76AD2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AD2" w:rsidRPr="00543CA3" w:rsidRDefault="00B76AD2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AD2" w:rsidRPr="00543CA3" w:rsidRDefault="00B76AD2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AD2" w:rsidRPr="00543CA3" w:rsidRDefault="00B76AD2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AD2" w:rsidRPr="00543CA3" w:rsidRDefault="00B76AD2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AD2" w:rsidRPr="00543CA3" w:rsidRDefault="00B76AD2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B76AD2" w:rsidRPr="00543CA3" w:rsidTr="00702B37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D2" w:rsidRPr="006433F2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AD2" w:rsidRPr="008D6458" w:rsidRDefault="00B76AD2" w:rsidP="00702B37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D2" w:rsidRPr="00B76AD2" w:rsidRDefault="00B76AD2" w:rsidP="00702B37">
            <w:pPr>
              <w:ind w:firstLine="0"/>
              <w:jc w:val="both"/>
              <w:rPr>
                <w:rFonts w:ascii="Times New Roman" w:hAnsi="Times New Roman"/>
              </w:rPr>
            </w:pPr>
            <w:r w:rsidRPr="00B76AD2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козырьков жилого дома по адресу: г. Минск, ул. Славинского, д.37 п.1-4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D2" w:rsidRPr="00DE4F61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D2" w:rsidRDefault="00B76AD2" w:rsidP="00702B37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13426</w:t>
            </w:r>
          </w:p>
          <w:p w:rsidR="00B76AD2" w:rsidRPr="00990051" w:rsidRDefault="00B76AD2" w:rsidP="00702B3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D2" w:rsidRDefault="00B76AD2" w:rsidP="00702B3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76AD2" w:rsidRPr="00010CFE" w:rsidRDefault="00B76AD2" w:rsidP="00702B37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D2" w:rsidRPr="00010CFE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D2" w:rsidRPr="00010CFE" w:rsidRDefault="00B76AD2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B76AD2" w:rsidRDefault="00B76AD2" w:rsidP="00B76AD2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B76AD2" w:rsidRDefault="00B76AD2" w:rsidP="00B76AD2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B76AD2" w:rsidRPr="00543CA3" w:rsidRDefault="00B76AD2" w:rsidP="00B76AD2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B76AD2" w:rsidRPr="00543CA3" w:rsidRDefault="00B76AD2" w:rsidP="00B76AD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B76AD2" w:rsidRPr="0068464F" w:rsidRDefault="00B76AD2" w:rsidP="00B76AD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6AD2" w:rsidRDefault="00B76AD2" w:rsidP="00B76AD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B76AD2" w:rsidRDefault="00B76AD2" w:rsidP="00B76AD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6AD2" w:rsidRDefault="00B76AD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Pr="00543CA3" w:rsidRDefault="00702B37" w:rsidP="00702B3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702B37" w:rsidRPr="00543CA3" w:rsidRDefault="00702B37" w:rsidP="00702B37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702B37" w:rsidRPr="00543CA3" w:rsidRDefault="00702B37" w:rsidP="00702B37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702B37" w:rsidRPr="00543CA3" w:rsidRDefault="00702B37" w:rsidP="00702B37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702B37" w:rsidRDefault="00702B37" w:rsidP="00702B3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702B37" w:rsidRPr="00543CA3" w:rsidRDefault="00702B37" w:rsidP="00702B37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702B37" w:rsidRPr="00543CA3" w:rsidRDefault="00702B37" w:rsidP="00702B37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702B37" w:rsidRPr="00543CA3" w:rsidRDefault="00702B37" w:rsidP="00702B37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702B37" w:rsidRPr="00543CA3" w:rsidTr="00702B3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37" w:rsidRPr="00543CA3" w:rsidRDefault="00702B37" w:rsidP="00702B37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702B37" w:rsidRPr="00543CA3" w:rsidTr="00702B3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37" w:rsidRPr="00543CA3" w:rsidRDefault="00702B37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37" w:rsidRPr="00543CA3" w:rsidRDefault="00702B37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37" w:rsidRPr="00543CA3" w:rsidRDefault="00702B37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37" w:rsidRPr="00543CA3" w:rsidRDefault="00702B37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37" w:rsidRPr="00543CA3" w:rsidRDefault="00702B37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37" w:rsidRPr="00543CA3" w:rsidRDefault="00702B37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37" w:rsidRPr="00543CA3" w:rsidRDefault="00702B37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37" w:rsidRPr="00543CA3" w:rsidRDefault="00702B37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702B37" w:rsidRPr="00543CA3" w:rsidTr="00702B37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37" w:rsidRPr="006433F2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37" w:rsidRPr="005C1067" w:rsidRDefault="00702B37" w:rsidP="00702B37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37" w:rsidRPr="002B5713" w:rsidRDefault="00702B37" w:rsidP="00702B37">
            <w:pPr>
              <w:ind w:firstLine="0"/>
              <w:jc w:val="both"/>
              <w:rPr>
                <w:rFonts w:ascii="Times New Roman" w:hAnsi="Times New Roman"/>
              </w:rPr>
            </w:pPr>
            <w:r w:rsidRPr="002B5713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желобов  жилых домов по адресам: г. Минск, ул. Я.Коласа, д.50/3 п.1-4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37" w:rsidRPr="00DE4F61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37" w:rsidRDefault="00702B37" w:rsidP="00702B37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13922</w:t>
            </w:r>
          </w:p>
          <w:p w:rsidR="00702B37" w:rsidRPr="00990051" w:rsidRDefault="00702B37" w:rsidP="00702B3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37" w:rsidRDefault="00702B37" w:rsidP="00702B3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702B37" w:rsidRPr="00010CFE" w:rsidRDefault="00702B37" w:rsidP="00702B37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37" w:rsidRPr="00010CFE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37" w:rsidRPr="00010CFE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702B37" w:rsidRDefault="00702B37" w:rsidP="00702B37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02B37" w:rsidRDefault="00702B37" w:rsidP="00702B37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702B37" w:rsidRPr="00543CA3" w:rsidRDefault="00702B37" w:rsidP="00702B37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</w:t>
      </w:r>
    </w:p>
    <w:p w:rsidR="00702B37" w:rsidRPr="00543CA3" w:rsidRDefault="00702B37" w:rsidP="00702B3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702B37" w:rsidRPr="0068464F" w:rsidRDefault="00702B37" w:rsidP="00702B3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2B37" w:rsidRDefault="00702B37" w:rsidP="00702B3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702B37" w:rsidRDefault="00702B37" w:rsidP="00702B37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02B37" w:rsidRDefault="00702B37" w:rsidP="00702B3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702B3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Pr="00543CA3" w:rsidRDefault="00702B37" w:rsidP="00702B3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702B37" w:rsidRPr="00543CA3" w:rsidRDefault="00702B37" w:rsidP="00702B37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702B37" w:rsidRPr="00543CA3" w:rsidRDefault="00702B37" w:rsidP="00702B37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702B37" w:rsidRPr="00543CA3" w:rsidRDefault="00702B37" w:rsidP="00702B37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702B37" w:rsidRDefault="00702B37" w:rsidP="00702B3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702B37" w:rsidRPr="00543CA3" w:rsidRDefault="00702B37" w:rsidP="00702B37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702B37" w:rsidRPr="00543CA3" w:rsidRDefault="00702B37" w:rsidP="00702B37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702B37" w:rsidRPr="00543CA3" w:rsidRDefault="00702B37" w:rsidP="00702B37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702B37" w:rsidRPr="00543CA3" w:rsidTr="00702B3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37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</w:t>
            </w:r>
          </w:p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бюджета (приложения 2-6 к Постановлению Министерства финансов Республики Беларусь </w:t>
            </w:r>
          </w:p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37" w:rsidRPr="00543CA3" w:rsidRDefault="00702B37" w:rsidP="00702B37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702B37" w:rsidRPr="00543CA3" w:rsidTr="00702B3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37" w:rsidRPr="00543CA3" w:rsidRDefault="00702B37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37" w:rsidRPr="00543CA3" w:rsidRDefault="00702B37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37" w:rsidRPr="00543CA3" w:rsidRDefault="00702B37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37" w:rsidRPr="00543CA3" w:rsidRDefault="00702B37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37" w:rsidRPr="00543CA3" w:rsidRDefault="00702B37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37" w:rsidRPr="00543CA3" w:rsidRDefault="00702B37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37" w:rsidRPr="00543CA3" w:rsidRDefault="00702B37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37" w:rsidRPr="00543CA3" w:rsidRDefault="00702B37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702B37" w:rsidRPr="00543CA3" w:rsidTr="00702B37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37" w:rsidRPr="006433F2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37" w:rsidRPr="008D6458" w:rsidRDefault="00702B37" w:rsidP="00702B37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37" w:rsidRPr="00702B37" w:rsidRDefault="00702B37" w:rsidP="00702B37">
            <w:pPr>
              <w:ind w:firstLine="0"/>
              <w:jc w:val="both"/>
              <w:rPr>
                <w:rFonts w:ascii="Times New Roman" w:hAnsi="Times New Roman"/>
              </w:rPr>
            </w:pPr>
            <w:r w:rsidRPr="00702B37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входной группы, козырька жилого дома по адресу: г. Минск, ул. Стариновская, д.21 п.1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37" w:rsidRPr="00DE4F61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37" w:rsidRDefault="00702B37" w:rsidP="00702B37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5435</w:t>
            </w:r>
          </w:p>
          <w:p w:rsidR="00702B37" w:rsidRPr="00990051" w:rsidRDefault="00702B37" w:rsidP="00702B3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37" w:rsidRDefault="00702B37" w:rsidP="00702B3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702B37" w:rsidRPr="00010CFE" w:rsidRDefault="00702B37" w:rsidP="00702B37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37" w:rsidRPr="00010CFE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37" w:rsidRPr="00010CFE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702B37" w:rsidRDefault="00702B37" w:rsidP="00702B37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02B37" w:rsidRDefault="00702B37" w:rsidP="00702B37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702B37" w:rsidRPr="00543CA3" w:rsidRDefault="00702B37" w:rsidP="00702B37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702B37" w:rsidRPr="00543CA3" w:rsidRDefault="00702B37" w:rsidP="00702B3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702B37" w:rsidRPr="0068464F" w:rsidRDefault="00702B37" w:rsidP="00702B3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2B37" w:rsidRDefault="00702B37" w:rsidP="00702B3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702B37" w:rsidRDefault="00702B37" w:rsidP="00702B3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702B3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702B3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Pr="00543CA3" w:rsidRDefault="00702B37" w:rsidP="00702B3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702B37" w:rsidRPr="00543CA3" w:rsidRDefault="00702B37" w:rsidP="00702B37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702B37" w:rsidRPr="00543CA3" w:rsidRDefault="00702B37" w:rsidP="00702B37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702B37" w:rsidRPr="00543CA3" w:rsidRDefault="00702B37" w:rsidP="00702B37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702B37" w:rsidRDefault="00702B37" w:rsidP="00702B3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702B37" w:rsidRPr="00543CA3" w:rsidRDefault="00702B37" w:rsidP="00702B37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702B37" w:rsidRPr="00543CA3" w:rsidRDefault="00702B37" w:rsidP="00702B37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702B37" w:rsidRPr="00543CA3" w:rsidRDefault="00702B37" w:rsidP="00702B37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702B37" w:rsidRPr="00543CA3" w:rsidTr="00702B3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37" w:rsidRPr="00543CA3" w:rsidRDefault="00702B37" w:rsidP="00702B37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702B37" w:rsidRPr="00543CA3" w:rsidTr="00702B3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37" w:rsidRPr="00543CA3" w:rsidRDefault="00702B37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37" w:rsidRPr="00543CA3" w:rsidRDefault="00702B37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37" w:rsidRPr="00543CA3" w:rsidRDefault="00702B37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37" w:rsidRPr="00543CA3" w:rsidRDefault="00702B37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37" w:rsidRPr="00543CA3" w:rsidRDefault="00702B37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37" w:rsidRPr="00543CA3" w:rsidRDefault="00702B37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37" w:rsidRPr="00543CA3" w:rsidRDefault="00702B37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37" w:rsidRPr="00543CA3" w:rsidRDefault="00702B37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702B37" w:rsidRPr="00543CA3" w:rsidTr="00702B37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37" w:rsidRPr="006433F2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37" w:rsidRPr="008D6458" w:rsidRDefault="00702B37" w:rsidP="00702B37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37" w:rsidRPr="003F275D" w:rsidRDefault="00702B37" w:rsidP="00702B37">
            <w:pPr>
              <w:ind w:firstLine="0"/>
              <w:jc w:val="both"/>
              <w:rPr>
                <w:rFonts w:ascii="Times New Roman" w:hAnsi="Times New Roman"/>
              </w:rPr>
            </w:pPr>
            <w:r w:rsidRPr="003F275D">
              <w:rPr>
                <w:rFonts w:ascii="Times New Roman" w:hAnsi="Times New Roman"/>
                <w:u w:val="single"/>
              </w:rPr>
              <w:t xml:space="preserve">Текущий ремонт </w:t>
            </w:r>
            <w:r>
              <w:rPr>
                <w:rFonts w:ascii="Times New Roman" w:hAnsi="Times New Roman"/>
                <w:u w:val="single"/>
              </w:rPr>
              <w:t>стыков наружных стеновых панелей жилых домов по ГП «ЖЭУ 1,3,6» (согласно расшифровке)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37" w:rsidRPr="00DE4F61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37" w:rsidRDefault="00702B37" w:rsidP="00702B37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5812</w:t>
            </w:r>
          </w:p>
          <w:p w:rsidR="00702B37" w:rsidRPr="00990051" w:rsidRDefault="00702B37" w:rsidP="00702B3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37" w:rsidRDefault="00702B37" w:rsidP="00702B3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702B37" w:rsidRPr="00010CFE" w:rsidRDefault="00702B37" w:rsidP="00702B37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37" w:rsidRPr="00010CFE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37" w:rsidRPr="00010CFE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702B37" w:rsidRDefault="00702B37" w:rsidP="00702B37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02B37" w:rsidRDefault="00702B37" w:rsidP="00702B37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702B37" w:rsidRPr="00543CA3" w:rsidRDefault="00702B37" w:rsidP="00702B37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02B37" w:rsidRPr="00543CA3" w:rsidRDefault="00702B37" w:rsidP="00702B3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702B37" w:rsidRPr="0068464F" w:rsidRDefault="00702B37" w:rsidP="00702B3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2B37" w:rsidRDefault="00702B37" w:rsidP="00702B3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702B37" w:rsidRDefault="00702B37" w:rsidP="00702B3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702B3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702B3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Pr="00543CA3" w:rsidRDefault="00702B37" w:rsidP="00702B3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702B37" w:rsidRPr="00543CA3" w:rsidRDefault="00702B37" w:rsidP="00702B37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702B37" w:rsidRPr="00543CA3" w:rsidRDefault="00702B37" w:rsidP="00702B37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702B37" w:rsidRPr="00543CA3" w:rsidRDefault="00702B37" w:rsidP="00702B37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702B37" w:rsidRDefault="00702B37" w:rsidP="00702B3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702B37" w:rsidRPr="00543CA3" w:rsidRDefault="00702B37" w:rsidP="00702B37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702B37" w:rsidRPr="00543CA3" w:rsidRDefault="00702B37" w:rsidP="00702B37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702B37" w:rsidRPr="00543CA3" w:rsidRDefault="00702B37" w:rsidP="00702B37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702B37" w:rsidRPr="00543CA3" w:rsidTr="00702B3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37" w:rsidRPr="00543CA3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37" w:rsidRPr="00543CA3" w:rsidRDefault="00702B37" w:rsidP="00702B37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702B37" w:rsidRPr="00543CA3" w:rsidTr="00702B3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37" w:rsidRPr="00543CA3" w:rsidRDefault="00702B37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37" w:rsidRPr="00543CA3" w:rsidRDefault="00702B37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37" w:rsidRPr="00543CA3" w:rsidRDefault="00702B37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37" w:rsidRPr="00543CA3" w:rsidRDefault="00702B37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37" w:rsidRPr="00543CA3" w:rsidRDefault="00702B37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37" w:rsidRPr="00543CA3" w:rsidRDefault="00702B37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37" w:rsidRPr="00543CA3" w:rsidRDefault="00702B37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37" w:rsidRPr="00543CA3" w:rsidRDefault="00702B37" w:rsidP="00702B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702B37" w:rsidRPr="00543CA3" w:rsidTr="00702B37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37" w:rsidRPr="006433F2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37" w:rsidRPr="008D6458" w:rsidRDefault="00702B37" w:rsidP="00702B37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37" w:rsidRPr="00702B37" w:rsidRDefault="00702B37" w:rsidP="00702B37">
            <w:pPr>
              <w:ind w:firstLine="0"/>
              <w:jc w:val="both"/>
              <w:rPr>
                <w:rFonts w:ascii="Times New Roman" w:hAnsi="Times New Roman"/>
              </w:rPr>
            </w:pPr>
            <w:r w:rsidRPr="00702B37">
              <w:rPr>
                <w:rFonts w:ascii="Times New Roman" w:hAnsi="Times New Roman"/>
                <w:u w:val="single"/>
              </w:rPr>
              <w:t>Текущий ремонт фасада жилого дома по адресу: ул. Козлова, д.19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37" w:rsidRPr="00DE4F61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37" w:rsidRDefault="00702B37" w:rsidP="00702B37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69007</w:t>
            </w:r>
          </w:p>
          <w:p w:rsidR="00702B37" w:rsidRPr="00990051" w:rsidRDefault="00702B37" w:rsidP="00702B3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37" w:rsidRDefault="00702B37" w:rsidP="00702B3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702B37" w:rsidRPr="00010CFE" w:rsidRDefault="00702B37" w:rsidP="00702B37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37" w:rsidRPr="00010CFE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B37" w:rsidRPr="00010CFE" w:rsidRDefault="00702B37" w:rsidP="00702B3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702B37" w:rsidRDefault="00702B37" w:rsidP="00702B37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702B37" w:rsidRPr="00543CA3" w:rsidRDefault="00702B37" w:rsidP="00702B37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702B37" w:rsidRPr="00543CA3" w:rsidRDefault="00702B37" w:rsidP="00702B3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702B37" w:rsidRPr="0068464F" w:rsidRDefault="00702B37" w:rsidP="00702B3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2B37" w:rsidRDefault="00702B37" w:rsidP="00702B3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702B37" w:rsidRDefault="00702B37" w:rsidP="00702B3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702B3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702B3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702B3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702B3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4722" w:rsidRDefault="00EC472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4722" w:rsidRDefault="00EC472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4722" w:rsidRDefault="00EC472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4722" w:rsidRDefault="00EC472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4722" w:rsidRDefault="00EC472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4722" w:rsidRDefault="00EC472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4722" w:rsidRDefault="00EC472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4722" w:rsidRDefault="00EC4722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4722" w:rsidRPr="00543CA3" w:rsidRDefault="00EC4722" w:rsidP="00EC472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EC4722" w:rsidRPr="00543CA3" w:rsidRDefault="00EC4722" w:rsidP="00EC4722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EC4722" w:rsidRPr="00543CA3" w:rsidRDefault="00EC4722" w:rsidP="00EC4722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EC4722" w:rsidRPr="00543CA3" w:rsidRDefault="00EC4722" w:rsidP="00EC4722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EC4722" w:rsidRDefault="00EC4722" w:rsidP="00EC472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EC4722" w:rsidRPr="00543CA3" w:rsidRDefault="00EC4722" w:rsidP="00EC4722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EC4722" w:rsidRPr="00543CA3" w:rsidRDefault="00EC4722" w:rsidP="00EC4722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EC4722" w:rsidRPr="00543CA3" w:rsidRDefault="00EC4722" w:rsidP="00EC4722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EC4722" w:rsidRPr="00543CA3" w:rsidTr="00EC472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722" w:rsidRPr="00543CA3" w:rsidRDefault="00EC4722" w:rsidP="00EC472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722" w:rsidRPr="00543CA3" w:rsidRDefault="00EC4722" w:rsidP="00EC472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EC4722" w:rsidRPr="00543CA3" w:rsidRDefault="00EC4722" w:rsidP="00EC4722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722" w:rsidRPr="00543CA3" w:rsidRDefault="00EC4722" w:rsidP="00EC472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722" w:rsidRPr="00543CA3" w:rsidRDefault="00EC4722" w:rsidP="00EC472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722" w:rsidRPr="00543CA3" w:rsidRDefault="00EC4722" w:rsidP="00EC472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722" w:rsidRPr="00543CA3" w:rsidRDefault="00EC4722" w:rsidP="00EC472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EC4722" w:rsidRPr="00543CA3" w:rsidRDefault="00EC4722" w:rsidP="00EC472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EC4722" w:rsidRPr="00543CA3" w:rsidRDefault="00EC4722" w:rsidP="00EC472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722" w:rsidRPr="00543CA3" w:rsidRDefault="00EC4722" w:rsidP="00EC472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722" w:rsidRPr="00543CA3" w:rsidRDefault="00EC4722" w:rsidP="00EC4722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EC4722" w:rsidRPr="00543CA3" w:rsidTr="00EC472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722" w:rsidRPr="00543CA3" w:rsidRDefault="00EC4722" w:rsidP="00EC472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722" w:rsidRPr="00543CA3" w:rsidRDefault="00EC4722" w:rsidP="00EC472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722" w:rsidRPr="00543CA3" w:rsidRDefault="00EC4722" w:rsidP="00EC472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722" w:rsidRPr="00543CA3" w:rsidRDefault="00EC4722" w:rsidP="00EC472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722" w:rsidRPr="00543CA3" w:rsidRDefault="00EC4722" w:rsidP="00EC472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722" w:rsidRPr="00543CA3" w:rsidRDefault="00EC4722" w:rsidP="00EC472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722" w:rsidRPr="00543CA3" w:rsidRDefault="00EC4722" w:rsidP="00EC472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722" w:rsidRPr="00543CA3" w:rsidRDefault="00EC4722" w:rsidP="00EC472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EC4722" w:rsidRPr="00543CA3" w:rsidTr="00EC4722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722" w:rsidRPr="006433F2" w:rsidRDefault="00EC4722" w:rsidP="00EC472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722" w:rsidRPr="005C1067" w:rsidRDefault="00EC4722" w:rsidP="00EC4722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722" w:rsidRPr="00EC4722" w:rsidRDefault="00EC4722" w:rsidP="00EC4722">
            <w:pPr>
              <w:ind w:firstLine="0"/>
              <w:jc w:val="both"/>
              <w:rPr>
                <w:rFonts w:ascii="Times New Roman" w:hAnsi="Times New Roman"/>
              </w:rPr>
            </w:pPr>
            <w:r w:rsidRPr="00EC4722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адресу: г. Минск, ул. Волгоградская, д.25б, ул. К.Чорного, д.31 (водосточная система)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722" w:rsidRPr="00DE4F61" w:rsidRDefault="00EC4722" w:rsidP="00EC4722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722" w:rsidRDefault="00EC4722" w:rsidP="00EC4722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11637</w:t>
            </w:r>
          </w:p>
          <w:p w:rsidR="00EC4722" w:rsidRPr="00990051" w:rsidRDefault="00EC4722" w:rsidP="00EC472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722" w:rsidRDefault="00EC4722" w:rsidP="00EC472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EC4722" w:rsidRPr="00010CFE" w:rsidRDefault="00EC4722" w:rsidP="00EC4722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722" w:rsidRPr="00010CFE" w:rsidRDefault="00EC4722" w:rsidP="00EC472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722" w:rsidRPr="00010CFE" w:rsidRDefault="00EC4722" w:rsidP="00EC472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EC4722" w:rsidRDefault="00EC4722" w:rsidP="00EC4722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EC4722" w:rsidRDefault="00EC4722" w:rsidP="00EC4722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EC4722" w:rsidRPr="00543CA3" w:rsidRDefault="00EC4722" w:rsidP="00EC4722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</w:t>
      </w:r>
    </w:p>
    <w:p w:rsidR="00EC4722" w:rsidRPr="00543CA3" w:rsidRDefault="00EC4722" w:rsidP="00EC472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EC4722" w:rsidRPr="0068464F" w:rsidRDefault="00EC4722" w:rsidP="00EC472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C4722" w:rsidRDefault="00EC4722" w:rsidP="00EC472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EC4722" w:rsidRDefault="00EC4722" w:rsidP="00EC4722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EC4722" w:rsidRDefault="00EC4722" w:rsidP="00EC472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4722" w:rsidRDefault="00EC4722" w:rsidP="00EC472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4722" w:rsidRDefault="00EC4722" w:rsidP="00EC472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02B37" w:rsidRDefault="00702B3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253C1" w:rsidRDefault="00F253C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253C1" w:rsidRDefault="00F253C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253C1" w:rsidRDefault="00F253C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253C1" w:rsidRDefault="00F253C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253C1" w:rsidRDefault="00F253C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253C1" w:rsidRDefault="00F253C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253C1" w:rsidRDefault="00F253C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253C1" w:rsidRDefault="00F253C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253C1" w:rsidRDefault="00F253C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253C1" w:rsidRPr="00543CA3" w:rsidRDefault="00F253C1" w:rsidP="00F253C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F253C1" w:rsidRPr="00543CA3" w:rsidRDefault="00F253C1" w:rsidP="00F253C1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F253C1" w:rsidRPr="00543CA3" w:rsidRDefault="00F253C1" w:rsidP="00F253C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253C1" w:rsidRPr="00543CA3" w:rsidRDefault="00F253C1" w:rsidP="00F253C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F253C1" w:rsidRDefault="00F253C1" w:rsidP="00F253C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F253C1" w:rsidRPr="00543CA3" w:rsidRDefault="00F253C1" w:rsidP="00F253C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F253C1" w:rsidRPr="00543CA3" w:rsidRDefault="00F253C1" w:rsidP="00F253C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F253C1" w:rsidRPr="00543CA3" w:rsidRDefault="00F253C1" w:rsidP="00F253C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F253C1" w:rsidRPr="00543CA3" w:rsidTr="00F253C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3C1" w:rsidRPr="00543CA3" w:rsidRDefault="00F253C1" w:rsidP="00F253C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3C1" w:rsidRPr="00543CA3" w:rsidRDefault="00F253C1" w:rsidP="00F253C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F253C1" w:rsidRPr="00543CA3" w:rsidRDefault="00F253C1" w:rsidP="00F253C1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3C1" w:rsidRPr="00543CA3" w:rsidRDefault="00F253C1" w:rsidP="00F253C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3C1" w:rsidRPr="00543CA3" w:rsidRDefault="00F253C1" w:rsidP="00F253C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3C1" w:rsidRPr="00543CA3" w:rsidRDefault="00F253C1" w:rsidP="00F253C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3C1" w:rsidRDefault="00F253C1" w:rsidP="00F253C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</w:t>
            </w:r>
          </w:p>
          <w:p w:rsidR="00F253C1" w:rsidRPr="00543CA3" w:rsidRDefault="00F253C1" w:rsidP="00F253C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бюджета (приложения 2-6 к Постановлению Министерства финансов Республики Беларусь </w:t>
            </w:r>
          </w:p>
          <w:p w:rsidR="00F253C1" w:rsidRPr="00543CA3" w:rsidRDefault="00F253C1" w:rsidP="00F253C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F253C1" w:rsidRPr="00543CA3" w:rsidRDefault="00F253C1" w:rsidP="00F253C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3C1" w:rsidRPr="00543CA3" w:rsidRDefault="00F253C1" w:rsidP="00F253C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3C1" w:rsidRPr="00543CA3" w:rsidRDefault="00F253C1" w:rsidP="00F253C1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F253C1" w:rsidRPr="00543CA3" w:rsidTr="00F253C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C1" w:rsidRPr="00543CA3" w:rsidRDefault="00F253C1" w:rsidP="00F253C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C1" w:rsidRPr="00543CA3" w:rsidRDefault="00F253C1" w:rsidP="00F253C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C1" w:rsidRPr="00543CA3" w:rsidRDefault="00F253C1" w:rsidP="00F253C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C1" w:rsidRPr="00543CA3" w:rsidRDefault="00F253C1" w:rsidP="00F253C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C1" w:rsidRPr="00543CA3" w:rsidRDefault="00F253C1" w:rsidP="00F253C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C1" w:rsidRPr="00543CA3" w:rsidRDefault="00F253C1" w:rsidP="00F253C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C1" w:rsidRPr="00543CA3" w:rsidRDefault="00F253C1" w:rsidP="00F253C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C1" w:rsidRPr="00543CA3" w:rsidRDefault="00F253C1" w:rsidP="00F253C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F253C1" w:rsidRPr="00543CA3" w:rsidTr="00F253C1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3C1" w:rsidRPr="006433F2" w:rsidRDefault="00F253C1" w:rsidP="00F253C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3C1" w:rsidRPr="008D6458" w:rsidRDefault="00F253C1" w:rsidP="00F253C1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3C1" w:rsidRPr="00F253C1" w:rsidRDefault="00F253C1" w:rsidP="00F253C1">
            <w:pPr>
              <w:ind w:firstLine="0"/>
              <w:jc w:val="both"/>
              <w:rPr>
                <w:rFonts w:ascii="Times New Roman" w:hAnsi="Times New Roman"/>
              </w:rPr>
            </w:pPr>
            <w:r w:rsidRPr="00F253C1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козырька жилого дома по адресу: г. Минск, ул. Шафарнянская, д.14-166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3C1" w:rsidRPr="00DE4F61" w:rsidRDefault="00F253C1" w:rsidP="00F253C1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3C1" w:rsidRDefault="00F253C1" w:rsidP="00F253C1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4389</w:t>
            </w:r>
          </w:p>
          <w:p w:rsidR="00F253C1" w:rsidRPr="00990051" w:rsidRDefault="00F253C1" w:rsidP="00F253C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3C1" w:rsidRDefault="00F253C1" w:rsidP="00F253C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253C1" w:rsidRPr="00010CFE" w:rsidRDefault="00F253C1" w:rsidP="00F253C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3C1" w:rsidRPr="00010CFE" w:rsidRDefault="00F253C1" w:rsidP="00F253C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3C1" w:rsidRPr="00010CFE" w:rsidRDefault="00F253C1" w:rsidP="00F253C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F253C1" w:rsidRDefault="00F253C1" w:rsidP="00F253C1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F253C1" w:rsidRDefault="00F253C1" w:rsidP="00F253C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F253C1" w:rsidRPr="00543CA3" w:rsidRDefault="00F253C1" w:rsidP="00F253C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F253C1" w:rsidRPr="00543CA3" w:rsidRDefault="00F253C1" w:rsidP="00F253C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F253C1" w:rsidRPr="0068464F" w:rsidRDefault="00F253C1" w:rsidP="00F253C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53C1" w:rsidRDefault="00F253C1" w:rsidP="00F253C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F253C1" w:rsidRDefault="00F253C1" w:rsidP="00F253C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253C1" w:rsidRDefault="00F253C1" w:rsidP="00F253C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253C1" w:rsidRDefault="00F253C1" w:rsidP="00F253C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253C1" w:rsidRDefault="00F253C1" w:rsidP="00F253C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253C1" w:rsidRDefault="00F253C1" w:rsidP="00F253C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253C1" w:rsidRDefault="00F253C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253C1" w:rsidRDefault="00F253C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253C1" w:rsidRDefault="00F253C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253C1" w:rsidRDefault="00F253C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253C1" w:rsidRDefault="00F253C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253C1" w:rsidRDefault="00F253C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253C1" w:rsidRDefault="00F253C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253C1" w:rsidRDefault="00F253C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253C1" w:rsidRDefault="00F253C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253C1" w:rsidRDefault="00F253C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253C1" w:rsidRDefault="00F253C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253C1" w:rsidRDefault="00F253C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253C1" w:rsidRDefault="00F253C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253C1" w:rsidRDefault="00F253C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253C1" w:rsidRPr="00543CA3" w:rsidRDefault="00F253C1" w:rsidP="00F253C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F253C1" w:rsidRPr="00543CA3" w:rsidRDefault="00F253C1" w:rsidP="00F253C1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F253C1" w:rsidRPr="00543CA3" w:rsidRDefault="00F253C1" w:rsidP="00F253C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253C1" w:rsidRPr="00543CA3" w:rsidRDefault="00F253C1" w:rsidP="00F253C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F253C1" w:rsidRDefault="00F253C1" w:rsidP="00F253C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F253C1" w:rsidRPr="00543CA3" w:rsidRDefault="00F253C1" w:rsidP="00F253C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F253C1" w:rsidRPr="00543CA3" w:rsidRDefault="00F253C1" w:rsidP="00F253C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F253C1" w:rsidRPr="00543CA3" w:rsidRDefault="00F253C1" w:rsidP="00F253C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F253C1" w:rsidRPr="00543CA3" w:rsidTr="00F253C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3C1" w:rsidRPr="00543CA3" w:rsidRDefault="00F253C1" w:rsidP="00F253C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3C1" w:rsidRPr="00543CA3" w:rsidRDefault="00F253C1" w:rsidP="00F253C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F253C1" w:rsidRPr="00543CA3" w:rsidRDefault="00F253C1" w:rsidP="00F253C1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3C1" w:rsidRPr="00543CA3" w:rsidRDefault="00F253C1" w:rsidP="00F253C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3C1" w:rsidRPr="00543CA3" w:rsidRDefault="00F253C1" w:rsidP="00F253C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3C1" w:rsidRPr="00543CA3" w:rsidRDefault="00F253C1" w:rsidP="00F253C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3C1" w:rsidRPr="00543CA3" w:rsidRDefault="00F253C1" w:rsidP="00F253C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F253C1" w:rsidRPr="00543CA3" w:rsidRDefault="00F253C1" w:rsidP="00F253C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F253C1" w:rsidRPr="00543CA3" w:rsidRDefault="00F253C1" w:rsidP="00F253C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3C1" w:rsidRPr="00543CA3" w:rsidRDefault="00F253C1" w:rsidP="00F253C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3C1" w:rsidRPr="00543CA3" w:rsidRDefault="00F253C1" w:rsidP="00F253C1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F253C1" w:rsidRPr="00543CA3" w:rsidTr="00F253C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C1" w:rsidRPr="00543CA3" w:rsidRDefault="00F253C1" w:rsidP="00F253C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C1" w:rsidRPr="00543CA3" w:rsidRDefault="00F253C1" w:rsidP="00F253C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C1" w:rsidRPr="00543CA3" w:rsidRDefault="00F253C1" w:rsidP="00F253C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C1" w:rsidRPr="00543CA3" w:rsidRDefault="00F253C1" w:rsidP="00F253C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C1" w:rsidRPr="00543CA3" w:rsidRDefault="00F253C1" w:rsidP="00F253C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C1" w:rsidRPr="00543CA3" w:rsidRDefault="00F253C1" w:rsidP="00F253C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C1" w:rsidRPr="00543CA3" w:rsidRDefault="00F253C1" w:rsidP="00F253C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C1" w:rsidRPr="00543CA3" w:rsidRDefault="00F253C1" w:rsidP="00F253C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F253C1" w:rsidRPr="00543CA3" w:rsidTr="00F253C1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3C1" w:rsidRPr="006433F2" w:rsidRDefault="00F253C1" w:rsidP="00F253C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3C1" w:rsidRPr="00657F25" w:rsidRDefault="00F253C1" w:rsidP="00F253C1">
            <w:pPr>
              <w:ind w:firstLine="0"/>
            </w:pPr>
            <w:r w:rsidRPr="00657F25">
              <w:rPr>
                <w:rFonts w:ascii="Times New Roman" w:hAnsi="Times New Roman"/>
                <w:u w:val="single"/>
              </w:rPr>
              <w:t xml:space="preserve">71.20.19.160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3C1" w:rsidRPr="00F253C1" w:rsidRDefault="00F253C1" w:rsidP="00F253C1">
            <w:pPr>
              <w:ind w:firstLine="0"/>
              <w:jc w:val="both"/>
              <w:rPr>
                <w:rFonts w:ascii="Times New Roman" w:hAnsi="Times New Roman"/>
              </w:rPr>
            </w:pPr>
            <w:r w:rsidRPr="00F253C1">
              <w:rPr>
                <w:rFonts w:ascii="Times New Roman" w:hAnsi="Times New Roman"/>
                <w:u w:val="single"/>
              </w:rPr>
              <w:t>Работы по обследованию кровли с выдачей технического заключения на жилых домах по адресам: г. Минск, ул. Стариновская, д.3, пом. 1Н, 3Н, 4Н(мансардный этаж)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3C1" w:rsidRPr="00F20966" w:rsidRDefault="00F253C1" w:rsidP="00F253C1">
            <w:pPr>
              <w:ind w:firstLine="0"/>
              <w:jc w:val="center"/>
              <w:rPr>
                <w:rFonts w:ascii="Times New Roman" w:hAnsi="Times New Roman"/>
              </w:rPr>
            </w:pPr>
            <w:r w:rsidRPr="00F20966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3C1" w:rsidRDefault="00F253C1" w:rsidP="00F253C1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11559,61</w:t>
            </w:r>
          </w:p>
          <w:p w:rsidR="00F253C1" w:rsidRDefault="00F253C1" w:rsidP="00F253C1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F253C1" w:rsidRPr="00990051" w:rsidRDefault="00F253C1" w:rsidP="00F253C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3C1" w:rsidRDefault="00F253C1" w:rsidP="00F253C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253C1" w:rsidRPr="00010CFE" w:rsidRDefault="00F253C1" w:rsidP="00F253C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3C1" w:rsidRPr="00010CFE" w:rsidRDefault="00F253C1" w:rsidP="00F253C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3C1" w:rsidRPr="00010CFE" w:rsidRDefault="00F253C1" w:rsidP="00F253C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F253C1" w:rsidRDefault="00F253C1" w:rsidP="00F253C1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F253C1" w:rsidRDefault="00F253C1" w:rsidP="00F253C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F253C1" w:rsidRPr="00543CA3" w:rsidRDefault="00F253C1" w:rsidP="00F253C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F253C1" w:rsidRPr="0068464F" w:rsidRDefault="00F253C1" w:rsidP="00F253C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53C1" w:rsidRDefault="00F253C1" w:rsidP="00F253C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F253C1" w:rsidRDefault="00F253C1" w:rsidP="00F253C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253C1" w:rsidRDefault="00F253C1" w:rsidP="00F253C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253C1" w:rsidRDefault="00F253C1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C651B" w:rsidRDefault="009C651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C651B" w:rsidRDefault="009C651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C651B" w:rsidRDefault="009C651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C651B" w:rsidRDefault="009C651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C651B" w:rsidRDefault="009C651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C651B" w:rsidRDefault="009C651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C651B" w:rsidRDefault="009C651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C651B" w:rsidRDefault="009C651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C651B" w:rsidRDefault="009C651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C651B" w:rsidRDefault="009C651B" w:rsidP="009C651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C651B" w:rsidRPr="00543CA3" w:rsidRDefault="009C651B" w:rsidP="009C651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9C651B" w:rsidRPr="00543CA3" w:rsidRDefault="009C651B" w:rsidP="009C651B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9C651B" w:rsidRPr="00543CA3" w:rsidRDefault="009C651B" w:rsidP="009C651B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9C651B" w:rsidRPr="00543CA3" w:rsidRDefault="009C651B" w:rsidP="009C651B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9C651B" w:rsidRDefault="009C651B" w:rsidP="009C651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9C651B" w:rsidRPr="00543CA3" w:rsidRDefault="009C651B" w:rsidP="009C651B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9C651B" w:rsidRPr="00543CA3" w:rsidRDefault="009C651B" w:rsidP="009C651B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9C651B" w:rsidRPr="00543CA3" w:rsidRDefault="009C651B" w:rsidP="009C651B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9C651B" w:rsidRPr="00543CA3" w:rsidTr="00685E4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51B" w:rsidRPr="00543CA3" w:rsidRDefault="009C651B" w:rsidP="00685E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51B" w:rsidRPr="00543CA3" w:rsidRDefault="009C651B" w:rsidP="00685E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9C651B" w:rsidRPr="00543CA3" w:rsidRDefault="009C651B" w:rsidP="00685E4C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51B" w:rsidRPr="00543CA3" w:rsidRDefault="009C651B" w:rsidP="00685E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51B" w:rsidRPr="00543CA3" w:rsidRDefault="009C651B" w:rsidP="00685E4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51B" w:rsidRPr="00543CA3" w:rsidRDefault="009C651B" w:rsidP="00685E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1B" w:rsidRPr="00543CA3" w:rsidRDefault="009C651B" w:rsidP="00685E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9C651B" w:rsidRPr="00543CA3" w:rsidRDefault="009C651B" w:rsidP="00685E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9C651B" w:rsidRPr="00543CA3" w:rsidRDefault="009C651B" w:rsidP="00685E4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51B" w:rsidRPr="00543CA3" w:rsidRDefault="009C651B" w:rsidP="00685E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51B" w:rsidRPr="00543CA3" w:rsidRDefault="009C651B" w:rsidP="00685E4C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9C651B" w:rsidRPr="00543CA3" w:rsidTr="00685E4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1B" w:rsidRPr="00543CA3" w:rsidRDefault="009C651B" w:rsidP="00685E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1B" w:rsidRPr="00543CA3" w:rsidRDefault="009C651B" w:rsidP="00685E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1B" w:rsidRPr="00543CA3" w:rsidRDefault="009C651B" w:rsidP="00685E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1B" w:rsidRPr="00543CA3" w:rsidRDefault="009C651B" w:rsidP="00685E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1B" w:rsidRPr="00543CA3" w:rsidRDefault="009C651B" w:rsidP="00685E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1B" w:rsidRPr="00543CA3" w:rsidRDefault="009C651B" w:rsidP="00685E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1B" w:rsidRPr="00543CA3" w:rsidRDefault="009C651B" w:rsidP="00685E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1B" w:rsidRPr="00543CA3" w:rsidRDefault="009C651B" w:rsidP="00685E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9C651B" w:rsidRPr="00543CA3" w:rsidTr="00685E4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1B" w:rsidRPr="006433F2" w:rsidRDefault="009C651B" w:rsidP="00685E4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1B" w:rsidRPr="008D6458" w:rsidRDefault="009C651B" w:rsidP="00685E4C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4B" w:rsidRDefault="009C651B" w:rsidP="00685E4C">
            <w:pPr>
              <w:ind w:firstLine="0"/>
              <w:jc w:val="both"/>
              <w:rPr>
                <w:rFonts w:ascii="Times New Roman" w:hAnsi="Times New Roman"/>
                <w:u w:val="single"/>
              </w:rPr>
            </w:pPr>
            <w:r w:rsidRPr="00702B37">
              <w:rPr>
                <w:rFonts w:ascii="Times New Roman" w:hAnsi="Times New Roman"/>
                <w:u w:val="single"/>
              </w:rPr>
              <w:t>Текущий ремонт фасада жилого дома по адресу: ул</w:t>
            </w:r>
          </w:p>
          <w:p w:rsidR="009C651B" w:rsidRPr="00702B37" w:rsidRDefault="009C651B" w:rsidP="00685E4C">
            <w:pPr>
              <w:ind w:firstLine="0"/>
              <w:jc w:val="both"/>
              <w:rPr>
                <w:rFonts w:ascii="Times New Roman" w:hAnsi="Times New Roman"/>
              </w:rPr>
            </w:pPr>
            <w:r w:rsidRPr="00702B37">
              <w:rPr>
                <w:rFonts w:ascii="Times New Roman" w:hAnsi="Times New Roman"/>
                <w:u w:val="single"/>
              </w:rPr>
              <w:t>. Козлова, д.19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1B" w:rsidRPr="00DE4F61" w:rsidRDefault="009C651B" w:rsidP="00685E4C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1B" w:rsidRDefault="009C651B" w:rsidP="00685E4C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70437</w:t>
            </w:r>
          </w:p>
          <w:p w:rsidR="009C651B" w:rsidRPr="00990051" w:rsidRDefault="009C651B" w:rsidP="00685E4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1B" w:rsidRDefault="009C651B" w:rsidP="00685E4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9C651B" w:rsidRPr="00010CFE" w:rsidRDefault="009C651B" w:rsidP="00685E4C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1B" w:rsidRPr="00010CFE" w:rsidRDefault="009C651B" w:rsidP="00685E4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1B" w:rsidRPr="00010CFE" w:rsidRDefault="009C651B" w:rsidP="00685E4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9C651B" w:rsidRPr="00543CA3" w:rsidTr="00685E4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1B" w:rsidRPr="006433F2" w:rsidRDefault="009C651B" w:rsidP="00685E4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1B" w:rsidRPr="008D6458" w:rsidRDefault="009C651B" w:rsidP="00685E4C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1B" w:rsidRPr="009C651B" w:rsidRDefault="009C651B" w:rsidP="00685E4C">
            <w:pPr>
              <w:ind w:firstLine="0"/>
              <w:jc w:val="both"/>
              <w:rPr>
                <w:rFonts w:ascii="Times New Roman" w:hAnsi="Times New Roman"/>
              </w:rPr>
            </w:pPr>
            <w:r w:rsidRPr="009C651B">
              <w:rPr>
                <w:rFonts w:ascii="Times New Roman" w:hAnsi="Times New Roman"/>
                <w:u w:val="single"/>
              </w:rPr>
              <w:t>Текущий ремонт фасада жилого дома по адресу: ул. Фогеля, д.1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1B" w:rsidRPr="00DE4F61" w:rsidRDefault="009C651B" w:rsidP="00685E4C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1B" w:rsidRDefault="00F8464B" w:rsidP="00685E4C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44989</w:t>
            </w:r>
          </w:p>
          <w:p w:rsidR="009C651B" w:rsidRPr="00990051" w:rsidRDefault="009C651B" w:rsidP="00685E4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1B" w:rsidRDefault="009C651B" w:rsidP="00685E4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9C651B" w:rsidRPr="00010CFE" w:rsidRDefault="009C651B" w:rsidP="00685E4C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1B" w:rsidRPr="00010CFE" w:rsidRDefault="009C651B" w:rsidP="00685E4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1B" w:rsidRPr="00010CFE" w:rsidRDefault="009C651B" w:rsidP="00685E4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9C651B" w:rsidRPr="00543CA3" w:rsidTr="00685E4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1B" w:rsidRPr="006433F2" w:rsidRDefault="009C651B" w:rsidP="00685E4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1B" w:rsidRPr="008D6458" w:rsidRDefault="009C651B" w:rsidP="00685E4C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1B" w:rsidRPr="009C651B" w:rsidRDefault="009C651B" w:rsidP="00685E4C">
            <w:pPr>
              <w:ind w:firstLine="0"/>
              <w:jc w:val="both"/>
              <w:rPr>
                <w:rFonts w:ascii="Times New Roman" w:hAnsi="Times New Roman"/>
              </w:rPr>
            </w:pPr>
            <w:r w:rsidRPr="009C651B">
              <w:rPr>
                <w:rFonts w:ascii="Times New Roman" w:hAnsi="Times New Roman"/>
                <w:u w:val="single"/>
              </w:rPr>
              <w:t>Текущий ремонт фасада жилых домов по адресам: ул. 50 лет Победы, д.9,д.19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1B" w:rsidRPr="00DE4F61" w:rsidRDefault="009C651B" w:rsidP="00685E4C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1B" w:rsidRDefault="00F8464B" w:rsidP="00685E4C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77356</w:t>
            </w:r>
          </w:p>
          <w:p w:rsidR="009C651B" w:rsidRPr="00990051" w:rsidRDefault="009C651B" w:rsidP="00685E4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1B" w:rsidRDefault="009C651B" w:rsidP="00685E4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9C651B" w:rsidRPr="00010CFE" w:rsidRDefault="009C651B" w:rsidP="00685E4C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1B" w:rsidRPr="00010CFE" w:rsidRDefault="009C651B" w:rsidP="00685E4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1B" w:rsidRPr="00010CFE" w:rsidRDefault="009C651B" w:rsidP="00685E4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9C651B" w:rsidRPr="00543CA3" w:rsidTr="00685E4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1B" w:rsidRPr="006433F2" w:rsidRDefault="009C651B" w:rsidP="00685E4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1B" w:rsidRPr="008D6458" w:rsidRDefault="009C651B" w:rsidP="00685E4C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1B" w:rsidRPr="009C651B" w:rsidRDefault="009C651B" w:rsidP="00685E4C">
            <w:pPr>
              <w:ind w:firstLine="0"/>
              <w:jc w:val="both"/>
              <w:rPr>
                <w:rFonts w:ascii="Times New Roman" w:hAnsi="Times New Roman"/>
              </w:rPr>
            </w:pPr>
            <w:r w:rsidRPr="009C651B">
              <w:rPr>
                <w:rFonts w:ascii="Times New Roman" w:hAnsi="Times New Roman"/>
                <w:u w:val="single"/>
              </w:rPr>
              <w:t>Текущий ремонт фасада жилого дома по адресу: ул. К.Чорного, д.31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1B" w:rsidRPr="00DE4F61" w:rsidRDefault="009C651B" w:rsidP="00685E4C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1B" w:rsidRDefault="009C651B" w:rsidP="00685E4C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20315</w:t>
            </w:r>
          </w:p>
          <w:p w:rsidR="009C651B" w:rsidRPr="00990051" w:rsidRDefault="009C651B" w:rsidP="00685E4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1B" w:rsidRDefault="009C651B" w:rsidP="00685E4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9C651B" w:rsidRPr="00010CFE" w:rsidRDefault="009C651B" w:rsidP="00685E4C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1B" w:rsidRPr="00010CFE" w:rsidRDefault="009C651B" w:rsidP="00685E4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1B" w:rsidRPr="00010CFE" w:rsidRDefault="009C651B" w:rsidP="00685E4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9C651B" w:rsidRDefault="009C651B" w:rsidP="009C651B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9C651B" w:rsidRPr="00543CA3" w:rsidRDefault="009C651B" w:rsidP="009C651B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9C651B" w:rsidRPr="00543CA3" w:rsidRDefault="009C651B" w:rsidP="009C651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9C651B" w:rsidRPr="0068464F" w:rsidRDefault="009C651B" w:rsidP="009C651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651B" w:rsidRDefault="009C651B" w:rsidP="0008190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9C651B" w:rsidRDefault="009C651B" w:rsidP="009C651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C651B" w:rsidRPr="00543CA3" w:rsidRDefault="009C651B" w:rsidP="009C651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9C651B" w:rsidRPr="00543CA3" w:rsidRDefault="009C651B" w:rsidP="009C651B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9C651B" w:rsidRPr="00543CA3" w:rsidRDefault="009C651B" w:rsidP="009C651B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 xml:space="preserve">                          </w:t>
      </w:r>
    </w:p>
    <w:p w:rsidR="009C651B" w:rsidRPr="00543CA3" w:rsidRDefault="009C651B" w:rsidP="009C651B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9C651B" w:rsidRDefault="009C651B" w:rsidP="009C651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9C651B" w:rsidRPr="00543CA3" w:rsidRDefault="009C651B" w:rsidP="009C651B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9C651B" w:rsidRPr="00543CA3" w:rsidRDefault="009C651B" w:rsidP="009C651B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9C651B" w:rsidRPr="00543CA3" w:rsidRDefault="009C651B" w:rsidP="009C651B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9C651B" w:rsidRPr="00543CA3" w:rsidTr="00685E4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51B" w:rsidRPr="00543CA3" w:rsidRDefault="009C651B" w:rsidP="00685E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51B" w:rsidRPr="00543CA3" w:rsidRDefault="009C651B" w:rsidP="00685E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9C651B" w:rsidRPr="00543CA3" w:rsidRDefault="009C651B" w:rsidP="00685E4C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51B" w:rsidRPr="00543CA3" w:rsidRDefault="009C651B" w:rsidP="00685E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51B" w:rsidRPr="00543CA3" w:rsidRDefault="009C651B" w:rsidP="00685E4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51B" w:rsidRPr="00543CA3" w:rsidRDefault="009C651B" w:rsidP="00685E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1B" w:rsidRPr="00543CA3" w:rsidRDefault="009C651B" w:rsidP="00685E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9C651B" w:rsidRPr="00543CA3" w:rsidRDefault="009C651B" w:rsidP="00685E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9C651B" w:rsidRPr="00543CA3" w:rsidRDefault="009C651B" w:rsidP="00685E4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51B" w:rsidRPr="00543CA3" w:rsidRDefault="009C651B" w:rsidP="00685E4C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51B" w:rsidRPr="00543CA3" w:rsidRDefault="009C651B" w:rsidP="00685E4C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9C651B" w:rsidRPr="00543CA3" w:rsidTr="00685E4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1B" w:rsidRPr="00543CA3" w:rsidRDefault="009C651B" w:rsidP="00685E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1B" w:rsidRPr="00543CA3" w:rsidRDefault="009C651B" w:rsidP="00685E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1B" w:rsidRPr="00543CA3" w:rsidRDefault="009C651B" w:rsidP="00685E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1B" w:rsidRPr="00543CA3" w:rsidRDefault="009C651B" w:rsidP="00685E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1B" w:rsidRPr="00543CA3" w:rsidRDefault="009C651B" w:rsidP="00685E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1B" w:rsidRPr="00543CA3" w:rsidRDefault="009C651B" w:rsidP="00685E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1B" w:rsidRPr="00543CA3" w:rsidRDefault="009C651B" w:rsidP="00685E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1B" w:rsidRPr="00543CA3" w:rsidRDefault="009C651B" w:rsidP="00685E4C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9C651B" w:rsidRPr="00543CA3" w:rsidTr="00685E4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1B" w:rsidRPr="006433F2" w:rsidRDefault="009C651B" w:rsidP="00685E4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51B" w:rsidRPr="008D6458" w:rsidRDefault="009C651B" w:rsidP="00685E4C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1B" w:rsidRPr="009C651B" w:rsidRDefault="009C651B" w:rsidP="00685E4C">
            <w:pPr>
              <w:ind w:firstLine="0"/>
              <w:jc w:val="both"/>
              <w:rPr>
                <w:rFonts w:ascii="Times New Roman" w:hAnsi="Times New Roman"/>
              </w:rPr>
            </w:pPr>
            <w:r w:rsidRPr="009C651B">
              <w:rPr>
                <w:rFonts w:ascii="Times New Roman" w:hAnsi="Times New Roman"/>
                <w:u w:val="single"/>
              </w:rPr>
              <w:t>Текущий ремонт выходов на кровлю жилых домов по адресам: г. Минск, ул. Садовая, д.14, д.20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1B" w:rsidRPr="00DE4F61" w:rsidRDefault="009C651B" w:rsidP="00685E4C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1B" w:rsidRDefault="009C651B" w:rsidP="00685E4C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64967</w:t>
            </w:r>
          </w:p>
          <w:p w:rsidR="009C651B" w:rsidRPr="00990051" w:rsidRDefault="009C651B" w:rsidP="00685E4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1B" w:rsidRDefault="009C651B" w:rsidP="00685E4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9C651B" w:rsidRPr="00010CFE" w:rsidRDefault="009C651B" w:rsidP="00685E4C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1B" w:rsidRPr="00010CFE" w:rsidRDefault="009C651B" w:rsidP="00685E4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1B" w:rsidRPr="00010CFE" w:rsidRDefault="009C651B" w:rsidP="00685E4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9C651B" w:rsidRDefault="009C651B" w:rsidP="009C651B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9C651B" w:rsidRDefault="009C651B" w:rsidP="009C651B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9C651B" w:rsidRPr="00543CA3" w:rsidRDefault="009C651B" w:rsidP="009C651B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9C651B" w:rsidRPr="00543CA3" w:rsidRDefault="009C651B" w:rsidP="009C651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9C651B" w:rsidRPr="0068464F" w:rsidRDefault="009C651B" w:rsidP="009C651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651B" w:rsidRDefault="009C651B" w:rsidP="009C651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9C651B" w:rsidRDefault="009C651B" w:rsidP="009C651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C651B" w:rsidRDefault="009C651B" w:rsidP="0008190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651B" w:rsidRDefault="009C651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85E4C" w:rsidRDefault="00685E4C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85E4C" w:rsidRDefault="00685E4C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85E4C" w:rsidRDefault="00685E4C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85E4C" w:rsidRDefault="00685E4C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85E4C" w:rsidRDefault="00685E4C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85E4C" w:rsidRDefault="00685E4C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85E4C" w:rsidRDefault="00685E4C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85E4C" w:rsidRDefault="00685E4C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85E4C" w:rsidRDefault="00685E4C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85E4C" w:rsidRDefault="00685E4C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85E4C" w:rsidRDefault="00685E4C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85E4C" w:rsidRDefault="00685E4C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85E4C" w:rsidRDefault="00685E4C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85E4C" w:rsidRDefault="00685E4C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85E4C" w:rsidRDefault="00685E4C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85E4C" w:rsidRDefault="00685E4C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85E4C" w:rsidRDefault="00685E4C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85E4C" w:rsidRPr="00901EA7" w:rsidRDefault="00685E4C" w:rsidP="00685E4C">
      <w:pPr>
        <w:ind w:left="8647" w:firstLine="0"/>
        <w:rPr>
          <w:rFonts w:ascii="Times New Roman" w:hAnsi="Times New Roman"/>
          <w:sz w:val="24"/>
          <w:szCs w:val="24"/>
          <w:highlight w:val="yellow"/>
        </w:rPr>
      </w:pPr>
      <w:r w:rsidRPr="00901EA7">
        <w:rPr>
          <w:rFonts w:ascii="Times New Roman" w:hAnsi="Times New Roman"/>
          <w:sz w:val="24"/>
          <w:szCs w:val="24"/>
          <w:highlight w:val="yellow"/>
        </w:rPr>
        <w:t>УТВЕРЖДАЮ</w:t>
      </w:r>
    </w:p>
    <w:p w:rsidR="00685E4C" w:rsidRPr="00901EA7" w:rsidRDefault="00685E4C" w:rsidP="00685E4C">
      <w:pPr>
        <w:ind w:left="8647" w:firstLine="0"/>
        <w:rPr>
          <w:rFonts w:ascii="Times New Roman" w:hAnsi="Times New Roman"/>
          <w:sz w:val="24"/>
          <w:szCs w:val="24"/>
          <w:highlight w:val="yellow"/>
        </w:rPr>
      </w:pPr>
      <w:r w:rsidRPr="00901EA7">
        <w:rPr>
          <w:rFonts w:ascii="Times New Roman" w:hAnsi="Times New Roman"/>
          <w:sz w:val="24"/>
          <w:szCs w:val="24"/>
          <w:highlight w:val="yellow"/>
        </w:rPr>
        <w:t xml:space="preserve">Директор  предприятия         </w:t>
      </w:r>
    </w:p>
    <w:p w:rsidR="00685E4C" w:rsidRPr="00901EA7" w:rsidRDefault="00685E4C" w:rsidP="00685E4C">
      <w:pPr>
        <w:spacing w:line="140" w:lineRule="exact"/>
        <w:ind w:left="8647" w:firstLine="0"/>
        <w:rPr>
          <w:rFonts w:ascii="Times New Roman" w:hAnsi="Times New Roman"/>
          <w:sz w:val="24"/>
          <w:szCs w:val="24"/>
          <w:highlight w:val="yellow"/>
        </w:rPr>
      </w:pPr>
      <w:r w:rsidRPr="00901EA7">
        <w:rPr>
          <w:rFonts w:ascii="Times New Roman" w:hAnsi="Times New Roman"/>
          <w:sz w:val="24"/>
          <w:szCs w:val="24"/>
          <w:highlight w:val="yellow"/>
        </w:rPr>
        <w:t xml:space="preserve">                          </w:t>
      </w:r>
    </w:p>
    <w:p w:rsidR="00685E4C" w:rsidRPr="00901EA7" w:rsidRDefault="00685E4C" w:rsidP="00685E4C">
      <w:pPr>
        <w:ind w:left="7080" w:firstLine="708"/>
        <w:rPr>
          <w:rFonts w:ascii="Times New Roman" w:hAnsi="Times New Roman"/>
          <w:sz w:val="24"/>
          <w:szCs w:val="24"/>
          <w:highlight w:val="yellow"/>
        </w:rPr>
      </w:pPr>
      <w:r w:rsidRPr="00901EA7">
        <w:rPr>
          <w:rFonts w:ascii="Times New Roman" w:hAnsi="Times New Roman"/>
          <w:sz w:val="24"/>
          <w:szCs w:val="24"/>
          <w:highlight w:val="yellow"/>
        </w:rPr>
        <w:t xml:space="preserve">                _______________    С.Н.Рудь</w:t>
      </w:r>
    </w:p>
    <w:p w:rsidR="00685E4C" w:rsidRPr="00901EA7" w:rsidRDefault="00685E4C" w:rsidP="00685E4C">
      <w:pPr>
        <w:ind w:left="8647" w:firstLine="0"/>
        <w:rPr>
          <w:rFonts w:ascii="Times New Roman" w:hAnsi="Times New Roman"/>
          <w:sz w:val="24"/>
          <w:szCs w:val="24"/>
          <w:highlight w:val="yellow"/>
        </w:rPr>
      </w:pPr>
      <w:r w:rsidRPr="00901EA7">
        <w:rPr>
          <w:rFonts w:ascii="Times New Roman" w:hAnsi="Times New Roman"/>
          <w:sz w:val="24"/>
          <w:szCs w:val="24"/>
          <w:highlight w:val="yellow"/>
        </w:rPr>
        <w:t xml:space="preserve"> (дата)</w:t>
      </w:r>
    </w:p>
    <w:p w:rsidR="00685E4C" w:rsidRPr="00901EA7" w:rsidRDefault="00685E4C" w:rsidP="00685E4C">
      <w:pPr>
        <w:ind w:firstLine="0"/>
        <w:jc w:val="center"/>
        <w:rPr>
          <w:rFonts w:ascii="Times New Roman" w:hAnsi="Times New Roman"/>
          <w:b/>
          <w:sz w:val="24"/>
          <w:szCs w:val="24"/>
          <w:highlight w:val="yellow"/>
          <w:u w:val="single"/>
        </w:rPr>
      </w:pPr>
      <w:r w:rsidRPr="00901EA7">
        <w:rPr>
          <w:rFonts w:ascii="Times New Roman" w:hAnsi="Times New Roman"/>
          <w:b/>
          <w:sz w:val="24"/>
          <w:szCs w:val="24"/>
          <w:highlight w:val="yellow"/>
        </w:rPr>
        <w:t xml:space="preserve">ЗАЯВКА НА ИЗМЕНЕНИЕ В ГОДОВОЙ ПЛАН </w:t>
      </w:r>
      <w:r w:rsidRPr="00901EA7">
        <w:rPr>
          <w:rFonts w:ascii="Times New Roman" w:hAnsi="Times New Roman"/>
          <w:sz w:val="24"/>
          <w:szCs w:val="24"/>
          <w:highlight w:val="yellow"/>
        </w:rPr>
        <w:t xml:space="preserve">государственных закупок на 2025 год на </w:t>
      </w:r>
      <w:r w:rsidRPr="00901EA7">
        <w:rPr>
          <w:rFonts w:ascii="Times New Roman" w:hAnsi="Times New Roman"/>
          <w:b/>
          <w:sz w:val="24"/>
          <w:szCs w:val="24"/>
          <w:highlight w:val="yellow"/>
          <w:u w:val="single"/>
        </w:rPr>
        <w:t>ТОВАРЫ (работы, услуги)_</w:t>
      </w:r>
    </w:p>
    <w:p w:rsidR="00685E4C" w:rsidRPr="00901EA7" w:rsidRDefault="00685E4C" w:rsidP="00685E4C">
      <w:pPr>
        <w:ind w:firstLine="0"/>
        <w:jc w:val="center"/>
        <w:rPr>
          <w:rFonts w:ascii="Times New Roman" w:hAnsi="Times New Roman"/>
          <w:sz w:val="24"/>
          <w:szCs w:val="24"/>
          <w:highlight w:val="yellow"/>
          <w:u w:val="single"/>
        </w:rPr>
      </w:pPr>
      <w:r w:rsidRPr="00901EA7">
        <w:rPr>
          <w:rFonts w:ascii="Times New Roman" w:hAnsi="Times New Roman"/>
          <w:sz w:val="24"/>
          <w:szCs w:val="24"/>
          <w:highlight w:val="yellow"/>
          <w:u w:val="single"/>
        </w:rPr>
        <w:t xml:space="preserve">от_______________________________________________________ </w:t>
      </w:r>
    </w:p>
    <w:p w:rsidR="00685E4C" w:rsidRPr="00901EA7" w:rsidRDefault="00685E4C" w:rsidP="00685E4C">
      <w:pPr>
        <w:ind w:firstLine="0"/>
        <w:jc w:val="center"/>
        <w:rPr>
          <w:rFonts w:ascii="Times New Roman" w:hAnsi="Times New Roman"/>
          <w:b/>
          <w:sz w:val="30"/>
          <w:szCs w:val="30"/>
          <w:highlight w:val="yellow"/>
        </w:rPr>
      </w:pPr>
      <w:r w:rsidRPr="00901EA7">
        <w:rPr>
          <w:rFonts w:ascii="Times New Roman" w:hAnsi="Times New Roman"/>
          <w:b/>
          <w:sz w:val="30"/>
          <w:szCs w:val="30"/>
          <w:highlight w:val="yellow"/>
          <w:vertAlign w:val="superscript"/>
        </w:rPr>
        <w:t xml:space="preserve">(наименование структурного подразделения, отделения) </w:t>
      </w:r>
      <w:r w:rsidRPr="00901EA7">
        <w:rPr>
          <w:rFonts w:ascii="Times New Roman" w:hAnsi="Times New Roman"/>
          <w:b/>
          <w:sz w:val="30"/>
          <w:szCs w:val="30"/>
          <w:highlight w:val="yellow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685E4C" w:rsidRPr="00901EA7" w:rsidTr="00685E4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E4C" w:rsidRPr="00901EA7" w:rsidRDefault="00685E4C" w:rsidP="00685E4C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E4C" w:rsidRPr="00901EA7" w:rsidRDefault="00685E4C" w:rsidP="00685E4C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Наименование товара/</w:t>
            </w:r>
          </w:p>
          <w:p w:rsidR="00685E4C" w:rsidRPr="00901EA7" w:rsidRDefault="00685E4C" w:rsidP="00685E4C">
            <w:pPr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901EA7">
              <w:rPr>
                <w:rFonts w:ascii="Times New Roman" w:hAnsi="Times New Roman"/>
                <w:b/>
                <w:highlight w:val="yellow"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E4C" w:rsidRPr="00901EA7" w:rsidRDefault="00685E4C" w:rsidP="00685E4C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E4C" w:rsidRPr="00901EA7" w:rsidRDefault="00685E4C" w:rsidP="00685E4C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E4C" w:rsidRPr="00901EA7" w:rsidRDefault="00685E4C" w:rsidP="00685E4C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4C" w:rsidRPr="00901EA7" w:rsidRDefault="00685E4C" w:rsidP="00685E4C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685E4C" w:rsidRPr="00901EA7" w:rsidRDefault="00685E4C" w:rsidP="00685E4C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от 31 декабря 2008г.</w:t>
            </w:r>
          </w:p>
          <w:p w:rsidR="00685E4C" w:rsidRPr="00901EA7" w:rsidRDefault="00685E4C" w:rsidP="00685E4C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E4C" w:rsidRPr="00901EA7" w:rsidRDefault="00685E4C" w:rsidP="00685E4C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E4C" w:rsidRPr="00901EA7" w:rsidRDefault="00685E4C" w:rsidP="00685E4C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901EA7">
              <w:rPr>
                <w:rFonts w:ascii="Times New Roman" w:hAnsi="Times New Roman"/>
                <w:sz w:val="18"/>
                <w:szCs w:val="18"/>
                <w:highlight w:val="yellow"/>
              </w:rPr>
              <w:t>СРОК проведения закупки</w:t>
            </w:r>
          </w:p>
        </w:tc>
      </w:tr>
      <w:tr w:rsidR="00685E4C" w:rsidRPr="00901EA7" w:rsidTr="00685E4C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4C" w:rsidRPr="00901EA7" w:rsidRDefault="00685E4C" w:rsidP="00685E4C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4C" w:rsidRPr="00901EA7" w:rsidRDefault="00685E4C" w:rsidP="00685E4C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4C" w:rsidRPr="00901EA7" w:rsidRDefault="00685E4C" w:rsidP="00685E4C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4C" w:rsidRPr="00901EA7" w:rsidRDefault="00685E4C" w:rsidP="00685E4C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4C" w:rsidRPr="00901EA7" w:rsidRDefault="00685E4C" w:rsidP="00685E4C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4C" w:rsidRPr="00901EA7" w:rsidRDefault="00685E4C" w:rsidP="00685E4C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4C" w:rsidRPr="00901EA7" w:rsidRDefault="00685E4C" w:rsidP="00685E4C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E4C" w:rsidRPr="00901EA7" w:rsidRDefault="00685E4C" w:rsidP="00685E4C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8</w:t>
            </w:r>
          </w:p>
        </w:tc>
      </w:tr>
      <w:tr w:rsidR="00685E4C" w:rsidRPr="00901EA7" w:rsidTr="00685E4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4C" w:rsidRPr="00901EA7" w:rsidRDefault="00685E4C" w:rsidP="00685E4C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4C" w:rsidRPr="00901EA7" w:rsidRDefault="00685E4C" w:rsidP="00685E4C">
            <w:pPr>
              <w:ind w:firstLine="0"/>
              <w:rPr>
                <w:highlight w:val="yellow"/>
              </w:rPr>
            </w:pPr>
            <w:r w:rsidRPr="00901EA7">
              <w:rPr>
                <w:rFonts w:ascii="Times New Roman" w:eastAsia="Times New Roman" w:hAnsi="Times New Roman"/>
                <w:highlight w:val="yellow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4C" w:rsidRPr="00901EA7" w:rsidRDefault="00685E4C" w:rsidP="00685E4C">
            <w:pPr>
              <w:ind w:firstLine="0"/>
              <w:jc w:val="both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  <w:u w:val="single"/>
              </w:rPr>
              <w:t>Текущий ремонт фасада  жилого дома по адресу: ул. Героев 120-й дивизии , д.16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4C" w:rsidRPr="00901EA7" w:rsidRDefault="00685E4C" w:rsidP="00685E4C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4C" w:rsidRPr="00901EA7" w:rsidRDefault="00685E4C" w:rsidP="00685E4C">
            <w:pPr>
              <w:ind w:firstLine="0"/>
              <w:jc w:val="center"/>
              <w:rPr>
                <w:rFonts w:ascii="Times New Roman" w:eastAsia="Times New Roman" w:hAnsi="Times New Roman"/>
                <w:highlight w:val="yellow"/>
                <w:u w:val="single"/>
                <w:lang w:eastAsia="ru-RU"/>
              </w:rPr>
            </w:pPr>
            <w:r w:rsidRPr="00901EA7">
              <w:rPr>
                <w:rFonts w:ascii="Times New Roman" w:eastAsia="Times New Roman" w:hAnsi="Times New Roman"/>
                <w:highlight w:val="yellow"/>
                <w:u w:val="single"/>
                <w:lang w:eastAsia="ru-RU"/>
              </w:rPr>
              <w:t>74384</w:t>
            </w:r>
          </w:p>
          <w:p w:rsidR="00685E4C" w:rsidRPr="00901EA7" w:rsidRDefault="00685E4C" w:rsidP="00685E4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highlight w:val="yellow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4C" w:rsidRPr="00901EA7" w:rsidRDefault="00685E4C" w:rsidP="00685E4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highlight w:val="yellow"/>
                <w:lang w:val="be-BY"/>
              </w:rPr>
            </w:pPr>
            <w:r w:rsidRPr="00901EA7">
              <w:rPr>
                <w:rFonts w:ascii="Times New Roman" w:hAnsi="Times New Roman"/>
                <w:snapToGrid w:val="0"/>
                <w:kern w:val="2"/>
                <w:highlight w:val="yellow"/>
                <w:lang w:val="be-BY"/>
              </w:rPr>
              <w:t xml:space="preserve">Гл110 Рд06 ПРд2 Вид0 Пар148 Пр17 ППр4 Кт1 Ст30 ПСт1 Эл4 </w:t>
            </w:r>
          </w:p>
          <w:p w:rsidR="00685E4C" w:rsidRPr="00901EA7" w:rsidRDefault="00685E4C" w:rsidP="00685E4C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highlight w:val="yellow"/>
                <w:lang w:val="be-BY"/>
              </w:rPr>
            </w:pPr>
            <w:r w:rsidRPr="00901EA7">
              <w:rPr>
                <w:rFonts w:ascii="Times New Roman" w:hAnsi="Times New Roman"/>
                <w:snapToGrid w:val="0"/>
                <w:kern w:val="2"/>
                <w:highlight w:val="yellow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4C" w:rsidRPr="00901EA7" w:rsidRDefault="00685E4C" w:rsidP="00685E4C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4C" w:rsidRPr="00901EA7" w:rsidRDefault="00685E4C" w:rsidP="00685E4C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2кв. 2025 г.</w:t>
            </w:r>
          </w:p>
        </w:tc>
      </w:tr>
      <w:tr w:rsidR="00685E4C" w:rsidRPr="00901EA7" w:rsidTr="00685E4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4C" w:rsidRPr="00901EA7" w:rsidRDefault="00685E4C" w:rsidP="00685E4C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4C" w:rsidRPr="00901EA7" w:rsidRDefault="00685E4C" w:rsidP="00685E4C">
            <w:pPr>
              <w:ind w:firstLine="0"/>
              <w:rPr>
                <w:highlight w:val="yellow"/>
              </w:rPr>
            </w:pPr>
            <w:r w:rsidRPr="00901EA7">
              <w:rPr>
                <w:rFonts w:ascii="Times New Roman" w:eastAsia="Times New Roman" w:hAnsi="Times New Roman"/>
                <w:highlight w:val="yellow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4C" w:rsidRPr="00901EA7" w:rsidRDefault="00685E4C" w:rsidP="00685E4C">
            <w:pPr>
              <w:ind w:firstLine="0"/>
              <w:jc w:val="both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  <w:u w:val="single"/>
              </w:rPr>
              <w:t>Текущий ремонт фасада  жилого дома по адресу: ул. Калиновского 54/3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4C" w:rsidRPr="00901EA7" w:rsidRDefault="00685E4C" w:rsidP="00685E4C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4C" w:rsidRPr="00901EA7" w:rsidRDefault="00685E4C" w:rsidP="00685E4C">
            <w:pPr>
              <w:ind w:firstLine="0"/>
              <w:jc w:val="center"/>
              <w:rPr>
                <w:rFonts w:ascii="Times New Roman" w:eastAsia="Times New Roman" w:hAnsi="Times New Roman"/>
                <w:highlight w:val="yellow"/>
                <w:u w:val="single"/>
                <w:lang w:eastAsia="ru-RU"/>
              </w:rPr>
            </w:pPr>
            <w:r w:rsidRPr="00901EA7">
              <w:rPr>
                <w:rFonts w:ascii="Times New Roman" w:eastAsia="Times New Roman" w:hAnsi="Times New Roman"/>
                <w:highlight w:val="yellow"/>
                <w:u w:val="single"/>
                <w:lang w:eastAsia="ru-RU"/>
              </w:rPr>
              <w:t>253914</w:t>
            </w:r>
          </w:p>
          <w:p w:rsidR="00685E4C" w:rsidRPr="00901EA7" w:rsidRDefault="00685E4C" w:rsidP="00685E4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highlight w:val="yellow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4C" w:rsidRPr="00901EA7" w:rsidRDefault="00685E4C" w:rsidP="00685E4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highlight w:val="yellow"/>
                <w:lang w:val="be-BY"/>
              </w:rPr>
            </w:pPr>
            <w:r w:rsidRPr="00901EA7">
              <w:rPr>
                <w:rFonts w:ascii="Times New Roman" w:hAnsi="Times New Roman"/>
                <w:snapToGrid w:val="0"/>
                <w:kern w:val="2"/>
                <w:highlight w:val="yellow"/>
                <w:lang w:val="be-BY"/>
              </w:rPr>
              <w:t xml:space="preserve">Гл110 Рд06 ПРд2 Вид0 Пар148 Пр17 ППр4 Кт1 Ст30 ПСт1 Эл4 </w:t>
            </w:r>
          </w:p>
          <w:p w:rsidR="00685E4C" w:rsidRPr="00901EA7" w:rsidRDefault="00685E4C" w:rsidP="00685E4C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highlight w:val="yellow"/>
                <w:lang w:val="be-BY"/>
              </w:rPr>
            </w:pPr>
            <w:r w:rsidRPr="00901EA7">
              <w:rPr>
                <w:rFonts w:ascii="Times New Roman" w:hAnsi="Times New Roman"/>
                <w:snapToGrid w:val="0"/>
                <w:kern w:val="2"/>
                <w:highlight w:val="yellow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4C" w:rsidRPr="00901EA7" w:rsidRDefault="00685E4C" w:rsidP="00685E4C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4C" w:rsidRPr="00901EA7" w:rsidRDefault="00685E4C" w:rsidP="00685E4C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2кв. 2025 г.</w:t>
            </w:r>
          </w:p>
        </w:tc>
      </w:tr>
      <w:tr w:rsidR="00685E4C" w:rsidRPr="00901EA7" w:rsidTr="00685E4C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4C" w:rsidRPr="00901EA7" w:rsidRDefault="00685E4C" w:rsidP="00685E4C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E4C" w:rsidRPr="00901EA7" w:rsidRDefault="00685E4C" w:rsidP="00685E4C">
            <w:pPr>
              <w:ind w:firstLine="0"/>
              <w:rPr>
                <w:highlight w:val="yellow"/>
              </w:rPr>
            </w:pPr>
            <w:r w:rsidRPr="00901EA7">
              <w:rPr>
                <w:rFonts w:ascii="Times New Roman" w:eastAsia="Times New Roman" w:hAnsi="Times New Roman"/>
                <w:highlight w:val="yellow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4C" w:rsidRPr="00901EA7" w:rsidRDefault="00685E4C" w:rsidP="00685E4C">
            <w:pPr>
              <w:ind w:firstLine="0"/>
              <w:jc w:val="both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  <w:u w:val="single"/>
              </w:rPr>
              <w:t>Текущий ремонт фасада  жилого дома по адресу: ул. Логойский тракт, д.10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4C" w:rsidRPr="00901EA7" w:rsidRDefault="00685E4C" w:rsidP="00685E4C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4C" w:rsidRPr="00901EA7" w:rsidRDefault="00685E4C" w:rsidP="00685E4C">
            <w:pPr>
              <w:ind w:firstLine="0"/>
              <w:jc w:val="center"/>
              <w:rPr>
                <w:rFonts w:ascii="Times New Roman" w:eastAsia="Times New Roman" w:hAnsi="Times New Roman"/>
                <w:highlight w:val="yellow"/>
                <w:u w:val="single"/>
                <w:lang w:eastAsia="ru-RU"/>
              </w:rPr>
            </w:pPr>
            <w:r w:rsidRPr="00901EA7">
              <w:rPr>
                <w:rFonts w:ascii="Times New Roman" w:eastAsia="Times New Roman" w:hAnsi="Times New Roman"/>
                <w:highlight w:val="yellow"/>
                <w:u w:val="single"/>
                <w:lang w:eastAsia="ru-RU"/>
              </w:rPr>
              <w:t>442896</w:t>
            </w:r>
          </w:p>
          <w:p w:rsidR="00685E4C" w:rsidRPr="00901EA7" w:rsidRDefault="00685E4C" w:rsidP="00685E4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highlight w:val="yellow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4C" w:rsidRPr="00901EA7" w:rsidRDefault="00685E4C" w:rsidP="00685E4C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highlight w:val="yellow"/>
                <w:lang w:val="be-BY"/>
              </w:rPr>
            </w:pPr>
            <w:r w:rsidRPr="00901EA7">
              <w:rPr>
                <w:rFonts w:ascii="Times New Roman" w:hAnsi="Times New Roman"/>
                <w:snapToGrid w:val="0"/>
                <w:kern w:val="2"/>
                <w:highlight w:val="yellow"/>
                <w:lang w:val="be-BY"/>
              </w:rPr>
              <w:t xml:space="preserve">Гл110 Рд06 ПРд2 Вид0 Пар148 Пр17 ППр4 Кт1 Ст30 ПСт1 Эл4 </w:t>
            </w:r>
          </w:p>
          <w:p w:rsidR="00685E4C" w:rsidRPr="00901EA7" w:rsidRDefault="00685E4C" w:rsidP="00685E4C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highlight w:val="yellow"/>
                <w:lang w:val="be-BY"/>
              </w:rPr>
            </w:pPr>
            <w:r w:rsidRPr="00901EA7">
              <w:rPr>
                <w:rFonts w:ascii="Times New Roman" w:hAnsi="Times New Roman"/>
                <w:snapToGrid w:val="0"/>
                <w:kern w:val="2"/>
                <w:highlight w:val="yellow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4C" w:rsidRPr="00901EA7" w:rsidRDefault="00685E4C" w:rsidP="00685E4C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E4C" w:rsidRPr="00901EA7" w:rsidRDefault="00685E4C" w:rsidP="00685E4C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2кв. 2025 г.</w:t>
            </w:r>
          </w:p>
        </w:tc>
      </w:tr>
    </w:tbl>
    <w:p w:rsidR="00685E4C" w:rsidRPr="00901EA7" w:rsidRDefault="00685E4C" w:rsidP="00685E4C">
      <w:pPr>
        <w:ind w:firstLine="0"/>
        <w:jc w:val="both"/>
        <w:rPr>
          <w:rFonts w:ascii="Times New Roman" w:hAnsi="Times New Roman"/>
          <w:sz w:val="30"/>
          <w:szCs w:val="30"/>
          <w:highlight w:val="yellow"/>
        </w:rPr>
      </w:pPr>
      <w:r w:rsidRPr="00901EA7">
        <w:rPr>
          <w:rFonts w:ascii="Times New Roman" w:hAnsi="Times New Roman"/>
          <w:sz w:val="30"/>
          <w:szCs w:val="30"/>
          <w:highlight w:val="yellow"/>
        </w:rPr>
        <w:t>Заместитель директора_________/ А.А.Соляник</w:t>
      </w:r>
    </w:p>
    <w:p w:rsidR="00685E4C" w:rsidRPr="00901EA7" w:rsidRDefault="00685E4C" w:rsidP="00685E4C">
      <w:pPr>
        <w:ind w:firstLine="0"/>
        <w:jc w:val="both"/>
        <w:rPr>
          <w:rFonts w:ascii="Times New Roman" w:hAnsi="Times New Roman"/>
          <w:sz w:val="30"/>
          <w:szCs w:val="30"/>
          <w:highlight w:val="yellow"/>
        </w:rPr>
      </w:pPr>
      <w:r w:rsidRPr="00901EA7">
        <w:rPr>
          <w:rFonts w:ascii="Times New Roman" w:hAnsi="Times New Roman"/>
          <w:sz w:val="30"/>
          <w:szCs w:val="30"/>
          <w:highlight w:val="yellow"/>
        </w:rPr>
        <w:t xml:space="preserve">                                                            </w:t>
      </w:r>
      <w:r w:rsidRPr="00901EA7">
        <w:rPr>
          <w:rFonts w:ascii="Times New Roman" w:hAnsi="Times New Roman"/>
          <w:sz w:val="20"/>
          <w:szCs w:val="20"/>
          <w:highlight w:val="yellow"/>
        </w:rPr>
        <w:t xml:space="preserve"> (дата)</w:t>
      </w:r>
      <w:r w:rsidRPr="00901EA7">
        <w:rPr>
          <w:rFonts w:ascii="Times New Roman" w:hAnsi="Times New Roman"/>
          <w:sz w:val="30"/>
          <w:szCs w:val="30"/>
          <w:highlight w:val="yellow"/>
        </w:rPr>
        <w:t xml:space="preserve">                                                                                                 </w:t>
      </w:r>
    </w:p>
    <w:p w:rsidR="00685E4C" w:rsidRPr="00901EA7" w:rsidRDefault="00685E4C" w:rsidP="00685E4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901EA7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Начальник отдела ____________________ / В.В.Кулеш</w:t>
      </w:r>
    </w:p>
    <w:p w:rsidR="00685E4C" w:rsidRPr="00901EA7" w:rsidRDefault="00685E4C" w:rsidP="00685E4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685E4C" w:rsidRPr="00901EA7" w:rsidRDefault="00685E4C" w:rsidP="00685E4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901EA7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Начальник ПЭО_________________ / Н.В.Дуброва</w:t>
      </w:r>
    </w:p>
    <w:p w:rsidR="00685E4C" w:rsidRPr="00901EA7" w:rsidRDefault="00685E4C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685E4C" w:rsidRPr="00901EA7" w:rsidRDefault="00685E4C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685E4C" w:rsidRPr="00901EA7" w:rsidRDefault="00685E4C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0462C9" w:rsidRPr="00901EA7" w:rsidRDefault="000462C9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0462C9" w:rsidRPr="00901EA7" w:rsidRDefault="000462C9" w:rsidP="000462C9">
      <w:pPr>
        <w:ind w:left="8647" w:firstLine="0"/>
        <w:rPr>
          <w:rFonts w:ascii="Times New Roman" w:hAnsi="Times New Roman"/>
          <w:sz w:val="24"/>
          <w:szCs w:val="24"/>
          <w:highlight w:val="yellow"/>
        </w:rPr>
      </w:pPr>
      <w:r w:rsidRPr="00901EA7">
        <w:rPr>
          <w:rFonts w:ascii="Times New Roman" w:hAnsi="Times New Roman"/>
          <w:sz w:val="24"/>
          <w:szCs w:val="24"/>
          <w:highlight w:val="yellow"/>
        </w:rPr>
        <w:t>УТВЕРЖДАЮ</w:t>
      </w:r>
    </w:p>
    <w:p w:rsidR="000462C9" w:rsidRPr="00901EA7" w:rsidRDefault="000462C9" w:rsidP="000462C9">
      <w:pPr>
        <w:ind w:left="8647" w:firstLine="0"/>
        <w:rPr>
          <w:rFonts w:ascii="Times New Roman" w:hAnsi="Times New Roman"/>
          <w:sz w:val="24"/>
          <w:szCs w:val="24"/>
          <w:highlight w:val="yellow"/>
        </w:rPr>
      </w:pPr>
      <w:r w:rsidRPr="00901EA7">
        <w:rPr>
          <w:rFonts w:ascii="Times New Roman" w:hAnsi="Times New Roman"/>
          <w:sz w:val="24"/>
          <w:szCs w:val="24"/>
          <w:highlight w:val="yellow"/>
        </w:rPr>
        <w:lastRenderedPageBreak/>
        <w:t xml:space="preserve">Директор  предприятия         </w:t>
      </w:r>
    </w:p>
    <w:p w:rsidR="000462C9" w:rsidRPr="00901EA7" w:rsidRDefault="000462C9" w:rsidP="000462C9">
      <w:pPr>
        <w:spacing w:line="140" w:lineRule="exact"/>
        <w:ind w:left="8647" w:firstLine="0"/>
        <w:rPr>
          <w:rFonts w:ascii="Times New Roman" w:hAnsi="Times New Roman"/>
          <w:sz w:val="24"/>
          <w:szCs w:val="24"/>
          <w:highlight w:val="yellow"/>
        </w:rPr>
      </w:pPr>
      <w:r w:rsidRPr="00901EA7">
        <w:rPr>
          <w:rFonts w:ascii="Times New Roman" w:hAnsi="Times New Roman"/>
          <w:sz w:val="24"/>
          <w:szCs w:val="24"/>
          <w:highlight w:val="yellow"/>
        </w:rPr>
        <w:t xml:space="preserve">                          </w:t>
      </w:r>
    </w:p>
    <w:p w:rsidR="000462C9" w:rsidRPr="00901EA7" w:rsidRDefault="000462C9" w:rsidP="000462C9">
      <w:pPr>
        <w:ind w:left="7080" w:firstLine="708"/>
        <w:rPr>
          <w:rFonts w:ascii="Times New Roman" w:hAnsi="Times New Roman"/>
          <w:sz w:val="24"/>
          <w:szCs w:val="24"/>
          <w:highlight w:val="yellow"/>
        </w:rPr>
      </w:pPr>
      <w:r w:rsidRPr="00901EA7">
        <w:rPr>
          <w:rFonts w:ascii="Times New Roman" w:hAnsi="Times New Roman"/>
          <w:sz w:val="24"/>
          <w:szCs w:val="24"/>
          <w:highlight w:val="yellow"/>
        </w:rPr>
        <w:t xml:space="preserve">                _______________    С.Н.Рудь</w:t>
      </w:r>
    </w:p>
    <w:p w:rsidR="000462C9" w:rsidRPr="00901EA7" w:rsidRDefault="000462C9" w:rsidP="000462C9">
      <w:pPr>
        <w:ind w:left="8647" w:firstLine="0"/>
        <w:rPr>
          <w:rFonts w:ascii="Times New Roman" w:hAnsi="Times New Roman"/>
          <w:sz w:val="24"/>
          <w:szCs w:val="24"/>
          <w:highlight w:val="yellow"/>
        </w:rPr>
      </w:pPr>
      <w:r w:rsidRPr="00901EA7">
        <w:rPr>
          <w:rFonts w:ascii="Times New Roman" w:hAnsi="Times New Roman"/>
          <w:sz w:val="24"/>
          <w:szCs w:val="24"/>
          <w:highlight w:val="yellow"/>
        </w:rPr>
        <w:t xml:space="preserve"> (дата)</w:t>
      </w:r>
    </w:p>
    <w:p w:rsidR="000462C9" w:rsidRPr="00901EA7" w:rsidRDefault="000462C9" w:rsidP="000462C9">
      <w:pPr>
        <w:ind w:firstLine="0"/>
        <w:jc w:val="center"/>
        <w:rPr>
          <w:rFonts w:ascii="Times New Roman" w:hAnsi="Times New Roman"/>
          <w:b/>
          <w:sz w:val="24"/>
          <w:szCs w:val="24"/>
          <w:highlight w:val="yellow"/>
          <w:u w:val="single"/>
        </w:rPr>
      </w:pPr>
      <w:r w:rsidRPr="00901EA7">
        <w:rPr>
          <w:rFonts w:ascii="Times New Roman" w:hAnsi="Times New Roman"/>
          <w:b/>
          <w:sz w:val="24"/>
          <w:szCs w:val="24"/>
          <w:highlight w:val="yellow"/>
        </w:rPr>
        <w:t xml:space="preserve">ЗАЯВКА НА ИЗМЕНЕНИЕ В ГОДОВОЙ ПЛАН </w:t>
      </w:r>
      <w:r w:rsidRPr="00901EA7">
        <w:rPr>
          <w:rFonts w:ascii="Times New Roman" w:hAnsi="Times New Roman"/>
          <w:sz w:val="24"/>
          <w:szCs w:val="24"/>
          <w:highlight w:val="yellow"/>
        </w:rPr>
        <w:t xml:space="preserve">государственных закупок на 2025 год на </w:t>
      </w:r>
      <w:r w:rsidRPr="00901EA7">
        <w:rPr>
          <w:rFonts w:ascii="Times New Roman" w:hAnsi="Times New Roman"/>
          <w:b/>
          <w:sz w:val="24"/>
          <w:szCs w:val="24"/>
          <w:highlight w:val="yellow"/>
          <w:u w:val="single"/>
        </w:rPr>
        <w:t>ТОВАРЫ (работы, услуги)_</w:t>
      </w:r>
    </w:p>
    <w:p w:rsidR="000462C9" w:rsidRPr="00901EA7" w:rsidRDefault="000462C9" w:rsidP="000462C9">
      <w:pPr>
        <w:ind w:firstLine="0"/>
        <w:jc w:val="center"/>
        <w:rPr>
          <w:rFonts w:ascii="Times New Roman" w:hAnsi="Times New Roman"/>
          <w:sz w:val="24"/>
          <w:szCs w:val="24"/>
          <w:highlight w:val="yellow"/>
          <w:u w:val="single"/>
        </w:rPr>
      </w:pPr>
      <w:r w:rsidRPr="00901EA7">
        <w:rPr>
          <w:rFonts w:ascii="Times New Roman" w:hAnsi="Times New Roman"/>
          <w:sz w:val="24"/>
          <w:szCs w:val="24"/>
          <w:highlight w:val="yellow"/>
          <w:u w:val="single"/>
        </w:rPr>
        <w:t xml:space="preserve">от_______________________________________________________ </w:t>
      </w:r>
    </w:p>
    <w:p w:rsidR="000462C9" w:rsidRPr="00901EA7" w:rsidRDefault="000462C9" w:rsidP="000462C9">
      <w:pPr>
        <w:ind w:firstLine="0"/>
        <w:jc w:val="center"/>
        <w:rPr>
          <w:rFonts w:ascii="Times New Roman" w:hAnsi="Times New Roman"/>
          <w:b/>
          <w:sz w:val="30"/>
          <w:szCs w:val="30"/>
          <w:highlight w:val="yellow"/>
        </w:rPr>
      </w:pPr>
      <w:r w:rsidRPr="00901EA7">
        <w:rPr>
          <w:rFonts w:ascii="Times New Roman" w:hAnsi="Times New Roman"/>
          <w:b/>
          <w:sz w:val="30"/>
          <w:szCs w:val="30"/>
          <w:highlight w:val="yellow"/>
          <w:vertAlign w:val="superscript"/>
        </w:rPr>
        <w:t xml:space="preserve">(наименование структурного подразделения, отделения) </w:t>
      </w:r>
      <w:r w:rsidRPr="00901EA7">
        <w:rPr>
          <w:rFonts w:ascii="Times New Roman" w:hAnsi="Times New Roman"/>
          <w:b/>
          <w:sz w:val="30"/>
          <w:szCs w:val="30"/>
          <w:highlight w:val="yellow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0462C9" w:rsidRPr="00901EA7" w:rsidTr="00B7751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Наименование товара/</w:t>
            </w:r>
          </w:p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901EA7">
              <w:rPr>
                <w:rFonts w:ascii="Times New Roman" w:hAnsi="Times New Roman"/>
                <w:b/>
                <w:highlight w:val="yellow"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от 31 декабря 2008г.</w:t>
            </w:r>
          </w:p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2C9" w:rsidRPr="00901EA7" w:rsidRDefault="000462C9" w:rsidP="00B7751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901EA7">
              <w:rPr>
                <w:rFonts w:ascii="Times New Roman" w:hAnsi="Times New Roman"/>
                <w:sz w:val="18"/>
                <w:szCs w:val="18"/>
                <w:highlight w:val="yellow"/>
              </w:rPr>
              <w:t>СРОК проведения закупки</w:t>
            </w:r>
          </w:p>
        </w:tc>
      </w:tr>
      <w:tr w:rsidR="000462C9" w:rsidRPr="00901EA7" w:rsidTr="00B7751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C9" w:rsidRPr="00901EA7" w:rsidRDefault="000462C9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C9" w:rsidRPr="00901EA7" w:rsidRDefault="000462C9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C9" w:rsidRPr="00901EA7" w:rsidRDefault="000462C9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C9" w:rsidRPr="00901EA7" w:rsidRDefault="000462C9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C9" w:rsidRPr="00901EA7" w:rsidRDefault="000462C9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C9" w:rsidRPr="00901EA7" w:rsidRDefault="000462C9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C9" w:rsidRPr="00901EA7" w:rsidRDefault="000462C9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C9" w:rsidRPr="00901EA7" w:rsidRDefault="000462C9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8</w:t>
            </w:r>
          </w:p>
        </w:tc>
      </w:tr>
      <w:tr w:rsidR="000462C9" w:rsidRPr="00901EA7" w:rsidTr="00B7751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2C9" w:rsidRPr="00901EA7" w:rsidRDefault="000462C9" w:rsidP="00B77518">
            <w:pPr>
              <w:ind w:firstLine="0"/>
              <w:rPr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C9" w:rsidRPr="00901EA7" w:rsidRDefault="000462C9" w:rsidP="00B77518">
            <w:pPr>
              <w:ind w:firstLine="0"/>
              <w:jc w:val="both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eastAsia="Times New Roman" w:hAnsi="Times New Roman"/>
                <w:highlight w:val="yellow"/>
                <w:u w:val="single"/>
                <w:lang w:eastAsia="ru-RU"/>
              </w:rPr>
              <w:t>Текущий ремонт  кровли жилых домов по адресу: г. Минск, ул. Волгоградская, д.25б, ул. К.Чорного, д.31 (водосточная система)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C9" w:rsidRPr="00901EA7" w:rsidRDefault="000462C9" w:rsidP="00B77518">
            <w:pPr>
              <w:ind w:firstLine="0"/>
              <w:jc w:val="center"/>
              <w:rPr>
                <w:rFonts w:ascii="Times New Roman" w:eastAsia="Times New Roman" w:hAnsi="Times New Roman"/>
                <w:highlight w:val="yellow"/>
                <w:u w:val="single"/>
                <w:lang w:eastAsia="ru-RU"/>
              </w:rPr>
            </w:pPr>
            <w:r w:rsidRPr="00901EA7">
              <w:rPr>
                <w:rFonts w:ascii="Times New Roman" w:eastAsia="Times New Roman" w:hAnsi="Times New Roman"/>
                <w:highlight w:val="yellow"/>
                <w:u w:val="single"/>
                <w:lang w:eastAsia="ru-RU"/>
              </w:rPr>
              <w:t>11630</w:t>
            </w:r>
          </w:p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highlight w:val="yellow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highlight w:val="yellow"/>
                <w:lang w:val="be-BY"/>
              </w:rPr>
            </w:pPr>
            <w:r w:rsidRPr="00901EA7">
              <w:rPr>
                <w:rFonts w:ascii="Times New Roman" w:hAnsi="Times New Roman"/>
                <w:snapToGrid w:val="0"/>
                <w:kern w:val="2"/>
                <w:highlight w:val="yellow"/>
                <w:lang w:val="be-BY"/>
              </w:rPr>
              <w:t xml:space="preserve">Гл110 Рд06 ПРд2 Вид0 Пар148 Пр17 ППр4 Кт1 Ст30 ПСт1 Эл4 </w:t>
            </w:r>
          </w:p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highlight w:val="yellow"/>
                <w:lang w:val="be-BY"/>
              </w:rPr>
            </w:pPr>
            <w:r w:rsidRPr="00901EA7">
              <w:rPr>
                <w:rFonts w:ascii="Times New Roman" w:hAnsi="Times New Roman"/>
                <w:snapToGrid w:val="0"/>
                <w:kern w:val="2"/>
                <w:highlight w:val="yellow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2кв. 2025 г.</w:t>
            </w:r>
          </w:p>
        </w:tc>
      </w:tr>
      <w:tr w:rsidR="000462C9" w:rsidRPr="00901EA7" w:rsidTr="00B7751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2C9" w:rsidRPr="00901EA7" w:rsidRDefault="000462C9" w:rsidP="00B77518">
            <w:pPr>
              <w:ind w:firstLine="0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C9" w:rsidRPr="00901EA7" w:rsidRDefault="000462C9" w:rsidP="00B77518">
            <w:pPr>
              <w:ind w:firstLine="0"/>
              <w:jc w:val="both"/>
              <w:rPr>
                <w:rFonts w:ascii="Times New Roman" w:eastAsia="Times New Roman" w:hAnsi="Times New Roman"/>
                <w:highlight w:val="yellow"/>
                <w:u w:val="single"/>
                <w:lang w:eastAsia="ru-RU"/>
              </w:rPr>
            </w:pPr>
            <w:r w:rsidRPr="00901EA7">
              <w:rPr>
                <w:rFonts w:ascii="Times New Roman" w:eastAsia="Times New Roman" w:hAnsi="Times New Roman"/>
                <w:highlight w:val="yellow"/>
                <w:u w:val="single"/>
                <w:lang w:eastAsia="ru-RU"/>
              </w:rPr>
              <w:t>Текущий ремонт  кровли жилых домов по адресу: г. Минск, ул. Логойский тракт, д.32/2 п.1, д. 28/2 п.1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1шт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C9" w:rsidRPr="00901EA7" w:rsidRDefault="000462C9" w:rsidP="00B77518">
            <w:pPr>
              <w:ind w:firstLine="0"/>
              <w:jc w:val="center"/>
              <w:rPr>
                <w:rFonts w:ascii="Times New Roman" w:eastAsia="Times New Roman" w:hAnsi="Times New Roman"/>
                <w:highlight w:val="yellow"/>
                <w:u w:val="single"/>
                <w:lang w:eastAsia="ru-RU"/>
              </w:rPr>
            </w:pPr>
            <w:r w:rsidRPr="00901EA7">
              <w:rPr>
                <w:rFonts w:ascii="Times New Roman" w:eastAsia="Times New Roman" w:hAnsi="Times New Roman"/>
                <w:highlight w:val="yellow"/>
                <w:u w:val="single"/>
                <w:lang w:eastAsia="ru-RU"/>
              </w:rPr>
              <w:t>25755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highlight w:val="yellow"/>
                <w:lang w:val="be-BY"/>
              </w:rPr>
            </w:pPr>
            <w:r w:rsidRPr="00901EA7">
              <w:rPr>
                <w:rFonts w:ascii="Times New Roman" w:hAnsi="Times New Roman"/>
                <w:snapToGrid w:val="0"/>
                <w:kern w:val="2"/>
                <w:highlight w:val="yellow"/>
                <w:lang w:val="be-BY"/>
              </w:rPr>
              <w:t xml:space="preserve">Гл110 Рд06 ПРд2 Вид0 Пар148 Пр17 ППр4 Кт1 Ст30 ПСт1 Эл4 </w:t>
            </w:r>
          </w:p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highlight w:val="yellow"/>
                <w:lang w:val="be-BY"/>
              </w:rPr>
            </w:pPr>
            <w:r w:rsidRPr="00901EA7">
              <w:rPr>
                <w:rFonts w:ascii="Times New Roman" w:hAnsi="Times New Roman"/>
                <w:snapToGrid w:val="0"/>
                <w:kern w:val="2"/>
                <w:highlight w:val="yellow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2кв. 2025 г.</w:t>
            </w:r>
          </w:p>
        </w:tc>
      </w:tr>
    </w:tbl>
    <w:p w:rsidR="000462C9" w:rsidRPr="00901EA7" w:rsidRDefault="000462C9" w:rsidP="000462C9">
      <w:pPr>
        <w:ind w:firstLine="0"/>
        <w:jc w:val="both"/>
        <w:rPr>
          <w:rFonts w:ascii="Times New Roman" w:hAnsi="Times New Roman"/>
          <w:sz w:val="30"/>
          <w:szCs w:val="30"/>
          <w:highlight w:val="yellow"/>
        </w:rPr>
      </w:pPr>
    </w:p>
    <w:p w:rsidR="000462C9" w:rsidRPr="00901EA7" w:rsidRDefault="000462C9" w:rsidP="000462C9">
      <w:pPr>
        <w:ind w:firstLine="0"/>
        <w:jc w:val="both"/>
        <w:rPr>
          <w:rFonts w:ascii="Times New Roman" w:hAnsi="Times New Roman"/>
          <w:sz w:val="30"/>
          <w:szCs w:val="30"/>
          <w:highlight w:val="yellow"/>
        </w:rPr>
      </w:pPr>
      <w:r w:rsidRPr="00901EA7">
        <w:rPr>
          <w:rFonts w:ascii="Times New Roman" w:hAnsi="Times New Roman"/>
          <w:sz w:val="30"/>
          <w:szCs w:val="30"/>
          <w:highlight w:val="yellow"/>
        </w:rPr>
        <w:t>Заместитель директора_________/ А.А.Соляник</w:t>
      </w:r>
    </w:p>
    <w:p w:rsidR="000462C9" w:rsidRPr="00901EA7" w:rsidRDefault="000462C9" w:rsidP="000462C9">
      <w:pPr>
        <w:ind w:firstLine="0"/>
        <w:jc w:val="both"/>
        <w:rPr>
          <w:rFonts w:ascii="Times New Roman" w:hAnsi="Times New Roman"/>
          <w:sz w:val="30"/>
          <w:szCs w:val="30"/>
          <w:highlight w:val="yellow"/>
        </w:rPr>
      </w:pPr>
      <w:r w:rsidRPr="00901EA7">
        <w:rPr>
          <w:rFonts w:ascii="Times New Roman" w:hAnsi="Times New Roman"/>
          <w:sz w:val="30"/>
          <w:szCs w:val="30"/>
          <w:highlight w:val="yellow"/>
        </w:rPr>
        <w:t xml:space="preserve">                                                                                               </w:t>
      </w:r>
    </w:p>
    <w:p w:rsidR="000462C9" w:rsidRPr="00901EA7" w:rsidRDefault="000462C9" w:rsidP="000462C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901EA7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Начальник отдела ____________________ / В.В.Кулеш</w:t>
      </w:r>
    </w:p>
    <w:p w:rsidR="000462C9" w:rsidRPr="00901EA7" w:rsidRDefault="000462C9" w:rsidP="000462C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0462C9" w:rsidRPr="00901EA7" w:rsidRDefault="000462C9" w:rsidP="000462C9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  <w:r w:rsidRPr="00901EA7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Начальник ПЭО_________________ / Н.В.Дуброва</w:t>
      </w:r>
    </w:p>
    <w:p w:rsidR="000462C9" w:rsidRPr="00901EA7" w:rsidRDefault="000462C9" w:rsidP="000462C9">
      <w:pPr>
        <w:ind w:firstLine="0"/>
        <w:jc w:val="both"/>
        <w:rPr>
          <w:rFonts w:ascii="Times New Roman" w:hAnsi="Times New Roman"/>
          <w:sz w:val="30"/>
          <w:szCs w:val="30"/>
          <w:highlight w:val="yellow"/>
        </w:rPr>
      </w:pPr>
    </w:p>
    <w:p w:rsidR="000462C9" w:rsidRPr="00901EA7" w:rsidRDefault="000462C9" w:rsidP="000462C9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0462C9" w:rsidRPr="00901EA7" w:rsidRDefault="000462C9" w:rsidP="000462C9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0462C9" w:rsidRPr="00901EA7" w:rsidRDefault="000462C9" w:rsidP="000462C9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0462C9" w:rsidRPr="00901EA7" w:rsidRDefault="000462C9" w:rsidP="000462C9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0462C9" w:rsidRPr="00901EA7" w:rsidRDefault="000462C9" w:rsidP="000462C9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0462C9" w:rsidRPr="00901EA7" w:rsidRDefault="000462C9" w:rsidP="000462C9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0462C9" w:rsidRPr="00901EA7" w:rsidRDefault="000462C9" w:rsidP="000462C9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0462C9" w:rsidRPr="00901EA7" w:rsidRDefault="000462C9" w:rsidP="000462C9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0462C9" w:rsidRPr="00901EA7" w:rsidRDefault="000462C9" w:rsidP="000462C9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0462C9" w:rsidRPr="00901EA7" w:rsidRDefault="000462C9" w:rsidP="000462C9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0462C9" w:rsidRPr="00901EA7" w:rsidRDefault="000462C9" w:rsidP="000462C9">
      <w:pPr>
        <w:ind w:left="8647" w:firstLine="0"/>
        <w:rPr>
          <w:rFonts w:ascii="Times New Roman" w:hAnsi="Times New Roman"/>
          <w:sz w:val="24"/>
          <w:szCs w:val="24"/>
          <w:highlight w:val="yellow"/>
        </w:rPr>
      </w:pPr>
      <w:r w:rsidRPr="00901EA7">
        <w:rPr>
          <w:rFonts w:ascii="Times New Roman" w:hAnsi="Times New Roman"/>
          <w:sz w:val="24"/>
          <w:szCs w:val="24"/>
          <w:highlight w:val="yellow"/>
        </w:rPr>
        <w:lastRenderedPageBreak/>
        <w:t>УТВЕРЖДАЮ</w:t>
      </w:r>
    </w:p>
    <w:p w:rsidR="000462C9" w:rsidRPr="00901EA7" w:rsidRDefault="000462C9" w:rsidP="000462C9">
      <w:pPr>
        <w:ind w:left="8647" w:firstLine="0"/>
        <w:rPr>
          <w:rFonts w:ascii="Times New Roman" w:hAnsi="Times New Roman"/>
          <w:sz w:val="24"/>
          <w:szCs w:val="24"/>
          <w:highlight w:val="yellow"/>
        </w:rPr>
      </w:pPr>
      <w:r w:rsidRPr="00901EA7">
        <w:rPr>
          <w:rFonts w:ascii="Times New Roman" w:hAnsi="Times New Roman"/>
          <w:sz w:val="24"/>
          <w:szCs w:val="24"/>
          <w:highlight w:val="yellow"/>
        </w:rPr>
        <w:t xml:space="preserve">Директор  предприятия         </w:t>
      </w:r>
    </w:p>
    <w:p w:rsidR="000462C9" w:rsidRPr="00901EA7" w:rsidRDefault="000462C9" w:rsidP="000462C9">
      <w:pPr>
        <w:spacing w:line="140" w:lineRule="exact"/>
        <w:ind w:left="8647" w:firstLine="0"/>
        <w:rPr>
          <w:rFonts w:ascii="Times New Roman" w:hAnsi="Times New Roman"/>
          <w:sz w:val="24"/>
          <w:szCs w:val="24"/>
          <w:highlight w:val="yellow"/>
        </w:rPr>
      </w:pPr>
      <w:r w:rsidRPr="00901EA7">
        <w:rPr>
          <w:rFonts w:ascii="Times New Roman" w:hAnsi="Times New Roman"/>
          <w:sz w:val="24"/>
          <w:szCs w:val="24"/>
          <w:highlight w:val="yellow"/>
        </w:rPr>
        <w:t xml:space="preserve">                          </w:t>
      </w:r>
    </w:p>
    <w:p w:rsidR="000462C9" w:rsidRPr="00901EA7" w:rsidRDefault="000462C9" w:rsidP="000462C9">
      <w:pPr>
        <w:ind w:left="7080" w:firstLine="708"/>
        <w:rPr>
          <w:rFonts w:ascii="Times New Roman" w:hAnsi="Times New Roman"/>
          <w:sz w:val="24"/>
          <w:szCs w:val="24"/>
          <w:highlight w:val="yellow"/>
        </w:rPr>
      </w:pPr>
      <w:r w:rsidRPr="00901EA7">
        <w:rPr>
          <w:rFonts w:ascii="Times New Roman" w:hAnsi="Times New Roman"/>
          <w:sz w:val="24"/>
          <w:szCs w:val="24"/>
          <w:highlight w:val="yellow"/>
        </w:rPr>
        <w:t xml:space="preserve">                _______________    С.Н.Рудь</w:t>
      </w:r>
    </w:p>
    <w:p w:rsidR="000462C9" w:rsidRPr="00901EA7" w:rsidRDefault="000462C9" w:rsidP="000462C9">
      <w:pPr>
        <w:ind w:left="8647" w:firstLine="0"/>
        <w:rPr>
          <w:rFonts w:ascii="Times New Roman" w:hAnsi="Times New Roman"/>
          <w:sz w:val="24"/>
          <w:szCs w:val="24"/>
          <w:highlight w:val="yellow"/>
        </w:rPr>
      </w:pPr>
      <w:r w:rsidRPr="00901EA7">
        <w:rPr>
          <w:rFonts w:ascii="Times New Roman" w:hAnsi="Times New Roman"/>
          <w:sz w:val="24"/>
          <w:szCs w:val="24"/>
          <w:highlight w:val="yellow"/>
        </w:rPr>
        <w:t xml:space="preserve"> (дата)</w:t>
      </w:r>
    </w:p>
    <w:p w:rsidR="000462C9" w:rsidRPr="00901EA7" w:rsidRDefault="000462C9" w:rsidP="000462C9">
      <w:pPr>
        <w:ind w:firstLine="0"/>
        <w:jc w:val="center"/>
        <w:rPr>
          <w:rFonts w:ascii="Times New Roman" w:hAnsi="Times New Roman"/>
          <w:b/>
          <w:sz w:val="24"/>
          <w:szCs w:val="24"/>
          <w:highlight w:val="yellow"/>
          <w:u w:val="single"/>
        </w:rPr>
      </w:pPr>
      <w:r w:rsidRPr="00901EA7">
        <w:rPr>
          <w:rFonts w:ascii="Times New Roman" w:hAnsi="Times New Roman"/>
          <w:b/>
          <w:sz w:val="24"/>
          <w:szCs w:val="24"/>
          <w:highlight w:val="yellow"/>
        </w:rPr>
        <w:t xml:space="preserve">ЗАЯВКА НА ИЗМЕНЕНИЕ В ГОДОВОЙ ПЛАН </w:t>
      </w:r>
      <w:r w:rsidRPr="00901EA7">
        <w:rPr>
          <w:rFonts w:ascii="Times New Roman" w:hAnsi="Times New Roman"/>
          <w:sz w:val="24"/>
          <w:szCs w:val="24"/>
          <w:highlight w:val="yellow"/>
        </w:rPr>
        <w:t xml:space="preserve">государственных закупок на 2025 год на </w:t>
      </w:r>
      <w:r w:rsidRPr="00901EA7">
        <w:rPr>
          <w:rFonts w:ascii="Times New Roman" w:hAnsi="Times New Roman"/>
          <w:b/>
          <w:sz w:val="24"/>
          <w:szCs w:val="24"/>
          <w:highlight w:val="yellow"/>
          <w:u w:val="single"/>
        </w:rPr>
        <w:t>ТОВАРЫ (работы, услуги)_</w:t>
      </w:r>
    </w:p>
    <w:p w:rsidR="000462C9" w:rsidRPr="00901EA7" w:rsidRDefault="000462C9" w:rsidP="000462C9">
      <w:pPr>
        <w:ind w:firstLine="0"/>
        <w:jc w:val="center"/>
        <w:rPr>
          <w:rFonts w:ascii="Times New Roman" w:hAnsi="Times New Roman"/>
          <w:sz w:val="24"/>
          <w:szCs w:val="24"/>
          <w:highlight w:val="yellow"/>
          <w:u w:val="single"/>
        </w:rPr>
      </w:pPr>
      <w:r w:rsidRPr="00901EA7">
        <w:rPr>
          <w:rFonts w:ascii="Times New Roman" w:hAnsi="Times New Roman"/>
          <w:sz w:val="24"/>
          <w:szCs w:val="24"/>
          <w:highlight w:val="yellow"/>
          <w:u w:val="single"/>
        </w:rPr>
        <w:t xml:space="preserve">от_______________________________________________________ </w:t>
      </w:r>
    </w:p>
    <w:p w:rsidR="000462C9" w:rsidRPr="00901EA7" w:rsidRDefault="000462C9" w:rsidP="000462C9">
      <w:pPr>
        <w:ind w:firstLine="0"/>
        <w:jc w:val="center"/>
        <w:rPr>
          <w:rFonts w:ascii="Times New Roman" w:hAnsi="Times New Roman"/>
          <w:b/>
          <w:sz w:val="30"/>
          <w:szCs w:val="30"/>
          <w:highlight w:val="yellow"/>
        </w:rPr>
      </w:pPr>
      <w:r w:rsidRPr="00901EA7">
        <w:rPr>
          <w:rFonts w:ascii="Times New Roman" w:hAnsi="Times New Roman"/>
          <w:b/>
          <w:sz w:val="30"/>
          <w:szCs w:val="30"/>
          <w:highlight w:val="yellow"/>
          <w:vertAlign w:val="superscript"/>
        </w:rPr>
        <w:t xml:space="preserve">(наименование структурного подразделения, отделения) </w:t>
      </w:r>
      <w:r w:rsidRPr="00901EA7">
        <w:rPr>
          <w:rFonts w:ascii="Times New Roman" w:hAnsi="Times New Roman"/>
          <w:b/>
          <w:sz w:val="30"/>
          <w:szCs w:val="30"/>
          <w:highlight w:val="yellow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0462C9" w:rsidRPr="00901EA7" w:rsidTr="00B7751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Наименование товара/</w:t>
            </w:r>
          </w:p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901EA7">
              <w:rPr>
                <w:rFonts w:ascii="Times New Roman" w:hAnsi="Times New Roman"/>
                <w:b/>
                <w:highlight w:val="yellow"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от 31 декабря 2008г.</w:t>
            </w:r>
          </w:p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2C9" w:rsidRPr="00901EA7" w:rsidRDefault="000462C9" w:rsidP="00B7751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901EA7">
              <w:rPr>
                <w:rFonts w:ascii="Times New Roman" w:hAnsi="Times New Roman"/>
                <w:sz w:val="18"/>
                <w:szCs w:val="18"/>
                <w:highlight w:val="yellow"/>
              </w:rPr>
              <w:t>СРОК проведения закупки</w:t>
            </w:r>
          </w:p>
        </w:tc>
      </w:tr>
      <w:tr w:rsidR="000462C9" w:rsidRPr="00901EA7" w:rsidTr="00B7751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C9" w:rsidRPr="00901EA7" w:rsidRDefault="000462C9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C9" w:rsidRPr="00901EA7" w:rsidRDefault="000462C9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C9" w:rsidRPr="00901EA7" w:rsidRDefault="000462C9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C9" w:rsidRPr="00901EA7" w:rsidRDefault="000462C9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C9" w:rsidRPr="00901EA7" w:rsidRDefault="000462C9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C9" w:rsidRPr="00901EA7" w:rsidRDefault="000462C9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C9" w:rsidRPr="00901EA7" w:rsidRDefault="000462C9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C9" w:rsidRPr="00901EA7" w:rsidRDefault="000462C9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8</w:t>
            </w:r>
          </w:p>
        </w:tc>
      </w:tr>
      <w:tr w:rsidR="000462C9" w:rsidRPr="00901EA7" w:rsidTr="00B7751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2C9" w:rsidRPr="00901EA7" w:rsidRDefault="000462C9" w:rsidP="00B77518">
            <w:pPr>
              <w:ind w:firstLine="0"/>
              <w:rPr>
                <w:highlight w:val="yellow"/>
              </w:rPr>
            </w:pPr>
            <w:r w:rsidRPr="00901EA7">
              <w:rPr>
                <w:rFonts w:ascii="Times New Roman" w:eastAsia="Times New Roman" w:hAnsi="Times New Roman"/>
                <w:highlight w:val="yellow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C9" w:rsidRPr="00901EA7" w:rsidRDefault="000462C9" w:rsidP="00B77518">
            <w:pPr>
              <w:ind w:firstLine="0"/>
              <w:jc w:val="both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  <w:u w:val="single"/>
              </w:rPr>
              <w:t>Текущий ремонт фасада  жилых домов по адресам: ул. Волгоградская, д.53п.4-д.51 п.1, ул. Славинского, д.1/4, д.8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C9" w:rsidRPr="00901EA7" w:rsidRDefault="000462C9" w:rsidP="00B77518">
            <w:pPr>
              <w:ind w:firstLine="0"/>
              <w:jc w:val="center"/>
              <w:rPr>
                <w:rFonts w:ascii="Times New Roman" w:eastAsia="Times New Roman" w:hAnsi="Times New Roman"/>
                <w:highlight w:val="yellow"/>
                <w:u w:val="single"/>
                <w:lang w:eastAsia="ru-RU"/>
              </w:rPr>
            </w:pPr>
            <w:r w:rsidRPr="00901EA7">
              <w:rPr>
                <w:rFonts w:ascii="Times New Roman" w:eastAsia="Times New Roman" w:hAnsi="Times New Roman"/>
                <w:highlight w:val="yellow"/>
                <w:u w:val="single"/>
                <w:lang w:eastAsia="ru-RU"/>
              </w:rPr>
              <w:t>37230</w:t>
            </w:r>
          </w:p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highlight w:val="yellow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highlight w:val="yellow"/>
                <w:lang w:val="be-BY"/>
              </w:rPr>
            </w:pPr>
            <w:r w:rsidRPr="00901EA7">
              <w:rPr>
                <w:rFonts w:ascii="Times New Roman" w:hAnsi="Times New Roman"/>
                <w:snapToGrid w:val="0"/>
                <w:kern w:val="2"/>
                <w:highlight w:val="yellow"/>
                <w:lang w:val="be-BY"/>
              </w:rPr>
              <w:t xml:space="preserve">Гл110 Рд06 ПРд2 Вид0 Пар148 Пр17 ППр4 Кт1 Ст30 ПСт1 Эл4 </w:t>
            </w:r>
          </w:p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highlight w:val="yellow"/>
                <w:lang w:val="be-BY"/>
              </w:rPr>
            </w:pPr>
            <w:r w:rsidRPr="00901EA7">
              <w:rPr>
                <w:rFonts w:ascii="Times New Roman" w:hAnsi="Times New Roman"/>
                <w:snapToGrid w:val="0"/>
                <w:kern w:val="2"/>
                <w:highlight w:val="yellow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2C9" w:rsidRPr="00901EA7" w:rsidRDefault="000462C9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2кв. 2025 г.</w:t>
            </w:r>
          </w:p>
        </w:tc>
      </w:tr>
    </w:tbl>
    <w:p w:rsidR="000462C9" w:rsidRPr="00901EA7" w:rsidRDefault="000462C9" w:rsidP="000462C9">
      <w:pPr>
        <w:ind w:firstLine="0"/>
        <w:jc w:val="both"/>
        <w:rPr>
          <w:rFonts w:ascii="Times New Roman" w:hAnsi="Times New Roman"/>
          <w:sz w:val="30"/>
          <w:szCs w:val="30"/>
          <w:highlight w:val="yellow"/>
        </w:rPr>
      </w:pPr>
      <w:r w:rsidRPr="00901EA7">
        <w:rPr>
          <w:rFonts w:ascii="Times New Roman" w:hAnsi="Times New Roman"/>
          <w:sz w:val="30"/>
          <w:szCs w:val="30"/>
          <w:highlight w:val="yellow"/>
        </w:rPr>
        <w:t>Заместитель директора_________/ А.А.Соляник</w:t>
      </w:r>
    </w:p>
    <w:p w:rsidR="000462C9" w:rsidRPr="00901EA7" w:rsidRDefault="000462C9" w:rsidP="000462C9">
      <w:pPr>
        <w:ind w:firstLine="0"/>
        <w:jc w:val="both"/>
        <w:rPr>
          <w:rFonts w:ascii="Times New Roman" w:hAnsi="Times New Roman"/>
          <w:sz w:val="30"/>
          <w:szCs w:val="30"/>
          <w:highlight w:val="yellow"/>
        </w:rPr>
      </w:pPr>
      <w:r w:rsidRPr="00901EA7">
        <w:rPr>
          <w:rFonts w:ascii="Times New Roman" w:hAnsi="Times New Roman"/>
          <w:sz w:val="30"/>
          <w:szCs w:val="30"/>
          <w:highlight w:val="yellow"/>
        </w:rPr>
        <w:t xml:space="preserve">                                                            </w:t>
      </w:r>
      <w:r w:rsidRPr="00901EA7">
        <w:rPr>
          <w:rFonts w:ascii="Times New Roman" w:hAnsi="Times New Roman"/>
          <w:sz w:val="20"/>
          <w:szCs w:val="20"/>
          <w:highlight w:val="yellow"/>
        </w:rPr>
        <w:t xml:space="preserve"> (дата)</w:t>
      </w:r>
      <w:r w:rsidRPr="00901EA7">
        <w:rPr>
          <w:rFonts w:ascii="Times New Roman" w:hAnsi="Times New Roman"/>
          <w:sz w:val="30"/>
          <w:szCs w:val="30"/>
          <w:highlight w:val="yellow"/>
        </w:rPr>
        <w:t xml:space="preserve">                                                                                                 </w:t>
      </w:r>
    </w:p>
    <w:p w:rsidR="000462C9" w:rsidRPr="00901EA7" w:rsidRDefault="000462C9" w:rsidP="000462C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901EA7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Начальник отдела ____________________ / В.В.Кулеш</w:t>
      </w:r>
    </w:p>
    <w:p w:rsidR="000462C9" w:rsidRPr="00901EA7" w:rsidRDefault="000462C9" w:rsidP="000462C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0462C9" w:rsidRPr="00901EA7" w:rsidRDefault="000462C9" w:rsidP="000462C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901EA7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Начальник ПЭО_________________ / Н.В.Дуброва</w:t>
      </w:r>
    </w:p>
    <w:p w:rsidR="000462C9" w:rsidRPr="00901EA7" w:rsidRDefault="000462C9" w:rsidP="000462C9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0462C9" w:rsidRPr="00901EA7" w:rsidRDefault="000462C9" w:rsidP="000462C9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0462C9" w:rsidRPr="00901EA7" w:rsidRDefault="000462C9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6309DB" w:rsidRPr="00901EA7" w:rsidRDefault="006309D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6309DB" w:rsidRPr="00901EA7" w:rsidRDefault="006309D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6309DB" w:rsidRPr="00901EA7" w:rsidRDefault="006309D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6309DB" w:rsidRPr="00901EA7" w:rsidRDefault="006309D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6309DB" w:rsidRPr="00901EA7" w:rsidRDefault="006309D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6309DB" w:rsidRPr="00901EA7" w:rsidRDefault="006309D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6309DB" w:rsidRPr="00901EA7" w:rsidRDefault="006309D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6309DB" w:rsidRPr="00901EA7" w:rsidRDefault="006309D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6309DB" w:rsidRPr="00901EA7" w:rsidRDefault="006309D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6309DB" w:rsidRPr="00901EA7" w:rsidRDefault="006309D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6309DB" w:rsidRPr="00901EA7" w:rsidRDefault="006309D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6309DB" w:rsidRPr="00901EA7" w:rsidRDefault="006309D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6309DB" w:rsidRPr="00901EA7" w:rsidRDefault="006309D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6309DB" w:rsidRPr="00901EA7" w:rsidRDefault="006309D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6309DB" w:rsidRPr="00901EA7" w:rsidRDefault="006309D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6309DB" w:rsidRPr="00F70292" w:rsidRDefault="006309DB" w:rsidP="006309D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70292" w:rsidRPr="00B66AF8" w:rsidRDefault="00F70292" w:rsidP="00F70292">
      <w:pPr>
        <w:ind w:left="8647" w:firstLine="0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>УТВЕРЖДАЮ</w:t>
      </w:r>
    </w:p>
    <w:p w:rsidR="00F70292" w:rsidRDefault="00F70292" w:rsidP="00F70292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Первый заместитель д</w:t>
      </w:r>
      <w:r w:rsidRPr="00B66AF8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а-</w:t>
      </w:r>
    </w:p>
    <w:p w:rsidR="00F70292" w:rsidRPr="00B66AF8" w:rsidRDefault="00F70292" w:rsidP="00F70292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 инженер</w:t>
      </w:r>
      <w:r w:rsidRPr="00B66AF8">
        <w:rPr>
          <w:rFonts w:ascii="Times New Roman" w:hAnsi="Times New Roman"/>
          <w:sz w:val="24"/>
          <w:szCs w:val="24"/>
        </w:rPr>
        <w:t xml:space="preserve">         </w:t>
      </w:r>
    </w:p>
    <w:p w:rsidR="00F70292" w:rsidRPr="00B66AF8" w:rsidRDefault="00F70292" w:rsidP="00F70292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70292" w:rsidRPr="00B66AF8" w:rsidRDefault="00F70292" w:rsidP="00F70292">
      <w:pPr>
        <w:ind w:left="7080" w:firstLine="708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 xml:space="preserve">                _______________    </w:t>
      </w:r>
      <w:r>
        <w:rPr>
          <w:rFonts w:ascii="Times New Roman" w:hAnsi="Times New Roman"/>
          <w:sz w:val="24"/>
          <w:szCs w:val="24"/>
        </w:rPr>
        <w:t>А.Н.Чиж</w:t>
      </w:r>
    </w:p>
    <w:p w:rsidR="006309DB" w:rsidRPr="00F70292" w:rsidRDefault="006309DB" w:rsidP="006309DB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70292">
        <w:rPr>
          <w:rFonts w:ascii="Times New Roman" w:hAnsi="Times New Roman"/>
          <w:b/>
          <w:sz w:val="24"/>
          <w:szCs w:val="24"/>
        </w:rPr>
        <w:t xml:space="preserve">ЗАЯВКА НА ИЗМЕНЕНИЕ В ГОДОВОЙ ПЛАН </w:t>
      </w:r>
      <w:r w:rsidRPr="00F70292">
        <w:rPr>
          <w:rFonts w:ascii="Times New Roman" w:hAnsi="Times New Roman"/>
          <w:sz w:val="24"/>
          <w:szCs w:val="24"/>
        </w:rPr>
        <w:t xml:space="preserve">государственных закупок на 2025 год на </w:t>
      </w:r>
      <w:r w:rsidRPr="00F70292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6309DB" w:rsidRPr="00F70292" w:rsidRDefault="006309DB" w:rsidP="006309DB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 w:rsidRPr="00F70292">
        <w:rPr>
          <w:rFonts w:ascii="Times New Roman" w:hAnsi="Times New Roman"/>
          <w:sz w:val="24"/>
          <w:szCs w:val="24"/>
          <w:u w:val="single"/>
        </w:rPr>
        <w:t xml:space="preserve">от_______________________________________________________ </w:t>
      </w:r>
    </w:p>
    <w:p w:rsidR="006309DB" w:rsidRPr="00F70292" w:rsidRDefault="006309DB" w:rsidP="006309DB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F70292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F70292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6309DB" w:rsidRPr="00F70292" w:rsidTr="00B7751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B" w:rsidRPr="00F70292" w:rsidRDefault="006309DB" w:rsidP="00B77518">
            <w:pPr>
              <w:ind w:firstLine="0"/>
              <w:jc w:val="center"/>
              <w:rPr>
                <w:rFonts w:ascii="Times New Roman" w:hAnsi="Times New Roman"/>
              </w:rPr>
            </w:pPr>
            <w:r w:rsidRPr="00F70292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B" w:rsidRPr="00F70292" w:rsidRDefault="006309DB" w:rsidP="00B77518">
            <w:pPr>
              <w:ind w:firstLine="0"/>
              <w:jc w:val="center"/>
              <w:rPr>
                <w:rFonts w:ascii="Times New Roman" w:hAnsi="Times New Roman"/>
              </w:rPr>
            </w:pPr>
            <w:r w:rsidRPr="00F70292">
              <w:rPr>
                <w:rFonts w:ascii="Times New Roman" w:hAnsi="Times New Roman"/>
              </w:rPr>
              <w:t>Наименование товара/</w:t>
            </w:r>
          </w:p>
          <w:p w:rsidR="006309DB" w:rsidRPr="00F70292" w:rsidRDefault="006309DB" w:rsidP="00B77518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F70292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B" w:rsidRPr="00F70292" w:rsidRDefault="006309DB" w:rsidP="00B77518">
            <w:pPr>
              <w:ind w:firstLine="0"/>
              <w:jc w:val="center"/>
              <w:rPr>
                <w:rFonts w:ascii="Times New Roman" w:hAnsi="Times New Roman"/>
              </w:rPr>
            </w:pPr>
            <w:r w:rsidRPr="00F70292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B" w:rsidRPr="00F70292" w:rsidRDefault="006309DB" w:rsidP="00B77518">
            <w:pPr>
              <w:ind w:firstLine="0"/>
              <w:jc w:val="center"/>
              <w:rPr>
                <w:rFonts w:ascii="Times New Roman" w:hAnsi="Times New Roman"/>
              </w:rPr>
            </w:pPr>
            <w:r w:rsidRPr="00F70292"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B" w:rsidRPr="00F70292" w:rsidRDefault="006309DB" w:rsidP="00B77518">
            <w:pPr>
              <w:ind w:firstLine="0"/>
              <w:jc w:val="center"/>
              <w:rPr>
                <w:rFonts w:ascii="Times New Roman" w:hAnsi="Times New Roman"/>
              </w:rPr>
            </w:pPr>
            <w:r w:rsidRPr="00F70292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DB" w:rsidRPr="00F70292" w:rsidRDefault="006309DB" w:rsidP="00B77518">
            <w:pPr>
              <w:ind w:firstLine="0"/>
              <w:jc w:val="center"/>
              <w:rPr>
                <w:rFonts w:ascii="Times New Roman" w:hAnsi="Times New Roman"/>
              </w:rPr>
            </w:pPr>
            <w:r w:rsidRPr="00F70292">
              <w:rPr>
                <w:rFonts w:ascii="Times New Roman" w:hAnsi="Times New Roman"/>
              </w:rPr>
              <w:t xml:space="preserve">Коды классификации расходов </w:t>
            </w:r>
          </w:p>
          <w:p w:rsidR="006309DB" w:rsidRPr="00F70292" w:rsidRDefault="006309DB" w:rsidP="00B77518">
            <w:pPr>
              <w:ind w:firstLine="0"/>
              <w:jc w:val="center"/>
              <w:rPr>
                <w:rFonts w:ascii="Times New Roman" w:hAnsi="Times New Roman"/>
              </w:rPr>
            </w:pPr>
            <w:r w:rsidRPr="00F70292">
              <w:rPr>
                <w:rFonts w:ascii="Times New Roman" w:hAnsi="Times New Roman"/>
              </w:rPr>
              <w:t xml:space="preserve">бюджета (приложения 2-6 к Постановлению Министерства финансов Республики Беларусь </w:t>
            </w:r>
          </w:p>
          <w:p w:rsidR="006309DB" w:rsidRPr="00F70292" w:rsidRDefault="006309DB" w:rsidP="00B77518">
            <w:pPr>
              <w:ind w:firstLine="0"/>
              <w:jc w:val="center"/>
              <w:rPr>
                <w:rFonts w:ascii="Times New Roman" w:hAnsi="Times New Roman"/>
              </w:rPr>
            </w:pPr>
            <w:r w:rsidRPr="00F70292">
              <w:rPr>
                <w:rFonts w:ascii="Times New Roman" w:hAnsi="Times New Roman"/>
              </w:rPr>
              <w:t>от 31 декабря 2008г.</w:t>
            </w:r>
          </w:p>
          <w:p w:rsidR="006309DB" w:rsidRPr="00F70292" w:rsidRDefault="006309DB" w:rsidP="00B7751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B" w:rsidRPr="00F70292" w:rsidRDefault="006309DB" w:rsidP="00B77518">
            <w:pPr>
              <w:ind w:firstLine="0"/>
              <w:jc w:val="center"/>
              <w:rPr>
                <w:rFonts w:ascii="Times New Roman" w:hAnsi="Times New Roman"/>
              </w:rPr>
            </w:pPr>
            <w:r w:rsidRPr="00F70292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B" w:rsidRPr="00F70292" w:rsidRDefault="006309DB" w:rsidP="00B7751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0292">
              <w:rPr>
                <w:rFonts w:ascii="Times New Roman" w:hAnsi="Times New Roman"/>
                <w:sz w:val="18"/>
                <w:szCs w:val="18"/>
              </w:rPr>
              <w:t>СРОК проведения закупки</w:t>
            </w:r>
          </w:p>
        </w:tc>
      </w:tr>
      <w:tr w:rsidR="006309DB" w:rsidRPr="00F70292" w:rsidTr="00B7751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B" w:rsidRPr="00F70292" w:rsidRDefault="006309DB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F7029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B" w:rsidRPr="00F70292" w:rsidRDefault="006309DB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F70292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B" w:rsidRPr="00F70292" w:rsidRDefault="006309DB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F70292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B" w:rsidRPr="00F70292" w:rsidRDefault="006309DB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F70292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B" w:rsidRPr="00F70292" w:rsidRDefault="006309DB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F70292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B" w:rsidRPr="00F70292" w:rsidRDefault="006309DB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F70292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B" w:rsidRPr="00F70292" w:rsidRDefault="006309DB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F70292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B" w:rsidRPr="00F70292" w:rsidRDefault="006309DB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F70292">
              <w:rPr>
                <w:rFonts w:ascii="Times New Roman" w:hAnsi="Times New Roman"/>
              </w:rPr>
              <w:t>8</w:t>
            </w:r>
          </w:p>
        </w:tc>
      </w:tr>
      <w:tr w:rsidR="006309DB" w:rsidRPr="00F70292" w:rsidTr="00B7751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DB" w:rsidRPr="00F70292" w:rsidRDefault="006309DB" w:rsidP="00B7751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B" w:rsidRPr="00F70292" w:rsidRDefault="006309DB" w:rsidP="00B77518">
            <w:pPr>
              <w:ind w:firstLine="0"/>
            </w:pPr>
            <w:r w:rsidRPr="00F70292"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DB" w:rsidRPr="00F70292" w:rsidRDefault="006309DB" w:rsidP="00B77518">
            <w:pPr>
              <w:ind w:firstLine="0"/>
              <w:jc w:val="both"/>
              <w:rPr>
                <w:rFonts w:ascii="Times New Roman" w:hAnsi="Times New Roman"/>
              </w:rPr>
            </w:pPr>
            <w:r w:rsidRPr="00F70292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крыльца, входа в подсобное помещение жилых домов по адресам: г. Минск, ул. Я.Коласа, д.30, ул. Сурганова, д.30, ремонт входных групп и крылец жилого дома по адресу: г. Минск, ул. К.Чорного, д.31 п.1-4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DB" w:rsidRPr="00F70292" w:rsidRDefault="006309DB" w:rsidP="00B77518">
            <w:pPr>
              <w:ind w:firstLine="0"/>
              <w:jc w:val="center"/>
              <w:rPr>
                <w:rFonts w:ascii="Times New Roman" w:hAnsi="Times New Roman"/>
              </w:rPr>
            </w:pPr>
            <w:r w:rsidRPr="00F70292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DB" w:rsidRPr="00F70292" w:rsidRDefault="00901EA7" w:rsidP="00F7029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F70292">
              <w:rPr>
                <w:rFonts w:ascii="Times New Roman" w:eastAsia="Times New Roman" w:hAnsi="Times New Roman"/>
                <w:u w:val="single"/>
                <w:lang w:eastAsia="ru-RU"/>
              </w:rPr>
              <w:t>62</w:t>
            </w:r>
            <w:r w:rsidR="00F70292" w:rsidRPr="00F70292">
              <w:rPr>
                <w:rFonts w:ascii="Times New Roman" w:eastAsia="Times New Roman" w:hAnsi="Times New Roman"/>
                <w:u w:val="single"/>
                <w:lang w:eastAsia="ru-RU"/>
              </w:rPr>
              <w:t>807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DB" w:rsidRPr="00F70292" w:rsidRDefault="006309DB" w:rsidP="00B7751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F70292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6309DB" w:rsidRPr="00F70292" w:rsidRDefault="006309DB" w:rsidP="00B7751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F70292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DB" w:rsidRPr="00F70292" w:rsidRDefault="006309DB" w:rsidP="00B7751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DB" w:rsidRPr="00F70292" w:rsidRDefault="00901EA7" w:rsidP="00B77518">
            <w:pPr>
              <w:ind w:firstLine="0"/>
              <w:jc w:val="center"/>
              <w:rPr>
                <w:rFonts w:ascii="Times New Roman" w:hAnsi="Times New Roman"/>
              </w:rPr>
            </w:pPr>
            <w:r w:rsidRPr="00F70292">
              <w:rPr>
                <w:rFonts w:ascii="Times New Roman" w:hAnsi="Times New Roman"/>
              </w:rPr>
              <w:t>2</w:t>
            </w:r>
            <w:r w:rsidR="006309DB" w:rsidRPr="00F70292">
              <w:rPr>
                <w:rFonts w:ascii="Times New Roman" w:hAnsi="Times New Roman"/>
              </w:rPr>
              <w:t>кв. 2025 г.</w:t>
            </w:r>
          </w:p>
        </w:tc>
      </w:tr>
      <w:tr w:rsidR="006309DB" w:rsidRPr="00F70292" w:rsidTr="00B7751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DB" w:rsidRPr="00F70292" w:rsidRDefault="006309DB" w:rsidP="00B7751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B" w:rsidRPr="00F70292" w:rsidRDefault="006309DB" w:rsidP="00B77518">
            <w:pPr>
              <w:ind w:firstLine="0"/>
            </w:pPr>
            <w:r w:rsidRPr="00F70292"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DB" w:rsidRPr="00F70292" w:rsidRDefault="00901EA7" w:rsidP="00B77518">
            <w:pPr>
              <w:ind w:firstLine="0"/>
              <w:jc w:val="both"/>
              <w:rPr>
                <w:rFonts w:ascii="Times New Roman" w:hAnsi="Times New Roman"/>
              </w:rPr>
            </w:pPr>
            <w:r w:rsidRPr="00F70292">
              <w:rPr>
                <w:rFonts w:ascii="Times New Roman" w:eastAsia="Times New Roman" w:hAnsi="Times New Roman"/>
                <w:u w:val="single"/>
                <w:lang w:eastAsia="ru-RU"/>
              </w:rPr>
              <w:t>Текущий входных групп жилых домов по адресу: г. Минск, ул. Логойский тракт, д.2, д.4, д.6, д.8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DB" w:rsidRPr="00F70292" w:rsidRDefault="006309DB" w:rsidP="00B77518">
            <w:pPr>
              <w:ind w:firstLine="0"/>
              <w:jc w:val="center"/>
              <w:rPr>
                <w:rFonts w:ascii="Times New Roman" w:hAnsi="Times New Roman"/>
              </w:rPr>
            </w:pPr>
            <w:r w:rsidRPr="00F70292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DB" w:rsidRPr="00F70292" w:rsidRDefault="00901EA7" w:rsidP="00B77518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F70292">
              <w:rPr>
                <w:rFonts w:ascii="Times New Roman" w:eastAsia="Times New Roman" w:hAnsi="Times New Roman"/>
                <w:u w:val="single"/>
                <w:lang w:eastAsia="ru-RU"/>
              </w:rPr>
              <w:t>56213</w:t>
            </w:r>
          </w:p>
          <w:p w:rsidR="006309DB" w:rsidRPr="00F70292" w:rsidRDefault="006309DB" w:rsidP="00B7751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DB" w:rsidRPr="00F70292" w:rsidRDefault="006309DB" w:rsidP="00B7751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F70292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6309DB" w:rsidRPr="00F70292" w:rsidRDefault="006309DB" w:rsidP="00B7751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F70292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DB" w:rsidRPr="00F70292" w:rsidRDefault="006309DB" w:rsidP="00B7751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DB" w:rsidRPr="00F70292" w:rsidRDefault="00901EA7" w:rsidP="00B77518">
            <w:pPr>
              <w:ind w:firstLine="0"/>
              <w:jc w:val="center"/>
              <w:rPr>
                <w:rFonts w:ascii="Times New Roman" w:hAnsi="Times New Roman"/>
              </w:rPr>
            </w:pPr>
            <w:r w:rsidRPr="00F70292">
              <w:rPr>
                <w:rFonts w:ascii="Times New Roman" w:hAnsi="Times New Roman"/>
              </w:rPr>
              <w:t>2</w:t>
            </w:r>
            <w:r w:rsidR="006309DB" w:rsidRPr="00F70292">
              <w:rPr>
                <w:rFonts w:ascii="Times New Roman" w:hAnsi="Times New Roman"/>
              </w:rPr>
              <w:t>кв. 2025 г.</w:t>
            </w:r>
          </w:p>
        </w:tc>
      </w:tr>
    </w:tbl>
    <w:p w:rsidR="006309DB" w:rsidRPr="00F70292" w:rsidRDefault="006309DB" w:rsidP="006309DB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6309DB" w:rsidRPr="00F70292" w:rsidRDefault="006309DB" w:rsidP="006309DB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F70292">
        <w:rPr>
          <w:rFonts w:ascii="Times New Roman" w:hAnsi="Times New Roman"/>
          <w:sz w:val="30"/>
          <w:szCs w:val="30"/>
        </w:rPr>
        <w:t>Заместитель директора_________/ А.А.Соляник</w:t>
      </w:r>
    </w:p>
    <w:p w:rsidR="006309DB" w:rsidRPr="00F70292" w:rsidRDefault="006309DB" w:rsidP="006309DB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F70292"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F70292">
        <w:rPr>
          <w:rFonts w:ascii="Times New Roman" w:hAnsi="Times New Roman"/>
          <w:sz w:val="20"/>
          <w:szCs w:val="20"/>
        </w:rPr>
        <w:t xml:space="preserve"> (дата)</w:t>
      </w:r>
      <w:r w:rsidRPr="00F70292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6309DB" w:rsidRPr="00F70292" w:rsidRDefault="006309DB" w:rsidP="006309D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0292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6309DB" w:rsidRPr="00F70292" w:rsidRDefault="006309DB" w:rsidP="006309D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309DB" w:rsidRPr="00F70292" w:rsidRDefault="006309DB" w:rsidP="006309D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F70292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6309DB" w:rsidRPr="00F70292" w:rsidRDefault="006309DB" w:rsidP="006309D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309DB" w:rsidRPr="00F70292" w:rsidRDefault="006309DB" w:rsidP="006309D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309DB" w:rsidRPr="00F70292" w:rsidRDefault="006309DB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01EA7" w:rsidRPr="00901EA7" w:rsidRDefault="00901EA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901EA7" w:rsidRPr="00901EA7" w:rsidRDefault="00901EA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901EA7" w:rsidRPr="00901EA7" w:rsidRDefault="00901EA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901EA7" w:rsidRPr="00901EA7" w:rsidRDefault="00901EA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901EA7" w:rsidRPr="00901EA7" w:rsidRDefault="00901EA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901EA7" w:rsidRPr="00901EA7" w:rsidRDefault="00901EA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901EA7" w:rsidRPr="00901EA7" w:rsidRDefault="00901EA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901EA7" w:rsidRPr="00901EA7" w:rsidRDefault="00901EA7" w:rsidP="00901EA7">
      <w:pPr>
        <w:ind w:left="8647" w:firstLine="0"/>
        <w:rPr>
          <w:rFonts w:ascii="Times New Roman" w:hAnsi="Times New Roman"/>
          <w:sz w:val="24"/>
          <w:szCs w:val="24"/>
          <w:highlight w:val="yellow"/>
        </w:rPr>
      </w:pPr>
      <w:r w:rsidRPr="00901EA7">
        <w:rPr>
          <w:rFonts w:ascii="Times New Roman" w:hAnsi="Times New Roman"/>
          <w:sz w:val="24"/>
          <w:szCs w:val="24"/>
          <w:highlight w:val="yellow"/>
        </w:rPr>
        <w:t>УТВЕРЖДАЮ</w:t>
      </w:r>
    </w:p>
    <w:p w:rsidR="00901EA7" w:rsidRPr="00901EA7" w:rsidRDefault="00901EA7" w:rsidP="00901EA7">
      <w:pPr>
        <w:ind w:left="8647" w:firstLine="0"/>
        <w:rPr>
          <w:rFonts w:ascii="Times New Roman" w:hAnsi="Times New Roman"/>
          <w:sz w:val="24"/>
          <w:szCs w:val="24"/>
          <w:highlight w:val="yellow"/>
        </w:rPr>
      </w:pPr>
      <w:r w:rsidRPr="00901EA7">
        <w:rPr>
          <w:rFonts w:ascii="Times New Roman" w:hAnsi="Times New Roman"/>
          <w:sz w:val="24"/>
          <w:szCs w:val="24"/>
          <w:highlight w:val="yellow"/>
        </w:rPr>
        <w:t xml:space="preserve">Директор  предприятия         </w:t>
      </w:r>
    </w:p>
    <w:p w:rsidR="00901EA7" w:rsidRPr="00901EA7" w:rsidRDefault="00901EA7" w:rsidP="00901EA7">
      <w:pPr>
        <w:spacing w:line="140" w:lineRule="exact"/>
        <w:ind w:left="8647" w:firstLine="0"/>
        <w:rPr>
          <w:rFonts w:ascii="Times New Roman" w:hAnsi="Times New Roman"/>
          <w:sz w:val="24"/>
          <w:szCs w:val="24"/>
          <w:highlight w:val="yellow"/>
        </w:rPr>
      </w:pPr>
      <w:r w:rsidRPr="00901EA7">
        <w:rPr>
          <w:rFonts w:ascii="Times New Roman" w:hAnsi="Times New Roman"/>
          <w:sz w:val="24"/>
          <w:szCs w:val="24"/>
          <w:highlight w:val="yellow"/>
        </w:rPr>
        <w:t xml:space="preserve">                          </w:t>
      </w:r>
    </w:p>
    <w:p w:rsidR="00901EA7" w:rsidRPr="00901EA7" w:rsidRDefault="00901EA7" w:rsidP="00901EA7">
      <w:pPr>
        <w:ind w:left="7080" w:firstLine="708"/>
        <w:rPr>
          <w:rFonts w:ascii="Times New Roman" w:hAnsi="Times New Roman"/>
          <w:sz w:val="24"/>
          <w:szCs w:val="24"/>
          <w:highlight w:val="yellow"/>
        </w:rPr>
      </w:pPr>
      <w:r w:rsidRPr="00901EA7">
        <w:rPr>
          <w:rFonts w:ascii="Times New Roman" w:hAnsi="Times New Roman"/>
          <w:sz w:val="24"/>
          <w:szCs w:val="24"/>
          <w:highlight w:val="yellow"/>
        </w:rPr>
        <w:t xml:space="preserve">                _______________    С.Н.Рудь</w:t>
      </w:r>
    </w:p>
    <w:p w:rsidR="00901EA7" w:rsidRPr="00901EA7" w:rsidRDefault="00901EA7" w:rsidP="00901EA7">
      <w:pPr>
        <w:ind w:left="8647" w:firstLine="0"/>
        <w:rPr>
          <w:rFonts w:ascii="Times New Roman" w:hAnsi="Times New Roman"/>
          <w:sz w:val="24"/>
          <w:szCs w:val="24"/>
          <w:highlight w:val="yellow"/>
        </w:rPr>
      </w:pPr>
      <w:r w:rsidRPr="00901EA7">
        <w:rPr>
          <w:rFonts w:ascii="Times New Roman" w:hAnsi="Times New Roman"/>
          <w:sz w:val="24"/>
          <w:szCs w:val="24"/>
          <w:highlight w:val="yellow"/>
        </w:rPr>
        <w:t xml:space="preserve"> (дата)</w:t>
      </w:r>
    </w:p>
    <w:p w:rsidR="00901EA7" w:rsidRPr="00901EA7" w:rsidRDefault="00901EA7" w:rsidP="00901EA7">
      <w:pPr>
        <w:ind w:firstLine="0"/>
        <w:jc w:val="center"/>
        <w:rPr>
          <w:rFonts w:ascii="Times New Roman" w:hAnsi="Times New Roman"/>
          <w:b/>
          <w:sz w:val="24"/>
          <w:szCs w:val="24"/>
          <w:highlight w:val="yellow"/>
          <w:u w:val="single"/>
        </w:rPr>
      </w:pPr>
      <w:r w:rsidRPr="00901EA7">
        <w:rPr>
          <w:rFonts w:ascii="Times New Roman" w:hAnsi="Times New Roman"/>
          <w:b/>
          <w:sz w:val="24"/>
          <w:szCs w:val="24"/>
          <w:highlight w:val="yellow"/>
        </w:rPr>
        <w:t xml:space="preserve">ЗАЯВКА НА ИЗМЕНЕНИЕ В ГОДОВОЙ ПЛАН </w:t>
      </w:r>
      <w:r w:rsidRPr="00901EA7">
        <w:rPr>
          <w:rFonts w:ascii="Times New Roman" w:hAnsi="Times New Roman"/>
          <w:sz w:val="24"/>
          <w:szCs w:val="24"/>
          <w:highlight w:val="yellow"/>
        </w:rPr>
        <w:t xml:space="preserve">государственных закупок на 2025 год на </w:t>
      </w:r>
      <w:r w:rsidRPr="00901EA7">
        <w:rPr>
          <w:rFonts w:ascii="Times New Roman" w:hAnsi="Times New Roman"/>
          <w:b/>
          <w:sz w:val="24"/>
          <w:szCs w:val="24"/>
          <w:highlight w:val="yellow"/>
          <w:u w:val="single"/>
        </w:rPr>
        <w:t>ТОВАРЫ (работы, услуги)_</w:t>
      </w:r>
    </w:p>
    <w:p w:rsidR="00901EA7" w:rsidRPr="00901EA7" w:rsidRDefault="00901EA7" w:rsidP="00901EA7">
      <w:pPr>
        <w:ind w:firstLine="0"/>
        <w:jc w:val="center"/>
        <w:rPr>
          <w:rFonts w:ascii="Times New Roman" w:hAnsi="Times New Roman"/>
          <w:sz w:val="24"/>
          <w:szCs w:val="24"/>
          <w:highlight w:val="yellow"/>
          <w:u w:val="single"/>
        </w:rPr>
      </w:pPr>
      <w:r w:rsidRPr="00901EA7">
        <w:rPr>
          <w:rFonts w:ascii="Times New Roman" w:hAnsi="Times New Roman"/>
          <w:sz w:val="24"/>
          <w:szCs w:val="24"/>
          <w:highlight w:val="yellow"/>
          <w:u w:val="single"/>
        </w:rPr>
        <w:t xml:space="preserve">от_______________________________________________________ </w:t>
      </w:r>
    </w:p>
    <w:p w:rsidR="00901EA7" w:rsidRPr="00901EA7" w:rsidRDefault="00901EA7" w:rsidP="00901EA7">
      <w:pPr>
        <w:ind w:firstLine="0"/>
        <w:jc w:val="center"/>
        <w:rPr>
          <w:rFonts w:ascii="Times New Roman" w:hAnsi="Times New Roman"/>
          <w:b/>
          <w:sz w:val="30"/>
          <w:szCs w:val="30"/>
          <w:highlight w:val="yellow"/>
        </w:rPr>
      </w:pPr>
      <w:r w:rsidRPr="00901EA7">
        <w:rPr>
          <w:rFonts w:ascii="Times New Roman" w:hAnsi="Times New Roman"/>
          <w:b/>
          <w:sz w:val="30"/>
          <w:szCs w:val="30"/>
          <w:highlight w:val="yellow"/>
          <w:vertAlign w:val="superscript"/>
        </w:rPr>
        <w:t xml:space="preserve">(наименование структурного подразделения, отделения) </w:t>
      </w:r>
      <w:r w:rsidRPr="00901EA7">
        <w:rPr>
          <w:rFonts w:ascii="Times New Roman" w:hAnsi="Times New Roman"/>
          <w:b/>
          <w:sz w:val="30"/>
          <w:szCs w:val="30"/>
          <w:highlight w:val="yellow"/>
        </w:rPr>
        <w:t xml:space="preserve">     </w:t>
      </w:r>
    </w:p>
    <w:tbl>
      <w:tblPr>
        <w:tblStyle w:val="1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1"/>
      </w:tblGrid>
      <w:tr w:rsidR="00901EA7" w:rsidRPr="00901EA7" w:rsidTr="00B7751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Наименование товара/</w:t>
            </w:r>
          </w:p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901EA7">
              <w:rPr>
                <w:rFonts w:ascii="Times New Roman" w:hAnsi="Times New Roman"/>
                <w:b/>
                <w:highlight w:val="yellow"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от 31 декабря 2008г.</w:t>
            </w:r>
          </w:p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Обоснование потребности приобретения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EA7" w:rsidRPr="00901EA7" w:rsidRDefault="00901EA7" w:rsidP="00B7751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901EA7">
              <w:rPr>
                <w:rFonts w:ascii="Times New Roman" w:hAnsi="Times New Roman"/>
                <w:sz w:val="18"/>
                <w:szCs w:val="18"/>
                <w:highlight w:val="yellow"/>
              </w:rPr>
              <w:t>СРОК проведения закупки</w:t>
            </w:r>
          </w:p>
        </w:tc>
      </w:tr>
      <w:tr w:rsidR="00901EA7" w:rsidRPr="00901EA7" w:rsidTr="00B7751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A7" w:rsidRPr="00901EA7" w:rsidRDefault="00901EA7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A7" w:rsidRPr="00901EA7" w:rsidRDefault="00901EA7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A7" w:rsidRPr="00901EA7" w:rsidRDefault="00901EA7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A7" w:rsidRPr="00901EA7" w:rsidRDefault="00901EA7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A7" w:rsidRPr="00901EA7" w:rsidRDefault="00901EA7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A7" w:rsidRPr="00901EA7" w:rsidRDefault="00901EA7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A7" w:rsidRPr="00901EA7" w:rsidRDefault="00901EA7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A7" w:rsidRPr="00901EA7" w:rsidRDefault="00901EA7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8</w:t>
            </w:r>
          </w:p>
        </w:tc>
      </w:tr>
      <w:tr w:rsidR="00901EA7" w:rsidRPr="00901EA7" w:rsidTr="00B7751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A7" w:rsidRPr="00901EA7" w:rsidRDefault="00901EA7" w:rsidP="00B77518">
            <w:pPr>
              <w:ind w:firstLine="0"/>
              <w:rPr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EA7" w:rsidRPr="00901EA7" w:rsidRDefault="00901EA7" w:rsidP="00B77518">
            <w:pPr>
              <w:ind w:firstLine="0"/>
              <w:jc w:val="both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eastAsia="Times New Roman" w:hAnsi="Times New Roman"/>
                <w:highlight w:val="yellow"/>
                <w:u w:val="single"/>
                <w:lang w:eastAsia="ru-RU"/>
              </w:rPr>
              <w:t>Текущий ремонт  балконов жилых домов по адресам: г. Минск, ул. Волгоградская, д.29-7,11,25,26,28,29,30,32,36,40, ул. Калинина, д.30-3,5,7,19,20,21,22,23,24,27,28,29,30,31,32, ул. Мержинского, д.7-7,8, К.Чорного, д.18,ул. Кедышко, д.3а-6,7,11,19, пр. Чайковского, д.6-19,23,27,31, ул. Калиновского, д.43-45,49,53,57, д.15-25,29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EA7" w:rsidRPr="00901EA7" w:rsidRDefault="00901EA7" w:rsidP="00B77518">
            <w:pPr>
              <w:ind w:firstLine="0"/>
              <w:jc w:val="center"/>
              <w:rPr>
                <w:rFonts w:ascii="Times New Roman" w:eastAsia="Times New Roman" w:hAnsi="Times New Roman"/>
                <w:highlight w:val="yellow"/>
                <w:u w:val="single"/>
                <w:lang w:eastAsia="ru-RU"/>
              </w:rPr>
            </w:pPr>
            <w:r w:rsidRPr="00901EA7">
              <w:rPr>
                <w:rFonts w:ascii="Times New Roman" w:eastAsia="Times New Roman" w:hAnsi="Times New Roman"/>
                <w:highlight w:val="yellow"/>
                <w:u w:val="single"/>
                <w:lang w:eastAsia="ru-RU"/>
              </w:rPr>
              <w:t>98042</w:t>
            </w:r>
          </w:p>
          <w:p w:rsidR="00901EA7" w:rsidRPr="00901EA7" w:rsidRDefault="00901EA7" w:rsidP="00B77518">
            <w:pPr>
              <w:ind w:firstLine="0"/>
              <w:jc w:val="center"/>
              <w:rPr>
                <w:rFonts w:ascii="Times New Roman" w:eastAsia="Times New Roman" w:hAnsi="Times New Roman"/>
                <w:highlight w:val="yellow"/>
                <w:u w:val="single"/>
                <w:lang w:eastAsia="ru-RU"/>
              </w:rPr>
            </w:pPr>
          </w:p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highlight w:val="yellow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highlight w:val="yellow"/>
                <w:lang w:val="be-BY"/>
              </w:rPr>
            </w:pPr>
            <w:r w:rsidRPr="00901EA7">
              <w:rPr>
                <w:rFonts w:ascii="Times New Roman" w:hAnsi="Times New Roman"/>
                <w:snapToGrid w:val="0"/>
                <w:kern w:val="2"/>
                <w:highlight w:val="yellow"/>
                <w:lang w:val="be-BY"/>
              </w:rPr>
              <w:t xml:space="preserve">Гл110 Рд06 ПРд2 Вид0 Пар148 Пр17 ППр4 Кт1 Ст30 ПСт1 Эл4 </w:t>
            </w:r>
          </w:p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highlight w:val="yellow"/>
                <w:lang w:val="be-BY"/>
              </w:rPr>
            </w:pPr>
            <w:r w:rsidRPr="00901EA7">
              <w:rPr>
                <w:rFonts w:ascii="Times New Roman" w:hAnsi="Times New Roman"/>
                <w:snapToGrid w:val="0"/>
                <w:kern w:val="2"/>
                <w:highlight w:val="yellow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2кв. 2025 г.</w:t>
            </w:r>
          </w:p>
        </w:tc>
      </w:tr>
    </w:tbl>
    <w:p w:rsidR="00901EA7" w:rsidRPr="00901EA7" w:rsidRDefault="00901EA7" w:rsidP="00901EA7">
      <w:pPr>
        <w:ind w:firstLine="0"/>
        <w:jc w:val="both"/>
        <w:rPr>
          <w:rFonts w:ascii="Times New Roman" w:hAnsi="Times New Roman"/>
          <w:sz w:val="30"/>
          <w:szCs w:val="30"/>
          <w:highlight w:val="yellow"/>
        </w:rPr>
      </w:pPr>
    </w:p>
    <w:p w:rsidR="00901EA7" w:rsidRPr="00901EA7" w:rsidRDefault="00901EA7" w:rsidP="00901EA7">
      <w:pPr>
        <w:ind w:firstLine="0"/>
        <w:jc w:val="both"/>
        <w:rPr>
          <w:rFonts w:ascii="Times New Roman" w:hAnsi="Times New Roman"/>
          <w:sz w:val="30"/>
          <w:szCs w:val="30"/>
          <w:highlight w:val="yellow"/>
        </w:rPr>
      </w:pPr>
      <w:r w:rsidRPr="00901EA7">
        <w:rPr>
          <w:rFonts w:ascii="Times New Roman" w:hAnsi="Times New Roman"/>
          <w:sz w:val="30"/>
          <w:szCs w:val="30"/>
          <w:highlight w:val="yellow"/>
        </w:rPr>
        <w:t>Заместитель директора_________/ А.А.Соляник</w:t>
      </w:r>
    </w:p>
    <w:p w:rsidR="00901EA7" w:rsidRPr="00901EA7" w:rsidRDefault="00901EA7" w:rsidP="00901EA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901EA7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Начальник отдела ____________________ / В.В.Кулеш</w:t>
      </w:r>
    </w:p>
    <w:p w:rsidR="00901EA7" w:rsidRPr="00901EA7" w:rsidRDefault="00901EA7" w:rsidP="00901EA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901EA7" w:rsidRPr="00901EA7" w:rsidRDefault="00901EA7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  <w:r w:rsidRPr="00901EA7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Начальник ПЭО_________________ / Н.В.Дуброва</w:t>
      </w:r>
    </w:p>
    <w:p w:rsidR="00901EA7" w:rsidRPr="00901EA7" w:rsidRDefault="00901EA7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901EA7" w:rsidRPr="00901EA7" w:rsidRDefault="00901EA7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901EA7" w:rsidRPr="00901EA7" w:rsidRDefault="00901EA7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901EA7" w:rsidRPr="00901EA7" w:rsidRDefault="00901EA7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901EA7" w:rsidRPr="00901EA7" w:rsidRDefault="00901EA7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901EA7" w:rsidRPr="00901EA7" w:rsidRDefault="00901EA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901EA7" w:rsidRPr="00901EA7" w:rsidRDefault="00901EA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901EA7" w:rsidRPr="00901EA7" w:rsidRDefault="00901EA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901EA7" w:rsidRPr="00901EA7" w:rsidRDefault="00901EA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901EA7" w:rsidRPr="00901EA7" w:rsidRDefault="00901EA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901EA7" w:rsidRPr="00901EA7" w:rsidRDefault="00901EA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901EA7" w:rsidRPr="00901EA7" w:rsidRDefault="00901EA7" w:rsidP="00081903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901EA7" w:rsidRPr="00901EA7" w:rsidRDefault="00901EA7" w:rsidP="00901EA7">
      <w:pPr>
        <w:ind w:left="8647" w:firstLine="0"/>
        <w:rPr>
          <w:rFonts w:ascii="Times New Roman" w:hAnsi="Times New Roman"/>
          <w:sz w:val="24"/>
          <w:szCs w:val="24"/>
          <w:highlight w:val="yellow"/>
        </w:rPr>
      </w:pPr>
      <w:r w:rsidRPr="00901EA7">
        <w:rPr>
          <w:rFonts w:ascii="Times New Roman" w:hAnsi="Times New Roman"/>
          <w:sz w:val="24"/>
          <w:szCs w:val="24"/>
          <w:highlight w:val="yellow"/>
        </w:rPr>
        <w:t>УТВЕРЖДАЮ</w:t>
      </w:r>
    </w:p>
    <w:p w:rsidR="00901EA7" w:rsidRPr="00901EA7" w:rsidRDefault="00901EA7" w:rsidP="00901EA7">
      <w:pPr>
        <w:ind w:left="8647" w:firstLine="0"/>
        <w:rPr>
          <w:rFonts w:ascii="Times New Roman" w:hAnsi="Times New Roman"/>
          <w:sz w:val="24"/>
          <w:szCs w:val="24"/>
          <w:highlight w:val="yellow"/>
        </w:rPr>
      </w:pPr>
      <w:r w:rsidRPr="00901EA7">
        <w:rPr>
          <w:rFonts w:ascii="Times New Roman" w:hAnsi="Times New Roman"/>
          <w:sz w:val="24"/>
          <w:szCs w:val="24"/>
          <w:highlight w:val="yellow"/>
        </w:rPr>
        <w:t xml:space="preserve">Директор  предприятия         </w:t>
      </w:r>
    </w:p>
    <w:p w:rsidR="00901EA7" w:rsidRPr="00901EA7" w:rsidRDefault="00901EA7" w:rsidP="00901EA7">
      <w:pPr>
        <w:spacing w:line="140" w:lineRule="exact"/>
        <w:ind w:left="8647" w:firstLine="0"/>
        <w:rPr>
          <w:rFonts w:ascii="Times New Roman" w:hAnsi="Times New Roman"/>
          <w:sz w:val="24"/>
          <w:szCs w:val="24"/>
          <w:highlight w:val="yellow"/>
        </w:rPr>
      </w:pPr>
      <w:r w:rsidRPr="00901EA7">
        <w:rPr>
          <w:rFonts w:ascii="Times New Roman" w:hAnsi="Times New Roman"/>
          <w:sz w:val="24"/>
          <w:szCs w:val="24"/>
          <w:highlight w:val="yellow"/>
        </w:rPr>
        <w:t xml:space="preserve">                          </w:t>
      </w:r>
    </w:p>
    <w:p w:rsidR="00901EA7" w:rsidRPr="00901EA7" w:rsidRDefault="00901EA7" w:rsidP="00901EA7">
      <w:pPr>
        <w:ind w:left="7080" w:firstLine="708"/>
        <w:rPr>
          <w:rFonts w:ascii="Times New Roman" w:hAnsi="Times New Roman"/>
          <w:sz w:val="24"/>
          <w:szCs w:val="24"/>
          <w:highlight w:val="yellow"/>
        </w:rPr>
      </w:pPr>
      <w:r w:rsidRPr="00901EA7">
        <w:rPr>
          <w:rFonts w:ascii="Times New Roman" w:hAnsi="Times New Roman"/>
          <w:sz w:val="24"/>
          <w:szCs w:val="24"/>
          <w:highlight w:val="yellow"/>
        </w:rPr>
        <w:t xml:space="preserve">                _______________    С.Н.Рудь</w:t>
      </w:r>
    </w:p>
    <w:p w:rsidR="00901EA7" w:rsidRPr="00901EA7" w:rsidRDefault="00901EA7" w:rsidP="00901EA7">
      <w:pPr>
        <w:ind w:left="8647" w:firstLine="0"/>
        <w:rPr>
          <w:rFonts w:ascii="Times New Roman" w:hAnsi="Times New Roman"/>
          <w:sz w:val="24"/>
          <w:szCs w:val="24"/>
          <w:highlight w:val="yellow"/>
        </w:rPr>
      </w:pPr>
      <w:r w:rsidRPr="00901EA7">
        <w:rPr>
          <w:rFonts w:ascii="Times New Roman" w:hAnsi="Times New Roman"/>
          <w:sz w:val="24"/>
          <w:szCs w:val="24"/>
          <w:highlight w:val="yellow"/>
        </w:rPr>
        <w:t xml:space="preserve"> (дата)</w:t>
      </w:r>
    </w:p>
    <w:p w:rsidR="00901EA7" w:rsidRPr="00901EA7" w:rsidRDefault="00901EA7" w:rsidP="00901EA7">
      <w:pPr>
        <w:ind w:firstLine="0"/>
        <w:jc w:val="center"/>
        <w:rPr>
          <w:rFonts w:ascii="Times New Roman" w:hAnsi="Times New Roman"/>
          <w:b/>
          <w:sz w:val="24"/>
          <w:szCs w:val="24"/>
          <w:highlight w:val="yellow"/>
          <w:u w:val="single"/>
        </w:rPr>
      </w:pPr>
      <w:r w:rsidRPr="00901EA7">
        <w:rPr>
          <w:rFonts w:ascii="Times New Roman" w:hAnsi="Times New Roman"/>
          <w:b/>
          <w:sz w:val="24"/>
          <w:szCs w:val="24"/>
          <w:highlight w:val="yellow"/>
        </w:rPr>
        <w:t xml:space="preserve">ЗАЯВКА НА ИЗМЕНЕНИЕ В ГОДОВОЙ ПЛАН </w:t>
      </w:r>
      <w:r w:rsidRPr="00901EA7">
        <w:rPr>
          <w:rFonts w:ascii="Times New Roman" w:hAnsi="Times New Roman"/>
          <w:sz w:val="24"/>
          <w:szCs w:val="24"/>
          <w:highlight w:val="yellow"/>
        </w:rPr>
        <w:t xml:space="preserve">государственных закупок на 2025год на </w:t>
      </w:r>
      <w:r w:rsidRPr="00901EA7">
        <w:rPr>
          <w:rFonts w:ascii="Times New Roman" w:hAnsi="Times New Roman"/>
          <w:b/>
          <w:sz w:val="24"/>
          <w:szCs w:val="24"/>
          <w:highlight w:val="yellow"/>
          <w:u w:val="single"/>
        </w:rPr>
        <w:t>ТОВАРЫ (работы, услуги)_</w:t>
      </w:r>
    </w:p>
    <w:p w:rsidR="00901EA7" w:rsidRPr="00901EA7" w:rsidRDefault="00901EA7" w:rsidP="00901EA7">
      <w:pPr>
        <w:ind w:firstLine="0"/>
        <w:jc w:val="center"/>
        <w:rPr>
          <w:rFonts w:ascii="Times New Roman" w:hAnsi="Times New Roman"/>
          <w:sz w:val="24"/>
          <w:szCs w:val="24"/>
          <w:highlight w:val="yellow"/>
          <w:u w:val="single"/>
        </w:rPr>
      </w:pPr>
      <w:r w:rsidRPr="00901EA7">
        <w:rPr>
          <w:rFonts w:ascii="Times New Roman" w:hAnsi="Times New Roman"/>
          <w:sz w:val="24"/>
          <w:szCs w:val="24"/>
          <w:highlight w:val="yellow"/>
          <w:u w:val="single"/>
        </w:rPr>
        <w:t xml:space="preserve">от_______________________________________________________ </w:t>
      </w:r>
    </w:p>
    <w:p w:rsidR="00901EA7" w:rsidRPr="00901EA7" w:rsidRDefault="00901EA7" w:rsidP="00901EA7">
      <w:pPr>
        <w:ind w:firstLine="0"/>
        <w:jc w:val="center"/>
        <w:rPr>
          <w:rFonts w:ascii="Times New Roman" w:hAnsi="Times New Roman"/>
          <w:b/>
          <w:sz w:val="30"/>
          <w:szCs w:val="30"/>
          <w:highlight w:val="yellow"/>
        </w:rPr>
      </w:pPr>
      <w:r w:rsidRPr="00901EA7">
        <w:rPr>
          <w:rFonts w:ascii="Times New Roman" w:hAnsi="Times New Roman"/>
          <w:b/>
          <w:sz w:val="30"/>
          <w:szCs w:val="30"/>
          <w:highlight w:val="yellow"/>
          <w:vertAlign w:val="superscript"/>
        </w:rPr>
        <w:t xml:space="preserve">(наименование структурного подразделения, отделения) </w:t>
      </w:r>
      <w:r w:rsidRPr="00901EA7">
        <w:rPr>
          <w:rFonts w:ascii="Times New Roman" w:hAnsi="Times New Roman"/>
          <w:b/>
          <w:sz w:val="30"/>
          <w:szCs w:val="30"/>
          <w:highlight w:val="yellow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901EA7" w:rsidRPr="00901EA7" w:rsidTr="00B7751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Наименование товара/</w:t>
            </w:r>
          </w:p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901EA7">
              <w:rPr>
                <w:rFonts w:ascii="Times New Roman" w:hAnsi="Times New Roman"/>
                <w:b/>
                <w:highlight w:val="yellow"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от 31 декабря 2008г.</w:t>
            </w:r>
          </w:p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EA7" w:rsidRPr="00901EA7" w:rsidRDefault="00901EA7" w:rsidP="00B7751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901EA7">
              <w:rPr>
                <w:rFonts w:ascii="Times New Roman" w:hAnsi="Times New Roman"/>
                <w:sz w:val="18"/>
                <w:szCs w:val="18"/>
                <w:highlight w:val="yellow"/>
              </w:rPr>
              <w:t>СРОК проведения закупки</w:t>
            </w:r>
          </w:p>
        </w:tc>
      </w:tr>
      <w:tr w:rsidR="00901EA7" w:rsidRPr="00901EA7" w:rsidTr="00B7751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A7" w:rsidRPr="00901EA7" w:rsidRDefault="00901EA7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A7" w:rsidRPr="00901EA7" w:rsidRDefault="00901EA7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A7" w:rsidRPr="00901EA7" w:rsidRDefault="00901EA7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A7" w:rsidRPr="00901EA7" w:rsidRDefault="00901EA7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A7" w:rsidRPr="00901EA7" w:rsidRDefault="00901EA7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A7" w:rsidRPr="00901EA7" w:rsidRDefault="00901EA7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A7" w:rsidRPr="00901EA7" w:rsidRDefault="00901EA7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A7" w:rsidRPr="00901EA7" w:rsidRDefault="00901EA7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8</w:t>
            </w:r>
          </w:p>
        </w:tc>
      </w:tr>
      <w:tr w:rsidR="00901EA7" w:rsidRPr="00901EA7" w:rsidTr="00B7751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A7" w:rsidRPr="00901EA7" w:rsidRDefault="00901EA7" w:rsidP="00B77518">
            <w:pPr>
              <w:ind w:firstLine="0"/>
              <w:rPr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  <w:u w:val="single"/>
              </w:rPr>
              <w:t xml:space="preserve">71.20.19.160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EA7" w:rsidRPr="00901EA7" w:rsidRDefault="00901EA7" w:rsidP="00B77518">
            <w:pPr>
              <w:ind w:firstLine="0"/>
              <w:jc w:val="both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  <w:u w:val="single"/>
              </w:rPr>
              <w:t>Работы по обследованию ограждающих конструкций на предмет промерзания с выдачей технического заключения на жилом доме по адресу: г. Минск, ул. Шугаева, д. 13/2-46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EA7" w:rsidRPr="00901EA7" w:rsidRDefault="00901EA7" w:rsidP="00B77518">
            <w:pPr>
              <w:ind w:firstLine="0"/>
              <w:jc w:val="center"/>
              <w:rPr>
                <w:rFonts w:ascii="Times New Roman" w:eastAsia="Times New Roman" w:hAnsi="Times New Roman"/>
                <w:highlight w:val="yellow"/>
                <w:u w:val="single"/>
                <w:lang w:eastAsia="ru-RU"/>
              </w:rPr>
            </w:pPr>
            <w:r w:rsidRPr="00901EA7">
              <w:rPr>
                <w:rFonts w:ascii="Times New Roman" w:eastAsia="Times New Roman" w:hAnsi="Times New Roman"/>
                <w:highlight w:val="yellow"/>
                <w:u w:val="single"/>
                <w:lang w:eastAsia="ru-RU"/>
              </w:rPr>
              <w:t>650</w:t>
            </w:r>
          </w:p>
          <w:p w:rsidR="00901EA7" w:rsidRPr="00901EA7" w:rsidRDefault="00901EA7" w:rsidP="00B77518">
            <w:pPr>
              <w:ind w:firstLine="0"/>
              <w:jc w:val="center"/>
              <w:rPr>
                <w:rFonts w:ascii="Times New Roman" w:eastAsia="Times New Roman" w:hAnsi="Times New Roman"/>
                <w:highlight w:val="yellow"/>
                <w:u w:val="single"/>
                <w:lang w:eastAsia="ru-RU"/>
              </w:rPr>
            </w:pPr>
          </w:p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highlight w:val="yellow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highlight w:val="yellow"/>
                <w:lang w:val="be-BY"/>
              </w:rPr>
            </w:pPr>
            <w:r w:rsidRPr="00901EA7">
              <w:rPr>
                <w:rFonts w:ascii="Times New Roman" w:hAnsi="Times New Roman"/>
                <w:snapToGrid w:val="0"/>
                <w:kern w:val="2"/>
                <w:highlight w:val="yellow"/>
                <w:lang w:val="be-BY"/>
              </w:rPr>
              <w:t xml:space="preserve">Гл110 Рд06 ПРд2 Вид0 Пар148 Пр17 ППр4 Кт1 Ст30 ПСт1 Эл4 </w:t>
            </w:r>
          </w:p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highlight w:val="yellow"/>
                <w:lang w:val="be-BY"/>
              </w:rPr>
            </w:pPr>
            <w:r w:rsidRPr="00901EA7">
              <w:rPr>
                <w:rFonts w:ascii="Times New Roman" w:hAnsi="Times New Roman"/>
                <w:snapToGrid w:val="0"/>
                <w:kern w:val="2"/>
                <w:highlight w:val="yellow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2кв. 2025 г.</w:t>
            </w:r>
          </w:p>
        </w:tc>
      </w:tr>
      <w:tr w:rsidR="00901EA7" w:rsidRPr="00901EA7" w:rsidTr="00B7751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A7" w:rsidRPr="00901EA7" w:rsidRDefault="00901EA7" w:rsidP="00B77518">
            <w:pPr>
              <w:ind w:firstLine="0"/>
              <w:rPr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  <w:u w:val="single"/>
              </w:rPr>
              <w:t xml:space="preserve">71.20.19.160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EA7" w:rsidRPr="00901EA7" w:rsidRDefault="00901EA7" w:rsidP="00B77518">
            <w:pPr>
              <w:ind w:firstLine="0"/>
              <w:jc w:val="both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  <w:u w:val="single"/>
              </w:rPr>
              <w:t>Работы по обследованию ограждающих конструкций на предмет промерзания , участков кровельного покрытия, технического этажа в границах квартиры с выдачей технического заключения на жилом доме по адресу: г. Минск, ул. Садовая, д.11, кв.60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EA7" w:rsidRPr="00901EA7" w:rsidRDefault="00901EA7" w:rsidP="00B77518">
            <w:pPr>
              <w:ind w:firstLine="0"/>
              <w:jc w:val="center"/>
              <w:rPr>
                <w:rFonts w:ascii="Times New Roman" w:eastAsia="Times New Roman" w:hAnsi="Times New Roman"/>
                <w:highlight w:val="yellow"/>
                <w:u w:val="single"/>
                <w:lang w:eastAsia="ru-RU"/>
              </w:rPr>
            </w:pPr>
            <w:r w:rsidRPr="00901EA7">
              <w:rPr>
                <w:rFonts w:ascii="Times New Roman" w:eastAsia="Times New Roman" w:hAnsi="Times New Roman"/>
                <w:highlight w:val="yellow"/>
                <w:u w:val="single"/>
                <w:lang w:eastAsia="ru-RU"/>
              </w:rPr>
              <w:t>1711,46</w:t>
            </w:r>
          </w:p>
          <w:p w:rsidR="00901EA7" w:rsidRPr="00901EA7" w:rsidRDefault="00901EA7" w:rsidP="00B77518">
            <w:pPr>
              <w:ind w:firstLine="0"/>
              <w:jc w:val="center"/>
              <w:rPr>
                <w:rFonts w:ascii="Times New Roman" w:eastAsia="Times New Roman" w:hAnsi="Times New Roman"/>
                <w:highlight w:val="yellow"/>
                <w:u w:val="single"/>
                <w:lang w:eastAsia="ru-RU"/>
              </w:rPr>
            </w:pPr>
          </w:p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highlight w:val="yellow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highlight w:val="yellow"/>
                <w:lang w:val="be-BY"/>
              </w:rPr>
            </w:pPr>
            <w:r w:rsidRPr="00901EA7">
              <w:rPr>
                <w:rFonts w:ascii="Times New Roman" w:hAnsi="Times New Roman"/>
                <w:snapToGrid w:val="0"/>
                <w:kern w:val="2"/>
                <w:highlight w:val="yellow"/>
                <w:lang w:val="be-BY"/>
              </w:rPr>
              <w:t xml:space="preserve">Гл110 Рд06 ПРд2 Вид0 Пар148 Пр17 ППр4 Кт1 Ст30 ПСт1 Эл4 </w:t>
            </w:r>
          </w:p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highlight w:val="yellow"/>
                <w:lang w:val="be-BY"/>
              </w:rPr>
            </w:pPr>
            <w:r w:rsidRPr="00901EA7">
              <w:rPr>
                <w:rFonts w:ascii="Times New Roman" w:hAnsi="Times New Roman"/>
                <w:snapToGrid w:val="0"/>
                <w:kern w:val="2"/>
                <w:highlight w:val="yellow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EA7" w:rsidRPr="00901EA7" w:rsidRDefault="00901EA7" w:rsidP="00B77518">
            <w:pPr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901EA7">
              <w:rPr>
                <w:rFonts w:ascii="Times New Roman" w:hAnsi="Times New Roman"/>
                <w:highlight w:val="yellow"/>
              </w:rPr>
              <w:t>2кв. 2025 г.</w:t>
            </w:r>
          </w:p>
        </w:tc>
      </w:tr>
    </w:tbl>
    <w:p w:rsidR="00901EA7" w:rsidRPr="00901EA7" w:rsidRDefault="00901EA7" w:rsidP="00901EA7">
      <w:pPr>
        <w:ind w:firstLine="0"/>
        <w:jc w:val="both"/>
        <w:rPr>
          <w:rFonts w:ascii="Times New Roman" w:hAnsi="Times New Roman"/>
          <w:sz w:val="30"/>
          <w:szCs w:val="30"/>
          <w:highlight w:val="yellow"/>
        </w:rPr>
      </w:pPr>
    </w:p>
    <w:p w:rsidR="00901EA7" w:rsidRPr="00901EA7" w:rsidRDefault="00901EA7" w:rsidP="00901EA7">
      <w:pPr>
        <w:ind w:firstLine="0"/>
        <w:jc w:val="both"/>
        <w:rPr>
          <w:rFonts w:ascii="Times New Roman" w:hAnsi="Times New Roman"/>
          <w:sz w:val="30"/>
          <w:szCs w:val="30"/>
          <w:highlight w:val="yellow"/>
        </w:rPr>
      </w:pPr>
      <w:r w:rsidRPr="00901EA7">
        <w:rPr>
          <w:rFonts w:ascii="Times New Roman" w:hAnsi="Times New Roman"/>
          <w:sz w:val="30"/>
          <w:szCs w:val="30"/>
          <w:highlight w:val="yellow"/>
        </w:rPr>
        <w:t>Заместитель директора_________/ А.А.Соляник</w:t>
      </w:r>
    </w:p>
    <w:p w:rsidR="00901EA7" w:rsidRPr="00901EA7" w:rsidRDefault="00901EA7" w:rsidP="00901EA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901EA7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Начальник отдела ____________________ / В.В.Кулеш</w:t>
      </w:r>
    </w:p>
    <w:p w:rsidR="00901EA7" w:rsidRPr="00901EA7" w:rsidRDefault="00901EA7" w:rsidP="00901EA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901EA7" w:rsidRPr="00901EA7" w:rsidRDefault="00901EA7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  <w:r w:rsidRPr="00901EA7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Начальник ПЭО_________________ / Н.В.Дуброва</w:t>
      </w:r>
    </w:p>
    <w:p w:rsidR="00901EA7" w:rsidRPr="00901EA7" w:rsidRDefault="00901EA7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901EA7" w:rsidRPr="00901EA7" w:rsidRDefault="00901EA7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901EA7" w:rsidRPr="00901EA7" w:rsidRDefault="00901EA7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901EA7" w:rsidRPr="00901EA7" w:rsidRDefault="00901EA7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901EA7" w:rsidRPr="00901EA7" w:rsidRDefault="00901EA7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901EA7" w:rsidRPr="00B67F20" w:rsidRDefault="00901EA7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01EA7" w:rsidRPr="00B67F20" w:rsidRDefault="00901EA7" w:rsidP="00901EA7">
      <w:pPr>
        <w:ind w:left="8647" w:firstLine="0"/>
        <w:rPr>
          <w:rFonts w:ascii="Times New Roman" w:hAnsi="Times New Roman"/>
          <w:sz w:val="24"/>
          <w:szCs w:val="24"/>
        </w:rPr>
      </w:pPr>
    </w:p>
    <w:p w:rsidR="00901EA7" w:rsidRPr="00B67F20" w:rsidRDefault="00901EA7" w:rsidP="00901EA7">
      <w:pPr>
        <w:ind w:left="8647" w:firstLine="0"/>
        <w:rPr>
          <w:rFonts w:ascii="Times New Roman" w:hAnsi="Times New Roman"/>
          <w:sz w:val="24"/>
          <w:szCs w:val="24"/>
        </w:rPr>
      </w:pPr>
    </w:p>
    <w:p w:rsidR="00F70292" w:rsidRPr="00B66AF8" w:rsidRDefault="00F70292" w:rsidP="00F70292">
      <w:pPr>
        <w:ind w:left="8647" w:firstLine="0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>УТВЕРЖДАЮ</w:t>
      </w:r>
    </w:p>
    <w:p w:rsidR="00F70292" w:rsidRDefault="00F70292" w:rsidP="00F70292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Первый заместитель д</w:t>
      </w:r>
      <w:r w:rsidRPr="00B66AF8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а-</w:t>
      </w:r>
    </w:p>
    <w:p w:rsidR="00F70292" w:rsidRPr="00B66AF8" w:rsidRDefault="00F70292" w:rsidP="00F70292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 инженер</w:t>
      </w:r>
      <w:r w:rsidRPr="00B66AF8">
        <w:rPr>
          <w:rFonts w:ascii="Times New Roman" w:hAnsi="Times New Roman"/>
          <w:sz w:val="24"/>
          <w:szCs w:val="24"/>
        </w:rPr>
        <w:t xml:space="preserve">         </w:t>
      </w:r>
    </w:p>
    <w:p w:rsidR="00F70292" w:rsidRPr="00B66AF8" w:rsidRDefault="00F70292" w:rsidP="00F70292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70292" w:rsidRPr="00B66AF8" w:rsidRDefault="00F70292" w:rsidP="00F70292">
      <w:pPr>
        <w:ind w:left="7080" w:firstLine="708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 xml:space="preserve">                _______________    </w:t>
      </w:r>
      <w:r>
        <w:rPr>
          <w:rFonts w:ascii="Times New Roman" w:hAnsi="Times New Roman"/>
          <w:sz w:val="24"/>
          <w:szCs w:val="24"/>
        </w:rPr>
        <w:t>А.Н.Чиж</w:t>
      </w:r>
    </w:p>
    <w:p w:rsidR="00901EA7" w:rsidRPr="00B67F20" w:rsidRDefault="00901EA7" w:rsidP="00901EA7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67F20">
        <w:rPr>
          <w:rFonts w:ascii="Times New Roman" w:hAnsi="Times New Roman"/>
          <w:b/>
          <w:sz w:val="24"/>
          <w:szCs w:val="24"/>
        </w:rPr>
        <w:t xml:space="preserve">ЗАЯВКА НА ИЗМЕНЕНИЕ В ГОДОВОЙ ПЛАН </w:t>
      </w:r>
      <w:r w:rsidRPr="00B67F20">
        <w:rPr>
          <w:rFonts w:ascii="Times New Roman" w:hAnsi="Times New Roman"/>
          <w:sz w:val="24"/>
          <w:szCs w:val="24"/>
        </w:rPr>
        <w:t xml:space="preserve">государственных закупок на 2025 год на </w:t>
      </w:r>
      <w:r w:rsidRPr="00B67F20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901EA7" w:rsidRPr="00B67F20" w:rsidRDefault="00901EA7" w:rsidP="00901EA7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 w:rsidRPr="00B67F20">
        <w:rPr>
          <w:rFonts w:ascii="Times New Roman" w:hAnsi="Times New Roman"/>
          <w:sz w:val="24"/>
          <w:szCs w:val="24"/>
          <w:u w:val="single"/>
        </w:rPr>
        <w:t xml:space="preserve">от_______________________________________________________ </w:t>
      </w:r>
    </w:p>
    <w:p w:rsidR="00901EA7" w:rsidRPr="00B67F20" w:rsidRDefault="00901EA7" w:rsidP="00901EA7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B67F20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B67F20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901EA7" w:rsidRPr="00B67F20" w:rsidTr="00B7751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EA7" w:rsidRPr="00B67F20" w:rsidRDefault="00901EA7" w:rsidP="00B77518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EA7" w:rsidRPr="00B67F20" w:rsidRDefault="00901EA7" w:rsidP="00B77518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Наименование товара/</w:t>
            </w:r>
          </w:p>
          <w:p w:rsidR="00901EA7" w:rsidRPr="00B67F20" w:rsidRDefault="00901EA7" w:rsidP="00B77518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B67F20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EA7" w:rsidRPr="00B67F20" w:rsidRDefault="00901EA7" w:rsidP="00B77518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EA7" w:rsidRPr="00B67F20" w:rsidRDefault="00901EA7" w:rsidP="00B77518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EA7" w:rsidRPr="00B67F20" w:rsidRDefault="00901EA7" w:rsidP="00B77518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EA7" w:rsidRPr="00B67F20" w:rsidRDefault="00901EA7" w:rsidP="00B77518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901EA7" w:rsidRPr="00B67F20" w:rsidRDefault="00901EA7" w:rsidP="00B77518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от 31 декабря 2008г.</w:t>
            </w:r>
          </w:p>
          <w:p w:rsidR="00901EA7" w:rsidRPr="00B67F20" w:rsidRDefault="00901EA7" w:rsidP="00B7751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EA7" w:rsidRPr="00B67F20" w:rsidRDefault="00901EA7" w:rsidP="00B77518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EA7" w:rsidRPr="00B67F20" w:rsidRDefault="00901EA7" w:rsidP="00B7751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7F20">
              <w:rPr>
                <w:rFonts w:ascii="Times New Roman" w:hAnsi="Times New Roman"/>
                <w:sz w:val="18"/>
                <w:szCs w:val="18"/>
              </w:rPr>
              <w:t>СРОК проведения закупки</w:t>
            </w:r>
          </w:p>
        </w:tc>
      </w:tr>
      <w:tr w:rsidR="00901EA7" w:rsidRPr="00B67F20" w:rsidTr="00B7751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A7" w:rsidRPr="00B67F20" w:rsidRDefault="00901EA7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A7" w:rsidRPr="00B67F20" w:rsidRDefault="00901EA7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A7" w:rsidRPr="00B67F20" w:rsidRDefault="00901EA7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A7" w:rsidRPr="00B67F20" w:rsidRDefault="00901EA7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A7" w:rsidRPr="00B67F20" w:rsidRDefault="00901EA7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A7" w:rsidRPr="00B67F20" w:rsidRDefault="00901EA7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A7" w:rsidRPr="00B67F20" w:rsidRDefault="00901EA7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A7" w:rsidRPr="00B67F20" w:rsidRDefault="00901EA7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8</w:t>
            </w:r>
          </w:p>
        </w:tc>
      </w:tr>
      <w:tr w:rsidR="00901EA7" w:rsidRPr="00B67F20" w:rsidTr="00B7751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EA7" w:rsidRPr="00B67F20" w:rsidRDefault="00901EA7" w:rsidP="00B7751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A7" w:rsidRPr="00B67F20" w:rsidRDefault="00901EA7" w:rsidP="00B77518">
            <w:pPr>
              <w:ind w:firstLine="0"/>
            </w:pPr>
            <w:r w:rsidRPr="00B67F20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EA7" w:rsidRPr="00B67F20" w:rsidRDefault="00901EA7" w:rsidP="00B77518">
            <w:pPr>
              <w:ind w:firstLine="0"/>
              <w:jc w:val="both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  <w:u w:val="single"/>
              </w:rPr>
              <w:t xml:space="preserve">Утепление отдельно промерзающих участков наружных стен жилых домов по адресам: г. Минск, пр. Независимости, д.76а-57, </w:t>
            </w:r>
            <w:r w:rsidRPr="00B67F20">
              <w:rPr>
                <w:rFonts w:ascii="Times New Roman" w:hAnsi="Times New Roman"/>
                <w:u w:val="single"/>
              </w:rPr>
              <w:br/>
              <w:t>ул. Шугаева, д.3/3-108,ул. Садовая, д.5-49, ул. Водолажского, д.19-20, ул. Рогачевская, д.3-41, ул. Карбышева, д.9 п.4 (техподполье)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EA7" w:rsidRPr="00B67F20" w:rsidRDefault="00901EA7" w:rsidP="00B77518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EA7" w:rsidRPr="00B67F20" w:rsidRDefault="00B67F20" w:rsidP="00B77518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B67F20">
              <w:rPr>
                <w:rFonts w:ascii="Times New Roman" w:eastAsia="Times New Roman" w:hAnsi="Times New Roman"/>
                <w:u w:val="single"/>
                <w:lang w:eastAsia="ru-RU"/>
              </w:rPr>
              <w:t>81556</w:t>
            </w:r>
          </w:p>
          <w:p w:rsidR="00901EA7" w:rsidRPr="00B67F20" w:rsidRDefault="00901EA7" w:rsidP="00B7751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EA7" w:rsidRPr="00B67F20" w:rsidRDefault="00901EA7" w:rsidP="00B7751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B67F20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901EA7" w:rsidRPr="00B67F20" w:rsidRDefault="00901EA7" w:rsidP="00B7751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B67F20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EA7" w:rsidRPr="00B67F20" w:rsidRDefault="00901EA7" w:rsidP="00B7751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EA7" w:rsidRPr="00B67F20" w:rsidRDefault="00901EA7" w:rsidP="00B77518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2кв. 2025 г.</w:t>
            </w:r>
          </w:p>
        </w:tc>
      </w:tr>
      <w:tr w:rsidR="00901EA7" w:rsidRPr="00B67F20" w:rsidTr="00B7751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EA7" w:rsidRPr="00B67F20" w:rsidRDefault="00901EA7" w:rsidP="00B7751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A7" w:rsidRPr="00B67F20" w:rsidRDefault="00901EA7" w:rsidP="00B77518">
            <w:pPr>
              <w:ind w:firstLine="0"/>
            </w:pPr>
            <w:r w:rsidRPr="00B67F20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EA7" w:rsidRPr="00B67F20" w:rsidRDefault="00901EA7" w:rsidP="00B77518">
            <w:pPr>
              <w:ind w:firstLine="0"/>
              <w:jc w:val="both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  <w:u w:val="single"/>
              </w:rPr>
              <w:t xml:space="preserve">Утепление отдельно промерзающих участков наружных стен жилых домов по адресам: г. Минск,ул. Филимонова, д.39-99,132, ул. Калинина, д.23-20,29, ул. Парниковая, д.9-107, ул. К.Чорного, д.13а-11, ул. Калиновского, д.33-17, ул. Логойский тракт, д.28/1-2, ул. Толбухина, д.8-32, ул. Волгоградская, д.3-40,д.19-63, ул. </w:t>
            </w:r>
            <w:r w:rsidRPr="00B67F20">
              <w:rPr>
                <w:rFonts w:ascii="Times New Roman" w:hAnsi="Times New Roman"/>
                <w:u w:val="single"/>
              </w:rPr>
              <w:lastRenderedPageBreak/>
              <w:t>Кедышко, д.14а-14, д.18-66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EA7" w:rsidRPr="00B67F20" w:rsidRDefault="00901EA7" w:rsidP="00B77518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lastRenderedPageBreak/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EA7" w:rsidRPr="00B67F20" w:rsidRDefault="00B67F20" w:rsidP="00B77518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B67F20">
              <w:rPr>
                <w:rFonts w:ascii="Times New Roman" w:eastAsia="Times New Roman" w:hAnsi="Times New Roman"/>
                <w:u w:val="single"/>
                <w:lang w:eastAsia="ru-RU"/>
              </w:rPr>
              <w:t>94719</w:t>
            </w:r>
          </w:p>
          <w:p w:rsidR="00901EA7" w:rsidRPr="00B67F20" w:rsidRDefault="00901EA7" w:rsidP="00B77518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901EA7" w:rsidRPr="00B67F20" w:rsidRDefault="00901EA7" w:rsidP="00B7751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EA7" w:rsidRPr="00B67F20" w:rsidRDefault="00901EA7" w:rsidP="00B7751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B67F20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901EA7" w:rsidRPr="00B67F20" w:rsidRDefault="00901EA7" w:rsidP="00B7751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B67F20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EA7" w:rsidRPr="00B67F20" w:rsidRDefault="00901EA7" w:rsidP="00B7751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EA7" w:rsidRPr="00B67F20" w:rsidRDefault="00901EA7" w:rsidP="00B77518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2кв. 2025 г.</w:t>
            </w:r>
          </w:p>
        </w:tc>
      </w:tr>
    </w:tbl>
    <w:p w:rsidR="00901EA7" w:rsidRPr="00B67F20" w:rsidRDefault="00901EA7" w:rsidP="00901EA7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B67F20">
        <w:rPr>
          <w:rFonts w:ascii="Times New Roman" w:hAnsi="Times New Roman"/>
          <w:sz w:val="30"/>
          <w:szCs w:val="30"/>
        </w:rPr>
        <w:lastRenderedPageBreak/>
        <w:t>Заместитель директора_________/ А.А.Соляник</w:t>
      </w:r>
    </w:p>
    <w:p w:rsidR="00901EA7" w:rsidRPr="00B67F20" w:rsidRDefault="00901EA7" w:rsidP="00901EA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F20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901EA7" w:rsidRPr="00B67F20" w:rsidRDefault="00901EA7" w:rsidP="00901EA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1EA7" w:rsidRDefault="00901EA7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B67F20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901EA7" w:rsidRDefault="00901EA7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70292" w:rsidRDefault="00F70292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Pr="00543CA3" w:rsidRDefault="00B77518" w:rsidP="00B77518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B77518" w:rsidRPr="00543CA3" w:rsidRDefault="00B77518" w:rsidP="00B77518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B77518" w:rsidRPr="00543CA3" w:rsidRDefault="00B77518" w:rsidP="00B77518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B77518" w:rsidRPr="00543CA3" w:rsidRDefault="00B77518" w:rsidP="00B77518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B77518" w:rsidRDefault="00B77518" w:rsidP="00B77518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B77518" w:rsidRPr="00543CA3" w:rsidRDefault="00B77518" w:rsidP="00B77518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B77518" w:rsidRPr="00543CA3" w:rsidRDefault="00B77518" w:rsidP="00B77518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B77518" w:rsidRPr="00543CA3" w:rsidRDefault="00B77518" w:rsidP="00B77518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42"/>
        <w:gridCol w:w="3377"/>
        <w:gridCol w:w="992"/>
        <w:gridCol w:w="2435"/>
        <w:gridCol w:w="2763"/>
        <w:gridCol w:w="2166"/>
        <w:gridCol w:w="1593"/>
      </w:tblGrid>
      <w:tr w:rsidR="00B77518" w:rsidRPr="00543CA3" w:rsidTr="00B7751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18" w:rsidRPr="00543CA3" w:rsidRDefault="00B77518" w:rsidP="00B7751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18" w:rsidRPr="00543CA3" w:rsidRDefault="00B77518" w:rsidP="00B7751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B77518" w:rsidRPr="00543CA3" w:rsidRDefault="00B77518" w:rsidP="00B77518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18" w:rsidRPr="00543CA3" w:rsidRDefault="00B77518" w:rsidP="00B7751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18" w:rsidRPr="00543CA3" w:rsidRDefault="00B77518" w:rsidP="00B7751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18" w:rsidRPr="00543CA3" w:rsidRDefault="00B77518" w:rsidP="00B7751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18" w:rsidRPr="00543CA3" w:rsidRDefault="00B77518" w:rsidP="00B7751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B77518" w:rsidRPr="00543CA3" w:rsidRDefault="00B77518" w:rsidP="00B7751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B77518" w:rsidRPr="00543CA3" w:rsidRDefault="00B77518" w:rsidP="00B7751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18" w:rsidRPr="00543CA3" w:rsidRDefault="00B77518" w:rsidP="00B7751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18" w:rsidRPr="00543CA3" w:rsidRDefault="00B77518" w:rsidP="00B7751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B77518" w:rsidRPr="00543CA3" w:rsidTr="00B7751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18" w:rsidRPr="00543CA3" w:rsidRDefault="00B77518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18" w:rsidRPr="00543CA3" w:rsidRDefault="00B77518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18" w:rsidRPr="00543CA3" w:rsidRDefault="00B77518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18" w:rsidRPr="00543CA3" w:rsidRDefault="00B77518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18" w:rsidRPr="00543CA3" w:rsidRDefault="00B77518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18" w:rsidRPr="00543CA3" w:rsidRDefault="00B77518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18" w:rsidRPr="00543CA3" w:rsidRDefault="00B77518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518" w:rsidRPr="00543CA3" w:rsidRDefault="00B77518" w:rsidP="00B7751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B77518" w:rsidRPr="00543CA3" w:rsidTr="00B7751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18" w:rsidRPr="006433F2" w:rsidRDefault="00B77518" w:rsidP="00B77518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B77518" w:rsidRPr="006433F2" w:rsidRDefault="00B77518" w:rsidP="00B77518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18" w:rsidRPr="00266F38" w:rsidRDefault="00B77518" w:rsidP="00B77518">
            <w:pPr>
              <w:ind w:firstLine="0"/>
              <w:rPr>
                <w:rFonts w:ascii="Times New Roman" w:hAnsi="Times New Roman"/>
                <w:lang w:val="en-US"/>
              </w:rPr>
            </w:pPr>
            <w:r w:rsidRPr="00266F38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18" w:rsidRPr="006D5C80" w:rsidRDefault="00B77518" w:rsidP="00B77518">
            <w:pPr>
              <w:ind w:firstLine="0"/>
              <w:jc w:val="both"/>
              <w:rPr>
                <w:rFonts w:ascii="Times New Roman" w:hAnsi="Times New Roman"/>
              </w:rPr>
            </w:pPr>
            <w:r w:rsidRPr="006D5C80">
              <w:rPr>
                <w:rFonts w:ascii="Times New Roman" w:hAnsi="Times New Roman"/>
                <w:u w:val="single"/>
              </w:rPr>
              <w:t>Аварийно-восстановительные работы по ремонту теплообменников жилых домов по адр</w:t>
            </w:r>
            <w:r>
              <w:rPr>
                <w:rFonts w:ascii="Times New Roman" w:hAnsi="Times New Roman"/>
                <w:u w:val="single"/>
              </w:rPr>
              <w:t>есу: г. Минск, пр. Независимости, д.72а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18" w:rsidRPr="00081903" w:rsidRDefault="00B77518" w:rsidP="00B77518">
            <w:pPr>
              <w:ind w:firstLine="0"/>
              <w:jc w:val="center"/>
              <w:rPr>
                <w:rFonts w:ascii="Times New Roman" w:hAnsi="Times New Roman"/>
              </w:rPr>
            </w:pPr>
            <w:r w:rsidRPr="00081903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18" w:rsidRPr="00081903" w:rsidRDefault="00B77518" w:rsidP="00B7751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19970,93</w:t>
            </w:r>
            <w:r w:rsidRPr="00081903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 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18" w:rsidRDefault="00B77518" w:rsidP="00B7751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77518" w:rsidRPr="00010CFE" w:rsidRDefault="00B77518" w:rsidP="00B7751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18" w:rsidRPr="00010CFE" w:rsidRDefault="00B77518" w:rsidP="00B7751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18" w:rsidRPr="00010CFE" w:rsidRDefault="00B77518" w:rsidP="00B7751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B77518" w:rsidRPr="00B77518" w:rsidRDefault="00B77518" w:rsidP="00B77518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B77518">
        <w:rPr>
          <w:rFonts w:ascii="Times New Roman" w:hAnsi="Times New Roman"/>
          <w:sz w:val="30"/>
          <w:szCs w:val="30"/>
        </w:rPr>
        <w:t>Заместитель директора_________/ А.А.Соляник</w:t>
      </w:r>
    </w:p>
    <w:p w:rsidR="00B77518" w:rsidRPr="00B77518" w:rsidRDefault="00B77518" w:rsidP="00B7751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518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B77518" w:rsidRPr="00B77518" w:rsidRDefault="00B77518" w:rsidP="00B7751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7518" w:rsidRDefault="00B77518" w:rsidP="00B7751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B77518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B77518" w:rsidRDefault="00B77518" w:rsidP="00B7751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B7751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B7751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B7751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B7751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B7751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B7751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B7751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B7751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B7751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6AF8" w:rsidRPr="00B66AF8" w:rsidRDefault="00B66AF8" w:rsidP="00B66AF8">
      <w:pPr>
        <w:ind w:left="8647" w:firstLine="0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>УТВЕРЖДАЮ</w:t>
      </w:r>
    </w:p>
    <w:p w:rsidR="00B66AF8" w:rsidRDefault="00B66AF8" w:rsidP="00B66AF8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Первый заместитель д</w:t>
      </w:r>
      <w:r w:rsidRPr="00B66AF8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а-</w:t>
      </w:r>
    </w:p>
    <w:p w:rsidR="00B66AF8" w:rsidRPr="00B66AF8" w:rsidRDefault="00B66AF8" w:rsidP="00B66AF8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 инженер</w:t>
      </w:r>
      <w:r w:rsidRPr="00B66AF8">
        <w:rPr>
          <w:rFonts w:ascii="Times New Roman" w:hAnsi="Times New Roman"/>
          <w:sz w:val="24"/>
          <w:szCs w:val="24"/>
        </w:rPr>
        <w:t xml:space="preserve">         </w:t>
      </w:r>
    </w:p>
    <w:p w:rsidR="00B66AF8" w:rsidRPr="00B66AF8" w:rsidRDefault="00B66AF8" w:rsidP="00B66AF8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B66AF8" w:rsidRPr="00B66AF8" w:rsidRDefault="00B66AF8" w:rsidP="00B66AF8">
      <w:pPr>
        <w:ind w:left="7080" w:firstLine="708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 xml:space="preserve">                _______________    </w:t>
      </w:r>
      <w:r>
        <w:rPr>
          <w:rFonts w:ascii="Times New Roman" w:hAnsi="Times New Roman"/>
          <w:sz w:val="24"/>
          <w:szCs w:val="24"/>
        </w:rPr>
        <w:t>А.Н.Чиж</w:t>
      </w:r>
    </w:p>
    <w:p w:rsidR="00B66AF8" w:rsidRPr="00B66AF8" w:rsidRDefault="00B66AF8" w:rsidP="00B66AF8">
      <w:pPr>
        <w:ind w:left="8647" w:firstLine="0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 xml:space="preserve"> (дата)</w:t>
      </w:r>
    </w:p>
    <w:p w:rsidR="00B66AF8" w:rsidRPr="00B66AF8" w:rsidRDefault="00B66AF8" w:rsidP="00B66AF8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66AF8">
        <w:rPr>
          <w:rFonts w:ascii="Times New Roman" w:hAnsi="Times New Roman"/>
          <w:b/>
          <w:sz w:val="24"/>
          <w:szCs w:val="24"/>
        </w:rPr>
        <w:t xml:space="preserve">ЗАЯВКА НА ИЗМЕНЕНИЕ В ГОДОВОЙ ПЛАН </w:t>
      </w:r>
      <w:r w:rsidRPr="00B66AF8">
        <w:rPr>
          <w:rFonts w:ascii="Times New Roman" w:hAnsi="Times New Roman"/>
          <w:sz w:val="24"/>
          <w:szCs w:val="24"/>
        </w:rPr>
        <w:t xml:space="preserve">государственных закупок на 2025 год на </w:t>
      </w:r>
      <w:r w:rsidRPr="00B66AF8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B66AF8" w:rsidRPr="00B66AF8" w:rsidRDefault="00B66AF8" w:rsidP="00B66AF8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 w:rsidRPr="00B66AF8">
        <w:rPr>
          <w:rFonts w:ascii="Times New Roman" w:hAnsi="Times New Roman"/>
          <w:sz w:val="24"/>
          <w:szCs w:val="24"/>
          <w:u w:val="single"/>
        </w:rPr>
        <w:t xml:space="preserve">от_______________________________________________________ </w:t>
      </w:r>
    </w:p>
    <w:p w:rsidR="00B66AF8" w:rsidRPr="00B66AF8" w:rsidRDefault="00B66AF8" w:rsidP="00B66AF8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B66AF8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B66AF8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B66AF8" w:rsidRPr="00B66AF8" w:rsidTr="00B66AF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AF8" w:rsidRPr="00B66AF8" w:rsidRDefault="00B66AF8" w:rsidP="00B66AF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AF8" w:rsidRPr="00B66AF8" w:rsidRDefault="00B66AF8" w:rsidP="00B66AF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Наименование товара/</w:t>
            </w:r>
          </w:p>
          <w:p w:rsidR="00B66AF8" w:rsidRPr="00B66AF8" w:rsidRDefault="00B66AF8" w:rsidP="00B66AF8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B66AF8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AF8" w:rsidRPr="00B66AF8" w:rsidRDefault="00B66AF8" w:rsidP="00B66AF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AF8" w:rsidRPr="00B66AF8" w:rsidRDefault="00B66AF8" w:rsidP="00B66AF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AF8" w:rsidRPr="00B66AF8" w:rsidRDefault="00B66AF8" w:rsidP="00B66AF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AF8" w:rsidRPr="00B66AF8" w:rsidRDefault="00B66AF8" w:rsidP="00B66AF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B66AF8" w:rsidRPr="00B66AF8" w:rsidRDefault="00B66AF8" w:rsidP="00B66AF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от 31 декабря 2008г.</w:t>
            </w:r>
          </w:p>
          <w:p w:rsidR="00B66AF8" w:rsidRPr="00B66AF8" w:rsidRDefault="00B66AF8" w:rsidP="00B66AF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AF8" w:rsidRPr="00B66AF8" w:rsidRDefault="00B66AF8" w:rsidP="00B66AF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AF8" w:rsidRPr="00B66AF8" w:rsidRDefault="00B66AF8" w:rsidP="00B66AF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6AF8">
              <w:rPr>
                <w:rFonts w:ascii="Times New Roman" w:hAnsi="Times New Roman"/>
                <w:sz w:val="18"/>
                <w:szCs w:val="18"/>
              </w:rPr>
              <w:t>СРОК проведения закупки</w:t>
            </w:r>
          </w:p>
        </w:tc>
      </w:tr>
      <w:tr w:rsidR="00B66AF8" w:rsidRPr="00B66AF8" w:rsidTr="00B66AF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AF8" w:rsidRPr="00B66AF8" w:rsidRDefault="00B66AF8" w:rsidP="00B66AF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AF8" w:rsidRPr="00B66AF8" w:rsidRDefault="00B66AF8" w:rsidP="00B66AF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AF8" w:rsidRPr="00B66AF8" w:rsidRDefault="00B66AF8" w:rsidP="00B66AF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AF8" w:rsidRPr="00B66AF8" w:rsidRDefault="00B66AF8" w:rsidP="00B66AF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AF8" w:rsidRPr="00B66AF8" w:rsidRDefault="00B66AF8" w:rsidP="00B66AF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AF8" w:rsidRPr="00B66AF8" w:rsidRDefault="00B66AF8" w:rsidP="00B66AF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AF8" w:rsidRPr="00B66AF8" w:rsidRDefault="00B66AF8" w:rsidP="00B66AF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AF8" w:rsidRPr="00B66AF8" w:rsidRDefault="00B66AF8" w:rsidP="00B66AF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8</w:t>
            </w:r>
          </w:p>
        </w:tc>
      </w:tr>
      <w:tr w:rsidR="00B66AF8" w:rsidRPr="00B66AF8" w:rsidTr="00B66AF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AF8" w:rsidRPr="00B66AF8" w:rsidRDefault="00B66AF8" w:rsidP="00B66AF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F8" w:rsidRPr="00B66AF8" w:rsidRDefault="00B66AF8" w:rsidP="00B66AF8">
            <w:pPr>
              <w:ind w:firstLine="0"/>
            </w:pPr>
            <w:r w:rsidRPr="00B66AF8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AF8" w:rsidRPr="00B66AF8" w:rsidRDefault="00B66AF8" w:rsidP="00B66AF8">
            <w:pPr>
              <w:ind w:firstLine="0"/>
              <w:jc w:val="both"/>
              <w:rPr>
                <w:rFonts w:ascii="Times New Roman" w:hAnsi="Times New Roman"/>
              </w:rPr>
            </w:pPr>
            <w:r w:rsidRPr="00B66AF8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адресу: г. Минск, ул. Пономарева, д.4, кв.16, д.3 кв.23, п.3,4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AF8" w:rsidRPr="00B66AF8" w:rsidRDefault="00B66AF8" w:rsidP="00B66AF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AF8" w:rsidRPr="00B66AF8" w:rsidRDefault="00B66AF8" w:rsidP="00B66AF8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44600</w:t>
            </w:r>
          </w:p>
          <w:p w:rsidR="00B66AF8" w:rsidRPr="00B66AF8" w:rsidRDefault="00B66AF8" w:rsidP="00B66AF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AF8" w:rsidRPr="00B66AF8" w:rsidRDefault="00B66AF8" w:rsidP="00B66AF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B66AF8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B66AF8" w:rsidRPr="00B66AF8" w:rsidRDefault="00B66AF8" w:rsidP="00B66AF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B66AF8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AF8" w:rsidRPr="00B66AF8" w:rsidRDefault="00B66AF8" w:rsidP="00B66AF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AF8" w:rsidRPr="00B66AF8" w:rsidRDefault="00B66AF8" w:rsidP="00B66AF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2кв. 2025 г.</w:t>
            </w:r>
          </w:p>
        </w:tc>
      </w:tr>
    </w:tbl>
    <w:p w:rsidR="00B66AF8" w:rsidRPr="00B66AF8" w:rsidRDefault="00B66AF8" w:rsidP="00B66AF8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B66AF8" w:rsidRPr="00B66AF8" w:rsidRDefault="00B66AF8" w:rsidP="00B66AF8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B66AF8">
        <w:rPr>
          <w:rFonts w:ascii="Times New Roman" w:hAnsi="Times New Roman"/>
          <w:sz w:val="30"/>
          <w:szCs w:val="30"/>
        </w:rPr>
        <w:t>Заместитель директора_________/ А.А.Соляник</w:t>
      </w:r>
    </w:p>
    <w:p w:rsidR="00B66AF8" w:rsidRPr="00B66AF8" w:rsidRDefault="00B66AF8" w:rsidP="00B66AF8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B66AF8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</w:t>
      </w:r>
    </w:p>
    <w:p w:rsidR="00B66AF8" w:rsidRPr="00B66AF8" w:rsidRDefault="00B66AF8" w:rsidP="00B66AF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6AF8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B66AF8" w:rsidRPr="00B66AF8" w:rsidRDefault="00B66AF8" w:rsidP="00B66AF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6AF8" w:rsidRPr="00B66AF8" w:rsidRDefault="00B66AF8" w:rsidP="00B66AF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B66AF8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B66AF8" w:rsidRPr="00B66AF8" w:rsidRDefault="00B66AF8" w:rsidP="00B66AF8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B77518" w:rsidRDefault="00B7751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6AF8" w:rsidRDefault="00B66AF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6AF8" w:rsidRDefault="00B66AF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6AF8" w:rsidRDefault="00B66AF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6AF8" w:rsidRDefault="00B66AF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6AF8" w:rsidRDefault="00B66AF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6AF8" w:rsidRDefault="00B66AF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6AF8" w:rsidRDefault="00B66AF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6AF8" w:rsidRDefault="00B66AF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6AF8" w:rsidRDefault="00B66AF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6AF8" w:rsidRDefault="00B66AF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6AF8" w:rsidRDefault="00B66AF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6AF8" w:rsidRDefault="00B66AF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6AF8" w:rsidRDefault="00B66AF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6AF8" w:rsidRDefault="00B66AF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6AF8" w:rsidRDefault="00B66AF8" w:rsidP="00B66AF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6AF8" w:rsidRPr="00B66AF8" w:rsidRDefault="00B66AF8" w:rsidP="00B66AF8">
      <w:pPr>
        <w:ind w:left="8647" w:firstLine="0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>УТВЕРЖДАЮ</w:t>
      </w:r>
    </w:p>
    <w:p w:rsidR="00B66AF8" w:rsidRDefault="00B66AF8" w:rsidP="00B66AF8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Первый заместитель д</w:t>
      </w:r>
      <w:r w:rsidRPr="00B66AF8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а-</w:t>
      </w:r>
    </w:p>
    <w:p w:rsidR="00B66AF8" w:rsidRPr="00B66AF8" w:rsidRDefault="00B66AF8" w:rsidP="00B66AF8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 инженер</w:t>
      </w:r>
      <w:r w:rsidRPr="00B66AF8">
        <w:rPr>
          <w:rFonts w:ascii="Times New Roman" w:hAnsi="Times New Roman"/>
          <w:sz w:val="24"/>
          <w:szCs w:val="24"/>
        </w:rPr>
        <w:t xml:space="preserve">         </w:t>
      </w:r>
    </w:p>
    <w:p w:rsidR="00B66AF8" w:rsidRPr="00B66AF8" w:rsidRDefault="00B66AF8" w:rsidP="00B66AF8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B66AF8" w:rsidRPr="00B66AF8" w:rsidRDefault="00B66AF8" w:rsidP="00B66AF8">
      <w:pPr>
        <w:ind w:left="7080" w:firstLine="708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 xml:space="preserve">                _______________    </w:t>
      </w:r>
      <w:r>
        <w:rPr>
          <w:rFonts w:ascii="Times New Roman" w:hAnsi="Times New Roman"/>
          <w:sz w:val="24"/>
          <w:szCs w:val="24"/>
        </w:rPr>
        <w:t>А.Н.Чиж</w:t>
      </w:r>
    </w:p>
    <w:p w:rsidR="00B66AF8" w:rsidRPr="00543CA3" w:rsidRDefault="00B66AF8" w:rsidP="00B66AF8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 w:rsidR="000E1F4F"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B66AF8" w:rsidRPr="00543CA3" w:rsidRDefault="00B66AF8" w:rsidP="00B66AF8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B66AF8" w:rsidRPr="00543CA3" w:rsidRDefault="00B66AF8" w:rsidP="00B66AF8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B66AF8" w:rsidRPr="00543CA3" w:rsidTr="00B66AF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AF8" w:rsidRPr="00543CA3" w:rsidRDefault="00B66AF8" w:rsidP="00B66AF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AF8" w:rsidRPr="00543CA3" w:rsidRDefault="00B66AF8" w:rsidP="00B66AF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B66AF8" w:rsidRPr="00543CA3" w:rsidRDefault="00B66AF8" w:rsidP="00B66AF8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AF8" w:rsidRPr="00543CA3" w:rsidRDefault="00B66AF8" w:rsidP="00B66AF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AF8" w:rsidRPr="00543CA3" w:rsidRDefault="00B66AF8" w:rsidP="00B66AF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AF8" w:rsidRPr="00543CA3" w:rsidRDefault="00B66AF8" w:rsidP="00B66AF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AF8" w:rsidRPr="00543CA3" w:rsidRDefault="00B66AF8" w:rsidP="00B66AF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B66AF8" w:rsidRPr="00543CA3" w:rsidRDefault="00B66AF8" w:rsidP="00B66AF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B66AF8" w:rsidRPr="00543CA3" w:rsidRDefault="00B66AF8" w:rsidP="00B66AF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AF8" w:rsidRPr="00543CA3" w:rsidRDefault="00B66AF8" w:rsidP="00B66AF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AF8" w:rsidRPr="00543CA3" w:rsidRDefault="00B66AF8" w:rsidP="00B66AF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B66AF8" w:rsidRPr="00543CA3" w:rsidTr="00B66AF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AF8" w:rsidRPr="00543CA3" w:rsidRDefault="00B66AF8" w:rsidP="00B66AF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AF8" w:rsidRPr="00543CA3" w:rsidRDefault="00B66AF8" w:rsidP="00B66AF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AF8" w:rsidRPr="00543CA3" w:rsidRDefault="00B66AF8" w:rsidP="00B66AF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AF8" w:rsidRPr="00543CA3" w:rsidRDefault="00B66AF8" w:rsidP="00B66AF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AF8" w:rsidRPr="00543CA3" w:rsidRDefault="00B66AF8" w:rsidP="00B66AF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AF8" w:rsidRPr="00543CA3" w:rsidRDefault="00B66AF8" w:rsidP="00B66AF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AF8" w:rsidRPr="00543CA3" w:rsidRDefault="00B66AF8" w:rsidP="00B66AF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AF8" w:rsidRPr="00543CA3" w:rsidRDefault="00B66AF8" w:rsidP="00B66AF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B66AF8" w:rsidRPr="00543CA3" w:rsidTr="00B66AF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AF8" w:rsidRPr="006433F2" w:rsidRDefault="00B66AF8" w:rsidP="00B66AF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F8" w:rsidRDefault="00B66AF8" w:rsidP="00B66AF8">
            <w:pPr>
              <w:ind w:firstLine="0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  <w:p w:rsidR="00F70292" w:rsidRPr="008D6458" w:rsidRDefault="00F70292" w:rsidP="00B66AF8">
            <w:pPr>
              <w:ind w:firstLine="0"/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AF8" w:rsidRPr="00B66AF8" w:rsidRDefault="00B66AF8" w:rsidP="00B66AF8">
            <w:pPr>
              <w:ind w:firstLine="0"/>
              <w:jc w:val="both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  <w:u w:val="single"/>
              </w:rPr>
              <w:t>Текущий ремонт цоколя  жилых домов по адресам: ул. К.Чорного, д.10, ул. Козлова, д.29а, ул. Чернышевского, д.3, пр. Независимости, д.91б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AF8" w:rsidRPr="00DE4F61" w:rsidRDefault="00B66AF8" w:rsidP="00B66AF8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AF8" w:rsidRDefault="00F70292" w:rsidP="00B66AF8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53820</w:t>
            </w:r>
          </w:p>
          <w:p w:rsidR="00B66AF8" w:rsidRPr="00990051" w:rsidRDefault="00B66AF8" w:rsidP="00B66AF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AF8" w:rsidRDefault="00B66AF8" w:rsidP="00B66AF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66AF8" w:rsidRPr="00010CFE" w:rsidRDefault="00B66AF8" w:rsidP="00B66AF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AF8" w:rsidRPr="00010CFE" w:rsidRDefault="00B66AF8" w:rsidP="00B66AF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AF8" w:rsidRPr="00010CFE" w:rsidRDefault="000E1F4F" w:rsidP="000E1F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66AF8"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="00B66AF8"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B66AF8" w:rsidRDefault="00B66AF8" w:rsidP="00B66AF8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B66AF8" w:rsidRPr="00543CA3" w:rsidRDefault="00B66AF8" w:rsidP="00B66AF8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B66AF8" w:rsidRPr="00543CA3" w:rsidRDefault="00B66AF8" w:rsidP="00B66AF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B66AF8" w:rsidRPr="0068464F" w:rsidRDefault="00B66AF8" w:rsidP="00B66AF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6AF8" w:rsidRDefault="00B66AF8" w:rsidP="00B66AF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B66AF8" w:rsidRDefault="00B66AF8" w:rsidP="00B66AF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6AF8" w:rsidRDefault="00B66AF8" w:rsidP="00B66AF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6AF8" w:rsidRDefault="00B66AF8" w:rsidP="00B66AF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6AF8" w:rsidRDefault="00B66AF8" w:rsidP="00B66AF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6AF8" w:rsidRDefault="00B66AF8" w:rsidP="00B66AF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6AF8" w:rsidRDefault="00B66AF8" w:rsidP="00B66AF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6AF8" w:rsidRDefault="00B66AF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6AF8" w:rsidRDefault="00B66AF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6AF8" w:rsidRDefault="00B66AF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6AF8" w:rsidRDefault="00B66AF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6AF8" w:rsidRDefault="00B66AF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6AF8" w:rsidRDefault="00B66AF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6AF8" w:rsidRDefault="00B66AF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6AF8" w:rsidRDefault="00B66AF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6AF8" w:rsidRDefault="00B66AF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6AF8" w:rsidRDefault="00B66AF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6AF8" w:rsidRDefault="00B66AF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6AF8" w:rsidRDefault="00B66AF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6AF8" w:rsidRPr="00B66AF8" w:rsidRDefault="00B66AF8" w:rsidP="00B66AF8">
      <w:pPr>
        <w:ind w:left="8647" w:firstLine="0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>УТВЕРЖДАЮ</w:t>
      </w:r>
    </w:p>
    <w:p w:rsidR="00B66AF8" w:rsidRDefault="00B66AF8" w:rsidP="00B66AF8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Первый заместитель д</w:t>
      </w:r>
      <w:r w:rsidRPr="00B66AF8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а-</w:t>
      </w:r>
    </w:p>
    <w:p w:rsidR="00B66AF8" w:rsidRPr="00B66AF8" w:rsidRDefault="00B66AF8" w:rsidP="00B66AF8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 инженер</w:t>
      </w:r>
      <w:r w:rsidRPr="00B66AF8">
        <w:rPr>
          <w:rFonts w:ascii="Times New Roman" w:hAnsi="Times New Roman"/>
          <w:sz w:val="24"/>
          <w:szCs w:val="24"/>
        </w:rPr>
        <w:t xml:space="preserve">         </w:t>
      </w:r>
    </w:p>
    <w:p w:rsidR="00B66AF8" w:rsidRPr="00B66AF8" w:rsidRDefault="00B66AF8" w:rsidP="00B66AF8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B66AF8" w:rsidRPr="00B66AF8" w:rsidRDefault="00B66AF8" w:rsidP="00B66AF8">
      <w:pPr>
        <w:ind w:left="7080" w:firstLine="708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 xml:space="preserve">                _______________    </w:t>
      </w:r>
      <w:r>
        <w:rPr>
          <w:rFonts w:ascii="Times New Roman" w:hAnsi="Times New Roman"/>
          <w:sz w:val="24"/>
          <w:szCs w:val="24"/>
        </w:rPr>
        <w:t>А.Н.Чиж</w:t>
      </w:r>
    </w:p>
    <w:p w:rsidR="00B66AF8" w:rsidRPr="00B66AF8" w:rsidRDefault="00B66AF8" w:rsidP="00B66AF8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66AF8">
        <w:rPr>
          <w:rFonts w:ascii="Times New Roman" w:hAnsi="Times New Roman"/>
          <w:b/>
          <w:sz w:val="24"/>
          <w:szCs w:val="24"/>
        </w:rPr>
        <w:t xml:space="preserve">ЗАЯВКА НА ИЗМЕНЕНИЕ В ГОДОВОЙ ПЛАН </w:t>
      </w:r>
      <w:r w:rsidRPr="00B66AF8">
        <w:rPr>
          <w:rFonts w:ascii="Times New Roman" w:hAnsi="Times New Roman"/>
          <w:sz w:val="24"/>
          <w:szCs w:val="24"/>
        </w:rPr>
        <w:t xml:space="preserve">государственных закупок на 2025 год на </w:t>
      </w:r>
      <w:r w:rsidRPr="00B66AF8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B66AF8" w:rsidRPr="00B66AF8" w:rsidRDefault="00B66AF8" w:rsidP="00B66AF8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 w:rsidRPr="00B66AF8">
        <w:rPr>
          <w:rFonts w:ascii="Times New Roman" w:hAnsi="Times New Roman"/>
          <w:sz w:val="24"/>
          <w:szCs w:val="24"/>
          <w:u w:val="single"/>
        </w:rPr>
        <w:t xml:space="preserve">от_______________________________________________________ </w:t>
      </w:r>
    </w:p>
    <w:p w:rsidR="00B66AF8" w:rsidRPr="00B66AF8" w:rsidRDefault="00B66AF8" w:rsidP="00B66AF8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B66AF8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B66AF8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B66AF8" w:rsidRPr="00B66AF8" w:rsidTr="00B66AF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AF8" w:rsidRPr="00B66AF8" w:rsidRDefault="00B66AF8" w:rsidP="00B66AF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AF8" w:rsidRPr="00B66AF8" w:rsidRDefault="00B66AF8" w:rsidP="00B66AF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Наименование товара/</w:t>
            </w:r>
          </w:p>
          <w:p w:rsidR="00B66AF8" w:rsidRPr="00B66AF8" w:rsidRDefault="00B66AF8" w:rsidP="00B66AF8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B66AF8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AF8" w:rsidRPr="00B66AF8" w:rsidRDefault="00B66AF8" w:rsidP="00B66AF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AF8" w:rsidRPr="00B66AF8" w:rsidRDefault="00B66AF8" w:rsidP="00B66AF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AF8" w:rsidRPr="00B66AF8" w:rsidRDefault="00B66AF8" w:rsidP="00B66AF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AF8" w:rsidRPr="00B66AF8" w:rsidRDefault="00B66AF8" w:rsidP="00B66AF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 xml:space="preserve">Коды классификации расходов </w:t>
            </w:r>
          </w:p>
          <w:p w:rsidR="00B66AF8" w:rsidRPr="00B66AF8" w:rsidRDefault="00B66AF8" w:rsidP="00B66AF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 xml:space="preserve">бюджета (приложения 2-6 к Постановлению Министерства финансов Республики Беларусь </w:t>
            </w:r>
          </w:p>
          <w:p w:rsidR="00B66AF8" w:rsidRPr="00B66AF8" w:rsidRDefault="00B66AF8" w:rsidP="00B66AF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от 31 декабря 2008г.</w:t>
            </w:r>
          </w:p>
          <w:p w:rsidR="00B66AF8" w:rsidRPr="00B66AF8" w:rsidRDefault="00B66AF8" w:rsidP="00B66AF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AF8" w:rsidRPr="00B66AF8" w:rsidRDefault="00B66AF8" w:rsidP="00B66AF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AF8" w:rsidRPr="00B66AF8" w:rsidRDefault="00B66AF8" w:rsidP="00B66AF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6AF8">
              <w:rPr>
                <w:rFonts w:ascii="Times New Roman" w:hAnsi="Times New Roman"/>
                <w:sz w:val="18"/>
                <w:szCs w:val="18"/>
              </w:rPr>
              <w:t>СРОК проведения закупки</w:t>
            </w:r>
          </w:p>
        </w:tc>
      </w:tr>
      <w:tr w:rsidR="00B66AF8" w:rsidRPr="00B66AF8" w:rsidTr="00B66AF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AF8" w:rsidRPr="00B66AF8" w:rsidRDefault="00B66AF8" w:rsidP="00B66AF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AF8" w:rsidRPr="00B66AF8" w:rsidRDefault="00B66AF8" w:rsidP="00B66AF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AF8" w:rsidRPr="00B66AF8" w:rsidRDefault="00B66AF8" w:rsidP="00B66AF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AF8" w:rsidRPr="00B66AF8" w:rsidRDefault="00B66AF8" w:rsidP="00B66AF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AF8" w:rsidRPr="00B66AF8" w:rsidRDefault="00B66AF8" w:rsidP="00B66AF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AF8" w:rsidRPr="00B66AF8" w:rsidRDefault="00B66AF8" w:rsidP="00B66AF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AF8" w:rsidRPr="00B66AF8" w:rsidRDefault="00B66AF8" w:rsidP="00B66AF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AF8" w:rsidRPr="00B66AF8" w:rsidRDefault="00B66AF8" w:rsidP="00B66AF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8</w:t>
            </w:r>
          </w:p>
        </w:tc>
      </w:tr>
      <w:tr w:rsidR="00B66AF8" w:rsidRPr="00B66AF8" w:rsidTr="00B66AF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AF8" w:rsidRPr="00B66AF8" w:rsidRDefault="00B66AF8" w:rsidP="00B66AF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AF8" w:rsidRPr="00B66AF8" w:rsidRDefault="00B66AF8" w:rsidP="00B66AF8">
            <w:pPr>
              <w:ind w:firstLine="0"/>
            </w:pPr>
            <w:r w:rsidRPr="00B66AF8"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AF8" w:rsidRPr="00B66AF8" w:rsidRDefault="00B66AF8" w:rsidP="00B66AF8">
            <w:pPr>
              <w:ind w:firstLine="0"/>
              <w:jc w:val="both"/>
              <w:rPr>
                <w:rFonts w:ascii="Times New Roman" w:hAnsi="Times New Roman"/>
              </w:rPr>
            </w:pPr>
            <w:r w:rsidRPr="00B66AF8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крыльца, входа жилого дома по адресу: г. Минск, ул. К.Туровского, д.4 п.1-3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AF8" w:rsidRPr="00B66AF8" w:rsidRDefault="00B66AF8" w:rsidP="00B66AF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AF8" w:rsidRPr="00B66AF8" w:rsidRDefault="00B66AF8" w:rsidP="00B66AF8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52509</w:t>
            </w:r>
          </w:p>
          <w:p w:rsidR="00B66AF8" w:rsidRPr="00B66AF8" w:rsidRDefault="00B66AF8" w:rsidP="00B66AF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AF8" w:rsidRPr="00B66AF8" w:rsidRDefault="00B66AF8" w:rsidP="00B66AF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B66AF8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B66AF8" w:rsidRPr="00B66AF8" w:rsidRDefault="00B66AF8" w:rsidP="00B66AF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B66AF8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AF8" w:rsidRPr="00B66AF8" w:rsidRDefault="00B66AF8" w:rsidP="00B66AF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AF8" w:rsidRPr="00B66AF8" w:rsidRDefault="00B66AF8" w:rsidP="00B66AF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2кв. 2025 г.</w:t>
            </w:r>
          </w:p>
        </w:tc>
      </w:tr>
    </w:tbl>
    <w:p w:rsidR="00B66AF8" w:rsidRPr="00B66AF8" w:rsidRDefault="00B66AF8" w:rsidP="00B66AF8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B66AF8" w:rsidRPr="00B66AF8" w:rsidRDefault="00B66AF8" w:rsidP="00B66AF8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B66AF8">
        <w:rPr>
          <w:rFonts w:ascii="Times New Roman" w:hAnsi="Times New Roman"/>
          <w:sz w:val="30"/>
          <w:szCs w:val="30"/>
        </w:rPr>
        <w:t>Заместитель директора_________/ А.А.Соляник</w:t>
      </w:r>
    </w:p>
    <w:p w:rsidR="00B66AF8" w:rsidRPr="00B66AF8" w:rsidRDefault="00B66AF8" w:rsidP="00B66AF8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B66AF8"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B66AF8">
        <w:rPr>
          <w:rFonts w:ascii="Times New Roman" w:hAnsi="Times New Roman"/>
          <w:sz w:val="20"/>
          <w:szCs w:val="20"/>
        </w:rPr>
        <w:t xml:space="preserve"> (дата)</w:t>
      </w:r>
      <w:r w:rsidRPr="00B66AF8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B66AF8" w:rsidRPr="00B66AF8" w:rsidRDefault="00B66AF8" w:rsidP="00B66AF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6AF8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B66AF8" w:rsidRPr="00B66AF8" w:rsidRDefault="00B66AF8" w:rsidP="00B66AF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6AF8" w:rsidRPr="00B66AF8" w:rsidRDefault="00B66AF8" w:rsidP="00B66AF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B66AF8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B66AF8" w:rsidRPr="00B66AF8" w:rsidRDefault="00B66AF8" w:rsidP="00B66AF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6AF8" w:rsidRPr="00901EA7" w:rsidRDefault="00B66AF8" w:rsidP="00B66AF8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B66AF8" w:rsidRPr="00901EA7" w:rsidRDefault="00B66AF8" w:rsidP="00B66AF8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B66AF8" w:rsidRPr="00901EA7" w:rsidRDefault="00B66AF8" w:rsidP="00B66AF8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B66AF8" w:rsidRPr="00901EA7" w:rsidRDefault="00B66AF8" w:rsidP="00B66AF8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B66AF8" w:rsidRDefault="00B66AF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6AF8" w:rsidRDefault="00B66AF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6AF8" w:rsidRDefault="00B66AF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E1F4F" w:rsidRDefault="000E1F4F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E1F4F" w:rsidRDefault="000E1F4F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E1F4F" w:rsidRDefault="000E1F4F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E1F4F" w:rsidRDefault="000E1F4F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E1F4F" w:rsidRDefault="000E1F4F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E1F4F" w:rsidRDefault="000E1F4F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E1F4F" w:rsidRDefault="000E1F4F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E1F4F" w:rsidRDefault="000E1F4F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E1F4F" w:rsidRPr="00B66AF8" w:rsidRDefault="000E1F4F" w:rsidP="000E1F4F">
      <w:pPr>
        <w:ind w:left="8647" w:firstLine="0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>УТВЕРЖДАЮ</w:t>
      </w:r>
    </w:p>
    <w:p w:rsidR="000E1F4F" w:rsidRDefault="000E1F4F" w:rsidP="000E1F4F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Первый заместитель д</w:t>
      </w:r>
      <w:r w:rsidRPr="00B66AF8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а-</w:t>
      </w:r>
    </w:p>
    <w:p w:rsidR="000E1F4F" w:rsidRPr="00B66AF8" w:rsidRDefault="000E1F4F" w:rsidP="000E1F4F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 инженер</w:t>
      </w:r>
      <w:r w:rsidRPr="00B66AF8">
        <w:rPr>
          <w:rFonts w:ascii="Times New Roman" w:hAnsi="Times New Roman"/>
          <w:sz w:val="24"/>
          <w:szCs w:val="24"/>
        </w:rPr>
        <w:t xml:space="preserve">         </w:t>
      </w:r>
    </w:p>
    <w:p w:rsidR="000E1F4F" w:rsidRPr="00B66AF8" w:rsidRDefault="000E1F4F" w:rsidP="000E1F4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0E1F4F" w:rsidRPr="00B66AF8" w:rsidRDefault="000E1F4F" w:rsidP="000E1F4F">
      <w:pPr>
        <w:ind w:left="7080" w:firstLine="708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 xml:space="preserve">                _______________    </w:t>
      </w:r>
      <w:r>
        <w:rPr>
          <w:rFonts w:ascii="Times New Roman" w:hAnsi="Times New Roman"/>
          <w:sz w:val="24"/>
          <w:szCs w:val="24"/>
        </w:rPr>
        <w:t>А.Н.Чиж</w:t>
      </w:r>
    </w:p>
    <w:p w:rsidR="000E1F4F" w:rsidRPr="000E1F4F" w:rsidRDefault="000E1F4F" w:rsidP="000E1F4F">
      <w:pPr>
        <w:ind w:left="8647" w:firstLine="0"/>
        <w:rPr>
          <w:rFonts w:ascii="Times New Roman" w:hAnsi="Times New Roman"/>
          <w:sz w:val="24"/>
          <w:szCs w:val="24"/>
        </w:rPr>
      </w:pPr>
      <w:r w:rsidRPr="000E1F4F">
        <w:rPr>
          <w:rFonts w:ascii="Times New Roman" w:hAnsi="Times New Roman"/>
          <w:sz w:val="24"/>
          <w:szCs w:val="24"/>
        </w:rPr>
        <w:t xml:space="preserve"> (дата)</w:t>
      </w:r>
    </w:p>
    <w:p w:rsidR="000E1F4F" w:rsidRPr="000E1F4F" w:rsidRDefault="000E1F4F" w:rsidP="000E1F4F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E1F4F">
        <w:rPr>
          <w:rFonts w:ascii="Times New Roman" w:hAnsi="Times New Roman"/>
          <w:b/>
          <w:sz w:val="24"/>
          <w:szCs w:val="24"/>
        </w:rPr>
        <w:t xml:space="preserve">ЗАЯВКА НА ИЗМЕНЕНИЕ В ГОДОВОЙ ПЛАН </w:t>
      </w:r>
      <w:r w:rsidRPr="000E1F4F">
        <w:rPr>
          <w:rFonts w:ascii="Times New Roman" w:hAnsi="Times New Roman"/>
          <w:sz w:val="24"/>
          <w:szCs w:val="24"/>
        </w:rPr>
        <w:t xml:space="preserve">государственных закупок на 2025 год на </w:t>
      </w:r>
      <w:r w:rsidRPr="000E1F4F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0E1F4F" w:rsidRPr="000E1F4F" w:rsidRDefault="000E1F4F" w:rsidP="000E1F4F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 w:rsidRPr="000E1F4F">
        <w:rPr>
          <w:rFonts w:ascii="Times New Roman" w:hAnsi="Times New Roman"/>
          <w:sz w:val="24"/>
          <w:szCs w:val="24"/>
          <w:u w:val="single"/>
        </w:rPr>
        <w:t xml:space="preserve">от_______________________________________________________ </w:t>
      </w:r>
    </w:p>
    <w:p w:rsidR="000E1F4F" w:rsidRPr="000E1F4F" w:rsidRDefault="000E1F4F" w:rsidP="000E1F4F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0E1F4F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0E1F4F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0E1F4F" w:rsidRPr="000E1F4F" w:rsidTr="00B67F20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F" w:rsidRPr="000E1F4F" w:rsidRDefault="000E1F4F" w:rsidP="00B67F20">
            <w:pPr>
              <w:ind w:firstLine="0"/>
              <w:jc w:val="center"/>
              <w:rPr>
                <w:rFonts w:ascii="Times New Roman" w:hAnsi="Times New Roman"/>
              </w:rPr>
            </w:pPr>
            <w:r w:rsidRPr="000E1F4F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F" w:rsidRPr="000E1F4F" w:rsidRDefault="000E1F4F" w:rsidP="00B67F20">
            <w:pPr>
              <w:ind w:firstLine="0"/>
              <w:jc w:val="center"/>
              <w:rPr>
                <w:rFonts w:ascii="Times New Roman" w:hAnsi="Times New Roman"/>
              </w:rPr>
            </w:pPr>
            <w:r w:rsidRPr="000E1F4F">
              <w:rPr>
                <w:rFonts w:ascii="Times New Roman" w:hAnsi="Times New Roman"/>
              </w:rPr>
              <w:t>Наименование товара/</w:t>
            </w:r>
          </w:p>
          <w:p w:rsidR="000E1F4F" w:rsidRPr="000E1F4F" w:rsidRDefault="000E1F4F" w:rsidP="00B67F20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0E1F4F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F" w:rsidRPr="000E1F4F" w:rsidRDefault="000E1F4F" w:rsidP="00B67F20">
            <w:pPr>
              <w:ind w:firstLine="0"/>
              <w:jc w:val="center"/>
              <w:rPr>
                <w:rFonts w:ascii="Times New Roman" w:hAnsi="Times New Roman"/>
              </w:rPr>
            </w:pPr>
            <w:r w:rsidRPr="000E1F4F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F" w:rsidRPr="000E1F4F" w:rsidRDefault="000E1F4F" w:rsidP="00B67F20">
            <w:pPr>
              <w:ind w:firstLine="0"/>
              <w:jc w:val="center"/>
              <w:rPr>
                <w:rFonts w:ascii="Times New Roman" w:hAnsi="Times New Roman"/>
              </w:rPr>
            </w:pPr>
            <w:r w:rsidRPr="000E1F4F"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F" w:rsidRPr="000E1F4F" w:rsidRDefault="000E1F4F" w:rsidP="00B67F20">
            <w:pPr>
              <w:ind w:firstLine="0"/>
              <w:jc w:val="center"/>
              <w:rPr>
                <w:rFonts w:ascii="Times New Roman" w:hAnsi="Times New Roman"/>
              </w:rPr>
            </w:pPr>
            <w:r w:rsidRPr="000E1F4F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F4F" w:rsidRPr="000E1F4F" w:rsidRDefault="000E1F4F" w:rsidP="00B67F20">
            <w:pPr>
              <w:ind w:firstLine="0"/>
              <w:jc w:val="center"/>
              <w:rPr>
                <w:rFonts w:ascii="Times New Roman" w:hAnsi="Times New Roman"/>
              </w:rPr>
            </w:pPr>
            <w:r w:rsidRPr="000E1F4F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0E1F4F" w:rsidRPr="000E1F4F" w:rsidRDefault="000E1F4F" w:rsidP="00B67F20">
            <w:pPr>
              <w:ind w:firstLine="0"/>
              <w:jc w:val="center"/>
              <w:rPr>
                <w:rFonts w:ascii="Times New Roman" w:hAnsi="Times New Roman"/>
              </w:rPr>
            </w:pPr>
            <w:r w:rsidRPr="000E1F4F">
              <w:rPr>
                <w:rFonts w:ascii="Times New Roman" w:hAnsi="Times New Roman"/>
              </w:rPr>
              <w:t>от 31 декабря 2008г.</w:t>
            </w:r>
          </w:p>
          <w:p w:rsidR="000E1F4F" w:rsidRPr="000E1F4F" w:rsidRDefault="000E1F4F" w:rsidP="00B67F2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F" w:rsidRPr="000E1F4F" w:rsidRDefault="000E1F4F" w:rsidP="00B67F20">
            <w:pPr>
              <w:ind w:firstLine="0"/>
              <w:jc w:val="center"/>
              <w:rPr>
                <w:rFonts w:ascii="Times New Roman" w:hAnsi="Times New Roman"/>
              </w:rPr>
            </w:pPr>
            <w:r w:rsidRPr="000E1F4F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F4F" w:rsidRPr="000E1F4F" w:rsidRDefault="000E1F4F" w:rsidP="00B67F20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1F4F">
              <w:rPr>
                <w:rFonts w:ascii="Times New Roman" w:hAnsi="Times New Roman"/>
                <w:sz w:val="18"/>
                <w:szCs w:val="18"/>
              </w:rPr>
              <w:t>СРОК проведения закупки</w:t>
            </w:r>
          </w:p>
        </w:tc>
      </w:tr>
      <w:tr w:rsidR="000E1F4F" w:rsidRPr="000E1F4F" w:rsidTr="00B67F20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F4F" w:rsidRPr="000E1F4F" w:rsidRDefault="000E1F4F" w:rsidP="00B67F2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0E1F4F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F4F" w:rsidRPr="000E1F4F" w:rsidRDefault="000E1F4F" w:rsidP="00B67F2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0E1F4F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F4F" w:rsidRPr="000E1F4F" w:rsidRDefault="000E1F4F" w:rsidP="00B67F2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0E1F4F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F4F" w:rsidRPr="000E1F4F" w:rsidRDefault="000E1F4F" w:rsidP="00B67F2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0E1F4F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F4F" w:rsidRPr="000E1F4F" w:rsidRDefault="000E1F4F" w:rsidP="00B67F2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0E1F4F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F4F" w:rsidRPr="000E1F4F" w:rsidRDefault="000E1F4F" w:rsidP="00B67F2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0E1F4F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F4F" w:rsidRPr="000E1F4F" w:rsidRDefault="000E1F4F" w:rsidP="00B67F2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0E1F4F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F4F" w:rsidRPr="000E1F4F" w:rsidRDefault="000E1F4F" w:rsidP="00B67F2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0E1F4F">
              <w:rPr>
                <w:rFonts w:ascii="Times New Roman" w:hAnsi="Times New Roman"/>
              </w:rPr>
              <w:t>8</w:t>
            </w:r>
          </w:p>
        </w:tc>
      </w:tr>
      <w:tr w:rsidR="000E1F4F" w:rsidRPr="000E1F4F" w:rsidTr="00B67F20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F4F" w:rsidRPr="000E1F4F" w:rsidRDefault="000E1F4F" w:rsidP="00B67F2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4F" w:rsidRPr="000E1F4F" w:rsidRDefault="000E1F4F" w:rsidP="00B67F20">
            <w:pPr>
              <w:ind w:firstLine="0"/>
            </w:pPr>
            <w:r w:rsidRPr="000E1F4F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F4F" w:rsidRPr="000E1F4F" w:rsidRDefault="000E1F4F" w:rsidP="00B67F20">
            <w:pPr>
              <w:ind w:firstLine="0"/>
              <w:jc w:val="both"/>
              <w:rPr>
                <w:rFonts w:ascii="Times New Roman" w:hAnsi="Times New Roman"/>
              </w:rPr>
            </w:pPr>
            <w:r w:rsidRPr="000E1F4F">
              <w:rPr>
                <w:rFonts w:ascii="Times New Roman" w:hAnsi="Times New Roman"/>
                <w:u w:val="single"/>
              </w:rPr>
              <w:t>Текущий ремонт машинного помещения жилого дома по адресу: ул. Водолажского, д.19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F4F" w:rsidRPr="000E1F4F" w:rsidRDefault="000E1F4F" w:rsidP="00B67F20">
            <w:pPr>
              <w:ind w:firstLine="0"/>
              <w:jc w:val="center"/>
              <w:rPr>
                <w:rFonts w:ascii="Times New Roman" w:hAnsi="Times New Roman"/>
              </w:rPr>
            </w:pPr>
            <w:r w:rsidRPr="000E1F4F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F4F" w:rsidRPr="000E1F4F" w:rsidRDefault="000E1F4F" w:rsidP="00B67F20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20553</w:t>
            </w:r>
          </w:p>
          <w:p w:rsidR="000E1F4F" w:rsidRPr="000E1F4F" w:rsidRDefault="000E1F4F" w:rsidP="00B67F2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F4F" w:rsidRPr="000E1F4F" w:rsidRDefault="000E1F4F" w:rsidP="00B67F2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E1F4F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0E1F4F" w:rsidRPr="000E1F4F" w:rsidRDefault="000E1F4F" w:rsidP="00B67F20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0E1F4F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F4F" w:rsidRPr="000E1F4F" w:rsidRDefault="000E1F4F" w:rsidP="00B67F2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F4F" w:rsidRPr="000E1F4F" w:rsidRDefault="000E1F4F" w:rsidP="00B67F20">
            <w:pPr>
              <w:ind w:firstLine="0"/>
              <w:jc w:val="center"/>
              <w:rPr>
                <w:rFonts w:ascii="Times New Roman" w:hAnsi="Times New Roman"/>
              </w:rPr>
            </w:pPr>
            <w:r w:rsidRPr="000E1F4F">
              <w:rPr>
                <w:rFonts w:ascii="Times New Roman" w:hAnsi="Times New Roman"/>
              </w:rPr>
              <w:t>2кв. 2025 г.</w:t>
            </w:r>
          </w:p>
        </w:tc>
      </w:tr>
    </w:tbl>
    <w:p w:rsidR="000E1F4F" w:rsidRPr="000E1F4F" w:rsidRDefault="000E1F4F" w:rsidP="000E1F4F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0E1F4F">
        <w:rPr>
          <w:rFonts w:ascii="Times New Roman" w:hAnsi="Times New Roman"/>
          <w:sz w:val="30"/>
          <w:szCs w:val="30"/>
        </w:rPr>
        <w:t>Заместитель директора_________/ А.А.Соляник</w:t>
      </w:r>
    </w:p>
    <w:p w:rsidR="000E1F4F" w:rsidRPr="000E1F4F" w:rsidRDefault="000E1F4F" w:rsidP="000E1F4F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0E1F4F"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0E1F4F">
        <w:rPr>
          <w:rFonts w:ascii="Times New Roman" w:hAnsi="Times New Roman"/>
          <w:sz w:val="20"/>
          <w:szCs w:val="20"/>
        </w:rPr>
        <w:t xml:space="preserve"> (дата)</w:t>
      </w:r>
      <w:r w:rsidRPr="000E1F4F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0E1F4F" w:rsidRPr="000E1F4F" w:rsidRDefault="000E1F4F" w:rsidP="000E1F4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1F4F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0E1F4F" w:rsidRPr="000E1F4F" w:rsidRDefault="000E1F4F" w:rsidP="000E1F4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1F4F" w:rsidRPr="000E1F4F" w:rsidRDefault="000E1F4F" w:rsidP="000E1F4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1F4F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0E1F4F" w:rsidRPr="000E1F4F" w:rsidRDefault="000E1F4F" w:rsidP="000E1F4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E1F4F" w:rsidRPr="000E1F4F" w:rsidRDefault="000E1F4F" w:rsidP="000E1F4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E1F4F" w:rsidRPr="000E1F4F" w:rsidRDefault="000E1F4F" w:rsidP="000E1F4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E1F4F" w:rsidRPr="000E1F4F" w:rsidRDefault="000E1F4F" w:rsidP="000E1F4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E1F4F" w:rsidRPr="000E1F4F" w:rsidRDefault="000E1F4F" w:rsidP="000E1F4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E1F4F" w:rsidRDefault="000E1F4F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E1F4F" w:rsidRDefault="000E1F4F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E1F4F" w:rsidRDefault="000E1F4F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66AF8" w:rsidRDefault="00B66AF8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9214B" w:rsidRPr="00B66AF8" w:rsidRDefault="00B9214B" w:rsidP="00B9214B">
      <w:pPr>
        <w:ind w:left="8647" w:firstLine="0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>УТВЕРЖДАЮ</w:t>
      </w:r>
    </w:p>
    <w:p w:rsidR="00B9214B" w:rsidRDefault="00B9214B" w:rsidP="00B9214B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Первый заместитель д</w:t>
      </w:r>
      <w:r w:rsidRPr="00B66AF8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а-</w:t>
      </w:r>
    </w:p>
    <w:p w:rsidR="00B9214B" w:rsidRPr="00B66AF8" w:rsidRDefault="00B9214B" w:rsidP="00B9214B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 инженер</w:t>
      </w:r>
      <w:r w:rsidRPr="00B66AF8">
        <w:rPr>
          <w:rFonts w:ascii="Times New Roman" w:hAnsi="Times New Roman"/>
          <w:sz w:val="24"/>
          <w:szCs w:val="24"/>
        </w:rPr>
        <w:t xml:space="preserve">         </w:t>
      </w:r>
    </w:p>
    <w:p w:rsidR="00B9214B" w:rsidRPr="00B66AF8" w:rsidRDefault="00B9214B" w:rsidP="00B9214B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B9214B" w:rsidRPr="00B66AF8" w:rsidRDefault="00B9214B" w:rsidP="00B9214B">
      <w:pPr>
        <w:ind w:left="7080" w:firstLine="708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 xml:space="preserve">                _______________    </w:t>
      </w:r>
      <w:r>
        <w:rPr>
          <w:rFonts w:ascii="Times New Roman" w:hAnsi="Times New Roman"/>
          <w:sz w:val="24"/>
          <w:szCs w:val="24"/>
        </w:rPr>
        <w:t>А.Н.Чиж</w:t>
      </w:r>
    </w:p>
    <w:p w:rsidR="00533AE2" w:rsidRPr="00543CA3" w:rsidRDefault="00533AE2" w:rsidP="00533AE2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 w:rsidR="00AD1F25"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533AE2" w:rsidRPr="00543CA3" w:rsidRDefault="00533AE2" w:rsidP="00533AE2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533AE2" w:rsidRPr="00543CA3" w:rsidRDefault="00533AE2" w:rsidP="00533AE2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533AE2" w:rsidRPr="00543CA3" w:rsidTr="00533AE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AE2" w:rsidRPr="00543CA3" w:rsidRDefault="00533AE2" w:rsidP="00533AE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AE2" w:rsidRPr="00543CA3" w:rsidRDefault="00533AE2" w:rsidP="00533AE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533AE2" w:rsidRPr="00543CA3" w:rsidRDefault="00533AE2" w:rsidP="00533AE2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AE2" w:rsidRPr="00543CA3" w:rsidRDefault="00533AE2" w:rsidP="00533AE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AE2" w:rsidRPr="00543CA3" w:rsidRDefault="00533AE2" w:rsidP="00533AE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AE2" w:rsidRPr="00543CA3" w:rsidRDefault="00533AE2" w:rsidP="00533AE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E2" w:rsidRDefault="00533AE2" w:rsidP="00533AE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</w:t>
            </w:r>
          </w:p>
          <w:p w:rsidR="00533AE2" w:rsidRPr="00543CA3" w:rsidRDefault="00533AE2" w:rsidP="00533AE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бюджета (приложения 2-6 к Постановлению Министерства финансов Республики Беларусь </w:t>
            </w:r>
          </w:p>
          <w:p w:rsidR="00533AE2" w:rsidRPr="00543CA3" w:rsidRDefault="00533AE2" w:rsidP="00533AE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533AE2" w:rsidRPr="00543CA3" w:rsidRDefault="00533AE2" w:rsidP="00533AE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AE2" w:rsidRPr="00543CA3" w:rsidRDefault="00533AE2" w:rsidP="00533AE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AE2" w:rsidRPr="00543CA3" w:rsidRDefault="00533AE2" w:rsidP="00533AE2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533AE2" w:rsidRPr="00543CA3" w:rsidTr="00533AE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E2" w:rsidRPr="00543CA3" w:rsidRDefault="00533AE2" w:rsidP="00533AE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E2" w:rsidRPr="00543CA3" w:rsidRDefault="00533AE2" w:rsidP="00533AE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E2" w:rsidRPr="00543CA3" w:rsidRDefault="00533AE2" w:rsidP="00533AE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E2" w:rsidRPr="00543CA3" w:rsidRDefault="00533AE2" w:rsidP="00533AE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E2" w:rsidRPr="00543CA3" w:rsidRDefault="00533AE2" w:rsidP="00533AE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E2" w:rsidRPr="00543CA3" w:rsidRDefault="00533AE2" w:rsidP="00533AE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E2" w:rsidRPr="00543CA3" w:rsidRDefault="00533AE2" w:rsidP="00533AE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E2" w:rsidRPr="00543CA3" w:rsidRDefault="00533AE2" w:rsidP="00533AE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533AE2" w:rsidRPr="00543CA3" w:rsidTr="00533AE2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E2" w:rsidRPr="006433F2" w:rsidRDefault="00533AE2" w:rsidP="00533AE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E2" w:rsidRPr="008D6458" w:rsidRDefault="00533AE2" w:rsidP="00533AE2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E2" w:rsidRPr="00984A4D" w:rsidRDefault="00533AE2" w:rsidP="00533AE2">
            <w:pPr>
              <w:ind w:firstLine="0"/>
              <w:jc w:val="both"/>
              <w:rPr>
                <w:rFonts w:ascii="Times New Roman" w:hAnsi="Times New Roman"/>
              </w:rPr>
            </w:pPr>
            <w:r w:rsidRPr="00984A4D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вентиляционных шахт жил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ых</w:t>
            </w:r>
            <w:r w:rsidRPr="00984A4D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 дом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ов</w:t>
            </w:r>
            <w:r w:rsidRPr="00984A4D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 по адрес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ам</w:t>
            </w:r>
            <w:r w:rsidRPr="00984A4D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: г. Минск, ул. 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Стариновская, д.25, д.27, д. 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E2" w:rsidRPr="00DE4F61" w:rsidRDefault="00533AE2" w:rsidP="00533AE2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E2" w:rsidRDefault="00533AE2" w:rsidP="00533AE2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61478</w:t>
            </w:r>
          </w:p>
          <w:p w:rsidR="00533AE2" w:rsidRPr="00990051" w:rsidRDefault="00533AE2" w:rsidP="00533AE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E2" w:rsidRDefault="00533AE2" w:rsidP="00533AE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33AE2" w:rsidRPr="00010CFE" w:rsidRDefault="00533AE2" w:rsidP="00533AE2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E2" w:rsidRPr="00010CFE" w:rsidRDefault="00533AE2" w:rsidP="00533AE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E2" w:rsidRPr="00010CFE" w:rsidRDefault="00AD1F25" w:rsidP="00AD1F2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533AE2"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="00533AE2"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533AE2" w:rsidRDefault="00533AE2" w:rsidP="00533AE2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533AE2" w:rsidRDefault="00533AE2" w:rsidP="00533AE2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533AE2" w:rsidRPr="00543CA3" w:rsidRDefault="00533AE2" w:rsidP="00533AE2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533AE2" w:rsidRPr="00543CA3" w:rsidRDefault="00533AE2" w:rsidP="00533AE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533AE2" w:rsidRPr="0068464F" w:rsidRDefault="00533AE2" w:rsidP="00533AE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3AE2" w:rsidRDefault="00533AE2" w:rsidP="00533AE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533AE2" w:rsidRDefault="00533AE2" w:rsidP="00533AE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533AE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533AE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533AE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Pr="00B66AF8" w:rsidRDefault="00533AE2" w:rsidP="00533AE2">
      <w:pPr>
        <w:ind w:left="8647" w:firstLine="0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>УТВЕРЖДАЮ</w:t>
      </w:r>
    </w:p>
    <w:p w:rsidR="00533AE2" w:rsidRDefault="00533AE2" w:rsidP="00533AE2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Первый заместитель д</w:t>
      </w:r>
      <w:r w:rsidRPr="00B66AF8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а-</w:t>
      </w:r>
    </w:p>
    <w:p w:rsidR="00533AE2" w:rsidRPr="00B66AF8" w:rsidRDefault="00533AE2" w:rsidP="00533AE2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 инженер</w:t>
      </w:r>
      <w:r w:rsidRPr="00B66AF8">
        <w:rPr>
          <w:rFonts w:ascii="Times New Roman" w:hAnsi="Times New Roman"/>
          <w:sz w:val="24"/>
          <w:szCs w:val="24"/>
        </w:rPr>
        <w:t xml:space="preserve">         </w:t>
      </w:r>
    </w:p>
    <w:p w:rsidR="00533AE2" w:rsidRPr="00B66AF8" w:rsidRDefault="00533AE2" w:rsidP="00533AE2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533AE2" w:rsidRPr="00B66AF8" w:rsidRDefault="00533AE2" w:rsidP="00533AE2">
      <w:pPr>
        <w:ind w:left="7080" w:firstLine="708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 xml:space="preserve">                _______________    </w:t>
      </w:r>
      <w:r>
        <w:rPr>
          <w:rFonts w:ascii="Times New Roman" w:hAnsi="Times New Roman"/>
          <w:sz w:val="24"/>
          <w:szCs w:val="24"/>
        </w:rPr>
        <w:t>А.Н.Чиж</w:t>
      </w:r>
    </w:p>
    <w:p w:rsidR="00533AE2" w:rsidRPr="00B66AF8" w:rsidRDefault="00533AE2" w:rsidP="00533AE2">
      <w:pPr>
        <w:ind w:left="8647" w:firstLine="0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 xml:space="preserve"> (дата)</w:t>
      </w:r>
    </w:p>
    <w:p w:rsidR="00533AE2" w:rsidRPr="00B66AF8" w:rsidRDefault="00533AE2" w:rsidP="00533AE2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66AF8">
        <w:rPr>
          <w:rFonts w:ascii="Times New Roman" w:hAnsi="Times New Roman"/>
          <w:b/>
          <w:sz w:val="24"/>
          <w:szCs w:val="24"/>
        </w:rPr>
        <w:t xml:space="preserve">ЗАЯВКА НА ИЗМЕНЕНИЕ В ГОДОВОЙ ПЛАН </w:t>
      </w:r>
      <w:r w:rsidRPr="00B66AF8">
        <w:rPr>
          <w:rFonts w:ascii="Times New Roman" w:hAnsi="Times New Roman"/>
          <w:sz w:val="24"/>
          <w:szCs w:val="24"/>
        </w:rPr>
        <w:t xml:space="preserve">государственных закупок на 2025 год на </w:t>
      </w:r>
      <w:r w:rsidRPr="00B66AF8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533AE2" w:rsidRPr="00B66AF8" w:rsidRDefault="00533AE2" w:rsidP="00533AE2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 w:rsidRPr="00B66AF8">
        <w:rPr>
          <w:rFonts w:ascii="Times New Roman" w:hAnsi="Times New Roman"/>
          <w:sz w:val="24"/>
          <w:szCs w:val="24"/>
          <w:u w:val="single"/>
        </w:rPr>
        <w:t xml:space="preserve">от_______________________________________________________ </w:t>
      </w:r>
    </w:p>
    <w:p w:rsidR="00533AE2" w:rsidRPr="00B66AF8" w:rsidRDefault="00533AE2" w:rsidP="00533AE2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B66AF8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B66AF8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533AE2" w:rsidRPr="00B66AF8" w:rsidTr="00533AE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AE2" w:rsidRPr="00B66AF8" w:rsidRDefault="00533AE2" w:rsidP="00533AE2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AE2" w:rsidRPr="00B66AF8" w:rsidRDefault="00533AE2" w:rsidP="00533AE2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Наименование товара/</w:t>
            </w:r>
          </w:p>
          <w:p w:rsidR="00533AE2" w:rsidRPr="00B66AF8" w:rsidRDefault="00533AE2" w:rsidP="00533AE2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B66AF8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AE2" w:rsidRPr="00B66AF8" w:rsidRDefault="00533AE2" w:rsidP="00533AE2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AE2" w:rsidRPr="00B66AF8" w:rsidRDefault="00533AE2" w:rsidP="00533AE2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AE2" w:rsidRPr="00B66AF8" w:rsidRDefault="00533AE2" w:rsidP="00533AE2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E2" w:rsidRPr="00B66AF8" w:rsidRDefault="00533AE2" w:rsidP="00533AE2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533AE2" w:rsidRPr="00B66AF8" w:rsidRDefault="00533AE2" w:rsidP="00533AE2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от 31 декабря 2008г.</w:t>
            </w:r>
          </w:p>
          <w:p w:rsidR="00533AE2" w:rsidRPr="00B66AF8" w:rsidRDefault="00533AE2" w:rsidP="00533AE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AE2" w:rsidRPr="00B66AF8" w:rsidRDefault="00533AE2" w:rsidP="00533AE2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AE2" w:rsidRPr="00B66AF8" w:rsidRDefault="00533AE2" w:rsidP="00533AE2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6AF8">
              <w:rPr>
                <w:rFonts w:ascii="Times New Roman" w:hAnsi="Times New Roman"/>
                <w:sz w:val="18"/>
                <w:szCs w:val="18"/>
              </w:rPr>
              <w:t>СРОК проведения закупки</w:t>
            </w:r>
          </w:p>
        </w:tc>
      </w:tr>
      <w:tr w:rsidR="00533AE2" w:rsidRPr="00B66AF8" w:rsidTr="00533AE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E2" w:rsidRPr="00B66AF8" w:rsidRDefault="00533AE2" w:rsidP="00533AE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E2" w:rsidRPr="00B66AF8" w:rsidRDefault="00533AE2" w:rsidP="00533AE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E2" w:rsidRPr="00B66AF8" w:rsidRDefault="00533AE2" w:rsidP="00533AE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E2" w:rsidRPr="00B66AF8" w:rsidRDefault="00533AE2" w:rsidP="00533AE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E2" w:rsidRPr="00B66AF8" w:rsidRDefault="00533AE2" w:rsidP="00533AE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E2" w:rsidRPr="00B66AF8" w:rsidRDefault="00533AE2" w:rsidP="00533AE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E2" w:rsidRPr="00B66AF8" w:rsidRDefault="00533AE2" w:rsidP="00533AE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E2" w:rsidRPr="00B66AF8" w:rsidRDefault="00533AE2" w:rsidP="00533AE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8</w:t>
            </w:r>
          </w:p>
        </w:tc>
      </w:tr>
      <w:tr w:rsidR="00533AE2" w:rsidRPr="00B66AF8" w:rsidTr="00533AE2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E2" w:rsidRPr="00B66AF8" w:rsidRDefault="00533AE2" w:rsidP="00533AE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E2" w:rsidRPr="00B66AF8" w:rsidRDefault="00533AE2" w:rsidP="00533AE2">
            <w:pPr>
              <w:ind w:firstLine="0"/>
            </w:pPr>
            <w:r w:rsidRPr="00B66AF8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E2" w:rsidRPr="00B66AF8" w:rsidRDefault="00533AE2" w:rsidP="00533AE2">
            <w:pPr>
              <w:ind w:firstLine="0"/>
              <w:jc w:val="both"/>
              <w:rPr>
                <w:rFonts w:ascii="Times New Roman" w:hAnsi="Times New Roman"/>
              </w:rPr>
            </w:pPr>
            <w:r w:rsidRPr="00B66AF8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Текущий ремонт  кровли жилых домов по адресу: г. Минск, </w:t>
            </w:r>
            <w:r w:rsidRPr="00533AE2">
              <w:rPr>
                <w:rFonts w:ascii="Times New Roman" w:eastAsia="Times New Roman" w:hAnsi="Times New Roman"/>
                <w:u w:val="single"/>
                <w:lang w:eastAsia="ru-RU"/>
              </w:rPr>
              <w:t>ул. Стариновская, д.11 кв.19,30, д.25 п.3, д.27 кв.29а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E2" w:rsidRPr="00B66AF8" w:rsidRDefault="00533AE2" w:rsidP="00533AE2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E2" w:rsidRDefault="00533AE2" w:rsidP="00533AE2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99004</w:t>
            </w:r>
          </w:p>
          <w:p w:rsidR="00533AE2" w:rsidRPr="00B66AF8" w:rsidRDefault="00533AE2" w:rsidP="00533AE2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533AE2" w:rsidRPr="00B66AF8" w:rsidRDefault="00533AE2" w:rsidP="00533AE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E2" w:rsidRPr="00B66AF8" w:rsidRDefault="00533AE2" w:rsidP="00533AE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B66AF8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533AE2" w:rsidRPr="00B66AF8" w:rsidRDefault="00533AE2" w:rsidP="00533AE2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B66AF8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E2" w:rsidRPr="00B66AF8" w:rsidRDefault="00533AE2" w:rsidP="00533AE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E2" w:rsidRPr="00B66AF8" w:rsidRDefault="00533AE2" w:rsidP="00533AE2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2кв. 2025 г.</w:t>
            </w:r>
          </w:p>
        </w:tc>
      </w:tr>
    </w:tbl>
    <w:p w:rsidR="00533AE2" w:rsidRPr="00B66AF8" w:rsidRDefault="00533AE2" w:rsidP="00533AE2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533AE2" w:rsidRPr="00B66AF8" w:rsidRDefault="00533AE2" w:rsidP="00533AE2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B66AF8">
        <w:rPr>
          <w:rFonts w:ascii="Times New Roman" w:hAnsi="Times New Roman"/>
          <w:sz w:val="30"/>
          <w:szCs w:val="30"/>
        </w:rPr>
        <w:t>Заместитель директора_________/ А.А.Соляник</w:t>
      </w:r>
    </w:p>
    <w:p w:rsidR="00533AE2" w:rsidRPr="00B66AF8" w:rsidRDefault="00533AE2" w:rsidP="00533AE2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B66AF8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</w:t>
      </w:r>
    </w:p>
    <w:p w:rsidR="00533AE2" w:rsidRPr="00B66AF8" w:rsidRDefault="00533AE2" w:rsidP="00533AE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6AF8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533AE2" w:rsidRPr="00B66AF8" w:rsidRDefault="00533AE2" w:rsidP="00533AE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3AE2" w:rsidRPr="00B66AF8" w:rsidRDefault="00533AE2" w:rsidP="00533AE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B66AF8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533AE2" w:rsidRPr="00B66AF8" w:rsidRDefault="00533AE2" w:rsidP="00533AE2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533AE2" w:rsidRDefault="00533AE2" w:rsidP="00533AE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533AE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533AE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533AE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533AE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Pr="00B66AF8" w:rsidRDefault="00533AE2" w:rsidP="00533AE2">
      <w:pPr>
        <w:ind w:left="8647" w:firstLine="0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>УТВЕРЖДАЮ</w:t>
      </w:r>
    </w:p>
    <w:p w:rsidR="00533AE2" w:rsidRDefault="00533AE2" w:rsidP="00533AE2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Первый заместитель д</w:t>
      </w:r>
      <w:r w:rsidRPr="00B66AF8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а-</w:t>
      </w:r>
    </w:p>
    <w:p w:rsidR="00533AE2" w:rsidRPr="00B66AF8" w:rsidRDefault="00533AE2" w:rsidP="00533AE2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 инженер</w:t>
      </w:r>
      <w:r w:rsidRPr="00B66AF8">
        <w:rPr>
          <w:rFonts w:ascii="Times New Roman" w:hAnsi="Times New Roman"/>
          <w:sz w:val="24"/>
          <w:szCs w:val="24"/>
        </w:rPr>
        <w:t xml:space="preserve">         </w:t>
      </w:r>
    </w:p>
    <w:p w:rsidR="00533AE2" w:rsidRPr="00B66AF8" w:rsidRDefault="00533AE2" w:rsidP="00533AE2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533AE2" w:rsidRPr="00B66AF8" w:rsidRDefault="00533AE2" w:rsidP="00533AE2">
      <w:pPr>
        <w:ind w:left="7080" w:firstLine="708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 xml:space="preserve">                _______________    </w:t>
      </w:r>
      <w:r>
        <w:rPr>
          <w:rFonts w:ascii="Times New Roman" w:hAnsi="Times New Roman"/>
          <w:sz w:val="24"/>
          <w:szCs w:val="24"/>
        </w:rPr>
        <w:t>А.Н.Чиж</w:t>
      </w:r>
    </w:p>
    <w:p w:rsidR="00533AE2" w:rsidRPr="00B66AF8" w:rsidRDefault="00533AE2" w:rsidP="00533AE2">
      <w:pPr>
        <w:ind w:left="8647" w:firstLine="0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 xml:space="preserve"> (дата)</w:t>
      </w:r>
    </w:p>
    <w:p w:rsidR="00533AE2" w:rsidRPr="00543CA3" w:rsidRDefault="00533AE2" w:rsidP="00533AE2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 w:rsidR="00B9214B"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533AE2" w:rsidRPr="00543CA3" w:rsidRDefault="00533AE2" w:rsidP="00533AE2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533AE2" w:rsidRPr="00543CA3" w:rsidRDefault="00533AE2" w:rsidP="00533AE2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533AE2" w:rsidRPr="00543CA3" w:rsidTr="00533AE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AE2" w:rsidRPr="00543CA3" w:rsidRDefault="00533AE2" w:rsidP="00533AE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AE2" w:rsidRPr="00543CA3" w:rsidRDefault="00533AE2" w:rsidP="00533AE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533AE2" w:rsidRPr="00543CA3" w:rsidRDefault="00533AE2" w:rsidP="00533AE2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AE2" w:rsidRPr="00543CA3" w:rsidRDefault="00533AE2" w:rsidP="00533AE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AE2" w:rsidRPr="00543CA3" w:rsidRDefault="00533AE2" w:rsidP="00533AE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AE2" w:rsidRPr="00543CA3" w:rsidRDefault="00533AE2" w:rsidP="00533AE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E2" w:rsidRPr="00543CA3" w:rsidRDefault="00533AE2" w:rsidP="00533AE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533AE2" w:rsidRPr="00543CA3" w:rsidRDefault="00533AE2" w:rsidP="00533AE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533AE2" w:rsidRPr="00543CA3" w:rsidRDefault="00533AE2" w:rsidP="00533AE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AE2" w:rsidRPr="00543CA3" w:rsidRDefault="00533AE2" w:rsidP="00533AE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AE2" w:rsidRPr="00543CA3" w:rsidRDefault="00533AE2" w:rsidP="00533AE2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533AE2" w:rsidRPr="00543CA3" w:rsidTr="00533AE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E2" w:rsidRPr="00543CA3" w:rsidRDefault="00533AE2" w:rsidP="00533AE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E2" w:rsidRPr="00543CA3" w:rsidRDefault="00533AE2" w:rsidP="00533AE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E2" w:rsidRPr="00543CA3" w:rsidRDefault="00533AE2" w:rsidP="00533AE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E2" w:rsidRPr="00543CA3" w:rsidRDefault="00533AE2" w:rsidP="00533AE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E2" w:rsidRPr="00543CA3" w:rsidRDefault="00533AE2" w:rsidP="00533AE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E2" w:rsidRPr="00543CA3" w:rsidRDefault="00533AE2" w:rsidP="00533AE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E2" w:rsidRPr="00543CA3" w:rsidRDefault="00533AE2" w:rsidP="00533AE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E2" w:rsidRPr="00543CA3" w:rsidRDefault="00533AE2" w:rsidP="00533AE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533AE2" w:rsidRPr="00543CA3" w:rsidTr="00533AE2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E2" w:rsidRPr="006433F2" w:rsidRDefault="00533AE2" w:rsidP="00533AE2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533AE2" w:rsidRPr="006433F2" w:rsidRDefault="00533AE2" w:rsidP="00533AE2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E2" w:rsidRPr="00202C4F" w:rsidRDefault="00533AE2" w:rsidP="00533AE2">
            <w:pPr>
              <w:ind w:firstLine="0"/>
              <w:rPr>
                <w:rFonts w:ascii="Times New Roman" w:hAnsi="Times New Roman"/>
                <w:lang w:val="en-US"/>
              </w:rPr>
            </w:pPr>
            <w:r w:rsidRPr="00202C4F">
              <w:rPr>
                <w:rFonts w:ascii="Times New Roman" w:eastAsia="Times New Roman" w:hAnsi="Times New Roman"/>
                <w:u w:val="single"/>
                <w:lang w:eastAsia="ru-RU"/>
              </w:rPr>
              <w:t>43.22.11.100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E2" w:rsidRPr="005E2A6F" w:rsidRDefault="00533AE2" w:rsidP="00533AE2">
            <w:pPr>
              <w:ind w:firstLine="0"/>
              <w:jc w:val="both"/>
              <w:rPr>
                <w:rFonts w:ascii="Times New Roman" w:hAnsi="Times New Roman"/>
              </w:rPr>
            </w:pPr>
            <w:r w:rsidRPr="005E2A6F">
              <w:rPr>
                <w:rFonts w:ascii="Times New Roman" w:hAnsi="Times New Roman"/>
                <w:u w:val="single"/>
              </w:rPr>
              <w:t>Текущий ремонт системы холодного водоснабжения  в  ж</w:t>
            </w:r>
            <w:r>
              <w:rPr>
                <w:rFonts w:ascii="Times New Roman" w:hAnsi="Times New Roman"/>
                <w:u w:val="single"/>
              </w:rPr>
              <w:t xml:space="preserve">илом доме по адресу: г. Минск, </w:t>
            </w:r>
            <w:r w:rsidRPr="005E2A6F">
              <w:rPr>
                <w:rFonts w:ascii="Times New Roman" w:hAnsi="Times New Roman"/>
                <w:u w:val="single"/>
              </w:rPr>
              <w:t xml:space="preserve"> ул. </w:t>
            </w:r>
            <w:r>
              <w:rPr>
                <w:rFonts w:ascii="Times New Roman" w:hAnsi="Times New Roman"/>
                <w:u w:val="single"/>
              </w:rPr>
              <w:t xml:space="preserve">Белинского, д.4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E2" w:rsidRPr="00DE4F61" w:rsidRDefault="00533AE2" w:rsidP="00533AE2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E2" w:rsidRDefault="00AB12B6" w:rsidP="00533AE2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133783</w:t>
            </w:r>
          </w:p>
          <w:p w:rsidR="00533AE2" w:rsidRPr="00990051" w:rsidRDefault="00533AE2" w:rsidP="00533AE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E2" w:rsidRDefault="00533AE2" w:rsidP="00533AE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33AE2" w:rsidRPr="00010CFE" w:rsidRDefault="00533AE2" w:rsidP="00533AE2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E2" w:rsidRPr="00010CFE" w:rsidRDefault="00533AE2" w:rsidP="00533AE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E2" w:rsidRPr="00010CFE" w:rsidRDefault="00533AE2" w:rsidP="00B9214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 w:rsidR="00B9214B"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533AE2" w:rsidRPr="00B66AF8" w:rsidRDefault="00533AE2" w:rsidP="00533AE2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B66AF8">
        <w:rPr>
          <w:rFonts w:ascii="Times New Roman" w:hAnsi="Times New Roman"/>
          <w:sz w:val="30"/>
          <w:szCs w:val="30"/>
        </w:rPr>
        <w:t>Заместитель директора_________/ А.А.Соляник</w:t>
      </w:r>
    </w:p>
    <w:p w:rsidR="00533AE2" w:rsidRPr="00543CA3" w:rsidRDefault="00533AE2" w:rsidP="00533AE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533AE2" w:rsidRPr="0068464F" w:rsidRDefault="00533AE2" w:rsidP="00533AE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3AE2" w:rsidRDefault="00533AE2" w:rsidP="00533AE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533AE2" w:rsidRDefault="00533AE2" w:rsidP="00533AE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533AE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33AE2" w:rsidRDefault="00533AE2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Pr="00B66AF8" w:rsidRDefault="00A0183D" w:rsidP="00A0183D">
      <w:pPr>
        <w:ind w:left="8647" w:firstLine="0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>УТВЕРЖДАЮ</w:t>
      </w:r>
    </w:p>
    <w:p w:rsidR="00A0183D" w:rsidRDefault="00A0183D" w:rsidP="00A0183D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Первый заместитель д</w:t>
      </w:r>
      <w:r w:rsidRPr="00B66AF8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а-</w:t>
      </w:r>
    </w:p>
    <w:p w:rsidR="00A0183D" w:rsidRPr="00B66AF8" w:rsidRDefault="00A0183D" w:rsidP="00A0183D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 инженер</w:t>
      </w:r>
      <w:r w:rsidRPr="00B66AF8">
        <w:rPr>
          <w:rFonts w:ascii="Times New Roman" w:hAnsi="Times New Roman"/>
          <w:sz w:val="24"/>
          <w:szCs w:val="24"/>
        </w:rPr>
        <w:t xml:space="preserve">         </w:t>
      </w:r>
    </w:p>
    <w:p w:rsidR="00A0183D" w:rsidRPr="00B66AF8" w:rsidRDefault="00A0183D" w:rsidP="00A0183D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A0183D" w:rsidRPr="00B66AF8" w:rsidRDefault="00A0183D" w:rsidP="00A0183D">
      <w:pPr>
        <w:ind w:left="7080" w:firstLine="708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 xml:space="preserve">                _______________    </w:t>
      </w:r>
      <w:r>
        <w:rPr>
          <w:rFonts w:ascii="Times New Roman" w:hAnsi="Times New Roman"/>
          <w:sz w:val="24"/>
          <w:szCs w:val="24"/>
        </w:rPr>
        <w:t>А.Н.Чиж</w:t>
      </w:r>
    </w:p>
    <w:p w:rsidR="00A0183D" w:rsidRPr="00B66AF8" w:rsidRDefault="00A0183D" w:rsidP="00A0183D">
      <w:pPr>
        <w:ind w:left="8647" w:firstLine="0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 xml:space="preserve"> (дата)</w:t>
      </w:r>
    </w:p>
    <w:p w:rsidR="00A0183D" w:rsidRPr="00B66AF8" w:rsidRDefault="00A0183D" w:rsidP="00A0183D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66AF8">
        <w:rPr>
          <w:rFonts w:ascii="Times New Roman" w:hAnsi="Times New Roman"/>
          <w:b/>
          <w:sz w:val="24"/>
          <w:szCs w:val="24"/>
        </w:rPr>
        <w:t xml:space="preserve">ЗАЯВКА НА ИЗМЕНЕНИЕ В ГОДОВОЙ ПЛАН </w:t>
      </w:r>
      <w:r w:rsidRPr="00B66AF8">
        <w:rPr>
          <w:rFonts w:ascii="Times New Roman" w:hAnsi="Times New Roman"/>
          <w:sz w:val="24"/>
          <w:szCs w:val="24"/>
        </w:rPr>
        <w:t xml:space="preserve">государственных закупок на 2025 год на </w:t>
      </w:r>
      <w:r w:rsidRPr="00B66AF8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A0183D" w:rsidRPr="00B66AF8" w:rsidRDefault="00A0183D" w:rsidP="00A0183D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 w:rsidRPr="00B66AF8">
        <w:rPr>
          <w:rFonts w:ascii="Times New Roman" w:hAnsi="Times New Roman"/>
          <w:sz w:val="24"/>
          <w:szCs w:val="24"/>
          <w:u w:val="single"/>
        </w:rPr>
        <w:t xml:space="preserve">от_______________________________________________________ </w:t>
      </w:r>
    </w:p>
    <w:p w:rsidR="00A0183D" w:rsidRPr="00B66AF8" w:rsidRDefault="00A0183D" w:rsidP="00A0183D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B66AF8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B66AF8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A0183D" w:rsidRPr="00B66AF8" w:rsidTr="00A0183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83D" w:rsidRPr="00B66AF8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83D" w:rsidRPr="00B66AF8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Наименование товара/</w:t>
            </w:r>
          </w:p>
          <w:p w:rsidR="00A0183D" w:rsidRPr="00B66AF8" w:rsidRDefault="00A0183D" w:rsidP="00A0183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B66AF8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83D" w:rsidRPr="00B66AF8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83D" w:rsidRPr="00B66AF8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83D" w:rsidRPr="00B66AF8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83D" w:rsidRPr="00B66AF8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A0183D" w:rsidRPr="00B66AF8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от 31 декабря 2008г.</w:t>
            </w:r>
          </w:p>
          <w:p w:rsidR="00A0183D" w:rsidRPr="00B66AF8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83D" w:rsidRPr="00B66AF8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83D" w:rsidRPr="00B66AF8" w:rsidRDefault="00A0183D" w:rsidP="00A0183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6AF8">
              <w:rPr>
                <w:rFonts w:ascii="Times New Roman" w:hAnsi="Times New Roman"/>
                <w:sz w:val="18"/>
                <w:szCs w:val="18"/>
              </w:rPr>
              <w:t>СРОК проведения закупки</w:t>
            </w:r>
          </w:p>
        </w:tc>
      </w:tr>
      <w:tr w:rsidR="00A0183D" w:rsidRPr="00B66AF8" w:rsidTr="00A0183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3D" w:rsidRPr="00B66AF8" w:rsidRDefault="00A0183D" w:rsidP="00A0183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3D" w:rsidRPr="00B66AF8" w:rsidRDefault="00A0183D" w:rsidP="00A0183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3D" w:rsidRPr="00B66AF8" w:rsidRDefault="00A0183D" w:rsidP="00A0183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3D" w:rsidRPr="00B66AF8" w:rsidRDefault="00A0183D" w:rsidP="00A0183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3D" w:rsidRPr="00B66AF8" w:rsidRDefault="00A0183D" w:rsidP="00A0183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3D" w:rsidRPr="00B66AF8" w:rsidRDefault="00A0183D" w:rsidP="00A0183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3D" w:rsidRPr="00B66AF8" w:rsidRDefault="00A0183D" w:rsidP="00A0183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3D" w:rsidRPr="00B66AF8" w:rsidRDefault="00A0183D" w:rsidP="00A0183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8</w:t>
            </w:r>
          </w:p>
        </w:tc>
      </w:tr>
      <w:tr w:rsidR="00A0183D" w:rsidRPr="00B66AF8" w:rsidTr="00A0183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83D" w:rsidRPr="00B66AF8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3D" w:rsidRPr="00B66AF8" w:rsidRDefault="00A0183D" w:rsidP="00A0183D">
            <w:pPr>
              <w:ind w:firstLine="0"/>
            </w:pPr>
            <w:r w:rsidRPr="00B66AF8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83D" w:rsidRPr="00B66AF8" w:rsidRDefault="00A0183D" w:rsidP="00A0183D">
            <w:pPr>
              <w:ind w:firstLine="0"/>
              <w:jc w:val="both"/>
              <w:rPr>
                <w:rFonts w:ascii="Times New Roman" w:hAnsi="Times New Roman"/>
              </w:rPr>
            </w:pPr>
            <w:r w:rsidRPr="00B66AF8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Текущий ремонт  кровли жилых домов по адресу: г. Минск, </w:t>
            </w:r>
            <w:r w:rsidRPr="00533AE2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Калиновского, д.82/1 п.1, ул. Славинского, д.27 п.4,5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83D" w:rsidRPr="00B66AF8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83D" w:rsidRDefault="00A0183D" w:rsidP="00A0183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44542</w:t>
            </w:r>
          </w:p>
          <w:p w:rsidR="00A0183D" w:rsidRPr="00B66AF8" w:rsidRDefault="00A0183D" w:rsidP="00A0183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A0183D" w:rsidRPr="00B66AF8" w:rsidRDefault="00A0183D" w:rsidP="00A0183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83D" w:rsidRPr="00B66AF8" w:rsidRDefault="00A0183D" w:rsidP="00A0183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B66AF8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A0183D" w:rsidRPr="00B66AF8" w:rsidRDefault="00A0183D" w:rsidP="00A0183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B66AF8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83D" w:rsidRPr="00B66AF8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83D" w:rsidRPr="00B66AF8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2кв. 2025 г.</w:t>
            </w:r>
          </w:p>
        </w:tc>
      </w:tr>
    </w:tbl>
    <w:p w:rsidR="00A0183D" w:rsidRPr="00B66AF8" w:rsidRDefault="00A0183D" w:rsidP="00A0183D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A0183D" w:rsidRPr="00B66AF8" w:rsidRDefault="00A0183D" w:rsidP="00A0183D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B66AF8">
        <w:rPr>
          <w:rFonts w:ascii="Times New Roman" w:hAnsi="Times New Roman"/>
          <w:sz w:val="30"/>
          <w:szCs w:val="30"/>
        </w:rPr>
        <w:t>Заместитель директора_________/ А.А.Соляник</w:t>
      </w:r>
    </w:p>
    <w:p w:rsidR="00A0183D" w:rsidRPr="00B66AF8" w:rsidRDefault="00A0183D" w:rsidP="00A0183D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B66AF8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</w:t>
      </w:r>
    </w:p>
    <w:p w:rsidR="00A0183D" w:rsidRPr="00B66AF8" w:rsidRDefault="00A0183D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6AF8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A0183D" w:rsidRPr="00B66AF8" w:rsidRDefault="00A0183D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183D" w:rsidRPr="00B66AF8" w:rsidRDefault="00A0183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B66AF8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A0183D" w:rsidRPr="00B66AF8" w:rsidRDefault="00A0183D" w:rsidP="00A0183D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A0183D" w:rsidRDefault="00A0183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A0183D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A0183D" w:rsidRPr="00B66AF8" w:rsidRDefault="00A0183D" w:rsidP="00A0183D">
      <w:pPr>
        <w:ind w:left="8647" w:firstLine="0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>УТВЕРЖДАЮ</w:t>
      </w:r>
    </w:p>
    <w:p w:rsidR="00A0183D" w:rsidRDefault="00A0183D" w:rsidP="00A0183D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Первый заместитель д</w:t>
      </w:r>
      <w:r w:rsidRPr="00B66AF8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а-</w:t>
      </w:r>
    </w:p>
    <w:p w:rsidR="00A0183D" w:rsidRPr="00B66AF8" w:rsidRDefault="00A0183D" w:rsidP="00A0183D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 инженер</w:t>
      </w:r>
      <w:r w:rsidRPr="00B66AF8">
        <w:rPr>
          <w:rFonts w:ascii="Times New Roman" w:hAnsi="Times New Roman"/>
          <w:sz w:val="24"/>
          <w:szCs w:val="24"/>
        </w:rPr>
        <w:t xml:space="preserve">         </w:t>
      </w:r>
    </w:p>
    <w:p w:rsidR="00A0183D" w:rsidRPr="00B66AF8" w:rsidRDefault="00A0183D" w:rsidP="00A0183D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A0183D" w:rsidRPr="00B66AF8" w:rsidRDefault="00A0183D" w:rsidP="00A0183D">
      <w:pPr>
        <w:ind w:left="7080" w:firstLine="708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 xml:space="preserve">                _______________    </w:t>
      </w:r>
      <w:r>
        <w:rPr>
          <w:rFonts w:ascii="Times New Roman" w:hAnsi="Times New Roman"/>
          <w:sz w:val="24"/>
          <w:szCs w:val="24"/>
        </w:rPr>
        <w:t>А.Н.Чиж</w:t>
      </w:r>
    </w:p>
    <w:p w:rsidR="00A0183D" w:rsidRPr="00B66AF8" w:rsidRDefault="00A0183D" w:rsidP="00A0183D">
      <w:pPr>
        <w:ind w:left="8647" w:firstLine="0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 xml:space="preserve"> (дата)</w:t>
      </w:r>
    </w:p>
    <w:p w:rsidR="00A0183D" w:rsidRPr="00543CA3" w:rsidRDefault="00A0183D" w:rsidP="00A0183D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A0183D" w:rsidRPr="00543CA3" w:rsidRDefault="00A0183D" w:rsidP="00A0183D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A0183D" w:rsidRPr="00543CA3" w:rsidRDefault="00A0183D" w:rsidP="00A0183D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A0183D" w:rsidRPr="00543CA3" w:rsidTr="00A0183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83D" w:rsidRPr="00543CA3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83D" w:rsidRPr="00543CA3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A0183D" w:rsidRPr="00543CA3" w:rsidRDefault="00A0183D" w:rsidP="00A0183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83D" w:rsidRPr="00543CA3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83D" w:rsidRPr="00543CA3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83D" w:rsidRPr="00543CA3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83D" w:rsidRPr="00543CA3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A0183D" w:rsidRPr="00543CA3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A0183D" w:rsidRPr="00543CA3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83D" w:rsidRPr="00543CA3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83D" w:rsidRPr="00543CA3" w:rsidRDefault="00A0183D" w:rsidP="00A0183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A0183D" w:rsidRPr="00543CA3" w:rsidTr="00A0183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3D" w:rsidRPr="00543CA3" w:rsidRDefault="00A0183D" w:rsidP="00A0183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3D" w:rsidRPr="00543CA3" w:rsidRDefault="00A0183D" w:rsidP="00A0183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3D" w:rsidRPr="00543CA3" w:rsidRDefault="00A0183D" w:rsidP="00A0183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3D" w:rsidRPr="00543CA3" w:rsidRDefault="00A0183D" w:rsidP="00A0183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3D" w:rsidRPr="00543CA3" w:rsidRDefault="00A0183D" w:rsidP="00A0183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3D" w:rsidRPr="00543CA3" w:rsidRDefault="00A0183D" w:rsidP="00A0183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3D" w:rsidRPr="00543CA3" w:rsidRDefault="00A0183D" w:rsidP="00A0183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3D" w:rsidRPr="00543CA3" w:rsidRDefault="00A0183D" w:rsidP="00A0183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A0183D" w:rsidRPr="00543CA3" w:rsidTr="00A0183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83D" w:rsidRPr="006433F2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3D" w:rsidRPr="005C1067" w:rsidRDefault="00A0183D" w:rsidP="00A0183D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83D" w:rsidRPr="00783B0E" w:rsidRDefault="00A0183D" w:rsidP="00A0183D">
            <w:pPr>
              <w:ind w:firstLine="0"/>
              <w:jc w:val="both"/>
              <w:rPr>
                <w:rFonts w:ascii="Times New Roman" w:hAnsi="Times New Roman"/>
              </w:rPr>
            </w:pPr>
            <w:r w:rsidRPr="00783B0E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отмос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ок жилых домов по адресам: г. Минск, пр. Независимости, д.72а, д.100 д.91, ул. Стариновская, д.15, ул. Калиновского, д.91, ул. Волгоградская, д.3, ул. Калинина, д.20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83D" w:rsidRPr="00DE4F61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83D" w:rsidRDefault="00A0183D" w:rsidP="00A0183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60776</w:t>
            </w:r>
          </w:p>
          <w:p w:rsidR="00A0183D" w:rsidRPr="00990051" w:rsidRDefault="00A0183D" w:rsidP="00A0183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83D" w:rsidRDefault="00A0183D" w:rsidP="00A0183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A0183D" w:rsidRPr="00010CFE" w:rsidRDefault="00A0183D" w:rsidP="00A0183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83D" w:rsidRPr="00010CFE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83D" w:rsidRPr="00010CFE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A0183D" w:rsidRDefault="00A0183D" w:rsidP="00A0183D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A0183D" w:rsidRPr="00B66AF8" w:rsidRDefault="00A0183D" w:rsidP="00A0183D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B66AF8">
        <w:rPr>
          <w:rFonts w:ascii="Times New Roman" w:hAnsi="Times New Roman"/>
          <w:sz w:val="30"/>
          <w:szCs w:val="30"/>
        </w:rPr>
        <w:t>Заместитель директора_________/ А.А.Соляник</w:t>
      </w:r>
    </w:p>
    <w:p w:rsidR="00A0183D" w:rsidRPr="00543CA3" w:rsidRDefault="00A0183D" w:rsidP="00A0183D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A0183D" w:rsidRPr="00543CA3" w:rsidRDefault="00A0183D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A0183D" w:rsidRPr="0068464F" w:rsidRDefault="00A0183D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183D" w:rsidRDefault="00A0183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A0183D" w:rsidRDefault="00A0183D" w:rsidP="00A0183D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A0183D" w:rsidRDefault="00A0183D" w:rsidP="00A0183D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A0183D" w:rsidRDefault="00A0183D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Pr="00B66AF8" w:rsidRDefault="00A0183D" w:rsidP="00A0183D">
      <w:pPr>
        <w:ind w:left="8647" w:firstLine="0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>УТВЕРЖДАЮ</w:t>
      </w:r>
    </w:p>
    <w:p w:rsidR="00A0183D" w:rsidRDefault="00A0183D" w:rsidP="00A0183D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Первый заместитель д</w:t>
      </w:r>
      <w:r w:rsidRPr="00B66AF8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а-</w:t>
      </w:r>
    </w:p>
    <w:p w:rsidR="00A0183D" w:rsidRPr="00B66AF8" w:rsidRDefault="00A0183D" w:rsidP="00A0183D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 инженер</w:t>
      </w:r>
      <w:r w:rsidRPr="00B66AF8">
        <w:rPr>
          <w:rFonts w:ascii="Times New Roman" w:hAnsi="Times New Roman"/>
          <w:sz w:val="24"/>
          <w:szCs w:val="24"/>
        </w:rPr>
        <w:t xml:space="preserve">         </w:t>
      </w:r>
    </w:p>
    <w:p w:rsidR="00A0183D" w:rsidRPr="00B66AF8" w:rsidRDefault="00A0183D" w:rsidP="00A0183D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A0183D" w:rsidRPr="00B66AF8" w:rsidRDefault="00A0183D" w:rsidP="00A0183D">
      <w:pPr>
        <w:ind w:left="7080" w:firstLine="708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 xml:space="preserve">                _______________    </w:t>
      </w:r>
      <w:r>
        <w:rPr>
          <w:rFonts w:ascii="Times New Roman" w:hAnsi="Times New Roman"/>
          <w:sz w:val="24"/>
          <w:szCs w:val="24"/>
        </w:rPr>
        <w:t>А.Н.Чиж</w:t>
      </w:r>
    </w:p>
    <w:p w:rsidR="00A0183D" w:rsidRPr="00543CA3" w:rsidRDefault="00A0183D" w:rsidP="00A0183D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A0183D" w:rsidRPr="00543CA3" w:rsidRDefault="00A0183D" w:rsidP="00A0183D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A0183D" w:rsidRPr="00543CA3" w:rsidRDefault="00A0183D" w:rsidP="00A0183D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A0183D" w:rsidRPr="00543CA3" w:rsidTr="00A0183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83D" w:rsidRPr="00543CA3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83D" w:rsidRPr="00543CA3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A0183D" w:rsidRPr="00543CA3" w:rsidRDefault="00A0183D" w:rsidP="00A0183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83D" w:rsidRPr="00543CA3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83D" w:rsidRPr="00543CA3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83D" w:rsidRPr="00543CA3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83D" w:rsidRPr="00543CA3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A0183D" w:rsidRPr="00543CA3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A0183D" w:rsidRPr="00543CA3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83D" w:rsidRPr="00543CA3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83D" w:rsidRPr="00543CA3" w:rsidRDefault="00A0183D" w:rsidP="00A0183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A0183D" w:rsidRPr="00543CA3" w:rsidTr="00A0183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3D" w:rsidRPr="00543CA3" w:rsidRDefault="00A0183D" w:rsidP="00A0183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3D" w:rsidRPr="00543CA3" w:rsidRDefault="00A0183D" w:rsidP="00A0183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3D" w:rsidRPr="00543CA3" w:rsidRDefault="00A0183D" w:rsidP="00A0183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3D" w:rsidRPr="00543CA3" w:rsidRDefault="00A0183D" w:rsidP="00A0183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3D" w:rsidRPr="00543CA3" w:rsidRDefault="00A0183D" w:rsidP="00A0183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3D" w:rsidRPr="00543CA3" w:rsidRDefault="00A0183D" w:rsidP="00A0183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3D" w:rsidRPr="00543CA3" w:rsidRDefault="00A0183D" w:rsidP="00A0183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3D" w:rsidRPr="00543CA3" w:rsidRDefault="00A0183D" w:rsidP="00A0183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A0183D" w:rsidRPr="00543CA3" w:rsidTr="00A0183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83D" w:rsidRPr="006433F2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3D" w:rsidRDefault="00A0183D" w:rsidP="00A0183D">
            <w:pPr>
              <w:ind w:firstLine="0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  <w:p w:rsidR="00A0183D" w:rsidRPr="008D6458" w:rsidRDefault="00A0183D" w:rsidP="00A0183D">
            <w:pPr>
              <w:ind w:firstLine="0"/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83D" w:rsidRPr="00B66AF8" w:rsidRDefault="00A0183D" w:rsidP="00A0183D">
            <w:pPr>
              <w:ind w:firstLine="0"/>
              <w:jc w:val="both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  <w:u w:val="single"/>
              </w:rPr>
              <w:t xml:space="preserve">Текущий ремонт цоколя </w:t>
            </w:r>
            <w:r>
              <w:rPr>
                <w:rFonts w:ascii="Times New Roman" w:hAnsi="Times New Roman"/>
                <w:u w:val="single"/>
              </w:rPr>
              <w:t>и прямков</w:t>
            </w:r>
            <w:r w:rsidRPr="00B66AF8">
              <w:rPr>
                <w:rFonts w:ascii="Times New Roman" w:hAnsi="Times New Roman"/>
                <w:u w:val="single"/>
              </w:rPr>
              <w:t xml:space="preserve"> жилых домов по адресам: </w:t>
            </w:r>
            <w:r>
              <w:rPr>
                <w:rFonts w:ascii="Times New Roman" w:hAnsi="Times New Roman"/>
                <w:u w:val="single"/>
              </w:rPr>
              <w:t>г. Минск, ул. Калинина, д30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83D" w:rsidRPr="00DE4F61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83D" w:rsidRDefault="00A0183D" w:rsidP="00A0183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40413</w:t>
            </w:r>
          </w:p>
          <w:p w:rsidR="00A0183D" w:rsidRPr="00990051" w:rsidRDefault="00A0183D" w:rsidP="00A0183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83D" w:rsidRDefault="00A0183D" w:rsidP="00A0183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A0183D" w:rsidRPr="00010CFE" w:rsidRDefault="00A0183D" w:rsidP="00A0183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83D" w:rsidRPr="00010CFE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83D" w:rsidRPr="00010CFE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A0183D" w:rsidRDefault="00A0183D" w:rsidP="00A0183D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A0183D" w:rsidRPr="00543CA3" w:rsidRDefault="00A0183D" w:rsidP="00A0183D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A0183D" w:rsidRPr="00543CA3" w:rsidRDefault="00A0183D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A0183D" w:rsidRPr="0068464F" w:rsidRDefault="00A0183D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183D" w:rsidRDefault="00A0183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A0183D" w:rsidRDefault="00A0183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901E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Default="00A0183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0183D" w:rsidRPr="00B66AF8" w:rsidRDefault="00A0183D" w:rsidP="00A0183D">
      <w:pPr>
        <w:ind w:left="8647" w:firstLine="0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>УТВЕРЖДАЮ</w:t>
      </w:r>
    </w:p>
    <w:p w:rsidR="00A0183D" w:rsidRDefault="00A0183D" w:rsidP="00A0183D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Первый заместитель д</w:t>
      </w:r>
      <w:r w:rsidRPr="00B66AF8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а-</w:t>
      </w:r>
    </w:p>
    <w:p w:rsidR="00A0183D" w:rsidRPr="00B66AF8" w:rsidRDefault="00A0183D" w:rsidP="00A0183D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 инженер</w:t>
      </w:r>
      <w:r w:rsidRPr="00B66AF8">
        <w:rPr>
          <w:rFonts w:ascii="Times New Roman" w:hAnsi="Times New Roman"/>
          <w:sz w:val="24"/>
          <w:szCs w:val="24"/>
        </w:rPr>
        <w:t xml:space="preserve">         </w:t>
      </w:r>
    </w:p>
    <w:p w:rsidR="00A0183D" w:rsidRPr="00B66AF8" w:rsidRDefault="00A0183D" w:rsidP="00A0183D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A0183D" w:rsidRPr="00B66AF8" w:rsidRDefault="00A0183D" w:rsidP="00A0183D">
      <w:pPr>
        <w:ind w:left="7080" w:firstLine="708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 xml:space="preserve">                _______________    </w:t>
      </w:r>
      <w:r>
        <w:rPr>
          <w:rFonts w:ascii="Times New Roman" w:hAnsi="Times New Roman"/>
          <w:sz w:val="24"/>
          <w:szCs w:val="24"/>
        </w:rPr>
        <w:t>А.Н.Чиж</w:t>
      </w:r>
    </w:p>
    <w:p w:rsidR="00A0183D" w:rsidRPr="00B66AF8" w:rsidRDefault="00A0183D" w:rsidP="00A0183D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66AF8">
        <w:rPr>
          <w:rFonts w:ascii="Times New Roman" w:hAnsi="Times New Roman"/>
          <w:b/>
          <w:sz w:val="24"/>
          <w:szCs w:val="24"/>
        </w:rPr>
        <w:t xml:space="preserve">ЗАЯВКА НА ИЗМЕНЕНИЕ В ГОДОВОЙ ПЛАН </w:t>
      </w:r>
      <w:r w:rsidRPr="00B66AF8">
        <w:rPr>
          <w:rFonts w:ascii="Times New Roman" w:hAnsi="Times New Roman"/>
          <w:sz w:val="24"/>
          <w:szCs w:val="24"/>
        </w:rPr>
        <w:t xml:space="preserve">государственных закупок на 2025 год на </w:t>
      </w:r>
      <w:r w:rsidRPr="00B66AF8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A0183D" w:rsidRPr="00B66AF8" w:rsidRDefault="00A0183D" w:rsidP="00A0183D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 w:rsidRPr="00B66AF8">
        <w:rPr>
          <w:rFonts w:ascii="Times New Roman" w:hAnsi="Times New Roman"/>
          <w:sz w:val="24"/>
          <w:szCs w:val="24"/>
          <w:u w:val="single"/>
        </w:rPr>
        <w:t xml:space="preserve">от_______________________________________________________ </w:t>
      </w:r>
    </w:p>
    <w:p w:rsidR="00A0183D" w:rsidRPr="00B66AF8" w:rsidRDefault="00A0183D" w:rsidP="00A0183D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B66AF8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B66AF8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A0183D" w:rsidRPr="00B66AF8" w:rsidTr="00A0183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83D" w:rsidRPr="00B66AF8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83D" w:rsidRPr="00B66AF8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Наименование товара/</w:t>
            </w:r>
          </w:p>
          <w:p w:rsidR="00A0183D" w:rsidRPr="00B66AF8" w:rsidRDefault="00A0183D" w:rsidP="00A0183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B66AF8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83D" w:rsidRPr="00B66AF8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83D" w:rsidRPr="00B66AF8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83D" w:rsidRPr="00B66AF8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83D" w:rsidRPr="00B66AF8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 xml:space="preserve">Коды классификации расходов </w:t>
            </w:r>
          </w:p>
          <w:p w:rsidR="00A0183D" w:rsidRPr="00B66AF8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 xml:space="preserve">бюджета (приложения 2-6 к Постановлению Министерства финансов Республики Беларусь </w:t>
            </w:r>
          </w:p>
          <w:p w:rsidR="00A0183D" w:rsidRPr="00B66AF8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от 31 декабря 2008г.</w:t>
            </w:r>
          </w:p>
          <w:p w:rsidR="00A0183D" w:rsidRPr="00B66AF8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83D" w:rsidRPr="00B66AF8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83D" w:rsidRPr="00B66AF8" w:rsidRDefault="00A0183D" w:rsidP="00A0183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6AF8">
              <w:rPr>
                <w:rFonts w:ascii="Times New Roman" w:hAnsi="Times New Roman"/>
                <w:sz w:val="18"/>
                <w:szCs w:val="18"/>
              </w:rPr>
              <w:t>СРОК проведения закупки</w:t>
            </w:r>
          </w:p>
        </w:tc>
      </w:tr>
      <w:tr w:rsidR="00A0183D" w:rsidRPr="00B66AF8" w:rsidTr="00A0183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3D" w:rsidRPr="00B66AF8" w:rsidRDefault="00A0183D" w:rsidP="00A0183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3D" w:rsidRPr="00B66AF8" w:rsidRDefault="00A0183D" w:rsidP="00A0183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3D" w:rsidRPr="00B66AF8" w:rsidRDefault="00A0183D" w:rsidP="00A0183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3D" w:rsidRPr="00B66AF8" w:rsidRDefault="00A0183D" w:rsidP="00A0183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3D" w:rsidRPr="00B66AF8" w:rsidRDefault="00A0183D" w:rsidP="00A0183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3D" w:rsidRPr="00B66AF8" w:rsidRDefault="00A0183D" w:rsidP="00A0183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3D" w:rsidRPr="00B66AF8" w:rsidRDefault="00A0183D" w:rsidP="00A0183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83D" w:rsidRPr="00B66AF8" w:rsidRDefault="00A0183D" w:rsidP="00A0183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8</w:t>
            </w:r>
          </w:p>
        </w:tc>
      </w:tr>
      <w:tr w:rsidR="00A0183D" w:rsidRPr="00B66AF8" w:rsidTr="00A0183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83D" w:rsidRPr="00B66AF8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3D" w:rsidRPr="00B66AF8" w:rsidRDefault="00A0183D" w:rsidP="00A0183D">
            <w:pPr>
              <w:ind w:firstLine="0"/>
            </w:pPr>
            <w:r w:rsidRPr="00B66AF8"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83D" w:rsidRPr="00B66AF8" w:rsidRDefault="00A0183D" w:rsidP="00A0183D">
            <w:pPr>
              <w:ind w:firstLine="0"/>
              <w:jc w:val="both"/>
              <w:rPr>
                <w:rFonts w:ascii="Times New Roman" w:hAnsi="Times New Roman"/>
              </w:rPr>
            </w:pPr>
            <w:r w:rsidRPr="00B66AF8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Текущий ремонт  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входных групп жилых</w:t>
            </w:r>
            <w:r w:rsidRPr="00B66AF8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 дом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ов</w:t>
            </w:r>
            <w:r w:rsidRPr="00B66AF8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 по адрес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ам</w:t>
            </w:r>
            <w:r w:rsidRPr="00B66AF8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: г. Минск, ул. 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Парниковая, д.5 п.1,2,3,4, ул. Логойский тракт, д.28/3 п.1-3, ул. Седых, д.44 п.6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83D" w:rsidRPr="00B66AF8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83D" w:rsidRPr="00B66AF8" w:rsidRDefault="00A0183D" w:rsidP="00A0183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54092</w:t>
            </w:r>
          </w:p>
          <w:p w:rsidR="00A0183D" w:rsidRPr="00B66AF8" w:rsidRDefault="00A0183D" w:rsidP="00A0183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83D" w:rsidRPr="00B66AF8" w:rsidRDefault="00A0183D" w:rsidP="00A0183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B66AF8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A0183D" w:rsidRPr="00B66AF8" w:rsidRDefault="00A0183D" w:rsidP="00A0183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B66AF8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83D" w:rsidRPr="00B66AF8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83D" w:rsidRPr="00B66AF8" w:rsidRDefault="00A0183D" w:rsidP="00A0183D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2кв. 2025 г.</w:t>
            </w:r>
          </w:p>
        </w:tc>
      </w:tr>
    </w:tbl>
    <w:p w:rsidR="00A0183D" w:rsidRPr="00B66AF8" w:rsidRDefault="00A0183D" w:rsidP="00A0183D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A0183D" w:rsidRPr="00B66AF8" w:rsidRDefault="00A0183D" w:rsidP="00A0183D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B66AF8">
        <w:rPr>
          <w:rFonts w:ascii="Times New Roman" w:hAnsi="Times New Roman"/>
          <w:sz w:val="30"/>
          <w:szCs w:val="30"/>
        </w:rPr>
        <w:t>Заместитель директора_________/ А.А.Соляник</w:t>
      </w:r>
    </w:p>
    <w:p w:rsidR="00A0183D" w:rsidRPr="00B66AF8" w:rsidRDefault="00A0183D" w:rsidP="00A0183D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B66AF8"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B66AF8">
        <w:rPr>
          <w:rFonts w:ascii="Times New Roman" w:hAnsi="Times New Roman"/>
          <w:sz w:val="20"/>
          <w:szCs w:val="20"/>
        </w:rPr>
        <w:t xml:space="preserve"> (дата)</w:t>
      </w:r>
      <w:r w:rsidRPr="00B66AF8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A0183D" w:rsidRPr="00B66AF8" w:rsidRDefault="00A0183D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6AF8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A0183D" w:rsidRPr="00B66AF8" w:rsidRDefault="00A0183D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183D" w:rsidRDefault="00A0183D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6AF8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941FE1" w:rsidRDefault="00941FE1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1FE1" w:rsidRDefault="00941FE1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1FE1" w:rsidRDefault="00941FE1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1FE1" w:rsidRDefault="00941FE1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1FE1" w:rsidRDefault="00941FE1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1FE1" w:rsidRDefault="00941FE1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1FE1" w:rsidRDefault="00941FE1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1FE1" w:rsidRDefault="00941FE1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1FE1" w:rsidRDefault="00941FE1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1FE1" w:rsidRDefault="00941FE1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1FE1" w:rsidRDefault="00941FE1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1FE1" w:rsidRDefault="00941FE1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1FE1" w:rsidRDefault="00941FE1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1FE1" w:rsidRDefault="00941FE1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1FE1" w:rsidRDefault="00941FE1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1FE1" w:rsidRDefault="00941FE1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1FE1" w:rsidRDefault="00941FE1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1FE1" w:rsidRDefault="00941FE1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1FE1" w:rsidRDefault="00941FE1" w:rsidP="00941FE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41FE1" w:rsidRPr="00543CA3" w:rsidRDefault="00941FE1" w:rsidP="00941FE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941FE1" w:rsidRPr="00543CA3" w:rsidRDefault="00941FE1" w:rsidP="00941FE1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941FE1" w:rsidRPr="00543CA3" w:rsidRDefault="00941FE1" w:rsidP="00941FE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941FE1" w:rsidRPr="00543CA3" w:rsidRDefault="00941FE1" w:rsidP="00941FE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941FE1" w:rsidRDefault="00941FE1" w:rsidP="00941FE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941FE1" w:rsidRPr="00543CA3" w:rsidRDefault="00941FE1" w:rsidP="00941FE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941FE1" w:rsidRPr="00543CA3" w:rsidRDefault="00941FE1" w:rsidP="00941FE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941FE1" w:rsidRPr="00543CA3" w:rsidRDefault="00941FE1" w:rsidP="00941FE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42"/>
        <w:gridCol w:w="3377"/>
        <w:gridCol w:w="992"/>
        <w:gridCol w:w="2435"/>
        <w:gridCol w:w="2763"/>
        <w:gridCol w:w="2166"/>
        <w:gridCol w:w="1593"/>
      </w:tblGrid>
      <w:tr w:rsidR="00941FE1" w:rsidRPr="00543CA3" w:rsidTr="00941FE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FE1" w:rsidRPr="00543CA3" w:rsidRDefault="00941FE1" w:rsidP="00941FE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FE1" w:rsidRPr="00543CA3" w:rsidRDefault="00941FE1" w:rsidP="00941FE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941FE1" w:rsidRPr="00543CA3" w:rsidRDefault="00941FE1" w:rsidP="00941FE1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FE1" w:rsidRPr="00543CA3" w:rsidRDefault="00941FE1" w:rsidP="00941FE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FE1" w:rsidRPr="00543CA3" w:rsidRDefault="00941FE1" w:rsidP="00941FE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FE1" w:rsidRPr="00543CA3" w:rsidRDefault="00941FE1" w:rsidP="00941FE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FE1" w:rsidRPr="00543CA3" w:rsidRDefault="00941FE1" w:rsidP="00941FE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941FE1" w:rsidRPr="00543CA3" w:rsidRDefault="00941FE1" w:rsidP="00941FE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941FE1" w:rsidRPr="00543CA3" w:rsidRDefault="00941FE1" w:rsidP="00941F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FE1" w:rsidRPr="00543CA3" w:rsidRDefault="00941FE1" w:rsidP="00941FE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FE1" w:rsidRPr="00543CA3" w:rsidRDefault="00941FE1" w:rsidP="00941FE1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941FE1" w:rsidRPr="00543CA3" w:rsidTr="00941FE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FE1" w:rsidRPr="00543CA3" w:rsidRDefault="00941FE1" w:rsidP="00941FE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FE1" w:rsidRPr="00543CA3" w:rsidRDefault="00941FE1" w:rsidP="00941FE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FE1" w:rsidRPr="00543CA3" w:rsidRDefault="00941FE1" w:rsidP="00941FE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FE1" w:rsidRPr="00543CA3" w:rsidRDefault="00941FE1" w:rsidP="00941FE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FE1" w:rsidRPr="00543CA3" w:rsidRDefault="00941FE1" w:rsidP="00941FE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FE1" w:rsidRPr="00543CA3" w:rsidRDefault="00941FE1" w:rsidP="00941FE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FE1" w:rsidRPr="00543CA3" w:rsidRDefault="00941FE1" w:rsidP="00941FE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FE1" w:rsidRPr="00543CA3" w:rsidRDefault="00941FE1" w:rsidP="00941FE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941FE1" w:rsidRPr="00543CA3" w:rsidTr="00941FE1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FE1" w:rsidRPr="006433F2" w:rsidRDefault="00941FE1" w:rsidP="00941FE1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941FE1" w:rsidRPr="006433F2" w:rsidRDefault="00941FE1" w:rsidP="00941FE1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FE1" w:rsidRPr="00266F38" w:rsidRDefault="00941FE1" w:rsidP="00941FE1">
            <w:pPr>
              <w:ind w:firstLine="0"/>
              <w:rPr>
                <w:rFonts w:ascii="Times New Roman" w:hAnsi="Times New Roman"/>
                <w:lang w:val="en-US"/>
              </w:rPr>
            </w:pPr>
            <w:r w:rsidRPr="00266F38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FE1" w:rsidRPr="006D5C80" w:rsidRDefault="00941FE1" w:rsidP="00941FE1">
            <w:pPr>
              <w:ind w:firstLine="0"/>
              <w:jc w:val="both"/>
              <w:rPr>
                <w:rFonts w:ascii="Times New Roman" w:hAnsi="Times New Roman"/>
              </w:rPr>
            </w:pPr>
            <w:r w:rsidRPr="006D5C80">
              <w:rPr>
                <w:rFonts w:ascii="Times New Roman" w:hAnsi="Times New Roman"/>
                <w:u w:val="single"/>
              </w:rPr>
              <w:t>Аварийно-восстановительные работы по ремонту теплообменников жилых домов по адр</w:t>
            </w:r>
            <w:r>
              <w:rPr>
                <w:rFonts w:ascii="Times New Roman" w:hAnsi="Times New Roman"/>
                <w:u w:val="single"/>
              </w:rPr>
              <w:t>есу: г. Минск, ул. Гинтовта, д.5В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FE1" w:rsidRPr="00081903" w:rsidRDefault="00941FE1" w:rsidP="00941FE1">
            <w:pPr>
              <w:ind w:firstLine="0"/>
              <w:jc w:val="center"/>
              <w:rPr>
                <w:rFonts w:ascii="Times New Roman" w:hAnsi="Times New Roman"/>
              </w:rPr>
            </w:pPr>
            <w:r w:rsidRPr="00081903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FE1" w:rsidRPr="00081903" w:rsidRDefault="00941FE1" w:rsidP="00941FE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19072,39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FE1" w:rsidRDefault="00941FE1" w:rsidP="00941FE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941FE1" w:rsidRPr="00010CFE" w:rsidRDefault="00941FE1" w:rsidP="00941FE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FE1" w:rsidRPr="00010CFE" w:rsidRDefault="00941FE1" w:rsidP="00941F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FE1" w:rsidRPr="00010CFE" w:rsidRDefault="00941FE1" w:rsidP="00941FE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941FE1" w:rsidRPr="00B77518" w:rsidRDefault="00941FE1" w:rsidP="00941FE1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B77518">
        <w:rPr>
          <w:rFonts w:ascii="Times New Roman" w:hAnsi="Times New Roman"/>
          <w:sz w:val="30"/>
          <w:szCs w:val="30"/>
        </w:rPr>
        <w:t>Заместитель директора_________/ А.А.Соляник</w:t>
      </w:r>
    </w:p>
    <w:p w:rsidR="00941FE1" w:rsidRPr="00B77518" w:rsidRDefault="00941FE1" w:rsidP="00941FE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518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941FE1" w:rsidRPr="00B77518" w:rsidRDefault="00941FE1" w:rsidP="00941FE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1FE1" w:rsidRDefault="00941FE1" w:rsidP="00941FE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B77518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941FE1" w:rsidRDefault="00941FE1" w:rsidP="00941FE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41FE1" w:rsidRDefault="00941FE1" w:rsidP="00941FE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41FE1" w:rsidRDefault="00941FE1" w:rsidP="00941FE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41FE1" w:rsidRDefault="00941FE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6573" w:rsidRDefault="00D3657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6573" w:rsidRDefault="00D3657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6573" w:rsidRDefault="00D3657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6573" w:rsidRDefault="00D3657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6573" w:rsidRDefault="00D3657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6573" w:rsidRDefault="00D3657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6573" w:rsidRDefault="00D3657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6573" w:rsidRDefault="00D3657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6573" w:rsidRDefault="00D3657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6573" w:rsidRDefault="00D3657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6573" w:rsidRDefault="00D3657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6573" w:rsidRDefault="00D3657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6573" w:rsidRDefault="00D3657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6573" w:rsidRDefault="00D3657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6573" w:rsidRDefault="00D3657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6573" w:rsidRDefault="00D3657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6573" w:rsidRDefault="00D3657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6573" w:rsidRDefault="00D36573" w:rsidP="00D3657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42101" w:rsidRDefault="0074210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42101" w:rsidRDefault="0074210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42101" w:rsidRDefault="0074210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42101" w:rsidRDefault="0074210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42101" w:rsidRPr="00543CA3" w:rsidRDefault="00742101" w:rsidP="00AB12B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742101" w:rsidRPr="00543CA3" w:rsidRDefault="00742101" w:rsidP="00AB12B6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742101" w:rsidRPr="00543CA3" w:rsidRDefault="00742101" w:rsidP="00AB12B6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742101" w:rsidRPr="00543CA3" w:rsidRDefault="00742101" w:rsidP="00AB12B6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742101" w:rsidRDefault="00742101" w:rsidP="00AB12B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742101" w:rsidRPr="00543CA3" w:rsidRDefault="00742101" w:rsidP="00AB12B6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742101" w:rsidRPr="00543CA3" w:rsidRDefault="00742101" w:rsidP="00AB12B6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742101" w:rsidRPr="00543CA3" w:rsidRDefault="00742101" w:rsidP="0074210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742101" w:rsidRPr="00543CA3" w:rsidTr="00AB12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01" w:rsidRPr="00543CA3" w:rsidRDefault="00742101" w:rsidP="00AB12B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01" w:rsidRPr="00543CA3" w:rsidRDefault="00742101" w:rsidP="00AB12B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742101" w:rsidRPr="00543CA3" w:rsidRDefault="00742101" w:rsidP="00AB12B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01" w:rsidRPr="00543CA3" w:rsidRDefault="00742101" w:rsidP="00AB12B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01" w:rsidRPr="00543CA3" w:rsidRDefault="00742101" w:rsidP="00AB12B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01" w:rsidRPr="00543CA3" w:rsidRDefault="00742101" w:rsidP="00AB12B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101" w:rsidRPr="00543CA3" w:rsidRDefault="00742101" w:rsidP="00AB12B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742101" w:rsidRPr="00543CA3" w:rsidRDefault="00742101" w:rsidP="00AB12B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742101" w:rsidRPr="00543CA3" w:rsidRDefault="00742101" w:rsidP="00AB12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01" w:rsidRPr="00543CA3" w:rsidRDefault="00742101" w:rsidP="00AB12B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101" w:rsidRPr="00543CA3" w:rsidRDefault="00742101" w:rsidP="00AB12B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742101" w:rsidRPr="00543CA3" w:rsidTr="00AB12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01" w:rsidRPr="00543CA3" w:rsidRDefault="00742101" w:rsidP="00AB12B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01" w:rsidRPr="00543CA3" w:rsidRDefault="00742101" w:rsidP="00AB12B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01" w:rsidRPr="00543CA3" w:rsidRDefault="00742101" w:rsidP="00AB12B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01" w:rsidRPr="00543CA3" w:rsidRDefault="00742101" w:rsidP="00AB12B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01" w:rsidRPr="00543CA3" w:rsidRDefault="00742101" w:rsidP="00AB12B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01" w:rsidRPr="00543CA3" w:rsidRDefault="00742101" w:rsidP="00AB12B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01" w:rsidRPr="00543CA3" w:rsidRDefault="00742101" w:rsidP="00AB12B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101" w:rsidRPr="00543CA3" w:rsidRDefault="00742101" w:rsidP="00AB12B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742101" w:rsidRPr="00543CA3" w:rsidTr="00AB12B6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101" w:rsidRPr="001D3987" w:rsidRDefault="00742101" w:rsidP="00AB12B6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742101" w:rsidRPr="001D3987" w:rsidRDefault="00742101" w:rsidP="00AB12B6">
            <w:pPr>
              <w:ind w:firstLine="0"/>
              <w:jc w:val="center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101" w:rsidRPr="00D275A1" w:rsidRDefault="00742101" w:rsidP="00AB12B6">
            <w:pPr>
              <w:ind w:firstLine="0"/>
            </w:pPr>
            <w:r w:rsidRPr="00D275A1">
              <w:rPr>
                <w:rFonts w:ascii="Times New Roman" w:hAnsi="Times New Roman"/>
              </w:rPr>
              <w:t>71.11.24.900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101" w:rsidRPr="00742101" w:rsidRDefault="00742101" w:rsidP="00AB12B6">
            <w:pPr>
              <w:ind w:firstLine="0"/>
              <w:jc w:val="both"/>
              <w:rPr>
                <w:rFonts w:ascii="Times New Roman" w:hAnsi="Times New Roman"/>
              </w:rPr>
            </w:pPr>
            <w:r w:rsidRPr="00742101">
              <w:rPr>
                <w:rFonts w:ascii="Times New Roman" w:eastAsia="Times New Roman" w:hAnsi="Times New Roman"/>
                <w:u w:val="single"/>
                <w:lang w:eastAsia="ru-RU"/>
              </w:rPr>
              <w:t>Разработка дополнений к программе по текущему ремонту кровли на жилом доме материально-культурной ценности № 93 по пр. Независимости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101" w:rsidRPr="0078237E" w:rsidRDefault="00742101" w:rsidP="00AB12B6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101" w:rsidRPr="00D275A1" w:rsidRDefault="00742101" w:rsidP="00AB12B6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4762,12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101" w:rsidRDefault="00742101" w:rsidP="00AB12B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742101" w:rsidRPr="00010CFE" w:rsidRDefault="00742101" w:rsidP="00AB12B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101" w:rsidRPr="00010CFE" w:rsidRDefault="00742101" w:rsidP="00AB12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101" w:rsidRPr="00010CFE" w:rsidRDefault="00742101" w:rsidP="0074210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742101" w:rsidRDefault="00742101" w:rsidP="0074210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2101" w:rsidRDefault="00742101" w:rsidP="0074210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742101" w:rsidRPr="00543CA3" w:rsidRDefault="00742101" w:rsidP="00742101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742101" w:rsidRPr="00543CA3" w:rsidRDefault="00742101" w:rsidP="0074210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742101" w:rsidRPr="0068464F" w:rsidRDefault="00742101" w:rsidP="0074210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2101" w:rsidRDefault="00742101" w:rsidP="0074210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742101" w:rsidRDefault="00742101" w:rsidP="0074210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42101" w:rsidRDefault="00742101" w:rsidP="0074210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42101" w:rsidRDefault="0074210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42101" w:rsidRDefault="0074210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42101" w:rsidRDefault="0074210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42101" w:rsidRDefault="0074210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42101" w:rsidRDefault="0074210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05CA7" w:rsidRDefault="00B05CA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05CA7" w:rsidRDefault="00B05CA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05CA7" w:rsidRDefault="00B05CA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05CA7" w:rsidRDefault="00B05CA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05CA7" w:rsidRDefault="00B05CA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05CA7" w:rsidRPr="00B05CA7" w:rsidRDefault="00B05CA7" w:rsidP="00B05CA7">
      <w:pPr>
        <w:ind w:left="8647" w:firstLine="0"/>
        <w:rPr>
          <w:rFonts w:ascii="Times New Roman" w:hAnsi="Times New Roman"/>
          <w:sz w:val="24"/>
          <w:szCs w:val="24"/>
        </w:rPr>
      </w:pPr>
      <w:r w:rsidRPr="00B05CA7">
        <w:rPr>
          <w:rFonts w:ascii="Times New Roman" w:hAnsi="Times New Roman"/>
          <w:sz w:val="24"/>
          <w:szCs w:val="24"/>
        </w:rPr>
        <w:t>УТВЕРЖДАЮ</w:t>
      </w:r>
    </w:p>
    <w:p w:rsidR="00B05CA7" w:rsidRPr="00B05CA7" w:rsidRDefault="00B05CA7" w:rsidP="00B05CA7">
      <w:pPr>
        <w:ind w:left="8647" w:firstLine="0"/>
        <w:rPr>
          <w:rFonts w:ascii="Times New Roman" w:hAnsi="Times New Roman"/>
          <w:sz w:val="24"/>
          <w:szCs w:val="24"/>
        </w:rPr>
      </w:pPr>
      <w:r w:rsidRPr="00B05CA7">
        <w:rPr>
          <w:rFonts w:ascii="Times New Roman" w:hAnsi="Times New Roman"/>
          <w:sz w:val="24"/>
          <w:szCs w:val="24"/>
        </w:rPr>
        <w:t xml:space="preserve">Директор  предприятия         </w:t>
      </w:r>
    </w:p>
    <w:p w:rsidR="00B05CA7" w:rsidRPr="00B05CA7" w:rsidRDefault="00B05CA7" w:rsidP="00B05CA7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B05CA7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B05CA7" w:rsidRPr="00B05CA7" w:rsidRDefault="00B05CA7" w:rsidP="00B05CA7">
      <w:pPr>
        <w:ind w:left="7080" w:firstLine="708"/>
        <w:rPr>
          <w:rFonts w:ascii="Times New Roman" w:hAnsi="Times New Roman"/>
          <w:sz w:val="24"/>
          <w:szCs w:val="24"/>
        </w:rPr>
      </w:pPr>
      <w:r w:rsidRPr="00B05CA7">
        <w:rPr>
          <w:rFonts w:ascii="Times New Roman" w:hAnsi="Times New Roman"/>
          <w:sz w:val="24"/>
          <w:szCs w:val="24"/>
        </w:rPr>
        <w:t xml:space="preserve">                _______________    С.Н.Рудь</w:t>
      </w:r>
    </w:p>
    <w:p w:rsidR="00B05CA7" w:rsidRPr="00B05CA7" w:rsidRDefault="00B05CA7" w:rsidP="00B05CA7">
      <w:pPr>
        <w:ind w:left="8647" w:firstLine="0"/>
        <w:rPr>
          <w:rFonts w:ascii="Times New Roman" w:hAnsi="Times New Roman"/>
          <w:sz w:val="24"/>
          <w:szCs w:val="24"/>
        </w:rPr>
      </w:pPr>
      <w:r w:rsidRPr="00B05CA7">
        <w:rPr>
          <w:rFonts w:ascii="Times New Roman" w:hAnsi="Times New Roman"/>
          <w:sz w:val="24"/>
          <w:szCs w:val="24"/>
        </w:rPr>
        <w:t xml:space="preserve"> (дата)</w:t>
      </w:r>
    </w:p>
    <w:p w:rsidR="00B05CA7" w:rsidRPr="00B05CA7" w:rsidRDefault="00B05CA7" w:rsidP="00B05CA7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05CA7">
        <w:rPr>
          <w:rFonts w:ascii="Times New Roman" w:hAnsi="Times New Roman"/>
          <w:b/>
          <w:sz w:val="24"/>
          <w:szCs w:val="24"/>
        </w:rPr>
        <w:t xml:space="preserve">ЗАЯВКА НА ИЗМЕНЕНИЕ В ГОДОВОЙ ПЛАН </w:t>
      </w:r>
      <w:r w:rsidRPr="00B05CA7">
        <w:rPr>
          <w:rFonts w:ascii="Times New Roman" w:hAnsi="Times New Roman"/>
          <w:sz w:val="24"/>
          <w:szCs w:val="24"/>
        </w:rPr>
        <w:t xml:space="preserve">государственных закупок на 2025 год на </w:t>
      </w:r>
      <w:r w:rsidRPr="00B05CA7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B05CA7" w:rsidRPr="00B05CA7" w:rsidRDefault="00B05CA7" w:rsidP="00B05CA7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 w:rsidRPr="00B05CA7">
        <w:rPr>
          <w:rFonts w:ascii="Times New Roman" w:hAnsi="Times New Roman"/>
          <w:sz w:val="24"/>
          <w:szCs w:val="24"/>
          <w:u w:val="single"/>
        </w:rPr>
        <w:t xml:space="preserve">от_______________________________________________________ </w:t>
      </w:r>
    </w:p>
    <w:p w:rsidR="00B05CA7" w:rsidRPr="00B05CA7" w:rsidRDefault="00B05CA7" w:rsidP="00B05CA7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B05CA7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B05CA7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1"/>
      </w:tblGrid>
      <w:tr w:rsidR="00B05CA7" w:rsidRPr="00B05CA7" w:rsidTr="00AB13B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CA7" w:rsidRPr="00B05CA7" w:rsidRDefault="00B05CA7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CA7" w:rsidRPr="00B05CA7" w:rsidRDefault="00B05CA7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</w:rPr>
              <w:t>Наименование товара/</w:t>
            </w:r>
          </w:p>
          <w:p w:rsidR="00B05CA7" w:rsidRPr="00B05CA7" w:rsidRDefault="00B05CA7" w:rsidP="00AB13B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B05CA7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CA7" w:rsidRPr="00B05CA7" w:rsidRDefault="00B05CA7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CA7" w:rsidRPr="00B05CA7" w:rsidRDefault="00B05CA7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CA7" w:rsidRPr="00B05CA7" w:rsidRDefault="00B05CA7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CA7" w:rsidRPr="00B05CA7" w:rsidRDefault="00B05CA7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B05CA7" w:rsidRPr="00B05CA7" w:rsidRDefault="00B05CA7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</w:rPr>
              <w:t>от 31 декабря 2008г.</w:t>
            </w:r>
          </w:p>
          <w:p w:rsidR="00B05CA7" w:rsidRPr="00B05CA7" w:rsidRDefault="00B05CA7" w:rsidP="00AB13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CA7" w:rsidRPr="00B05CA7" w:rsidRDefault="00B05CA7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CA7" w:rsidRPr="00B05CA7" w:rsidRDefault="00B05CA7" w:rsidP="00AB13B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CA7">
              <w:rPr>
                <w:rFonts w:ascii="Times New Roman" w:hAnsi="Times New Roman"/>
                <w:sz w:val="18"/>
                <w:szCs w:val="18"/>
              </w:rPr>
              <w:t>СРОК проведения закупки</w:t>
            </w:r>
          </w:p>
        </w:tc>
      </w:tr>
      <w:tr w:rsidR="00B05CA7" w:rsidRPr="00B05CA7" w:rsidTr="00AB13B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CA7" w:rsidRPr="00B05CA7" w:rsidRDefault="00B05CA7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CA7" w:rsidRPr="00B05CA7" w:rsidRDefault="00B05CA7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CA7" w:rsidRPr="00B05CA7" w:rsidRDefault="00B05CA7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CA7" w:rsidRPr="00B05CA7" w:rsidRDefault="00B05CA7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CA7" w:rsidRPr="00B05CA7" w:rsidRDefault="00B05CA7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CA7" w:rsidRPr="00B05CA7" w:rsidRDefault="00B05CA7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CA7" w:rsidRPr="00B05CA7" w:rsidRDefault="00B05CA7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</w:rPr>
              <w:t>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CA7" w:rsidRPr="00B05CA7" w:rsidRDefault="00B05CA7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</w:rPr>
              <w:t>8</w:t>
            </w:r>
          </w:p>
        </w:tc>
      </w:tr>
      <w:tr w:rsidR="00B05CA7" w:rsidRPr="00B05CA7" w:rsidTr="00AB13B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CA7" w:rsidRPr="00B05CA7" w:rsidRDefault="00B05CA7" w:rsidP="00AB13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A7" w:rsidRPr="00B05CA7" w:rsidRDefault="00B05CA7" w:rsidP="00AB13BD">
            <w:pPr>
              <w:ind w:firstLine="0"/>
            </w:pPr>
            <w:r w:rsidRPr="00B05CA7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CA7" w:rsidRPr="00B05CA7" w:rsidRDefault="00B05CA7" w:rsidP="00AB13BD">
            <w:pPr>
              <w:ind w:firstLine="0"/>
              <w:jc w:val="both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  <w:u w:val="single"/>
              </w:rPr>
              <w:t>Текущий ремонт  балконов жилых домов по адресам: г. Минск, ул. Ботаническая, д.3-34, ул. Волгоградская, д.17-30,34, д.21-53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CA7" w:rsidRPr="00B05CA7" w:rsidRDefault="00B05CA7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CA7" w:rsidRPr="00B05CA7" w:rsidRDefault="00B05CA7" w:rsidP="00AB13B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8071</w:t>
            </w:r>
          </w:p>
          <w:p w:rsidR="00B05CA7" w:rsidRPr="00B05CA7" w:rsidRDefault="00B05CA7" w:rsidP="00AB13B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B05CA7" w:rsidRPr="00B05CA7" w:rsidRDefault="00B05CA7" w:rsidP="00AB13B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CA7" w:rsidRPr="00B05CA7" w:rsidRDefault="00B05CA7" w:rsidP="00AB13B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B05CA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B05CA7" w:rsidRPr="00B05CA7" w:rsidRDefault="00B05CA7" w:rsidP="00AB13B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B05CA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CA7" w:rsidRPr="00B05CA7" w:rsidRDefault="00B05CA7" w:rsidP="00AB13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CA7" w:rsidRPr="00B05CA7" w:rsidRDefault="00B05CA7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</w:rPr>
              <w:t>2кв. 2025 г.</w:t>
            </w:r>
          </w:p>
        </w:tc>
      </w:tr>
      <w:tr w:rsidR="00B05CA7" w:rsidRPr="00B05CA7" w:rsidTr="00AB13B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CA7" w:rsidRPr="00B05CA7" w:rsidRDefault="00B05CA7" w:rsidP="00AB13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A7" w:rsidRPr="00B05CA7" w:rsidRDefault="00B05CA7" w:rsidP="00AB13BD">
            <w:pPr>
              <w:ind w:firstLine="0"/>
            </w:pPr>
            <w:r w:rsidRPr="00B05CA7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CA7" w:rsidRPr="00B05CA7" w:rsidRDefault="00B05CA7" w:rsidP="00AB13BD">
            <w:pPr>
              <w:ind w:firstLine="0"/>
              <w:jc w:val="both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  <w:u w:val="single"/>
              </w:rPr>
              <w:t>Текущий ремонт  балконов жилых домов по адресам: г. Минск, ул. Калиновского, д.5-4,56,68, д.62-47, д.14-25, д.24-103, д.9-8, ул. Логойский тракт д.28/2-72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CA7" w:rsidRPr="00B05CA7" w:rsidRDefault="00B05CA7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CA7" w:rsidRPr="00B05CA7" w:rsidRDefault="00B05CA7" w:rsidP="00AB13B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26420</w:t>
            </w:r>
          </w:p>
          <w:p w:rsidR="00B05CA7" w:rsidRPr="00B05CA7" w:rsidRDefault="00B05CA7" w:rsidP="00AB13B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B05CA7" w:rsidRPr="00B05CA7" w:rsidRDefault="00B05CA7" w:rsidP="00AB13B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CA7" w:rsidRPr="00B05CA7" w:rsidRDefault="00B05CA7" w:rsidP="00AB13B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B05CA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B05CA7" w:rsidRPr="00B05CA7" w:rsidRDefault="00B05CA7" w:rsidP="00AB13B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B05CA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CA7" w:rsidRPr="00B05CA7" w:rsidRDefault="00B05CA7" w:rsidP="00AB13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CA7" w:rsidRPr="00B05CA7" w:rsidRDefault="00B05CA7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</w:rPr>
              <w:t>2кв. 2025 г.</w:t>
            </w:r>
          </w:p>
        </w:tc>
      </w:tr>
    </w:tbl>
    <w:p w:rsidR="00B05CA7" w:rsidRPr="00B05CA7" w:rsidRDefault="00B05CA7" w:rsidP="00B05CA7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B05CA7" w:rsidRPr="00B05CA7" w:rsidRDefault="00B05CA7" w:rsidP="00B05CA7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B05CA7">
        <w:rPr>
          <w:rFonts w:ascii="Times New Roman" w:hAnsi="Times New Roman"/>
          <w:sz w:val="30"/>
          <w:szCs w:val="30"/>
        </w:rPr>
        <w:t>Заместитель директора_________/ А.А.Соляник</w:t>
      </w:r>
    </w:p>
    <w:p w:rsidR="00B05CA7" w:rsidRPr="00B05CA7" w:rsidRDefault="00B05CA7" w:rsidP="00B05CA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5CA7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B05CA7" w:rsidRPr="00B05CA7" w:rsidRDefault="00B05CA7" w:rsidP="00B05CA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5CA7" w:rsidRPr="00B05CA7" w:rsidRDefault="00B05CA7" w:rsidP="00B05C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B05CA7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B05CA7" w:rsidRDefault="00B05CA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05CA7" w:rsidRDefault="00B05CA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05CA7" w:rsidRDefault="00B05CA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05CA7" w:rsidRDefault="00B05CA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05CA7" w:rsidRDefault="00B05CA7" w:rsidP="00B05CA7">
      <w:pPr>
        <w:ind w:left="8647" w:firstLine="0"/>
        <w:rPr>
          <w:rFonts w:ascii="Times New Roman" w:hAnsi="Times New Roman"/>
          <w:sz w:val="24"/>
          <w:szCs w:val="24"/>
        </w:rPr>
      </w:pPr>
    </w:p>
    <w:p w:rsidR="00B05CA7" w:rsidRDefault="00B05CA7" w:rsidP="00B05CA7">
      <w:pPr>
        <w:ind w:left="8647" w:firstLine="0"/>
        <w:rPr>
          <w:rFonts w:ascii="Times New Roman" w:hAnsi="Times New Roman"/>
          <w:sz w:val="24"/>
          <w:szCs w:val="24"/>
        </w:rPr>
      </w:pPr>
    </w:p>
    <w:p w:rsidR="00B05CA7" w:rsidRPr="00543CA3" w:rsidRDefault="00B05CA7" w:rsidP="00B05CA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B05CA7" w:rsidRPr="00543CA3" w:rsidRDefault="00B05CA7" w:rsidP="00B05CA7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B05CA7" w:rsidRPr="00543CA3" w:rsidRDefault="00B05CA7" w:rsidP="00B05CA7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B05CA7" w:rsidRPr="00543CA3" w:rsidRDefault="00B05CA7" w:rsidP="00B05CA7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B05CA7" w:rsidRDefault="00B05CA7" w:rsidP="00B05CA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B05CA7" w:rsidRPr="00543CA3" w:rsidRDefault="00B05CA7" w:rsidP="00B05CA7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B05CA7" w:rsidRPr="00543CA3" w:rsidRDefault="00B05CA7" w:rsidP="00B05CA7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B05CA7" w:rsidRPr="00543CA3" w:rsidRDefault="00B05CA7" w:rsidP="00B05CA7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B05CA7" w:rsidRPr="00543CA3" w:rsidTr="00AB13B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CA7" w:rsidRPr="00543CA3" w:rsidRDefault="00B05CA7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CA7" w:rsidRPr="00543CA3" w:rsidRDefault="00B05CA7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B05CA7" w:rsidRPr="00543CA3" w:rsidRDefault="00B05CA7" w:rsidP="00AB13B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CA7" w:rsidRPr="00543CA3" w:rsidRDefault="00B05CA7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CA7" w:rsidRPr="00543CA3" w:rsidRDefault="00B05CA7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CA7" w:rsidRPr="00543CA3" w:rsidRDefault="00B05CA7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CA7" w:rsidRPr="00543CA3" w:rsidRDefault="00B05CA7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B05CA7" w:rsidRPr="00543CA3" w:rsidRDefault="00B05CA7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B05CA7" w:rsidRPr="00543CA3" w:rsidRDefault="00B05CA7" w:rsidP="00AB13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CA7" w:rsidRPr="00543CA3" w:rsidRDefault="00B05CA7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CA7" w:rsidRPr="00543CA3" w:rsidRDefault="00B05CA7" w:rsidP="00AB13B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B05CA7" w:rsidRPr="00543CA3" w:rsidTr="00AB13B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CA7" w:rsidRPr="00543CA3" w:rsidRDefault="00B05CA7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CA7" w:rsidRPr="00543CA3" w:rsidRDefault="00B05CA7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CA7" w:rsidRPr="00543CA3" w:rsidRDefault="00B05CA7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CA7" w:rsidRPr="00543CA3" w:rsidRDefault="00B05CA7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CA7" w:rsidRPr="00543CA3" w:rsidRDefault="00B05CA7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CA7" w:rsidRPr="00543CA3" w:rsidRDefault="00B05CA7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CA7" w:rsidRPr="00543CA3" w:rsidRDefault="00B05CA7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CA7" w:rsidRPr="00543CA3" w:rsidRDefault="00B05CA7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B05CA7" w:rsidRPr="00543CA3" w:rsidTr="00AB13B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CA7" w:rsidRPr="006433F2" w:rsidRDefault="00B05CA7" w:rsidP="00AB13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A7" w:rsidRPr="008D6458" w:rsidRDefault="00B05CA7" w:rsidP="00AB13BD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CA7" w:rsidRPr="00B05CA7" w:rsidRDefault="00B05CA7" w:rsidP="00AB13BD">
            <w:pPr>
              <w:ind w:firstLine="0"/>
              <w:jc w:val="both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  <w:u w:val="single"/>
              </w:rPr>
              <w:t>Текущий ремонт фасада жилого дома по адресу: ул. Водолажского, д.19 (машинное помещение), ул. Рогачевская, д.7-33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CA7" w:rsidRPr="00DE4F61" w:rsidRDefault="00B05CA7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CA7" w:rsidRDefault="00B05CA7" w:rsidP="00AB13B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55501</w:t>
            </w:r>
          </w:p>
          <w:p w:rsidR="00B05CA7" w:rsidRPr="00990051" w:rsidRDefault="00B05CA7" w:rsidP="00AB13B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CA7" w:rsidRDefault="00B05CA7" w:rsidP="00AB13B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05CA7" w:rsidRPr="00010CFE" w:rsidRDefault="00B05CA7" w:rsidP="00AB13B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CA7" w:rsidRPr="00010CFE" w:rsidRDefault="00B05CA7" w:rsidP="00AB13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CA7" w:rsidRPr="00010CFE" w:rsidRDefault="00B05CA7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B05CA7" w:rsidRPr="00543CA3" w:rsidTr="00AB13B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CA7" w:rsidRPr="006433F2" w:rsidRDefault="00B05CA7" w:rsidP="00AB13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CA7" w:rsidRPr="008D6458" w:rsidRDefault="00B05CA7" w:rsidP="00AB13BD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CA7" w:rsidRPr="00B05CA7" w:rsidRDefault="00B05CA7" w:rsidP="00AB13BD">
            <w:pPr>
              <w:ind w:firstLine="0"/>
              <w:jc w:val="both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  <w:u w:val="single"/>
              </w:rPr>
              <w:t>Текущий ремонт фасада жилого дома по адресу: ул. Калиновского, д.62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CA7" w:rsidRPr="00DE4F61" w:rsidRDefault="00B05CA7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CA7" w:rsidRDefault="00B05CA7" w:rsidP="00AB13B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35850</w:t>
            </w:r>
          </w:p>
          <w:p w:rsidR="00B05CA7" w:rsidRPr="00990051" w:rsidRDefault="00B05CA7" w:rsidP="00AB13B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CA7" w:rsidRDefault="00B05CA7" w:rsidP="00AB13B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05CA7" w:rsidRPr="00010CFE" w:rsidRDefault="00B05CA7" w:rsidP="00AB13B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CA7" w:rsidRPr="00010CFE" w:rsidRDefault="00B05CA7" w:rsidP="00AB13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CA7" w:rsidRPr="00010CFE" w:rsidRDefault="00B05CA7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B05CA7" w:rsidRDefault="00B05CA7" w:rsidP="00B05CA7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B05CA7" w:rsidRPr="00543CA3" w:rsidRDefault="00B05CA7" w:rsidP="00B05CA7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B05CA7" w:rsidRPr="00543CA3" w:rsidRDefault="00B05CA7" w:rsidP="00B05CA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B05CA7" w:rsidRPr="0068464F" w:rsidRDefault="00B05CA7" w:rsidP="00B05CA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5CA7" w:rsidRDefault="00B05CA7" w:rsidP="00B05CA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B05CA7" w:rsidRDefault="00B05CA7" w:rsidP="00B05C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05CA7" w:rsidRDefault="00B05CA7" w:rsidP="00B05C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05CA7" w:rsidRDefault="00B05CA7" w:rsidP="00B05C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05CA7" w:rsidRDefault="00B05CA7" w:rsidP="00B05C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05CA7" w:rsidRDefault="00B05CA7" w:rsidP="00B05C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05CA7" w:rsidRDefault="00B05CA7" w:rsidP="00B05C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05CA7" w:rsidRDefault="00B05CA7" w:rsidP="00B05C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05CA7" w:rsidRDefault="00B05CA7" w:rsidP="00B05C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05CA7" w:rsidRDefault="00B05CA7" w:rsidP="00B05C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05CA7" w:rsidRDefault="00B05CA7" w:rsidP="00B05C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Pr="00543CA3" w:rsidRDefault="00AB13BD" w:rsidP="00AB13B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AB13BD" w:rsidRPr="00543CA3" w:rsidRDefault="00AB13BD" w:rsidP="00AB13BD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AB13BD" w:rsidRPr="00543CA3" w:rsidRDefault="00AB13BD" w:rsidP="00AB13BD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AB13BD" w:rsidRPr="00543CA3" w:rsidRDefault="00AB13BD" w:rsidP="00AB13BD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AB13BD" w:rsidRDefault="00AB13BD" w:rsidP="00AB13B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AB13BD" w:rsidRPr="00543CA3" w:rsidRDefault="00AB13BD" w:rsidP="00AB13BD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AB13BD" w:rsidRPr="00543CA3" w:rsidRDefault="00AB13BD" w:rsidP="00AB13BD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AB13BD" w:rsidRPr="00543CA3" w:rsidRDefault="00AB13BD" w:rsidP="00AB13BD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AB13BD" w:rsidRPr="00543CA3" w:rsidTr="00AB13B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543CA3" w:rsidRDefault="00AB13BD" w:rsidP="00AB13B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AB13BD" w:rsidRPr="00543CA3" w:rsidTr="00AB13B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AB13BD" w:rsidRPr="00543CA3" w:rsidTr="00AB13B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6433F2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BD" w:rsidRDefault="00AB13BD" w:rsidP="00AB13BD">
            <w:pPr>
              <w:ind w:firstLine="0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  <w:p w:rsidR="00AB13BD" w:rsidRPr="008D6458" w:rsidRDefault="00AB13BD" w:rsidP="00AB13BD">
            <w:pPr>
              <w:ind w:firstLine="0"/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AB13BD" w:rsidRDefault="00AB13BD" w:rsidP="009F4F26">
            <w:pPr>
              <w:ind w:firstLine="0"/>
              <w:jc w:val="both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  <w:u w:val="single"/>
              </w:rPr>
              <w:t>Текущий ремонт цоколей  жилых домов по адресам: ул. К.Чорного, д.</w:t>
            </w:r>
            <w:r w:rsidR="009F4F26">
              <w:rPr>
                <w:rFonts w:ascii="Times New Roman" w:hAnsi="Times New Roman"/>
                <w:u w:val="single"/>
              </w:rPr>
              <w:t>4</w:t>
            </w:r>
            <w:r w:rsidRPr="00AB13BD">
              <w:rPr>
                <w:rFonts w:ascii="Times New Roman" w:hAnsi="Times New Roman"/>
                <w:u w:val="single"/>
              </w:rPr>
              <w:t>, д.6, д.11, д.13, д.15, д.28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DE4F61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Default="00AB13BD" w:rsidP="00AB13B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79724</w:t>
            </w:r>
          </w:p>
          <w:p w:rsidR="00AB13BD" w:rsidRPr="00990051" w:rsidRDefault="00AB13BD" w:rsidP="00AB13B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Default="00AB13BD" w:rsidP="00AB13B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AB13BD" w:rsidRPr="00010CFE" w:rsidRDefault="00AB13BD" w:rsidP="00AB13B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010CFE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010CFE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AB13BD" w:rsidRDefault="00AB13BD" w:rsidP="00AB13BD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AB13BD" w:rsidRPr="00543CA3" w:rsidRDefault="00AB13BD" w:rsidP="00AB13BD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AB13BD" w:rsidRPr="00543CA3" w:rsidRDefault="00AB13BD" w:rsidP="00AB13B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AB13BD" w:rsidRPr="0068464F" w:rsidRDefault="00AB13BD" w:rsidP="00AB13B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Pr="00543CA3" w:rsidRDefault="00AB13BD" w:rsidP="00AB13B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AB13BD" w:rsidRPr="00543CA3" w:rsidRDefault="00AB13BD" w:rsidP="00AB13BD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AB13BD" w:rsidRPr="00543CA3" w:rsidRDefault="00AB13BD" w:rsidP="00AB13BD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AB13BD" w:rsidRPr="00543CA3" w:rsidRDefault="00AB13BD" w:rsidP="00AB13BD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AB13BD" w:rsidRDefault="00AB13BD" w:rsidP="00AB13B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AB13BD" w:rsidRPr="00543CA3" w:rsidRDefault="00AB13BD" w:rsidP="00AB13BD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AB13BD" w:rsidRPr="00543CA3" w:rsidRDefault="00AB13BD" w:rsidP="00AB13BD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AB13BD" w:rsidRPr="00543CA3" w:rsidRDefault="00AB13BD" w:rsidP="00AB13BD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AB13BD" w:rsidRPr="00543CA3" w:rsidTr="00AB13B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543CA3" w:rsidRDefault="00AB13BD" w:rsidP="00AB13B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AB13BD" w:rsidRPr="00543CA3" w:rsidTr="00AB13B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AB13BD" w:rsidRPr="00543CA3" w:rsidTr="00AB13B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6433F2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BD" w:rsidRPr="008D6458" w:rsidRDefault="00AB13BD" w:rsidP="00AB13BD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AB13BD" w:rsidRDefault="00AB13BD" w:rsidP="00AB13BD">
            <w:pPr>
              <w:ind w:firstLine="0"/>
              <w:jc w:val="both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  <w:u w:val="single"/>
              </w:rPr>
              <w:t>Текущий ремонт фасада жилого дома по адресу: ул. Калиновского, д.82/2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DE4F61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Default="00AB13BD" w:rsidP="00AB13B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37135</w:t>
            </w:r>
          </w:p>
          <w:p w:rsidR="00AB13BD" w:rsidRPr="00990051" w:rsidRDefault="00AB13BD" w:rsidP="00AB13B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Default="00AB13BD" w:rsidP="00AB13B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AB13BD" w:rsidRPr="00010CFE" w:rsidRDefault="00AB13BD" w:rsidP="00AB13B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010CFE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010CFE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AB13BD" w:rsidRDefault="00AB13BD" w:rsidP="00AB13BD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AB13BD" w:rsidRPr="00543CA3" w:rsidRDefault="00AB13BD" w:rsidP="00AB13BD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AB13BD" w:rsidRPr="00543CA3" w:rsidRDefault="00AB13BD" w:rsidP="00AB13B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AB13BD" w:rsidRPr="0068464F" w:rsidRDefault="00AB13BD" w:rsidP="00AB13B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05CA7" w:rsidRDefault="00B05CA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Pr="00B05CA7" w:rsidRDefault="00AB13BD" w:rsidP="00AB13BD">
      <w:pPr>
        <w:ind w:left="8647" w:firstLine="0"/>
        <w:rPr>
          <w:rFonts w:ascii="Times New Roman" w:hAnsi="Times New Roman"/>
          <w:sz w:val="24"/>
          <w:szCs w:val="24"/>
        </w:rPr>
      </w:pPr>
      <w:r w:rsidRPr="00B05CA7">
        <w:rPr>
          <w:rFonts w:ascii="Times New Roman" w:hAnsi="Times New Roman"/>
          <w:sz w:val="24"/>
          <w:szCs w:val="24"/>
        </w:rPr>
        <w:t>УТВЕРЖДАЮ</w:t>
      </w:r>
    </w:p>
    <w:p w:rsidR="00AB13BD" w:rsidRPr="00B05CA7" w:rsidRDefault="00AB13BD" w:rsidP="00AB13BD">
      <w:pPr>
        <w:ind w:left="8647" w:firstLine="0"/>
        <w:rPr>
          <w:rFonts w:ascii="Times New Roman" w:hAnsi="Times New Roman"/>
          <w:sz w:val="24"/>
          <w:szCs w:val="24"/>
        </w:rPr>
      </w:pPr>
      <w:r w:rsidRPr="00B05CA7">
        <w:rPr>
          <w:rFonts w:ascii="Times New Roman" w:hAnsi="Times New Roman"/>
          <w:sz w:val="24"/>
          <w:szCs w:val="24"/>
        </w:rPr>
        <w:t xml:space="preserve">Директор  предприятия         </w:t>
      </w:r>
    </w:p>
    <w:p w:rsidR="00AB13BD" w:rsidRPr="00B05CA7" w:rsidRDefault="00AB13BD" w:rsidP="00AB13BD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B05CA7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AB13BD" w:rsidRPr="00B05CA7" w:rsidRDefault="00AB13BD" w:rsidP="00AB13BD">
      <w:pPr>
        <w:ind w:left="7080" w:firstLine="708"/>
        <w:rPr>
          <w:rFonts w:ascii="Times New Roman" w:hAnsi="Times New Roman"/>
          <w:sz w:val="24"/>
          <w:szCs w:val="24"/>
        </w:rPr>
      </w:pPr>
      <w:r w:rsidRPr="00B05CA7">
        <w:rPr>
          <w:rFonts w:ascii="Times New Roman" w:hAnsi="Times New Roman"/>
          <w:sz w:val="24"/>
          <w:szCs w:val="24"/>
        </w:rPr>
        <w:t xml:space="preserve">                _______________    С.Н.Рудь</w:t>
      </w:r>
    </w:p>
    <w:p w:rsidR="00AB13BD" w:rsidRPr="00B05CA7" w:rsidRDefault="00AB13BD" w:rsidP="00AB13BD">
      <w:pPr>
        <w:ind w:left="8647" w:firstLine="0"/>
        <w:rPr>
          <w:rFonts w:ascii="Times New Roman" w:hAnsi="Times New Roman"/>
          <w:sz w:val="24"/>
          <w:szCs w:val="24"/>
        </w:rPr>
      </w:pPr>
      <w:r w:rsidRPr="00B05CA7">
        <w:rPr>
          <w:rFonts w:ascii="Times New Roman" w:hAnsi="Times New Roman"/>
          <w:sz w:val="24"/>
          <w:szCs w:val="24"/>
        </w:rPr>
        <w:t xml:space="preserve"> (дата)</w:t>
      </w:r>
    </w:p>
    <w:p w:rsidR="00AB13BD" w:rsidRPr="00B05CA7" w:rsidRDefault="00AB13BD" w:rsidP="00AB13BD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05CA7">
        <w:rPr>
          <w:rFonts w:ascii="Times New Roman" w:hAnsi="Times New Roman"/>
          <w:b/>
          <w:sz w:val="24"/>
          <w:szCs w:val="24"/>
        </w:rPr>
        <w:t xml:space="preserve">ЗАЯВКА НА ИЗМЕНЕНИЕ В ГОДОВОЙ ПЛАН </w:t>
      </w:r>
      <w:r w:rsidRPr="00B05CA7">
        <w:rPr>
          <w:rFonts w:ascii="Times New Roman" w:hAnsi="Times New Roman"/>
          <w:sz w:val="24"/>
          <w:szCs w:val="24"/>
        </w:rPr>
        <w:t xml:space="preserve">государственных закупок на 2025 год на </w:t>
      </w:r>
      <w:r w:rsidRPr="00B05CA7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AB13BD" w:rsidRPr="00B05CA7" w:rsidRDefault="00AB13BD" w:rsidP="00AB13BD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 w:rsidRPr="00B05CA7">
        <w:rPr>
          <w:rFonts w:ascii="Times New Roman" w:hAnsi="Times New Roman"/>
          <w:sz w:val="24"/>
          <w:szCs w:val="24"/>
          <w:u w:val="single"/>
        </w:rPr>
        <w:t xml:space="preserve">от_______________________________________________________ </w:t>
      </w:r>
    </w:p>
    <w:p w:rsidR="00AB13BD" w:rsidRPr="00B05CA7" w:rsidRDefault="00AB13BD" w:rsidP="00AB13BD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B05CA7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B05CA7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1"/>
      </w:tblGrid>
      <w:tr w:rsidR="00AB13BD" w:rsidRPr="00B05CA7" w:rsidTr="00AB13B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B05CA7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B05CA7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</w:rPr>
              <w:t>Наименование товара/</w:t>
            </w:r>
          </w:p>
          <w:p w:rsidR="00AB13BD" w:rsidRPr="00B05CA7" w:rsidRDefault="00AB13BD" w:rsidP="00AB13B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B05CA7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B05CA7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B05CA7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B05CA7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B05CA7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AB13BD" w:rsidRPr="00B05CA7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</w:rPr>
              <w:t>от 31 декабря 2008г.</w:t>
            </w:r>
          </w:p>
          <w:p w:rsidR="00AB13BD" w:rsidRPr="00B05CA7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B05CA7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B05CA7" w:rsidRDefault="00AB13BD" w:rsidP="00AB13B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05CA7">
              <w:rPr>
                <w:rFonts w:ascii="Times New Roman" w:hAnsi="Times New Roman"/>
                <w:sz w:val="18"/>
                <w:szCs w:val="18"/>
              </w:rPr>
              <w:t>СРОК проведения закупки</w:t>
            </w:r>
          </w:p>
        </w:tc>
      </w:tr>
      <w:tr w:rsidR="00AB13BD" w:rsidRPr="00B05CA7" w:rsidTr="00AB13B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B05CA7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B05CA7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B05CA7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B05CA7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B05CA7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B05CA7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B05CA7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</w:rPr>
              <w:t>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B05CA7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</w:rPr>
              <w:t>8</w:t>
            </w:r>
          </w:p>
        </w:tc>
      </w:tr>
      <w:tr w:rsidR="00AB13BD" w:rsidRPr="00B05CA7" w:rsidTr="00AB13B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B05CA7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BD" w:rsidRPr="00B05CA7" w:rsidRDefault="00AB13BD" w:rsidP="00AB13BD">
            <w:pPr>
              <w:ind w:firstLine="0"/>
            </w:pPr>
            <w:r w:rsidRPr="00B05CA7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AB13BD" w:rsidRDefault="00AB13BD" w:rsidP="00AB13BD">
            <w:pPr>
              <w:ind w:firstLine="0"/>
              <w:jc w:val="both"/>
              <w:rPr>
                <w:rFonts w:ascii="Times New Roman" w:hAnsi="Times New Roman"/>
              </w:rPr>
            </w:pPr>
            <w:r w:rsidRPr="00AB13BD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балконов жилых домов по адресам: г. Минск, ул. Логойский тракт, д.34/1-11,15,19,119, д. 34/2-50, д.30/1-34, д.26-39, ул. Волгоградская, д.21-53, ул. Калиновского, д.18-83, ул. Чернышевского, д.11а (4шт)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B05CA7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B05CA7" w:rsidRDefault="00AB13BD" w:rsidP="00AB13B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33222</w:t>
            </w:r>
          </w:p>
          <w:p w:rsidR="00AB13BD" w:rsidRPr="00B05CA7" w:rsidRDefault="00AB13BD" w:rsidP="00AB13B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AB13BD" w:rsidRPr="00B05CA7" w:rsidRDefault="00AB13BD" w:rsidP="00AB13B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B05CA7" w:rsidRDefault="00AB13BD" w:rsidP="00AB13B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B05CA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AB13BD" w:rsidRPr="00B05CA7" w:rsidRDefault="00AB13BD" w:rsidP="00AB13B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B05CA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B05CA7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B05CA7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B05CA7">
              <w:rPr>
                <w:rFonts w:ascii="Times New Roman" w:hAnsi="Times New Roman"/>
              </w:rPr>
              <w:t>2кв. 2025 г.</w:t>
            </w:r>
          </w:p>
        </w:tc>
      </w:tr>
    </w:tbl>
    <w:p w:rsidR="00AB13BD" w:rsidRPr="00B05CA7" w:rsidRDefault="00AB13BD" w:rsidP="00AB13BD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AB13BD" w:rsidRPr="00B05CA7" w:rsidRDefault="00AB13BD" w:rsidP="00AB13BD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B05CA7">
        <w:rPr>
          <w:rFonts w:ascii="Times New Roman" w:hAnsi="Times New Roman"/>
          <w:sz w:val="30"/>
          <w:szCs w:val="30"/>
        </w:rPr>
        <w:t>Заместитель директора_________/ А.А.Соляник</w:t>
      </w:r>
    </w:p>
    <w:p w:rsidR="00AB13BD" w:rsidRPr="00B05CA7" w:rsidRDefault="00AB13BD" w:rsidP="00AB13B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5CA7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AB13BD" w:rsidRPr="00B05CA7" w:rsidRDefault="00AB13BD" w:rsidP="00AB13B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13BD" w:rsidRPr="00B05CA7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B05CA7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601CE" w:rsidRPr="00B66AF8" w:rsidRDefault="005601CE" w:rsidP="005601CE">
      <w:pPr>
        <w:ind w:left="8647" w:firstLine="0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>УТВЕРЖДАЮ</w:t>
      </w:r>
    </w:p>
    <w:p w:rsidR="005601CE" w:rsidRDefault="005601CE" w:rsidP="005601CE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Первый заместитель д</w:t>
      </w:r>
      <w:r w:rsidRPr="00B66AF8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а-</w:t>
      </w:r>
    </w:p>
    <w:p w:rsidR="005601CE" w:rsidRPr="00B66AF8" w:rsidRDefault="005601CE" w:rsidP="005601CE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 инженер</w:t>
      </w:r>
      <w:r w:rsidRPr="00B66AF8">
        <w:rPr>
          <w:rFonts w:ascii="Times New Roman" w:hAnsi="Times New Roman"/>
          <w:sz w:val="24"/>
          <w:szCs w:val="24"/>
        </w:rPr>
        <w:t xml:space="preserve">         </w:t>
      </w:r>
    </w:p>
    <w:p w:rsidR="005601CE" w:rsidRPr="00B66AF8" w:rsidRDefault="005601CE" w:rsidP="005601CE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5601CE" w:rsidRPr="00B66AF8" w:rsidRDefault="005601CE" w:rsidP="005601CE">
      <w:pPr>
        <w:ind w:left="7080" w:firstLine="708"/>
        <w:rPr>
          <w:rFonts w:ascii="Times New Roman" w:hAnsi="Times New Roman"/>
          <w:sz w:val="24"/>
          <w:szCs w:val="24"/>
        </w:rPr>
      </w:pPr>
      <w:r w:rsidRPr="00B66AF8">
        <w:rPr>
          <w:rFonts w:ascii="Times New Roman" w:hAnsi="Times New Roman"/>
          <w:sz w:val="24"/>
          <w:szCs w:val="24"/>
        </w:rPr>
        <w:t xml:space="preserve">                _______________    </w:t>
      </w:r>
      <w:r>
        <w:rPr>
          <w:rFonts w:ascii="Times New Roman" w:hAnsi="Times New Roman"/>
          <w:sz w:val="24"/>
          <w:szCs w:val="24"/>
        </w:rPr>
        <w:t>А.Н.Чиж</w:t>
      </w:r>
    </w:p>
    <w:p w:rsidR="00AB13BD" w:rsidRPr="00543CA3" w:rsidRDefault="00AB13BD" w:rsidP="00AB13BD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AB13BD" w:rsidRPr="00543CA3" w:rsidRDefault="00AB13BD" w:rsidP="00AB13BD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AB13BD" w:rsidRPr="00543CA3" w:rsidRDefault="00AB13BD" w:rsidP="00AB13BD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AB13BD" w:rsidRPr="00543CA3" w:rsidTr="00AB13B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543CA3" w:rsidRDefault="00AB13BD" w:rsidP="00AB13B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AB13BD" w:rsidRPr="00543CA3" w:rsidTr="00AB13B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AB13BD" w:rsidRPr="00543CA3" w:rsidTr="00AB13B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6433F2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BD" w:rsidRPr="008D6458" w:rsidRDefault="00AB13BD" w:rsidP="00AB13BD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AB13BD" w:rsidRDefault="00AB13BD" w:rsidP="00AB13BD">
            <w:pPr>
              <w:ind w:firstLine="0"/>
              <w:jc w:val="both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  <w:u w:val="single"/>
              </w:rPr>
              <w:t>Текущий ремонт фасадов жилых домов по адресам: ул. Шугаева, д. 11, д.23/2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DE4F61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Default="005601CE" w:rsidP="00AB13B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49816</w:t>
            </w:r>
          </w:p>
          <w:p w:rsidR="00AB13BD" w:rsidRPr="00990051" w:rsidRDefault="00AB13BD" w:rsidP="00AB13B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Default="00AB13BD" w:rsidP="00AB13B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AB13BD" w:rsidRPr="00010CFE" w:rsidRDefault="00AB13BD" w:rsidP="00AB13B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010CFE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010CFE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AB13BD" w:rsidRPr="00543CA3" w:rsidRDefault="00AB13BD" w:rsidP="00AB13BD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AB13BD" w:rsidRPr="00543CA3" w:rsidRDefault="00AB13BD" w:rsidP="00AB13B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AB13BD" w:rsidRPr="0068464F" w:rsidRDefault="00AB13BD" w:rsidP="00AB13B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Pr="00543CA3" w:rsidRDefault="00AB13BD" w:rsidP="00AB13B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AB13BD" w:rsidRPr="00543CA3" w:rsidRDefault="00AB13BD" w:rsidP="00AB13BD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AB13BD" w:rsidRPr="00543CA3" w:rsidRDefault="00AB13BD" w:rsidP="00AB13BD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AB13BD" w:rsidRPr="00543CA3" w:rsidRDefault="00AB13BD" w:rsidP="00AB13BD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AB13BD" w:rsidRDefault="00AB13BD" w:rsidP="00AB13B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AB13BD" w:rsidRPr="00543CA3" w:rsidRDefault="00AB13BD" w:rsidP="00AB13BD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AB13BD" w:rsidRPr="00543CA3" w:rsidRDefault="00AB13BD" w:rsidP="00AB13BD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AB13BD" w:rsidRPr="00543CA3" w:rsidRDefault="00AB13BD" w:rsidP="00AB13BD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AB13BD" w:rsidRPr="00543CA3" w:rsidTr="00AB13B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</w:t>
            </w:r>
          </w:p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бюджета (приложения 2-6 к Постановлению Министерства финансов Республики Беларусь </w:t>
            </w:r>
          </w:p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543CA3" w:rsidRDefault="00AB13BD" w:rsidP="00AB13B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AB13BD" w:rsidRPr="00543CA3" w:rsidTr="00AB13B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AB13BD" w:rsidRPr="00543CA3" w:rsidTr="00AB13B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6433F2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BD" w:rsidRPr="008D6458" w:rsidRDefault="00AB13BD" w:rsidP="00AB13BD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Default="00AB13BD" w:rsidP="00AB13BD">
            <w:pPr>
              <w:ind w:firstLine="0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AB13BD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вентиляционных шахт жилого дома по адресу: г. Минск, ул.  Калиновского, д.23а</w:t>
            </w:r>
          </w:p>
          <w:p w:rsidR="00AB13BD" w:rsidRPr="00AB13BD" w:rsidRDefault="00AB13BD" w:rsidP="00AB13BD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DE4F61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Default="00AB13BD" w:rsidP="00AB13B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9641</w:t>
            </w:r>
          </w:p>
          <w:p w:rsidR="00AB13BD" w:rsidRPr="00990051" w:rsidRDefault="00AB13BD" w:rsidP="00AB13B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Default="00AB13BD" w:rsidP="00AB13B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AB13BD" w:rsidRPr="00010CFE" w:rsidRDefault="00AB13BD" w:rsidP="00AB13B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010CFE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010CFE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AB13BD" w:rsidRDefault="00AB13BD" w:rsidP="00AB13BD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AB13BD" w:rsidRPr="00543CA3" w:rsidRDefault="00AB13BD" w:rsidP="00AB13BD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AB13BD" w:rsidRPr="00543CA3" w:rsidRDefault="00AB13BD" w:rsidP="00AB13B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AB13BD" w:rsidRPr="0068464F" w:rsidRDefault="00AB13BD" w:rsidP="00AB13B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\</w:t>
      </w: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Pr="00543CA3" w:rsidRDefault="00AB13BD" w:rsidP="00AB13B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AB13BD" w:rsidRPr="00543CA3" w:rsidRDefault="00AB13BD" w:rsidP="00AB13BD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AB13BD" w:rsidRPr="00543CA3" w:rsidRDefault="00AB13BD" w:rsidP="00AB13BD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AB13BD" w:rsidRPr="00543CA3" w:rsidRDefault="00AB13BD" w:rsidP="00AB13BD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AB13BD" w:rsidRDefault="00AB13BD" w:rsidP="00AB13B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AB13BD" w:rsidRPr="00B66AF8" w:rsidRDefault="00AB13BD" w:rsidP="00AB13BD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66AF8">
        <w:rPr>
          <w:rFonts w:ascii="Times New Roman" w:hAnsi="Times New Roman"/>
          <w:b/>
          <w:sz w:val="24"/>
          <w:szCs w:val="24"/>
        </w:rPr>
        <w:t xml:space="preserve">ЗАЯВКА НА ИЗМЕНЕНИЕ В ГОДОВОЙ ПЛАН </w:t>
      </w:r>
      <w:r w:rsidRPr="00B66AF8">
        <w:rPr>
          <w:rFonts w:ascii="Times New Roman" w:hAnsi="Times New Roman"/>
          <w:sz w:val="24"/>
          <w:szCs w:val="24"/>
        </w:rPr>
        <w:t xml:space="preserve">государственных закупок на 2025 год на </w:t>
      </w:r>
      <w:r w:rsidRPr="00B66AF8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AB13BD" w:rsidRPr="00B66AF8" w:rsidRDefault="00AB13BD" w:rsidP="00AB13BD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 w:rsidRPr="00B66AF8">
        <w:rPr>
          <w:rFonts w:ascii="Times New Roman" w:hAnsi="Times New Roman"/>
          <w:sz w:val="24"/>
          <w:szCs w:val="24"/>
          <w:u w:val="single"/>
        </w:rPr>
        <w:t xml:space="preserve">от_______________________________________________________ </w:t>
      </w:r>
    </w:p>
    <w:p w:rsidR="00AB13BD" w:rsidRPr="00B66AF8" w:rsidRDefault="00AB13BD" w:rsidP="00AB13BD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B66AF8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B66AF8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AB13BD" w:rsidRPr="00B66AF8" w:rsidTr="00AB13B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B66AF8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B66AF8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Наименование товара/</w:t>
            </w:r>
          </w:p>
          <w:p w:rsidR="00AB13BD" w:rsidRPr="00B66AF8" w:rsidRDefault="00AB13BD" w:rsidP="00AB13B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B66AF8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B66AF8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B66AF8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B66AF8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B66AF8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AB13BD" w:rsidRPr="00B66AF8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от 31 декабря 2008г.</w:t>
            </w:r>
          </w:p>
          <w:p w:rsidR="00AB13BD" w:rsidRPr="00B66AF8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B66AF8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B66AF8" w:rsidRDefault="00AB13BD" w:rsidP="00AB13B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6AF8">
              <w:rPr>
                <w:rFonts w:ascii="Times New Roman" w:hAnsi="Times New Roman"/>
                <w:sz w:val="18"/>
                <w:szCs w:val="18"/>
              </w:rPr>
              <w:t>СРОК проведения закупки</w:t>
            </w:r>
          </w:p>
        </w:tc>
      </w:tr>
      <w:tr w:rsidR="00AB13BD" w:rsidRPr="00B66AF8" w:rsidTr="00AB13B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B66AF8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B66AF8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B66AF8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B66AF8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B66AF8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B66AF8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B66AF8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B66AF8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8</w:t>
            </w:r>
          </w:p>
        </w:tc>
      </w:tr>
      <w:tr w:rsidR="00AB13BD" w:rsidRPr="00B66AF8" w:rsidTr="00AB13B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B66AF8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BD" w:rsidRPr="00B66AF8" w:rsidRDefault="00AB13BD" w:rsidP="00AB13BD">
            <w:pPr>
              <w:ind w:firstLine="0"/>
            </w:pPr>
            <w:r w:rsidRPr="00B66AF8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AB13BD" w:rsidRDefault="00AB13BD" w:rsidP="00AB13BD">
            <w:pPr>
              <w:ind w:firstLine="0"/>
              <w:jc w:val="both"/>
              <w:rPr>
                <w:rFonts w:ascii="Times New Roman" w:hAnsi="Times New Roman"/>
              </w:rPr>
            </w:pPr>
            <w:r w:rsidRPr="00AB13BD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адресу: г. Минск, ул. Седых, д.36 п.3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B66AF8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Default="00AB13BD" w:rsidP="00AB13B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23334</w:t>
            </w:r>
          </w:p>
          <w:p w:rsidR="00AB13BD" w:rsidRPr="00B66AF8" w:rsidRDefault="00AB13BD" w:rsidP="00AB13B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AB13BD" w:rsidRPr="00B66AF8" w:rsidRDefault="00AB13BD" w:rsidP="00AB13B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B66AF8" w:rsidRDefault="00AB13BD" w:rsidP="00AB13B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B66AF8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AB13BD" w:rsidRPr="00B66AF8" w:rsidRDefault="00AB13BD" w:rsidP="00AB13B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B66AF8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B66AF8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B66AF8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2кв. 2025 г.</w:t>
            </w:r>
          </w:p>
        </w:tc>
      </w:tr>
    </w:tbl>
    <w:p w:rsidR="00AB13BD" w:rsidRPr="00B66AF8" w:rsidRDefault="00AB13BD" w:rsidP="00AB13BD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AB13BD" w:rsidRPr="00B66AF8" w:rsidRDefault="00AB13BD" w:rsidP="00AB13BD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B66AF8">
        <w:rPr>
          <w:rFonts w:ascii="Times New Roman" w:hAnsi="Times New Roman"/>
          <w:sz w:val="30"/>
          <w:szCs w:val="30"/>
        </w:rPr>
        <w:t>Заместитель директора_________/ А.А.Соляник</w:t>
      </w:r>
    </w:p>
    <w:p w:rsidR="00AB13BD" w:rsidRPr="00B66AF8" w:rsidRDefault="00AB13BD" w:rsidP="00AB13BD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B66AF8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</w:t>
      </w:r>
    </w:p>
    <w:p w:rsidR="00AB13BD" w:rsidRPr="00B66AF8" w:rsidRDefault="00AB13BD" w:rsidP="00AB13B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6AF8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AB13BD" w:rsidRPr="00B66AF8" w:rsidRDefault="00AB13BD" w:rsidP="00AB13B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13BD" w:rsidRPr="00B66AF8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B66AF8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AB13BD" w:rsidRPr="00B66AF8" w:rsidRDefault="00AB13BD" w:rsidP="00AB13BD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Pr="00901EA7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  <w:highlight w:val="yellow"/>
        </w:rPr>
      </w:pPr>
    </w:p>
    <w:p w:rsidR="00AB13BD" w:rsidRPr="00AB13BD" w:rsidRDefault="00AB13BD" w:rsidP="00AB13BD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>УТВЕРЖДАЮ</w:t>
      </w:r>
    </w:p>
    <w:p w:rsidR="00AB13BD" w:rsidRPr="00AB13BD" w:rsidRDefault="00AB13BD" w:rsidP="00AB13BD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Директор  предприятия         </w:t>
      </w:r>
    </w:p>
    <w:p w:rsidR="00AB13BD" w:rsidRPr="00AB13BD" w:rsidRDefault="00AB13BD" w:rsidP="00AB13BD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AB13BD" w:rsidRPr="00AB13BD" w:rsidRDefault="00AB13BD" w:rsidP="00AB13BD">
      <w:pPr>
        <w:ind w:left="7080" w:firstLine="708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               _______________    С.Н.Рудь</w:t>
      </w:r>
    </w:p>
    <w:p w:rsidR="00AB13BD" w:rsidRPr="00AB13BD" w:rsidRDefault="00AB13BD" w:rsidP="00AB13BD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(дата)</w:t>
      </w:r>
    </w:p>
    <w:p w:rsidR="00AB13BD" w:rsidRPr="00AB13BD" w:rsidRDefault="00AB13BD" w:rsidP="00AB13BD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B13BD">
        <w:rPr>
          <w:rFonts w:ascii="Times New Roman" w:hAnsi="Times New Roman"/>
          <w:b/>
          <w:sz w:val="24"/>
          <w:szCs w:val="24"/>
        </w:rPr>
        <w:t xml:space="preserve">ЗАЯВКА НА ИЗМЕНЕНИЕ В ГОДОВОЙ ПЛАН </w:t>
      </w:r>
      <w:r w:rsidRPr="00AB13BD">
        <w:rPr>
          <w:rFonts w:ascii="Times New Roman" w:hAnsi="Times New Roman"/>
          <w:sz w:val="24"/>
          <w:szCs w:val="24"/>
        </w:rPr>
        <w:t xml:space="preserve">государственных закупок на 2025год на </w:t>
      </w:r>
      <w:r w:rsidRPr="00AB13BD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AB13BD" w:rsidRPr="00AB13BD" w:rsidRDefault="00AB13BD" w:rsidP="00AB13BD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 w:rsidRPr="00AB13BD">
        <w:rPr>
          <w:rFonts w:ascii="Times New Roman" w:hAnsi="Times New Roman"/>
          <w:sz w:val="24"/>
          <w:szCs w:val="24"/>
          <w:u w:val="single"/>
        </w:rPr>
        <w:t xml:space="preserve">от_______________________________________________________ </w:t>
      </w:r>
    </w:p>
    <w:p w:rsidR="00AB13BD" w:rsidRPr="00AB13BD" w:rsidRDefault="00AB13BD" w:rsidP="00AB13BD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AB13BD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AB13BD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AB13BD" w:rsidRPr="00AB13BD" w:rsidTr="00AB13B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AB13BD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AB13BD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Наименование товара/</w:t>
            </w:r>
          </w:p>
          <w:p w:rsidR="00AB13BD" w:rsidRPr="00AB13BD" w:rsidRDefault="00AB13BD" w:rsidP="00AB13B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AB13BD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AB13BD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AB13BD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AB13BD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AB13BD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AB13BD" w:rsidRPr="00AB13BD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от 31 декабря 2008г.</w:t>
            </w:r>
          </w:p>
          <w:p w:rsidR="00AB13BD" w:rsidRPr="00AB13BD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AB13BD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AB13BD" w:rsidRDefault="00AB13BD" w:rsidP="00AB13B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13BD">
              <w:rPr>
                <w:rFonts w:ascii="Times New Roman" w:hAnsi="Times New Roman"/>
                <w:sz w:val="18"/>
                <w:szCs w:val="18"/>
              </w:rPr>
              <w:t>СРОК проведения закупки</w:t>
            </w:r>
          </w:p>
        </w:tc>
      </w:tr>
      <w:tr w:rsidR="00AB13BD" w:rsidRPr="00AB13BD" w:rsidTr="00AB13B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AB13BD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AB13BD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AB13BD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AB13BD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AB13BD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AB13BD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AB13BD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AB13BD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8</w:t>
            </w:r>
          </w:p>
        </w:tc>
      </w:tr>
      <w:tr w:rsidR="00AB13BD" w:rsidRPr="00AB13BD" w:rsidTr="00AB13B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AB13BD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BD" w:rsidRPr="00AB13BD" w:rsidRDefault="00AB13BD" w:rsidP="00AB13BD">
            <w:pPr>
              <w:ind w:firstLine="0"/>
            </w:pPr>
            <w:r w:rsidRPr="00AB13BD">
              <w:rPr>
                <w:rFonts w:ascii="Times New Roman" w:hAnsi="Times New Roman"/>
                <w:u w:val="single"/>
              </w:rPr>
              <w:t xml:space="preserve">71.20.19.160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AB13BD" w:rsidRDefault="00AB13BD" w:rsidP="00AB13BD">
            <w:pPr>
              <w:ind w:firstLine="0"/>
              <w:jc w:val="both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  <w:u w:val="single"/>
              </w:rPr>
              <w:t>Работы по обследованию строительных конструкций и инженерных сетей жилого дома по адресу: г. Минск, ул. Академическая, д.11а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AB13BD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AB13BD" w:rsidRDefault="00AB13BD" w:rsidP="00AB13B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8000</w:t>
            </w:r>
          </w:p>
          <w:p w:rsidR="00AB13BD" w:rsidRPr="00AB13BD" w:rsidRDefault="00AB13BD" w:rsidP="00AB13B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AB13BD" w:rsidRPr="00AB13BD" w:rsidRDefault="00AB13BD" w:rsidP="00AB13B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AB13BD" w:rsidRDefault="00AB13BD" w:rsidP="00AB13B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AB13BD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AB13BD" w:rsidRPr="00AB13BD" w:rsidRDefault="00AB13BD" w:rsidP="00AB13B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AB13BD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AB13BD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AB13BD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2кв. 2025 г.</w:t>
            </w:r>
          </w:p>
        </w:tc>
      </w:tr>
    </w:tbl>
    <w:p w:rsidR="00AB13BD" w:rsidRPr="00AB13BD" w:rsidRDefault="00AB13BD" w:rsidP="00AB13BD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AB13BD" w:rsidRPr="00AB13BD" w:rsidRDefault="00AB13BD" w:rsidP="00AB13BD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AB13BD">
        <w:rPr>
          <w:rFonts w:ascii="Times New Roman" w:hAnsi="Times New Roman"/>
          <w:sz w:val="30"/>
          <w:szCs w:val="30"/>
        </w:rPr>
        <w:t>Заместитель директора_________/ А.А.Соляник</w:t>
      </w:r>
    </w:p>
    <w:p w:rsidR="00AB13BD" w:rsidRPr="00AB13BD" w:rsidRDefault="00AB13BD" w:rsidP="00AB13B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13BD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AB13BD" w:rsidRPr="00AB13BD" w:rsidRDefault="00AB13BD" w:rsidP="00AB13B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13BD" w:rsidRP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AB13BD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AB13BD" w:rsidRPr="00AB13BD" w:rsidRDefault="00AB13BD" w:rsidP="00AB13B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13BD" w:rsidRPr="00543CA3" w:rsidRDefault="00AB13BD" w:rsidP="00AB13B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AB13BD" w:rsidRPr="00543CA3" w:rsidRDefault="00AB13BD" w:rsidP="00AB13BD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AB13BD" w:rsidRPr="00543CA3" w:rsidRDefault="00AB13BD" w:rsidP="00AB13BD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AB13BD" w:rsidRPr="00543CA3" w:rsidRDefault="00AB13BD" w:rsidP="00AB13BD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AB13BD" w:rsidRDefault="00AB13BD" w:rsidP="00AB13B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AB13BD" w:rsidRPr="00543CA3" w:rsidRDefault="00AB13BD" w:rsidP="00AB13BD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AB13BD" w:rsidRPr="00543CA3" w:rsidRDefault="00AB13BD" w:rsidP="00AB13BD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AB13BD" w:rsidRPr="00543CA3" w:rsidRDefault="00AB13BD" w:rsidP="00AB13BD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AB13BD" w:rsidRPr="00543CA3" w:rsidTr="00AB13B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543CA3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3BD" w:rsidRPr="00543CA3" w:rsidRDefault="00AB13BD" w:rsidP="00AB13B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AB13BD" w:rsidRPr="00543CA3" w:rsidTr="00AB13B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D" w:rsidRPr="00543CA3" w:rsidRDefault="00AB13BD" w:rsidP="00AB13B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AB13BD" w:rsidRPr="00543CA3" w:rsidTr="00AB13B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6433F2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BD" w:rsidRPr="009727CE" w:rsidRDefault="00AB13BD" w:rsidP="00AB13BD">
            <w:pPr>
              <w:ind w:firstLine="0"/>
            </w:pPr>
            <w:r w:rsidRPr="009727CE">
              <w:rPr>
                <w:rFonts w:ascii="Times New Roman" w:hAnsi="Times New Roman"/>
                <w:u w:val="single"/>
              </w:rPr>
              <w:t xml:space="preserve">43.21.10.990 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9727CE" w:rsidRDefault="00AB13BD" w:rsidP="00AB13BD">
            <w:pPr>
              <w:ind w:firstLine="0"/>
              <w:jc w:val="both"/>
              <w:rPr>
                <w:rFonts w:ascii="Times New Roman" w:hAnsi="Times New Roman"/>
              </w:rPr>
            </w:pPr>
            <w:r w:rsidRPr="009727CE">
              <w:rPr>
                <w:rFonts w:ascii="Times New Roman" w:hAnsi="Times New Roman"/>
                <w:u w:val="single"/>
              </w:rPr>
              <w:t>Установка автономных пожарных извещателей в квартирах инвалидов, одиноко проживающих граждан, участников ВОВ (согласно расшифровке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DE4F61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Default="00AB13BD" w:rsidP="00AB13B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9398</w:t>
            </w:r>
          </w:p>
          <w:p w:rsidR="00AB13BD" w:rsidRPr="00990051" w:rsidRDefault="00AB13BD" w:rsidP="00AB13B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Default="00AB13BD" w:rsidP="00AB13B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AB13BD" w:rsidRPr="00010CFE" w:rsidRDefault="00AB13BD" w:rsidP="00AB13B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010CFE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010CFE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AB13BD" w:rsidRPr="00543CA3" w:rsidTr="00AB13BD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6433F2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BD" w:rsidRPr="009727CE" w:rsidRDefault="00AB13BD" w:rsidP="00AB13BD">
            <w:pPr>
              <w:ind w:firstLine="0"/>
            </w:pPr>
            <w:r w:rsidRPr="009727CE">
              <w:rPr>
                <w:rFonts w:ascii="Times New Roman" w:hAnsi="Times New Roman"/>
                <w:u w:val="single"/>
              </w:rPr>
              <w:t xml:space="preserve">43.21.10.990 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9727CE" w:rsidRDefault="00AB13BD" w:rsidP="00AB13BD">
            <w:pPr>
              <w:ind w:firstLine="0"/>
              <w:jc w:val="both"/>
              <w:rPr>
                <w:rFonts w:ascii="Times New Roman" w:hAnsi="Times New Roman"/>
              </w:rPr>
            </w:pPr>
            <w:r w:rsidRPr="009727CE">
              <w:rPr>
                <w:rFonts w:ascii="Times New Roman" w:hAnsi="Times New Roman"/>
                <w:u w:val="single"/>
              </w:rPr>
              <w:t>Установка автономных пожарных извещателей в квартирах в которых проживают многодетные семьи (согласно расшифровке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DE4F61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Default="00AB13BD" w:rsidP="00AB13BD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2349</w:t>
            </w:r>
          </w:p>
          <w:p w:rsidR="00AB13BD" w:rsidRPr="00990051" w:rsidRDefault="00AB13BD" w:rsidP="00AB13B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Default="00AB13BD" w:rsidP="00AB13B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AB13BD" w:rsidRPr="00010CFE" w:rsidRDefault="00AB13BD" w:rsidP="00AB13B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010CFE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BD" w:rsidRPr="00010CFE" w:rsidRDefault="00AB13BD" w:rsidP="00AB13B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AB13BD" w:rsidRDefault="00AB13BD" w:rsidP="00AB13BD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AB13BD" w:rsidRPr="00AB13BD" w:rsidRDefault="00AB13BD" w:rsidP="00AB13BD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AB13BD">
        <w:rPr>
          <w:rFonts w:ascii="Times New Roman" w:hAnsi="Times New Roman"/>
          <w:sz w:val="30"/>
          <w:szCs w:val="30"/>
        </w:rPr>
        <w:t>Заместитель директора_________/ А.А.Соляник</w:t>
      </w:r>
    </w:p>
    <w:p w:rsidR="00AB13BD" w:rsidRPr="00543CA3" w:rsidRDefault="00AB13BD" w:rsidP="00AB13BD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AB13BD" w:rsidRPr="00543CA3" w:rsidRDefault="00AB13BD" w:rsidP="00AB13B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AB13BD" w:rsidRPr="0068464F" w:rsidRDefault="00AB13BD" w:rsidP="00AB13B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13BD" w:rsidRDefault="00AB13BD" w:rsidP="00AB13B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AB13BD" w:rsidRDefault="00AB13BD" w:rsidP="00AB13B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04F3" w:rsidRDefault="00E904F3" w:rsidP="00E904F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04F3" w:rsidRPr="00543CA3" w:rsidRDefault="00E904F3" w:rsidP="00E904F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E904F3" w:rsidRPr="00543CA3" w:rsidRDefault="00E904F3" w:rsidP="00E904F3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E904F3" w:rsidRPr="00543CA3" w:rsidRDefault="00E904F3" w:rsidP="00E904F3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E904F3" w:rsidRPr="00543CA3" w:rsidRDefault="00E904F3" w:rsidP="00E904F3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E904F3" w:rsidRDefault="00E904F3" w:rsidP="00E904F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E904F3" w:rsidRPr="00B66AF8" w:rsidRDefault="00E904F3" w:rsidP="00E904F3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66AF8">
        <w:rPr>
          <w:rFonts w:ascii="Times New Roman" w:hAnsi="Times New Roman"/>
          <w:b/>
          <w:sz w:val="24"/>
          <w:szCs w:val="24"/>
        </w:rPr>
        <w:t xml:space="preserve">ЗАЯВКА НА ИЗМЕНЕНИЕ В ГОДОВОЙ ПЛАН </w:t>
      </w:r>
      <w:r w:rsidRPr="00B66AF8">
        <w:rPr>
          <w:rFonts w:ascii="Times New Roman" w:hAnsi="Times New Roman"/>
          <w:sz w:val="24"/>
          <w:szCs w:val="24"/>
        </w:rPr>
        <w:t xml:space="preserve">государственных закупок на 2025 год на </w:t>
      </w:r>
      <w:r w:rsidRPr="00B66AF8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E904F3" w:rsidRPr="00B66AF8" w:rsidRDefault="00E904F3" w:rsidP="00E904F3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 w:rsidRPr="00B66AF8">
        <w:rPr>
          <w:rFonts w:ascii="Times New Roman" w:hAnsi="Times New Roman"/>
          <w:sz w:val="24"/>
          <w:szCs w:val="24"/>
          <w:u w:val="single"/>
        </w:rPr>
        <w:t xml:space="preserve">от_______________________________________________________ </w:t>
      </w:r>
    </w:p>
    <w:p w:rsidR="00E904F3" w:rsidRPr="00B66AF8" w:rsidRDefault="00E904F3" w:rsidP="00E904F3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B66AF8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B66AF8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E904F3" w:rsidRPr="00B66AF8" w:rsidTr="00F109A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4F3" w:rsidRPr="00B66AF8" w:rsidRDefault="00E904F3" w:rsidP="00F109AB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4F3" w:rsidRPr="00B66AF8" w:rsidRDefault="00E904F3" w:rsidP="00F109AB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Наименование товара/</w:t>
            </w:r>
          </w:p>
          <w:p w:rsidR="00E904F3" w:rsidRPr="00B66AF8" w:rsidRDefault="00E904F3" w:rsidP="00F109AB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B66AF8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4F3" w:rsidRPr="00B66AF8" w:rsidRDefault="00E904F3" w:rsidP="00F109AB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4F3" w:rsidRPr="00B66AF8" w:rsidRDefault="00E904F3" w:rsidP="00F109AB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4F3" w:rsidRPr="00B66AF8" w:rsidRDefault="00E904F3" w:rsidP="00F109AB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F3" w:rsidRPr="00B66AF8" w:rsidRDefault="00E904F3" w:rsidP="00F109AB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E904F3" w:rsidRPr="00B66AF8" w:rsidRDefault="00E904F3" w:rsidP="00F109AB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от 31 декабря 2008г.</w:t>
            </w:r>
          </w:p>
          <w:p w:rsidR="00E904F3" w:rsidRPr="00B66AF8" w:rsidRDefault="00E904F3" w:rsidP="00F109A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4F3" w:rsidRPr="00B66AF8" w:rsidRDefault="00E904F3" w:rsidP="00F109AB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4F3" w:rsidRPr="00B66AF8" w:rsidRDefault="00E904F3" w:rsidP="00F109AB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6AF8">
              <w:rPr>
                <w:rFonts w:ascii="Times New Roman" w:hAnsi="Times New Roman"/>
                <w:sz w:val="18"/>
                <w:szCs w:val="18"/>
              </w:rPr>
              <w:t>СРОК проведения закупки</w:t>
            </w:r>
          </w:p>
        </w:tc>
      </w:tr>
      <w:tr w:rsidR="00E904F3" w:rsidRPr="00B66AF8" w:rsidTr="00F109A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4F3" w:rsidRPr="00B66AF8" w:rsidRDefault="00E904F3" w:rsidP="00F109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4F3" w:rsidRPr="00B66AF8" w:rsidRDefault="00E904F3" w:rsidP="00F109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4F3" w:rsidRPr="00B66AF8" w:rsidRDefault="00E904F3" w:rsidP="00F109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4F3" w:rsidRPr="00B66AF8" w:rsidRDefault="00E904F3" w:rsidP="00F109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4F3" w:rsidRPr="00B66AF8" w:rsidRDefault="00E904F3" w:rsidP="00F109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4F3" w:rsidRPr="00B66AF8" w:rsidRDefault="00E904F3" w:rsidP="00F109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4F3" w:rsidRPr="00B66AF8" w:rsidRDefault="00E904F3" w:rsidP="00F109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4F3" w:rsidRPr="00B66AF8" w:rsidRDefault="00E904F3" w:rsidP="00F109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8</w:t>
            </w:r>
          </w:p>
        </w:tc>
      </w:tr>
      <w:tr w:rsidR="00E904F3" w:rsidRPr="00B66AF8" w:rsidTr="00F109AB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F3" w:rsidRPr="00B66AF8" w:rsidRDefault="00E904F3" w:rsidP="00F109A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F3" w:rsidRPr="00B66AF8" w:rsidRDefault="00E904F3" w:rsidP="00F109AB">
            <w:pPr>
              <w:ind w:firstLine="0"/>
            </w:pPr>
            <w:r w:rsidRPr="00B66AF8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F3" w:rsidRPr="00E904F3" w:rsidRDefault="00E904F3" w:rsidP="00F109AB">
            <w:pPr>
              <w:ind w:firstLine="0"/>
              <w:jc w:val="both"/>
              <w:rPr>
                <w:rFonts w:ascii="Times New Roman" w:hAnsi="Times New Roman"/>
              </w:rPr>
            </w:pPr>
            <w:r w:rsidRPr="00E904F3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адресу: г. Минск, ул. Мержинского, д.11а п.1, пер. Инструментальный, д.13 п.2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F3" w:rsidRPr="00B66AF8" w:rsidRDefault="00E904F3" w:rsidP="00F109AB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F3" w:rsidRDefault="00E904F3" w:rsidP="00F109AB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52911</w:t>
            </w:r>
          </w:p>
          <w:p w:rsidR="00E904F3" w:rsidRPr="00B66AF8" w:rsidRDefault="00E904F3" w:rsidP="00F109AB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E904F3" w:rsidRPr="00B66AF8" w:rsidRDefault="00E904F3" w:rsidP="00F109AB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F3" w:rsidRPr="00B66AF8" w:rsidRDefault="00E904F3" w:rsidP="00F109AB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B66AF8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E904F3" w:rsidRPr="00B66AF8" w:rsidRDefault="00E904F3" w:rsidP="00F109AB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B66AF8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F3" w:rsidRPr="00B66AF8" w:rsidRDefault="00E904F3" w:rsidP="00F109A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F3" w:rsidRPr="00B66AF8" w:rsidRDefault="00E904F3" w:rsidP="00F109AB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2кв. 2025 г.</w:t>
            </w:r>
          </w:p>
        </w:tc>
      </w:tr>
    </w:tbl>
    <w:p w:rsidR="00E904F3" w:rsidRPr="00B66AF8" w:rsidRDefault="00E904F3" w:rsidP="00E904F3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E904F3" w:rsidRPr="00B66AF8" w:rsidRDefault="00E904F3" w:rsidP="00E904F3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B66AF8">
        <w:rPr>
          <w:rFonts w:ascii="Times New Roman" w:hAnsi="Times New Roman"/>
          <w:sz w:val="30"/>
          <w:szCs w:val="30"/>
        </w:rPr>
        <w:t>Заместитель директора_________/ А.А.Соляник</w:t>
      </w:r>
    </w:p>
    <w:p w:rsidR="00E904F3" w:rsidRPr="00B66AF8" w:rsidRDefault="00E904F3" w:rsidP="00E904F3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B66AF8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</w:t>
      </w:r>
    </w:p>
    <w:p w:rsidR="00E904F3" w:rsidRPr="00B66AF8" w:rsidRDefault="00E904F3" w:rsidP="00E904F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6AF8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E904F3" w:rsidRPr="00B66AF8" w:rsidRDefault="00E904F3" w:rsidP="00E904F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04F3" w:rsidRPr="00B66AF8" w:rsidRDefault="00E904F3" w:rsidP="00E904F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B66AF8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E904F3" w:rsidRPr="00B66AF8" w:rsidRDefault="00E904F3" w:rsidP="00E904F3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AB13BD" w:rsidRDefault="00AB13B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04F3" w:rsidRDefault="00E904F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04F3" w:rsidRDefault="00E904F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04F3" w:rsidRDefault="00E904F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04F3" w:rsidRDefault="00E904F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04F3" w:rsidRDefault="00E904F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04F3" w:rsidRDefault="00E904F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04F3" w:rsidRDefault="00E904F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04F3" w:rsidRDefault="00E904F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04F3" w:rsidRDefault="00E904F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04F3" w:rsidRDefault="00E904F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04F3" w:rsidRDefault="00E904F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04F3" w:rsidRDefault="00E904F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04F3" w:rsidRDefault="00E904F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04F3" w:rsidRDefault="00E904F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04F3" w:rsidRDefault="00E904F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04F3" w:rsidRDefault="00E904F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04F3" w:rsidRDefault="00E904F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04F3" w:rsidRDefault="00E904F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04F3" w:rsidRPr="00543CA3" w:rsidRDefault="00E904F3" w:rsidP="00E904F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E904F3" w:rsidRPr="00543CA3" w:rsidRDefault="00E904F3" w:rsidP="00E904F3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E904F3" w:rsidRPr="00543CA3" w:rsidRDefault="00E904F3" w:rsidP="00E904F3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E904F3" w:rsidRPr="00543CA3" w:rsidRDefault="00E904F3" w:rsidP="00E904F3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E904F3" w:rsidRDefault="00E904F3" w:rsidP="00E904F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E904F3" w:rsidRPr="00543CA3" w:rsidRDefault="00E904F3" w:rsidP="00E904F3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E904F3" w:rsidRPr="00543CA3" w:rsidRDefault="00E904F3" w:rsidP="00E904F3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E904F3" w:rsidRPr="00543CA3" w:rsidRDefault="00E904F3" w:rsidP="00E904F3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42"/>
        <w:gridCol w:w="3377"/>
        <w:gridCol w:w="992"/>
        <w:gridCol w:w="2435"/>
        <w:gridCol w:w="2763"/>
        <w:gridCol w:w="2166"/>
        <w:gridCol w:w="1593"/>
      </w:tblGrid>
      <w:tr w:rsidR="00E904F3" w:rsidRPr="00543CA3" w:rsidTr="00F109A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4F3" w:rsidRPr="00543CA3" w:rsidRDefault="00E904F3" w:rsidP="00F109A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4F3" w:rsidRPr="00543CA3" w:rsidRDefault="00E904F3" w:rsidP="00F109A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E904F3" w:rsidRPr="00543CA3" w:rsidRDefault="00E904F3" w:rsidP="00F109AB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4F3" w:rsidRPr="00543CA3" w:rsidRDefault="00E904F3" w:rsidP="00F109A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4F3" w:rsidRPr="00543CA3" w:rsidRDefault="00E904F3" w:rsidP="00F109A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4F3" w:rsidRPr="00543CA3" w:rsidRDefault="00E904F3" w:rsidP="00F109A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F3" w:rsidRPr="00543CA3" w:rsidRDefault="00E904F3" w:rsidP="00F109A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E904F3" w:rsidRPr="00543CA3" w:rsidRDefault="00E904F3" w:rsidP="00F109A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E904F3" w:rsidRPr="00543CA3" w:rsidRDefault="00E904F3" w:rsidP="00F109A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4F3" w:rsidRPr="00543CA3" w:rsidRDefault="00E904F3" w:rsidP="00F109A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4F3" w:rsidRPr="00543CA3" w:rsidRDefault="00E904F3" w:rsidP="00F109AB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E904F3" w:rsidRPr="00543CA3" w:rsidTr="00F109A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4F3" w:rsidRPr="00543CA3" w:rsidRDefault="00E904F3" w:rsidP="00F109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4F3" w:rsidRPr="00543CA3" w:rsidRDefault="00E904F3" w:rsidP="00F109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4F3" w:rsidRPr="00543CA3" w:rsidRDefault="00E904F3" w:rsidP="00F109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4F3" w:rsidRPr="00543CA3" w:rsidRDefault="00E904F3" w:rsidP="00F109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4F3" w:rsidRPr="00543CA3" w:rsidRDefault="00E904F3" w:rsidP="00F109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4F3" w:rsidRPr="00543CA3" w:rsidRDefault="00E904F3" w:rsidP="00F109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4F3" w:rsidRPr="00543CA3" w:rsidRDefault="00E904F3" w:rsidP="00F109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4F3" w:rsidRPr="00543CA3" w:rsidRDefault="00E904F3" w:rsidP="00F109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E904F3" w:rsidRPr="00543CA3" w:rsidTr="00F109AB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F3" w:rsidRPr="006433F2" w:rsidRDefault="00E904F3" w:rsidP="00F109AB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E904F3" w:rsidRPr="006433F2" w:rsidRDefault="00E904F3" w:rsidP="00F109AB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F3" w:rsidRPr="00266F38" w:rsidRDefault="00E904F3" w:rsidP="00F109AB">
            <w:pPr>
              <w:ind w:firstLine="0"/>
              <w:rPr>
                <w:rFonts w:ascii="Times New Roman" w:hAnsi="Times New Roman"/>
                <w:lang w:val="en-US"/>
              </w:rPr>
            </w:pPr>
            <w:r w:rsidRPr="00266F38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F3" w:rsidRPr="00E904F3" w:rsidRDefault="00E904F3" w:rsidP="00F109AB">
            <w:pPr>
              <w:ind w:firstLine="0"/>
              <w:jc w:val="both"/>
              <w:rPr>
                <w:rFonts w:ascii="Times New Roman" w:hAnsi="Times New Roman"/>
              </w:rPr>
            </w:pPr>
            <w:r w:rsidRPr="00E904F3">
              <w:rPr>
                <w:rFonts w:ascii="Times New Roman" w:hAnsi="Times New Roman"/>
                <w:u w:val="single"/>
              </w:rPr>
              <w:t>Аварийно-восстановительные работы по ремонту теплообменников жилых домов по адресу: г. Минск, ул. Логойский тракт, д.10, ул. Волгоградская, д.39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F3" w:rsidRPr="00081903" w:rsidRDefault="00E904F3" w:rsidP="00F109AB">
            <w:pPr>
              <w:ind w:firstLine="0"/>
              <w:jc w:val="center"/>
              <w:rPr>
                <w:rFonts w:ascii="Times New Roman" w:hAnsi="Times New Roman"/>
              </w:rPr>
            </w:pPr>
            <w:r w:rsidRPr="00081903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F3" w:rsidRPr="00081903" w:rsidRDefault="00E904F3" w:rsidP="00F109AB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40896,9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F3" w:rsidRDefault="00E904F3" w:rsidP="00F109AB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E904F3" w:rsidRPr="00010CFE" w:rsidRDefault="00E904F3" w:rsidP="00F109AB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F3" w:rsidRPr="00010CFE" w:rsidRDefault="00E904F3" w:rsidP="00F109A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4F3" w:rsidRPr="00010CFE" w:rsidRDefault="00E904F3" w:rsidP="00F109A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E904F3" w:rsidRPr="00B77518" w:rsidRDefault="00E904F3" w:rsidP="00E904F3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B77518">
        <w:rPr>
          <w:rFonts w:ascii="Times New Roman" w:hAnsi="Times New Roman"/>
          <w:sz w:val="30"/>
          <w:szCs w:val="30"/>
        </w:rPr>
        <w:t>Заместитель директора_________/ А.А.Соляник</w:t>
      </w:r>
    </w:p>
    <w:p w:rsidR="00E904F3" w:rsidRPr="00B77518" w:rsidRDefault="00E904F3" w:rsidP="00E904F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518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E904F3" w:rsidRPr="00B77518" w:rsidRDefault="00E904F3" w:rsidP="00E904F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04F3" w:rsidRDefault="00E904F3" w:rsidP="00E904F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B77518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E904F3" w:rsidRDefault="00E904F3" w:rsidP="00E904F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04F3" w:rsidRDefault="00E904F3" w:rsidP="00E904F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04F3" w:rsidRDefault="00E904F3" w:rsidP="00E904F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04F3" w:rsidRDefault="00E904F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04F3" w:rsidRDefault="00E904F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109AB" w:rsidRDefault="00F109A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109AB" w:rsidRDefault="00F109A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109AB" w:rsidRDefault="00F109A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109AB" w:rsidRDefault="00F109A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109AB" w:rsidRDefault="00F109A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109AB" w:rsidRDefault="00F109A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109AB" w:rsidRDefault="00F109A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109AB" w:rsidRDefault="00F109A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109AB" w:rsidRDefault="00F109A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109AB" w:rsidRDefault="00F109A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109AB" w:rsidRDefault="00F109A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109AB" w:rsidRDefault="00F109A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109AB" w:rsidRDefault="00F109AB" w:rsidP="00F109A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109AB" w:rsidRPr="00543CA3" w:rsidRDefault="00F109AB" w:rsidP="00F109A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F109AB" w:rsidRPr="00543CA3" w:rsidRDefault="00F109AB" w:rsidP="00F109AB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F109AB" w:rsidRPr="00543CA3" w:rsidRDefault="00F109AB" w:rsidP="00F109AB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109AB" w:rsidRPr="00543CA3" w:rsidRDefault="00F109AB" w:rsidP="00F109AB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F109AB" w:rsidRDefault="00F109AB" w:rsidP="00F109A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F109AB" w:rsidRPr="00543CA3" w:rsidRDefault="00F109AB" w:rsidP="00F109AB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F109AB" w:rsidRPr="00543CA3" w:rsidRDefault="00F109AB" w:rsidP="00F109AB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F109AB" w:rsidRPr="00543CA3" w:rsidRDefault="00F109AB" w:rsidP="00F109AB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F109AB" w:rsidRPr="00543CA3" w:rsidTr="00F109A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AB" w:rsidRPr="00543CA3" w:rsidRDefault="00F109AB" w:rsidP="00F109A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AB" w:rsidRPr="00543CA3" w:rsidRDefault="00F109AB" w:rsidP="00F109A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F109AB" w:rsidRPr="00543CA3" w:rsidRDefault="00F109AB" w:rsidP="00F109AB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AB" w:rsidRPr="00543CA3" w:rsidRDefault="00F109AB" w:rsidP="00F109A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AB" w:rsidRPr="00543CA3" w:rsidRDefault="00F109AB" w:rsidP="00F109A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AB" w:rsidRPr="00543CA3" w:rsidRDefault="00F109AB" w:rsidP="00F109A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AB" w:rsidRPr="00543CA3" w:rsidRDefault="00F109AB" w:rsidP="00F109A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F109AB" w:rsidRPr="00543CA3" w:rsidRDefault="00F109AB" w:rsidP="00F109A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F109AB" w:rsidRPr="00543CA3" w:rsidRDefault="00F109AB" w:rsidP="00F109A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AB" w:rsidRPr="00543CA3" w:rsidRDefault="00F109AB" w:rsidP="00F109A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AB" w:rsidRPr="00543CA3" w:rsidRDefault="00F109AB" w:rsidP="00F109AB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F109AB" w:rsidRPr="00543CA3" w:rsidTr="00F109A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AB" w:rsidRPr="00543CA3" w:rsidRDefault="00F109AB" w:rsidP="00F109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AB" w:rsidRPr="00543CA3" w:rsidRDefault="00F109AB" w:rsidP="00F109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AB" w:rsidRPr="00543CA3" w:rsidRDefault="00F109AB" w:rsidP="00F109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AB" w:rsidRPr="00543CA3" w:rsidRDefault="00F109AB" w:rsidP="00F109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AB" w:rsidRPr="00543CA3" w:rsidRDefault="00F109AB" w:rsidP="00F109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AB" w:rsidRPr="00543CA3" w:rsidRDefault="00F109AB" w:rsidP="00F109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AB" w:rsidRPr="00543CA3" w:rsidRDefault="00F109AB" w:rsidP="00F109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AB" w:rsidRPr="00543CA3" w:rsidRDefault="00F109AB" w:rsidP="00F109A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F109AB" w:rsidRPr="00543CA3" w:rsidTr="00F109AB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AB" w:rsidRPr="006433F2" w:rsidRDefault="00F109AB" w:rsidP="00F109A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AB" w:rsidRDefault="00F109AB" w:rsidP="00F109AB">
            <w:pPr>
              <w:ind w:firstLine="0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  <w:p w:rsidR="00F109AB" w:rsidRPr="008D6458" w:rsidRDefault="00F109AB" w:rsidP="00F109AB">
            <w:pPr>
              <w:ind w:firstLine="0"/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464" w:rsidRDefault="00F109AB" w:rsidP="00F109AB">
            <w:pPr>
              <w:ind w:firstLine="0"/>
              <w:jc w:val="both"/>
              <w:rPr>
                <w:rFonts w:ascii="Times New Roman" w:hAnsi="Times New Roman"/>
                <w:u w:val="single"/>
              </w:rPr>
            </w:pPr>
            <w:r w:rsidRPr="00B66AF8">
              <w:rPr>
                <w:rFonts w:ascii="Times New Roman" w:hAnsi="Times New Roman"/>
                <w:u w:val="single"/>
              </w:rPr>
              <w:t xml:space="preserve">Текущий ремонт </w:t>
            </w:r>
          </w:p>
          <w:p w:rsidR="00F109AB" w:rsidRPr="00B66AF8" w:rsidRDefault="00F109AB" w:rsidP="00F109AB">
            <w:pPr>
              <w:ind w:firstLine="0"/>
              <w:jc w:val="both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  <w:u w:val="single"/>
              </w:rPr>
              <w:t xml:space="preserve">цоколя </w:t>
            </w:r>
            <w:r>
              <w:rPr>
                <w:rFonts w:ascii="Times New Roman" w:hAnsi="Times New Roman"/>
                <w:u w:val="single"/>
              </w:rPr>
              <w:t>и прямков</w:t>
            </w:r>
            <w:r w:rsidRPr="00B66AF8">
              <w:rPr>
                <w:rFonts w:ascii="Times New Roman" w:hAnsi="Times New Roman"/>
                <w:u w:val="single"/>
              </w:rPr>
              <w:t xml:space="preserve"> жил</w:t>
            </w:r>
            <w:r>
              <w:rPr>
                <w:rFonts w:ascii="Times New Roman" w:hAnsi="Times New Roman"/>
                <w:u w:val="single"/>
              </w:rPr>
              <w:t>ого дома</w:t>
            </w:r>
            <w:r w:rsidRPr="00B66AF8">
              <w:rPr>
                <w:rFonts w:ascii="Times New Roman" w:hAnsi="Times New Roman"/>
                <w:u w:val="single"/>
              </w:rPr>
              <w:t xml:space="preserve"> по адрес</w:t>
            </w:r>
            <w:r>
              <w:rPr>
                <w:rFonts w:ascii="Times New Roman" w:hAnsi="Times New Roman"/>
                <w:u w:val="single"/>
              </w:rPr>
              <w:t>у</w:t>
            </w:r>
            <w:r w:rsidRPr="00B66AF8">
              <w:rPr>
                <w:rFonts w:ascii="Times New Roman" w:hAnsi="Times New Roman"/>
                <w:u w:val="single"/>
              </w:rPr>
              <w:t xml:space="preserve">: </w:t>
            </w:r>
            <w:r>
              <w:rPr>
                <w:rFonts w:ascii="Times New Roman" w:hAnsi="Times New Roman"/>
                <w:u w:val="single"/>
              </w:rPr>
              <w:t>г. Минск, ул. Героев 120-й дивизии, д.23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AB" w:rsidRPr="00DE4F61" w:rsidRDefault="00F109AB" w:rsidP="00F109AB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AB" w:rsidRDefault="00155008" w:rsidP="00F109AB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125458</w:t>
            </w:r>
          </w:p>
          <w:p w:rsidR="00F109AB" w:rsidRPr="00990051" w:rsidRDefault="00F109AB" w:rsidP="00F109AB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AB" w:rsidRDefault="00F109AB" w:rsidP="00F109AB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</w:t>
            </w:r>
            <w:r w:rsidR="00BF0464">
              <w:rPr>
                <w:rFonts w:ascii="Times New Roman" w:hAnsi="Times New Roman"/>
                <w:snapToGrid w:val="0"/>
                <w:kern w:val="2"/>
                <w:lang w:val="be-BY"/>
              </w:rPr>
              <w:t>504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109AB" w:rsidRPr="00010CFE" w:rsidRDefault="00F109AB" w:rsidP="00F109AB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AB" w:rsidRPr="00010CFE" w:rsidRDefault="00F109AB" w:rsidP="00F109A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9AB" w:rsidRPr="00010CFE" w:rsidRDefault="00155008" w:rsidP="00F109A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F109AB" w:rsidRPr="00010CFE">
              <w:rPr>
                <w:rFonts w:ascii="Times New Roman" w:hAnsi="Times New Roman"/>
              </w:rPr>
              <w:t>кв. 202</w:t>
            </w:r>
            <w:r w:rsidR="00F109AB">
              <w:rPr>
                <w:rFonts w:ascii="Times New Roman" w:hAnsi="Times New Roman"/>
              </w:rPr>
              <w:t>5</w:t>
            </w:r>
            <w:r w:rsidR="00F109AB"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F109AB" w:rsidRPr="00543CA3" w:rsidRDefault="00F109AB" w:rsidP="00F109AB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F109AB" w:rsidRPr="00543CA3" w:rsidRDefault="00F109AB" w:rsidP="00F109A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F109AB" w:rsidRPr="0068464F" w:rsidRDefault="00F109AB" w:rsidP="00F109A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109AB" w:rsidRDefault="00F109AB" w:rsidP="00F109A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F109AB" w:rsidRDefault="00F109AB" w:rsidP="00F109A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109AB" w:rsidRDefault="00F109AB" w:rsidP="00F109A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109AB" w:rsidRDefault="00F109AB" w:rsidP="00F109A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109AB" w:rsidRDefault="00F109AB" w:rsidP="00F109A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109AB" w:rsidRDefault="00F109A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109AB" w:rsidRDefault="00F109A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109AB" w:rsidRDefault="00F109A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Pr="00543CA3" w:rsidRDefault="006525BB" w:rsidP="006525B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6525BB" w:rsidRPr="00543CA3" w:rsidRDefault="006525BB" w:rsidP="006525BB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6525BB" w:rsidRPr="00543CA3" w:rsidRDefault="006525BB" w:rsidP="006525BB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6525BB" w:rsidRPr="00543CA3" w:rsidRDefault="006525BB" w:rsidP="006525BB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6525BB" w:rsidRDefault="006525BB" w:rsidP="006525B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6525BB" w:rsidRPr="00543CA3" w:rsidRDefault="006525BB" w:rsidP="006525BB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6525BB" w:rsidRPr="00543CA3" w:rsidRDefault="006525BB" w:rsidP="006525BB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6525BB" w:rsidRPr="00543CA3" w:rsidRDefault="006525BB" w:rsidP="006525BB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6525BB" w:rsidRPr="00543CA3" w:rsidTr="00A352B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BB" w:rsidRPr="00543CA3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BB" w:rsidRPr="00543CA3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6525BB" w:rsidRPr="00543CA3" w:rsidRDefault="006525BB" w:rsidP="00A352B1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BB" w:rsidRPr="00543CA3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BB" w:rsidRPr="00543CA3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BB" w:rsidRPr="00543CA3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5BB" w:rsidRPr="00543CA3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6525BB" w:rsidRPr="00543CA3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6525BB" w:rsidRPr="00543CA3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BB" w:rsidRPr="00543CA3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BB" w:rsidRPr="00543CA3" w:rsidRDefault="006525BB" w:rsidP="00A352B1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6525BB" w:rsidRPr="00543CA3" w:rsidTr="00A352B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BB" w:rsidRPr="00543CA3" w:rsidRDefault="006525BB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BB" w:rsidRPr="00543CA3" w:rsidRDefault="006525BB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BB" w:rsidRPr="00543CA3" w:rsidRDefault="006525BB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BB" w:rsidRPr="00543CA3" w:rsidRDefault="006525BB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BB" w:rsidRPr="00543CA3" w:rsidRDefault="006525BB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BB" w:rsidRPr="00543CA3" w:rsidRDefault="006525BB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BB" w:rsidRPr="00543CA3" w:rsidRDefault="006525BB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BB" w:rsidRPr="00543CA3" w:rsidRDefault="006525BB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6525BB" w:rsidRPr="00543CA3" w:rsidTr="00A352B1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5BB" w:rsidRPr="006433F2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6525BB" w:rsidRPr="006433F2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5BB" w:rsidRPr="00202C4F" w:rsidRDefault="006525BB" w:rsidP="00A352B1">
            <w:pPr>
              <w:ind w:firstLine="0"/>
              <w:rPr>
                <w:rFonts w:ascii="Times New Roman" w:hAnsi="Times New Roman"/>
                <w:lang w:val="en-US"/>
              </w:rPr>
            </w:pPr>
            <w:r w:rsidRPr="00202C4F">
              <w:rPr>
                <w:rFonts w:ascii="Times New Roman" w:eastAsia="Times New Roman" w:hAnsi="Times New Roman"/>
                <w:u w:val="single"/>
                <w:lang w:eastAsia="ru-RU"/>
              </w:rPr>
              <w:t>43.22.1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2</w:t>
            </w:r>
            <w:r w:rsidRPr="00202C4F">
              <w:rPr>
                <w:rFonts w:ascii="Times New Roman" w:eastAsia="Times New Roman" w:hAnsi="Times New Roman"/>
                <w:u w:val="single"/>
                <w:lang w:eastAsia="ru-RU"/>
              </w:rPr>
              <w:t>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5BB" w:rsidRPr="006525BB" w:rsidRDefault="006525BB" w:rsidP="00A352B1">
            <w:pPr>
              <w:ind w:firstLine="0"/>
              <w:jc w:val="both"/>
              <w:rPr>
                <w:rFonts w:ascii="Times New Roman" w:hAnsi="Times New Roman"/>
              </w:rPr>
            </w:pPr>
            <w:r w:rsidRPr="006525BB">
              <w:rPr>
                <w:rFonts w:ascii="Times New Roman" w:hAnsi="Times New Roman"/>
                <w:u w:val="single"/>
              </w:rPr>
              <w:t>Текущий ремонт системы горячего водоснабжения жилого дома по адресу: г. Минск, пр. Независимости, д.149 п.1-6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5BB" w:rsidRPr="00DE4F61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5BB" w:rsidRDefault="006525BB" w:rsidP="00A352B1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18812</w:t>
            </w:r>
          </w:p>
          <w:p w:rsidR="006525BB" w:rsidRDefault="006525BB" w:rsidP="00A352B1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6525BB" w:rsidRPr="00990051" w:rsidRDefault="006525BB" w:rsidP="00A352B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5BB" w:rsidRDefault="006525BB" w:rsidP="00A352B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6525BB" w:rsidRPr="00010CFE" w:rsidRDefault="006525BB" w:rsidP="00A352B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5BB" w:rsidRPr="00010CFE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5BB" w:rsidRPr="00010CFE" w:rsidRDefault="006525BB" w:rsidP="006525B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6525BB" w:rsidRDefault="006525BB" w:rsidP="006525BB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6525BB" w:rsidRDefault="006525BB" w:rsidP="006525BB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6525BB" w:rsidRPr="00543CA3" w:rsidRDefault="006525BB" w:rsidP="006525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6525BB" w:rsidRPr="0068464F" w:rsidRDefault="006525BB" w:rsidP="006525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25BB" w:rsidRDefault="006525BB" w:rsidP="006525B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6525BB" w:rsidRDefault="006525BB" w:rsidP="006525B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6525B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6525B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6525B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6525B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Pr="00543CA3" w:rsidRDefault="006525BB" w:rsidP="006525B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6525BB" w:rsidRPr="00543CA3" w:rsidRDefault="006525BB" w:rsidP="006525BB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6525BB" w:rsidRPr="00543CA3" w:rsidRDefault="006525BB" w:rsidP="006525BB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6525BB" w:rsidRPr="00543CA3" w:rsidRDefault="006525BB" w:rsidP="006525BB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6525BB" w:rsidRDefault="006525BB" w:rsidP="006525B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6525BB" w:rsidRPr="00543CA3" w:rsidRDefault="006525BB" w:rsidP="006525BB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6525BB" w:rsidRPr="00543CA3" w:rsidRDefault="006525BB" w:rsidP="006525BB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6525BB" w:rsidRPr="00543CA3" w:rsidRDefault="006525BB" w:rsidP="006525BB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6525BB" w:rsidRPr="00543CA3" w:rsidTr="00A352B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BB" w:rsidRPr="00543CA3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BB" w:rsidRPr="00543CA3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6525BB" w:rsidRPr="00543CA3" w:rsidRDefault="006525BB" w:rsidP="00A352B1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BB" w:rsidRPr="00543CA3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BB" w:rsidRPr="00543CA3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BB" w:rsidRPr="00543CA3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5BB" w:rsidRPr="00543CA3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6525BB" w:rsidRPr="00543CA3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6525BB" w:rsidRPr="00543CA3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BB" w:rsidRPr="00543CA3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BB" w:rsidRPr="00543CA3" w:rsidRDefault="006525BB" w:rsidP="00A352B1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6525BB" w:rsidRPr="00543CA3" w:rsidTr="00A352B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BB" w:rsidRPr="00543CA3" w:rsidRDefault="006525BB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BB" w:rsidRPr="00543CA3" w:rsidRDefault="006525BB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BB" w:rsidRPr="00543CA3" w:rsidRDefault="006525BB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BB" w:rsidRPr="00543CA3" w:rsidRDefault="006525BB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BB" w:rsidRPr="00543CA3" w:rsidRDefault="006525BB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BB" w:rsidRPr="00543CA3" w:rsidRDefault="006525BB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BB" w:rsidRPr="00543CA3" w:rsidRDefault="006525BB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BB" w:rsidRPr="00543CA3" w:rsidRDefault="006525BB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6525BB" w:rsidRPr="00543CA3" w:rsidTr="00A352B1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5BB" w:rsidRPr="006433F2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6525BB" w:rsidRPr="006433F2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5BB" w:rsidRPr="00202C4F" w:rsidRDefault="006525BB" w:rsidP="00A352B1">
            <w:pPr>
              <w:ind w:firstLine="0"/>
              <w:rPr>
                <w:rFonts w:ascii="Times New Roman" w:hAnsi="Times New Roman"/>
                <w:lang w:val="en-US"/>
              </w:rPr>
            </w:pPr>
            <w:r w:rsidRPr="00202C4F">
              <w:rPr>
                <w:rFonts w:ascii="Times New Roman" w:eastAsia="Times New Roman" w:hAnsi="Times New Roman"/>
                <w:u w:val="single"/>
                <w:lang w:eastAsia="ru-RU"/>
              </w:rPr>
              <w:t>43.22.11.100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5BB" w:rsidRPr="006525BB" w:rsidRDefault="006525BB" w:rsidP="00A352B1">
            <w:pPr>
              <w:ind w:firstLine="0"/>
              <w:jc w:val="both"/>
              <w:rPr>
                <w:rFonts w:ascii="Times New Roman" w:hAnsi="Times New Roman"/>
              </w:rPr>
            </w:pPr>
            <w:r w:rsidRPr="006525BB">
              <w:rPr>
                <w:rFonts w:ascii="Times New Roman" w:hAnsi="Times New Roman"/>
                <w:u w:val="single"/>
              </w:rPr>
              <w:t>Текущий ремонт системы холодного водоснабжения жилого дома по адресу: г. Минск, пр. Независимости, д.149 п.1-6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5BB" w:rsidRPr="00DE4F61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5BB" w:rsidRDefault="006525BB" w:rsidP="00A352B1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18672</w:t>
            </w:r>
          </w:p>
          <w:p w:rsidR="006525BB" w:rsidRPr="00990051" w:rsidRDefault="006525BB" w:rsidP="00A352B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5BB" w:rsidRDefault="006525BB" w:rsidP="00A352B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6525BB" w:rsidRPr="00010CFE" w:rsidRDefault="006525BB" w:rsidP="00A352B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5BB" w:rsidRPr="00010CFE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5BB" w:rsidRPr="00010CFE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6525BB" w:rsidRPr="00B66AF8" w:rsidRDefault="006525BB" w:rsidP="006525BB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B66AF8">
        <w:rPr>
          <w:rFonts w:ascii="Times New Roman" w:hAnsi="Times New Roman"/>
          <w:sz w:val="30"/>
          <w:szCs w:val="30"/>
        </w:rPr>
        <w:t>Заместитель директора_________/ А.А.Соляник</w:t>
      </w:r>
    </w:p>
    <w:p w:rsidR="006525BB" w:rsidRPr="00543CA3" w:rsidRDefault="006525BB" w:rsidP="006525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6525BB" w:rsidRPr="0068464F" w:rsidRDefault="006525BB" w:rsidP="006525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25BB" w:rsidRDefault="006525BB" w:rsidP="006525B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6525BB" w:rsidRDefault="006525BB" w:rsidP="006525B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6525B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6525B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6525B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6525B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Pr="00543CA3" w:rsidRDefault="006525BB" w:rsidP="006525B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6525BB" w:rsidRPr="00543CA3" w:rsidRDefault="006525BB" w:rsidP="006525BB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6525BB" w:rsidRPr="00543CA3" w:rsidRDefault="006525BB" w:rsidP="006525BB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6525BB" w:rsidRPr="00543CA3" w:rsidRDefault="006525BB" w:rsidP="006525BB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6525BB" w:rsidRDefault="006525BB" w:rsidP="006525B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6525BB" w:rsidRPr="00B66AF8" w:rsidRDefault="006525BB" w:rsidP="006525BB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66AF8">
        <w:rPr>
          <w:rFonts w:ascii="Times New Roman" w:hAnsi="Times New Roman"/>
          <w:b/>
          <w:sz w:val="24"/>
          <w:szCs w:val="24"/>
        </w:rPr>
        <w:t xml:space="preserve">ЗАЯВКА НА ИЗМЕНЕНИЕ В ГОДОВОЙ ПЛАН </w:t>
      </w:r>
      <w:r w:rsidRPr="00B66AF8">
        <w:rPr>
          <w:rFonts w:ascii="Times New Roman" w:hAnsi="Times New Roman"/>
          <w:sz w:val="24"/>
          <w:szCs w:val="24"/>
        </w:rPr>
        <w:t xml:space="preserve">государственных закупок на 2025 год на </w:t>
      </w:r>
      <w:r w:rsidRPr="00B66AF8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6525BB" w:rsidRPr="00B66AF8" w:rsidRDefault="006525BB" w:rsidP="006525BB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 w:rsidRPr="00B66AF8">
        <w:rPr>
          <w:rFonts w:ascii="Times New Roman" w:hAnsi="Times New Roman"/>
          <w:sz w:val="24"/>
          <w:szCs w:val="24"/>
          <w:u w:val="single"/>
        </w:rPr>
        <w:t xml:space="preserve">от_______________________________________________________ </w:t>
      </w:r>
    </w:p>
    <w:p w:rsidR="006525BB" w:rsidRPr="00B66AF8" w:rsidRDefault="006525BB" w:rsidP="006525BB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B66AF8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B66AF8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6525BB" w:rsidRPr="00B66AF8" w:rsidTr="00A352B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BB" w:rsidRPr="00B66AF8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BB" w:rsidRPr="00B66AF8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Наименование товара/</w:t>
            </w:r>
          </w:p>
          <w:p w:rsidR="006525BB" w:rsidRPr="00B66AF8" w:rsidRDefault="006525BB" w:rsidP="00A352B1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B66AF8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BB" w:rsidRPr="00B66AF8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BB" w:rsidRPr="00B66AF8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BB" w:rsidRPr="00B66AF8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5BB" w:rsidRPr="00B66AF8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 xml:space="preserve">Коды классификации расходов </w:t>
            </w:r>
          </w:p>
          <w:p w:rsidR="006525BB" w:rsidRPr="00B66AF8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 xml:space="preserve">бюджета (приложения 2-6 к Постановлению Министерства финансов Республики Беларусь </w:t>
            </w:r>
          </w:p>
          <w:p w:rsidR="006525BB" w:rsidRPr="00B66AF8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от 31 декабря 2008г.</w:t>
            </w:r>
          </w:p>
          <w:p w:rsidR="006525BB" w:rsidRPr="00B66AF8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BB" w:rsidRPr="00B66AF8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BB" w:rsidRPr="00B66AF8" w:rsidRDefault="006525BB" w:rsidP="00A352B1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6AF8">
              <w:rPr>
                <w:rFonts w:ascii="Times New Roman" w:hAnsi="Times New Roman"/>
                <w:sz w:val="18"/>
                <w:szCs w:val="18"/>
              </w:rPr>
              <w:t>СРОК проведения закупки</w:t>
            </w:r>
          </w:p>
        </w:tc>
      </w:tr>
      <w:tr w:rsidR="006525BB" w:rsidRPr="00B66AF8" w:rsidTr="00A352B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BB" w:rsidRPr="00B66AF8" w:rsidRDefault="006525BB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BB" w:rsidRPr="00B66AF8" w:rsidRDefault="006525BB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BB" w:rsidRPr="00B66AF8" w:rsidRDefault="006525BB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BB" w:rsidRPr="00B66AF8" w:rsidRDefault="006525BB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BB" w:rsidRPr="00B66AF8" w:rsidRDefault="006525BB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BB" w:rsidRPr="00B66AF8" w:rsidRDefault="006525BB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BB" w:rsidRPr="00B66AF8" w:rsidRDefault="006525BB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BB" w:rsidRPr="00B66AF8" w:rsidRDefault="006525BB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8</w:t>
            </w:r>
          </w:p>
        </w:tc>
      </w:tr>
      <w:tr w:rsidR="006525BB" w:rsidRPr="00B66AF8" w:rsidTr="00A352B1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5BB" w:rsidRPr="00B66AF8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BB" w:rsidRPr="00B66AF8" w:rsidRDefault="006525BB" w:rsidP="00A352B1">
            <w:pPr>
              <w:ind w:firstLine="0"/>
            </w:pPr>
            <w:r w:rsidRPr="00B66AF8"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5BB" w:rsidRPr="006525BB" w:rsidRDefault="006525BB" w:rsidP="00A352B1">
            <w:pPr>
              <w:ind w:firstLine="0"/>
              <w:jc w:val="both"/>
              <w:rPr>
                <w:rFonts w:ascii="Times New Roman" w:hAnsi="Times New Roman"/>
              </w:rPr>
            </w:pPr>
            <w:r w:rsidRPr="006525BB">
              <w:rPr>
                <w:rFonts w:ascii="Times New Roman" w:hAnsi="Times New Roman"/>
                <w:u w:val="single"/>
              </w:rPr>
              <w:t>Текущий входных групп жилых домов по адресу: г. Минск, ул. Тикоцкого, д.50/2 п.3, ул. Калиновского, д.32 п.1-3,8, ул. Чернышевского, д.4 п.1-4, ул. Руссиянова, д.18 п.11,12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5BB" w:rsidRPr="00B66AF8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5BB" w:rsidRPr="00B66AF8" w:rsidRDefault="006525BB" w:rsidP="00A352B1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27100</w:t>
            </w:r>
          </w:p>
          <w:p w:rsidR="006525BB" w:rsidRPr="00B66AF8" w:rsidRDefault="006525BB" w:rsidP="00A352B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5BB" w:rsidRPr="00B66AF8" w:rsidRDefault="006525BB" w:rsidP="00A352B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B66AF8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6525BB" w:rsidRPr="00B66AF8" w:rsidRDefault="006525BB" w:rsidP="00A352B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B66AF8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5BB" w:rsidRPr="00B66AF8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5BB" w:rsidRPr="00B66AF8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2кв. 2025 г.</w:t>
            </w:r>
          </w:p>
        </w:tc>
      </w:tr>
    </w:tbl>
    <w:p w:rsidR="006525BB" w:rsidRPr="00B66AF8" w:rsidRDefault="006525BB" w:rsidP="006525BB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6525BB" w:rsidRPr="00B66AF8" w:rsidRDefault="006525BB" w:rsidP="006525BB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B66AF8">
        <w:rPr>
          <w:rFonts w:ascii="Times New Roman" w:hAnsi="Times New Roman"/>
          <w:sz w:val="30"/>
          <w:szCs w:val="30"/>
        </w:rPr>
        <w:t>Заместитель директора_________/ А.А.Соляник</w:t>
      </w:r>
    </w:p>
    <w:p w:rsidR="006525BB" w:rsidRPr="00B66AF8" w:rsidRDefault="006525BB" w:rsidP="006525BB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B66AF8"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B66AF8">
        <w:rPr>
          <w:rFonts w:ascii="Times New Roman" w:hAnsi="Times New Roman"/>
          <w:sz w:val="20"/>
          <w:szCs w:val="20"/>
        </w:rPr>
        <w:t xml:space="preserve"> (дата)</w:t>
      </w:r>
      <w:r w:rsidRPr="00B66AF8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6525BB" w:rsidRPr="00B66AF8" w:rsidRDefault="006525BB" w:rsidP="006525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6AF8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6525BB" w:rsidRPr="00B66AF8" w:rsidRDefault="006525BB" w:rsidP="006525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25BB" w:rsidRDefault="006525BB" w:rsidP="006525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6AF8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6525BB" w:rsidRDefault="006525BB" w:rsidP="006525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25BB" w:rsidRDefault="006525BB" w:rsidP="006525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25BB" w:rsidRDefault="006525BB" w:rsidP="006525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25BB" w:rsidRDefault="006525BB" w:rsidP="006525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25BB" w:rsidRDefault="006525BB" w:rsidP="006525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25BB" w:rsidRDefault="006525BB" w:rsidP="006525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25BB" w:rsidRDefault="006525BB" w:rsidP="006525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25BB" w:rsidRDefault="006525BB" w:rsidP="006525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25BB" w:rsidRDefault="006525BB" w:rsidP="006525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25BB" w:rsidRDefault="006525BB" w:rsidP="006525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25BB" w:rsidRDefault="006525BB" w:rsidP="006525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25BB" w:rsidRDefault="006525BB" w:rsidP="006525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25BB" w:rsidRDefault="006525BB" w:rsidP="006525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25BB" w:rsidRPr="00543CA3" w:rsidRDefault="006525BB" w:rsidP="006525B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6525BB" w:rsidRPr="00543CA3" w:rsidRDefault="006525BB" w:rsidP="006525BB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6525BB" w:rsidRPr="00543CA3" w:rsidRDefault="006525BB" w:rsidP="006525BB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6525BB" w:rsidRPr="00543CA3" w:rsidRDefault="006525BB" w:rsidP="006525BB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6525BB" w:rsidRDefault="006525BB" w:rsidP="006525B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6525BB" w:rsidRPr="00543CA3" w:rsidRDefault="006525BB" w:rsidP="006525BB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6525BB" w:rsidRPr="00543CA3" w:rsidRDefault="006525BB" w:rsidP="006525BB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6525BB" w:rsidRPr="00543CA3" w:rsidRDefault="006525BB" w:rsidP="006525BB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6525BB" w:rsidRPr="00543CA3" w:rsidTr="00A352B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BB" w:rsidRPr="00543CA3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BB" w:rsidRPr="00543CA3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6525BB" w:rsidRPr="00543CA3" w:rsidRDefault="006525BB" w:rsidP="00A352B1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BB" w:rsidRPr="00543CA3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BB" w:rsidRPr="00543CA3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BB" w:rsidRPr="00543CA3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5BB" w:rsidRPr="00543CA3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6525BB" w:rsidRPr="00543CA3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6525BB" w:rsidRPr="00543CA3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BB" w:rsidRPr="00543CA3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BB" w:rsidRPr="00543CA3" w:rsidRDefault="006525BB" w:rsidP="00A352B1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6525BB" w:rsidRPr="00543CA3" w:rsidTr="00A352B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BB" w:rsidRPr="00543CA3" w:rsidRDefault="006525BB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BB" w:rsidRPr="00543CA3" w:rsidRDefault="006525BB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BB" w:rsidRPr="00543CA3" w:rsidRDefault="006525BB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BB" w:rsidRPr="00543CA3" w:rsidRDefault="006525BB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BB" w:rsidRPr="00543CA3" w:rsidRDefault="006525BB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BB" w:rsidRPr="00543CA3" w:rsidRDefault="006525BB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BB" w:rsidRPr="00543CA3" w:rsidRDefault="006525BB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BB" w:rsidRPr="00543CA3" w:rsidRDefault="006525BB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6525BB" w:rsidRPr="00543CA3" w:rsidTr="00A352B1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5BB" w:rsidRPr="006433F2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BB" w:rsidRPr="008D6458" w:rsidRDefault="006525BB" w:rsidP="00A352B1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5BB" w:rsidRDefault="006525BB" w:rsidP="00A352B1">
            <w:pPr>
              <w:ind w:firstLine="0"/>
              <w:jc w:val="both"/>
              <w:rPr>
                <w:rFonts w:ascii="Times New Roman" w:hAnsi="Times New Roman"/>
                <w:u w:val="single"/>
              </w:rPr>
            </w:pPr>
            <w:r w:rsidRPr="006525BB">
              <w:rPr>
                <w:rFonts w:ascii="Times New Roman" w:hAnsi="Times New Roman"/>
                <w:u w:val="single"/>
              </w:rPr>
              <w:t>Текущий ремонт фасада (перголы) жилых домов по адресам: ул. Славинского, д.37,д.37а</w:t>
            </w:r>
          </w:p>
          <w:p w:rsidR="006525BB" w:rsidRPr="006525BB" w:rsidRDefault="006525BB" w:rsidP="00A352B1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5BB" w:rsidRPr="00DE4F61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5BB" w:rsidRDefault="006525BB" w:rsidP="00A352B1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33840</w:t>
            </w:r>
          </w:p>
          <w:p w:rsidR="006525BB" w:rsidRPr="00990051" w:rsidRDefault="006525BB" w:rsidP="00A352B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5BB" w:rsidRDefault="006525BB" w:rsidP="00A352B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6525BB" w:rsidRPr="00010CFE" w:rsidRDefault="006525BB" w:rsidP="00A352B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5BB" w:rsidRPr="00010CFE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5BB" w:rsidRPr="00010CFE" w:rsidRDefault="006525BB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6525BB" w:rsidRDefault="006525BB" w:rsidP="006525BB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Pr="00543CA3">
        <w:rPr>
          <w:rFonts w:ascii="Times New Roman" w:hAnsi="Times New Roman"/>
          <w:sz w:val="30"/>
          <w:szCs w:val="30"/>
        </w:rPr>
        <w:t>_________</w:t>
      </w:r>
      <w:r>
        <w:rPr>
          <w:rFonts w:ascii="Times New Roman" w:hAnsi="Times New Roman"/>
          <w:sz w:val="30"/>
          <w:szCs w:val="30"/>
        </w:rPr>
        <w:t>/ А.А.Соляник</w:t>
      </w:r>
    </w:p>
    <w:p w:rsidR="006525BB" w:rsidRPr="00543CA3" w:rsidRDefault="006525BB" w:rsidP="006525BB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6525BB" w:rsidRPr="00543CA3" w:rsidRDefault="006525BB" w:rsidP="006525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6525BB" w:rsidRPr="0068464F" w:rsidRDefault="006525BB" w:rsidP="006525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25BB" w:rsidRDefault="006525BB" w:rsidP="006525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6525BB" w:rsidRDefault="006525BB" w:rsidP="006525B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6525B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6525B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6525B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6525B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525BB" w:rsidRDefault="006525BB" w:rsidP="006525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25BB" w:rsidRDefault="006525BB" w:rsidP="006525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25BB" w:rsidRDefault="006525BB" w:rsidP="006525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25BB" w:rsidRDefault="006525BB" w:rsidP="006525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25BB" w:rsidRDefault="006525BB" w:rsidP="006525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25BB" w:rsidRDefault="006525BB" w:rsidP="006525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52B1" w:rsidRDefault="00A352B1" w:rsidP="006525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52B1" w:rsidRDefault="00A352B1" w:rsidP="006525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52B1" w:rsidRDefault="00A352B1" w:rsidP="006525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52B1" w:rsidRDefault="00A352B1" w:rsidP="006525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52B1" w:rsidRDefault="00A352B1" w:rsidP="006525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52B1" w:rsidRDefault="00A352B1" w:rsidP="006525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52B1" w:rsidRPr="00543CA3" w:rsidRDefault="00A352B1" w:rsidP="00A352B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A352B1" w:rsidRPr="00543CA3" w:rsidRDefault="00A352B1" w:rsidP="00A352B1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A352B1" w:rsidRPr="00543CA3" w:rsidRDefault="00A352B1" w:rsidP="00A352B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A352B1" w:rsidRPr="00543CA3" w:rsidRDefault="00A352B1" w:rsidP="00A352B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A352B1" w:rsidRDefault="00A352B1" w:rsidP="00A352B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A352B1" w:rsidRPr="00B66AF8" w:rsidRDefault="00A352B1" w:rsidP="00A352B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66AF8">
        <w:rPr>
          <w:rFonts w:ascii="Times New Roman" w:hAnsi="Times New Roman"/>
          <w:b/>
          <w:sz w:val="24"/>
          <w:szCs w:val="24"/>
        </w:rPr>
        <w:t xml:space="preserve">ЗАЯВКА НА ИЗМЕНЕНИЕ В ГОДОВОЙ ПЛАН </w:t>
      </w:r>
      <w:r w:rsidRPr="00B66AF8">
        <w:rPr>
          <w:rFonts w:ascii="Times New Roman" w:hAnsi="Times New Roman"/>
          <w:sz w:val="24"/>
          <w:szCs w:val="24"/>
        </w:rPr>
        <w:t xml:space="preserve">государственных закупок на 2025 год на </w:t>
      </w:r>
      <w:r w:rsidRPr="00B66AF8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A352B1" w:rsidRPr="00B66AF8" w:rsidRDefault="00A352B1" w:rsidP="00A352B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 w:rsidRPr="00B66AF8">
        <w:rPr>
          <w:rFonts w:ascii="Times New Roman" w:hAnsi="Times New Roman"/>
          <w:sz w:val="24"/>
          <w:szCs w:val="24"/>
          <w:u w:val="single"/>
        </w:rPr>
        <w:t xml:space="preserve">от_______________________________________________________ </w:t>
      </w:r>
    </w:p>
    <w:p w:rsidR="00A352B1" w:rsidRPr="00B66AF8" w:rsidRDefault="00A352B1" w:rsidP="00A352B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B66AF8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B66AF8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A352B1" w:rsidRPr="00B66AF8" w:rsidTr="00A352B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2B1" w:rsidRPr="00B66AF8" w:rsidRDefault="00A352B1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2B1" w:rsidRPr="00B66AF8" w:rsidRDefault="00A352B1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Наименование товара/</w:t>
            </w:r>
          </w:p>
          <w:p w:rsidR="00A352B1" w:rsidRPr="00B66AF8" w:rsidRDefault="00A352B1" w:rsidP="00A352B1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B66AF8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2B1" w:rsidRPr="00B66AF8" w:rsidRDefault="00A352B1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2B1" w:rsidRPr="00B66AF8" w:rsidRDefault="00A352B1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2B1" w:rsidRPr="00B66AF8" w:rsidRDefault="00A352B1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2B1" w:rsidRPr="00B66AF8" w:rsidRDefault="00A352B1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A352B1" w:rsidRPr="00B66AF8" w:rsidRDefault="00A352B1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от 31 декабря 2008г.</w:t>
            </w:r>
          </w:p>
          <w:p w:rsidR="00A352B1" w:rsidRPr="00B66AF8" w:rsidRDefault="00A352B1" w:rsidP="00A352B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2B1" w:rsidRPr="00B66AF8" w:rsidRDefault="00A352B1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2B1" w:rsidRPr="00B66AF8" w:rsidRDefault="00A352B1" w:rsidP="00A352B1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6AF8">
              <w:rPr>
                <w:rFonts w:ascii="Times New Roman" w:hAnsi="Times New Roman"/>
                <w:sz w:val="18"/>
                <w:szCs w:val="18"/>
              </w:rPr>
              <w:t>СРОК проведения закупки</w:t>
            </w:r>
          </w:p>
        </w:tc>
      </w:tr>
      <w:tr w:rsidR="00A352B1" w:rsidRPr="00B66AF8" w:rsidTr="00A352B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B1" w:rsidRPr="00B66AF8" w:rsidRDefault="00A352B1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B1" w:rsidRPr="00B66AF8" w:rsidRDefault="00A352B1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B1" w:rsidRPr="00B66AF8" w:rsidRDefault="00A352B1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B1" w:rsidRPr="00B66AF8" w:rsidRDefault="00A352B1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B1" w:rsidRPr="00B66AF8" w:rsidRDefault="00A352B1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B1" w:rsidRPr="00B66AF8" w:rsidRDefault="00A352B1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B1" w:rsidRPr="00B66AF8" w:rsidRDefault="00A352B1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B1" w:rsidRPr="00B66AF8" w:rsidRDefault="00A352B1" w:rsidP="00A352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8</w:t>
            </w:r>
          </w:p>
        </w:tc>
      </w:tr>
      <w:tr w:rsidR="00A352B1" w:rsidRPr="00B66AF8" w:rsidTr="00A352B1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2B1" w:rsidRPr="00B66AF8" w:rsidRDefault="00A352B1" w:rsidP="00A352B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2B1" w:rsidRPr="00B66AF8" w:rsidRDefault="00A352B1" w:rsidP="00A352B1">
            <w:pPr>
              <w:ind w:firstLine="0"/>
            </w:pPr>
            <w:r w:rsidRPr="00B66AF8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2B1" w:rsidRPr="00E904F3" w:rsidRDefault="00A352B1" w:rsidP="00A352B1">
            <w:pPr>
              <w:ind w:firstLine="0"/>
              <w:jc w:val="both"/>
              <w:rPr>
                <w:rFonts w:ascii="Times New Roman" w:hAnsi="Times New Roman"/>
              </w:rPr>
            </w:pPr>
            <w:r w:rsidRPr="00E904F3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Текущий ремонт  кровли жилых домов по адресу: г. Минск, ул. 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Славинского, д.37 п.11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2B1" w:rsidRPr="00B66AF8" w:rsidRDefault="00A352B1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2B1" w:rsidRDefault="00A352B1" w:rsidP="00A352B1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21197</w:t>
            </w:r>
          </w:p>
          <w:p w:rsidR="00A352B1" w:rsidRPr="00B66AF8" w:rsidRDefault="00A352B1" w:rsidP="00A352B1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A352B1" w:rsidRPr="00B66AF8" w:rsidRDefault="00A352B1" w:rsidP="00A352B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2B1" w:rsidRPr="00B66AF8" w:rsidRDefault="00A352B1" w:rsidP="00A352B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B66AF8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A352B1" w:rsidRPr="00B66AF8" w:rsidRDefault="00A352B1" w:rsidP="00A352B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B66AF8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2B1" w:rsidRPr="00B66AF8" w:rsidRDefault="00A352B1" w:rsidP="00A352B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2B1" w:rsidRPr="00B66AF8" w:rsidRDefault="00A352B1" w:rsidP="00A352B1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2кв. 2025 г.</w:t>
            </w:r>
          </w:p>
        </w:tc>
      </w:tr>
    </w:tbl>
    <w:p w:rsidR="00A352B1" w:rsidRPr="00B66AF8" w:rsidRDefault="00A352B1" w:rsidP="00A352B1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A352B1" w:rsidRPr="00B66AF8" w:rsidRDefault="00A352B1" w:rsidP="00A352B1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B66AF8">
        <w:rPr>
          <w:rFonts w:ascii="Times New Roman" w:hAnsi="Times New Roman"/>
          <w:sz w:val="30"/>
          <w:szCs w:val="30"/>
        </w:rPr>
        <w:t>Заместитель директора_________/ А.А.Соляник</w:t>
      </w:r>
    </w:p>
    <w:p w:rsidR="00A352B1" w:rsidRPr="00B66AF8" w:rsidRDefault="00A352B1" w:rsidP="00A352B1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B66AF8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</w:t>
      </w:r>
    </w:p>
    <w:p w:rsidR="00A352B1" w:rsidRPr="00B66AF8" w:rsidRDefault="00A352B1" w:rsidP="00A352B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6AF8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A352B1" w:rsidRPr="00B66AF8" w:rsidRDefault="00A352B1" w:rsidP="00A352B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52B1" w:rsidRPr="00B66AF8" w:rsidRDefault="00A352B1" w:rsidP="00A352B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B66AF8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A352B1" w:rsidRPr="00B66AF8" w:rsidRDefault="00A352B1" w:rsidP="00A352B1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A352B1" w:rsidRDefault="00A352B1" w:rsidP="00A352B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352B1" w:rsidRDefault="00A352B1" w:rsidP="00A352B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352B1" w:rsidRDefault="00A352B1" w:rsidP="00A352B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352B1" w:rsidRDefault="00A352B1" w:rsidP="00A352B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352B1" w:rsidRDefault="00A352B1" w:rsidP="00A352B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352B1" w:rsidRDefault="00A352B1" w:rsidP="00A352B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352B1" w:rsidRDefault="00A352B1" w:rsidP="00A352B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71AB9" w:rsidRDefault="00571AB9" w:rsidP="00A352B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71AB9" w:rsidRDefault="00571AB9" w:rsidP="00A352B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71AB9" w:rsidRDefault="00571AB9" w:rsidP="00A352B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71AB9" w:rsidRDefault="00571AB9" w:rsidP="00A352B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71AB9" w:rsidRDefault="00571AB9" w:rsidP="00A352B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71AB9" w:rsidRDefault="00571AB9" w:rsidP="00A352B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71AB9" w:rsidRDefault="00571AB9" w:rsidP="00A352B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71AB9" w:rsidRDefault="00571AB9" w:rsidP="00A352B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352B1" w:rsidRDefault="00A352B1" w:rsidP="006525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52B1" w:rsidRDefault="00A352B1" w:rsidP="006525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1AB9" w:rsidRPr="00543CA3" w:rsidRDefault="00571AB9" w:rsidP="00571AB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571AB9" w:rsidRPr="00543CA3" w:rsidRDefault="00571AB9" w:rsidP="00571AB9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571AB9" w:rsidRPr="00543CA3" w:rsidRDefault="00571AB9" w:rsidP="00571AB9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571AB9" w:rsidRPr="00543CA3" w:rsidRDefault="00571AB9" w:rsidP="00571AB9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571AB9" w:rsidRDefault="00571AB9" w:rsidP="00571AB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571AB9" w:rsidRPr="00543CA3" w:rsidRDefault="00571AB9" w:rsidP="00571AB9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571AB9" w:rsidRPr="00543CA3" w:rsidRDefault="00571AB9" w:rsidP="00571AB9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571AB9" w:rsidRPr="00543CA3" w:rsidRDefault="00571AB9" w:rsidP="00571AB9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42"/>
        <w:gridCol w:w="3377"/>
        <w:gridCol w:w="992"/>
        <w:gridCol w:w="2435"/>
        <w:gridCol w:w="2763"/>
        <w:gridCol w:w="2166"/>
        <w:gridCol w:w="1593"/>
      </w:tblGrid>
      <w:tr w:rsidR="00571AB9" w:rsidRPr="00543CA3" w:rsidTr="00FD4CD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B9" w:rsidRPr="00543CA3" w:rsidRDefault="00571AB9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B9" w:rsidRPr="00543CA3" w:rsidRDefault="00571AB9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571AB9" w:rsidRPr="00543CA3" w:rsidRDefault="00571AB9" w:rsidP="00FD4CD8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B9" w:rsidRPr="00543CA3" w:rsidRDefault="00571AB9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B9" w:rsidRPr="00543CA3" w:rsidRDefault="00571AB9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B9" w:rsidRPr="00543CA3" w:rsidRDefault="00571AB9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AB9" w:rsidRPr="00543CA3" w:rsidRDefault="00571AB9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571AB9" w:rsidRPr="00543CA3" w:rsidRDefault="00571AB9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571AB9" w:rsidRPr="00543CA3" w:rsidRDefault="00571AB9" w:rsidP="00FD4CD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B9" w:rsidRPr="00543CA3" w:rsidRDefault="00571AB9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B9" w:rsidRPr="00543CA3" w:rsidRDefault="00571AB9" w:rsidP="00FD4CD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571AB9" w:rsidRPr="00543CA3" w:rsidTr="00FD4CD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AB9" w:rsidRPr="00543CA3" w:rsidRDefault="00571AB9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AB9" w:rsidRPr="00543CA3" w:rsidRDefault="00571AB9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AB9" w:rsidRPr="00543CA3" w:rsidRDefault="00571AB9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AB9" w:rsidRPr="00543CA3" w:rsidRDefault="00571AB9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AB9" w:rsidRPr="00543CA3" w:rsidRDefault="00571AB9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AB9" w:rsidRPr="00543CA3" w:rsidRDefault="00571AB9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AB9" w:rsidRPr="00543CA3" w:rsidRDefault="00571AB9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AB9" w:rsidRPr="00543CA3" w:rsidRDefault="00571AB9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571AB9" w:rsidRPr="00543CA3" w:rsidTr="00FD4CD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AB9" w:rsidRPr="006433F2" w:rsidRDefault="00571AB9" w:rsidP="00FD4CD8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571AB9" w:rsidRPr="006433F2" w:rsidRDefault="00571AB9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AB9" w:rsidRPr="00266F38" w:rsidRDefault="00571AB9" w:rsidP="00FD4CD8">
            <w:pPr>
              <w:ind w:firstLine="0"/>
              <w:rPr>
                <w:rFonts w:ascii="Times New Roman" w:hAnsi="Times New Roman"/>
                <w:lang w:val="en-US"/>
              </w:rPr>
            </w:pPr>
            <w:r w:rsidRPr="00266F38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AB9" w:rsidRPr="00E904F3" w:rsidRDefault="00571AB9" w:rsidP="00571AB9">
            <w:pPr>
              <w:ind w:firstLine="0"/>
              <w:jc w:val="both"/>
              <w:rPr>
                <w:rFonts w:ascii="Times New Roman" w:hAnsi="Times New Roman"/>
              </w:rPr>
            </w:pPr>
            <w:r w:rsidRPr="00E904F3">
              <w:rPr>
                <w:rFonts w:ascii="Times New Roman" w:hAnsi="Times New Roman"/>
                <w:u w:val="single"/>
              </w:rPr>
              <w:t>Аварийно-восстановительные работы по ремонту теплообменник</w:t>
            </w:r>
            <w:r>
              <w:rPr>
                <w:rFonts w:ascii="Times New Roman" w:hAnsi="Times New Roman"/>
                <w:u w:val="single"/>
              </w:rPr>
              <w:t>а</w:t>
            </w:r>
            <w:r w:rsidRPr="00E904F3">
              <w:rPr>
                <w:rFonts w:ascii="Times New Roman" w:hAnsi="Times New Roman"/>
                <w:u w:val="single"/>
              </w:rPr>
              <w:t xml:space="preserve"> жил</w:t>
            </w:r>
            <w:r>
              <w:rPr>
                <w:rFonts w:ascii="Times New Roman" w:hAnsi="Times New Roman"/>
                <w:u w:val="single"/>
              </w:rPr>
              <w:t>ого</w:t>
            </w:r>
            <w:r w:rsidRPr="00E904F3">
              <w:rPr>
                <w:rFonts w:ascii="Times New Roman" w:hAnsi="Times New Roman"/>
                <w:u w:val="single"/>
              </w:rPr>
              <w:t xml:space="preserve"> дом</w:t>
            </w:r>
            <w:r>
              <w:rPr>
                <w:rFonts w:ascii="Times New Roman" w:hAnsi="Times New Roman"/>
                <w:u w:val="single"/>
              </w:rPr>
              <w:t>а</w:t>
            </w:r>
            <w:r w:rsidRPr="00E904F3">
              <w:rPr>
                <w:rFonts w:ascii="Times New Roman" w:hAnsi="Times New Roman"/>
                <w:u w:val="single"/>
              </w:rPr>
              <w:t xml:space="preserve"> по адресу: г. Минск, ул. Логойский тракт, д.10</w:t>
            </w:r>
            <w:r>
              <w:rPr>
                <w:rFonts w:ascii="Times New Roman" w:hAnsi="Times New Roman"/>
                <w:u w:val="single"/>
              </w:rPr>
              <w:t xml:space="preserve"> (ГВС)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AB9" w:rsidRPr="00081903" w:rsidRDefault="00571AB9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081903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AB9" w:rsidRPr="00081903" w:rsidRDefault="00571AB9" w:rsidP="00FD4CD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24886,29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AB9" w:rsidRDefault="00571AB9" w:rsidP="00FD4CD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71AB9" w:rsidRPr="00010CFE" w:rsidRDefault="00571AB9" w:rsidP="00FD4CD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AB9" w:rsidRPr="00010CFE" w:rsidRDefault="00571AB9" w:rsidP="00FD4CD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AB9" w:rsidRPr="00010CFE" w:rsidRDefault="00571AB9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571AB9" w:rsidRPr="00B77518" w:rsidRDefault="00571AB9" w:rsidP="00571A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518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571AB9" w:rsidRPr="00B77518" w:rsidRDefault="00571AB9" w:rsidP="00571A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1AB9" w:rsidRDefault="00571AB9" w:rsidP="00571AB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B77518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571AB9" w:rsidRDefault="00571AB9" w:rsidP="00571AB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71AB9" w:rsidRDefault="00571AB9" w:rsidP="00571AB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71AB9" w:rsidRDefault="00571AB9" w:rsidP="00571AB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352B1" w:rsidRDefault="00A352B1" w:rsidP="006525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25BB" w:rsidRDefault="006525BB" w:rsidP="006525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25BB" w:rsidRDefault="006525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71AB9" w:rsidRDefault="00571AB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71AB9" w:rsidRDefault="00571AB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71AB9" w:rsidRDefault="00571AB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71AB9" w:rsidRDefault="00571AB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71AB9" w:rsidRDefault="00571AB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71AB9" w:rsidRDefault="00571AB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71AB9" w:rsidRDefault="00571AB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71AB9" w:rsidRDefault="00571AB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71AB9" w:rsidRDefault="00571AB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71AB9" w:rsidRDefault="00571AB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71AB9" w:rsidRDefault="00571AB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71AB9" w:rsidRDefault="00571AB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71AB9" w:rsidRDefault="00571AB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71AB9" w:rsidRDefault="00571AB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71AB9" w:rsidRPr="00543CA3" w:rsidRDefault="00571AB9" w:rsidP="00571AB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571AB9" w:rsidRPr="00543CA3" w:rsidRDefault="00571AB9" w:rsidP="00571AB9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571AB9" w:rsidRPr="00543CA3" w:rsidRDefault="00571AB9" w:rsidP="00571AB9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571AB9" w:rsidRPr="00543CA3" w:rsidRDefault="00571AB9" w:rsidP="00571AB9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571AB9" w:rsidRDefault="00571AB9" w:rsidP="00571AB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571AB9" w:rsidRPr="00543CA3" w:rsidRDefault="00571AB9" w:rsidP="00571AB9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571AB9" w:rsidRPr="00543CA3" w:rsidRDefault="00571AB9" w:rsidP="00571AB9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571AB9" w:rsidRPr="00543CA3" w:rsidRDefault="00571AB9" w:rsidP="00571AB9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571AB9" w:rsidRPr="00543CA3" w:rsidTr="00FD4CD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B9" w:rsidRPr="00543CA3" w:rsidRDefault="00571AB9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B9" w:rsidRPr="00543CA3" w:rsidRDefault="00571AB9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571AB9" w:rsidRPr="00543CA3" w:rsidRDefault="00571AB9" w:rsidP="00FD4CD8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B9" w:rsidRPr="00543CA3" w:rsidRDefault="00571AB9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B9" w:rsidRPr="00543CA3" w:rsidRDefault="00571AB9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B9" w:rsidRPr="00543CA3" w:rsidRDefault="00571AB9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AB9" w:rsidRPr="00543CA3" w:rsidRDefault="00571AB9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571AB9" w:rsidRPr="00543CA3" w:rsidRDefault="00571AB9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571AB9" w:rsidRPr="00543CA3" w:rsidRDefault="00571AB9" w:rsidP="00FD4CD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B9" w:rsidRPr="00543CA3" w:rsidRDefault="00571AB9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AB9" w:rsidRPr="00543CA3" w:rsidRDefault="00571AB9" w:rsidP="00FD4CD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571AB9" w:rsidRPr="00543CA3" w:rsidTr="00FD4CD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AB9" w:rsidRPr="00543CA3" w:rsidRDefault="00571AB9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AB9" w:rsidRPr="00543CA3" w:rsidRDefault="00571AB9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AB9" w:rsidRPr="00543CA3" w:rsidRDefault="00571AB9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AB9" w:rsidRPr="00543CA3" w:rsidRDefault="00571AB9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AB9" w:rsidRPr="00543CA3" w:rsidRDefault="00571AB9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AB9" w:rsidRPr="00543CA3" w:rsidRDefault="00571AB9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AB9" w:rsidRPr="00543CA3" w:rsidRDefault="00571AB9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AB9" w:rsidRPr="00543CA3" w:rsidRDefault="00571AB9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571AB9" w:rsidRPr="00543CA3" w:rsidTr="00FD4CD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AB9" w:rsidRPr="006433F2" w:rsidRDefault="00571AB9" w:rsidP="00FD4CD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AB9" w:rsidRPr="008D6458" w:rsidRDefault="00571AB9" w:rsidP="00FD4CD8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AB9" w:rsidRPr="00571AB9" w:rsidRDefault="00571AB9" w:rsidP="00FD4CD8">
            <w:pPr>
              <w:ind w:firstLine="0"/>
              <w:jc w:val="both"/>
              <w:rPr>
                <w:rFonts w:ascii="Times New Roman" w:hAnsi="Times New Roman"/>
              </w:rPr>
            </w:pPr>
            <w:r w:rsidRPr="00571AB9">
              <w:rPr>
                <w:rFonts w:ascii="Times New Roman" w:hAnsi="Times New Roman"/>
                <w:u w:val="single"/>
              </w:rPr>
              <w:t>Текущий ремонт фасада  жилого дома по адресу: г. Минск, ул. Мержинского, д.11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AB9" w:rsidRPr="00DE4F61" w:rsidRDefault="00571AB9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AB9" w:rsidRDefault="00571AB9" w:rsidP="00FD4CD8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39271</w:t>
            </w:r>
          </w:p>
          <w:p w:rsidR="00571AB9" w:rsidRPr="00990051" w:rsidRDefault="00571AB9" w:rsidP="00FD4CD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AB9" w:rsidRDefault="00571AB9" w:rsidP="00FD4CD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71AB9" w:rsidRPr="00010CFE" w:rsidRDefault="00571AB9" w:rsidP="00FD4CD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AB9" w:rsidRPr="00010CFE" w:rsidRDefault="00571AB9" w:rsidP="00FD4CD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AB9" w:rsidRPr="00010CFE" w:rsidRDefault="00571AB9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571AB9" w:rsidRDefault="00571AB9" w:rsidP="00571A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1AB9" w:rsidRPr="00543CA3" w:rsidRDefault="00571AB9" w:rsidP="00571A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571AB9" w:rsidRPr="0068464F" w:rsidRDefault="00571AB9" w:rsidP="00571A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1AB9" w:rsidRDefault="00571AB9" w:rsidP="00571A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571AB9" w:rsidRDefault="00571AB9" w:rsidP="00571AB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71AB9" w:rsidRDefault="00571AB9" w:rsidP="00571AB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71AB9" w:rsidRDefault="00571AB9" w:rsidP="00571AB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71AB9" w:rsidRDefault="00571AB9" w:rsidP="00571AB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71AB9" w:rsidRDefault="00571AB9" w:rsidP="00571AB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71AB9" w:rsidRDefault="00571AB9" w:rsidP="00571AB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1AB9" w:rsidRDefault="00571AB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71AB9" w:rsidRDefault="00571AB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71AB9" w:rsidRDefault="00571AB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71AB9" w:rsidRDefault="00571AB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71AB9" w:rsidRDefault="00571AB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Pr="00543CA3" w:rsidRDefault="00072BDC" w:rsidP="00072BD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072BDC" w:rsidRPr="00543CA3" w:rsidRDefault="00072BDC" w:rsidP="00072BDC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072BDC" w:rsidRPr="00543CA3" w:rsidRDefault="00072BDC" w:rsidP="00072BDC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072BDC" w:rsidRPr="00543CA3" w:rsidRDefault="00072BDC" w:rsidP="00072BDC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072BDC" w:rsidRDefault="00072BDC" w:rsidP="00072BD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072BDC" w:rsidRPr="00543CA3" w:rsidRDefault="00072BDC" w:rsidP="00072BDC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072BDC" w:rsidRPr="00543CA3" w:rsidRDefault="00072BDC" w:rsidP="00072BDC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072BDC" w:rsidRPr="00543CA3" w:rsidRDefault="00072BDC" w:rsidP="00072BDC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072BDC" w:rsidRPr="00543CA3" w:rsidTr="00FD4CD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BDC" w:rsidRPr="00543CA3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BDC" w:rsidRPr="00543CA3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072BDC" w:rsidRPr="00543CA3" w:rsidRDefault="00072BDC" w:rsidP="00FD4CD8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BDC" w:rsidRPr="00543CA3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BDC" w:rsidRPr="00543CA3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BDC" w:rsidRPr="00543CA3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BDC" w:rsidRPr="00543CA3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072BDC" w:rsidRPr="00543CA3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072BDC" w:rsidRPr="00543CA3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BDC" w:rsidRPr="00543CA3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BDC" w:rsidRPr="00543CA3" w:rsidRDefault="00072BDC" w:rsidP="00FD4CD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072BDC" w:rsidRPr="00543CA3" w:rsidTr="00FD4CD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BDC" w:rsidRPr="00543CA3" w:rsidRDefault="00072BDC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BDC" w:rsidRPr="00543CA3" w:rsidRDefault="00072BDC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BDC" w:rsidRPr="00543CA3" w:rsidRDefault="00072BDC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BDC" w:rsidRPr="00543CA3" w:rsidRDefault="00072BDC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BDC" w:rsidRPr="00543CA3" w:rsidRDefault="00072BDC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BDC" w:rsidRPr="00543CA3" w:rsidRDefault="00072BDC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BDC" w:rsidRPr="00543CA3" w:rsidRDefault="00072BDC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BDC" w:rsidRPr="00543CA3" w:rsidRDefault="00072BDC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072BDC" w:rsidRPr="00543CA3" w:rsidTr="00FD4CD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BDC" w:rsidRPr="006433F2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BDC" w:rsidRPr="008D6458" w:rsidRDefault="00072BDC" w:rsidP="00FD4CD8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BDC" w:rsidRPr="00072BDC" w:rsidRDefault="00072BDC" w:rsidP="00FD4CD8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2BDC">
              <w:rPr>
                <w:rFonts w:ascii="Times New Roman" w:hAnsi="Times New Roman"/>
                <w:sz w:val="20"/>
                <w:szCs w:val="20"/>
                <w:u w:val="single"/>
              </w:rPr>
              <w:t>Текущий ремонт фасадов  жилых домов по адресам: г. Минск, ул. Филимонова, д.47а,д. 45, д.43, д.35, ул. Чернышевского, д.6, ул. Рогачевская, д.7, д.9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BDC" w:rsidRPr="00DE4F61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BDC" w:rsidRPr="00990051" w:rsidRDefault="0001355F" w:rsidP="0001355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408330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BDC" w:rsidRDefault="00072BDC" w:rsidP="00FD4CD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072BDC" w:rsidRPr="00010CFE" w:rsidRDefault="00072BDC" w:rsidP="00FD4CD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BDC" w:rsidRPr="00010CFE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BDC" w:rsidRPr="00010CFE" w:rsidRDefault="0001355F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072BDC" w:rsidRPr="00010CFE">
              <w:rPr>
                <w:rFonts w:ascii="Times New Roman" w:hAnsi="Times New Roman"/>
              </w:rPr>
              <w:t>кв. 202</w:t>
            </w:r>
            <w:r w:rsidR="00072BDC">
              <w:rPr>
                <w:rFonts w:ascii="Times New Roman" w:hAnsi="Times New Roman"/>
              </w:rPr>
              <w:t>5</w:t>
            </w:r>
            <w:r w:rsidR="00072BDC"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072BDC" w:rsidRPr="00543CA3" w:rsidTr="00FD4CD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BDC" w:rsidRPr="006433F2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BDC" w:rsidRPr="008D6458" w:rsidRDefault="00072BDC" w:rsidP="00FD4CD8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BDC" w:rsidRPr="00072BDC" w:rsidRDefault="00072BDC" w:rsidP="00FD4CD8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2BDC">
              <w:rPr>
                <w:rFonts w:ascii="Times New Roman" w:hAnsi="Times New Roman"/>
                <w:sz w:val="20"/>
                <w:szCs w:val="20"/>
                <w:u w:val="single"/>
              </w:rPr>
              <w:t>Текущий ремонт фасадов  жилых домов по адресам: г. Минск, пр. Независимости, д.185, ул. Никифорова, д.35, ул. Водолажского, д.23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BDC" w:rsidRPr="00DE4F61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BDC" w:rsidRPr="00990051" w:rsidRDefault="0001355F" w:rsidP="0001355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408236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BDC" w:rsidRDefault="00072BDC" w:rsidP="00FD4CD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072BDC" w:rsidRPr="00010CFE" w:rsidRDefault="00072BDC" w:rsidP="00FD4CD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BDC" w:rsidRPr="00010CFE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BDC" w:rsidRPr="00010CFE" w:rsidRDefault="0001355F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072BDC" w:rsidRPr="00010CFE">
              <w:rPr>
                <w:rFonts w:ascii="Times New Roman" w:hAnsi="Times New Roman"/>
              </w:rPr>
              <w:t>кв. 202</w:t>
            </w:r>
            <w:r w:rsidR="00072BDC">
              <w:rPr>
                <w:rFonts w:ascii="Times New Roman" w:hAnsi="Times New Roman"/>
              </w:rPr>
              <w:t>5</w:t>
            </w:r>
            <w:r w:rsidR="00072BDC"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072BDC" w:rsidRDefault="00072BDC" w:rsidP="00072BD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2BDC" w:rsidRPr="00543CA3" w:rsidRDefault="00072BDC" w:rsidP="00072BD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072BDC" w:rsidRPr="0068464F" w:rsidRDefault="00072BDC" w:rsidP="00072BD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2BDC" w:rsidRDefault="00072BDC" w:rsidP="00072BD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072BDC" w:rsidRDefault="00072BDC" w:rsidP="00072BD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072BD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072BD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072BD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072BD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072BD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2BDC" w:rsidRDefault="00072BDC" w:rsidP="00072BD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072BD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072BDC">
      <w:pPr>
        <w:ind w:left="8647" w:firstLine="0"/>
        <w:rPr>
          <w:rFonts w:ascii="Times New Roman" w:hAnsi="Times New Roman"/>
          <w:sz w:val="24"/>
          <w:szCs w:val="24"/>
        </w:rPr>
      </w:pPr>
    </w:p>
    <w:p w:rsidR="00072BDC" w:rsidRDefault="00072BDC" w:rsidP="00072BDC">
      <w:pPr>
        <w:ind w:left="8647" w:firstLine="0"/>
        <w:rPr>
          <w:rFonts w:ascii="Times New Roman" w:hAnsi="Times New Roman"/>
          <w:sz w:val="24"/>
          <w:szCs w:val="24"/>
        </w:rPr>
      </w:pPr>
    </w:p>
    <w:p w:rsidR="00072BDC" w:rsidRPr="00543CA3" w:rsidRDefault="00072BDC" w:rsidP="00072BD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072BDC" w:rsidRPr="00543CA3" w:rsidRDefault="00072BDC" w:rsidP="00072BDC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072BDC" w:rsidRPr="00543CA3" w:rsidRDefault="00072BDC" w:rsidP="00072BDC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072BDC" w:rsidRPr="00543CA3" w:rsidRDefault="00072BDC" w:rsidP="00072BDC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072BDC" w:rsidRDefault="00072BDC" w:rsidP="00072BD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072BDC" w:rsidRPr="00B66AF8" w:rsidRDefault="00072BDC" w:rsidP="00072BDC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66AF8">
        <w:rPr>
          <w:rFonts w:ascii="Times New Roman" w:hAnsi="Times New Roman"/>
          <w:b/>
          <w:sz w:val="24"/>
          <w:szCs w:val="24"/>
        </w:rPr>
        <w:t xml:space="preserve">ЗАЯВКА НА ИЗМЕНЕНИЕ В ГОДОВОЙ ПЛАН </w:t>
      </w:r>
      <w:r w:rsidRPr="00B66AF8">
        <w:rPr>
          <w:rFonts w:ascii="Times New Roman" w:hAnsi="Times New Roman"/>
          <w:sz w:val="24"/>
          <w:szCs w:val="24"/>
        </w:rPr>
        <w:t xml:space="preserve">государственных закупок на 2025 год на </w:t>
      </w:r>
      <w:r w:rsidRPr="00B66AF8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072BDC" w:rsidRPr="00B66AF8" w:rsidRDefault="00072BDC" w:rsidP="00072BDC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 w:rsidRPr="00B66AF8">
        <w:rPr>
          <w:rFonts w:ascii="Times New Roman" w:hAnsi="Times New Roman"/>
          <w:sz w:val="24"/>
          <w:szCs w:val="24"/>
          <w:u w:val="single"/>
        </w:rPr>
        <w:t xml:space="preserve">от_______________________________________________________ </w:t>
      </w:r>
    </w:p>
    <w:p w:rsidR="00072BDC" w:rsidRPr="00B66AF8" w:rsidRDefault="00072BDC" w:rsidP="00072BDC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B66AF8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B66AF8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072BDC" w:rsidRPr="00B66AF8" w:rsidTr="00FD4CD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BDC" w:rsidRPr="00B66AF8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BDC" w:rsidRPr="00B66AF8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Наименование товара/</w:t>
            </w:r>
          </w:p>
          <w:p w:rsidR="00072BDC" w:rsidRPr="00B66AF8" w:rsidRDefault="00072BDC" w:rsidP="00FD4CD8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B66AF8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BDC" w:rsidRPr="00B66AF8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BDC" w:rsidRPr="00B66AF8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BDC" w:rsidRPr="00B66AF8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BDC" w:rsidRPr="00B66AF8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 xml:space="preserve">Коды классификации расходов </w:t>
            </w:r>
          </w:p>
          <w:p w:rsidR="00072BDC" w:rsidRPr="00B66AF8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 xml:space="preserve">бюджета (приложения 2-6 к Постановлению Министерства финансов Республики Беларусь </w:t>
            </w:r>
          </w:p>
          <w:p w:rsidR="00072BDC" w:rsidRPr="00B66AF8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от 31 декабря 2008г.</w:t>
            </w:r>
          </w:p>
          <w:p w:rsidR="00072BDC" w:rsidRPr="00B66AF8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BDC" w:rsidRPr="00B66AF8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BDC" w:rsidRPr="00B66AF8" w:rsidRDefault="00072BDC" w:rsidP="00FD4CD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6AF8">
              <w:rPr>
                <w:rFonts w:ascii="Times New Roman" w:hAnsi="Times New Roman"/>
                <w:sz w:val="18"/>
                <w:szCs w:val="18"/>
              </w:rPr>
              <w:t>СРОК проведения закупки</w:t>
            </w:r>
          </w:p>
        </w:tc>
      </w:tr>
      <w:tr w:rsidR="00072BDC" w:rsidRPr="00B66AF8" w:rsidTr="00FD4CD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BDC" w:rsidRPr="00B66AF8" w:rsidRDefault="00072BDC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BDC" w:rsidRPr="00B66AF8" w:rsidRDefault="00072BDC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BDC" w:rsidRPr="00B66AF8" w:rsidRDefault="00072BDC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BDC" w:rsidRPr="00B66AF8" w:rsidRDefault="00072BDC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BDC" w:rsidRPr="00B66AF8" w:rsidRDefault="00072BDC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BDC" w:rsidRPr="00B66AF8" w:rsidRDefault="00072BDC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BDC" w:rsidRPr="00B66AF8" w:rsidRDefault="00072BDC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BDC" w:rsidRPr="00B66AF8" w:rsidRDefault="00072BDC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8</w:t>
            </w:r>
          </w:p>
        </w:tc>
      </w:tr>
      <w:tr w:rsidR="00072BDC" w:rsidRPr="00B66AF8" w:rsidTr="00FD4CD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BDC" w:rsidRPr="00B66AF8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BDC" w:rsidRPr="00B66AF8" w:rsidRDefault="00072BDC" w:rsidP="00FD4CD8">
            <w:pPr>
              <w:ind w:firstLine="0"/>
            </w:pPr>
            <w:r w:rsidRPr="00B66AF8"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BDC" w:rsidRPr="00072BDC" w:rsidRDefault="00072BDC" w:rsidP="00FD4CD8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2BDC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Текущий ремонт входных групп жилых домов по адресам: г. Минск, ул. Калиновского, д.53/1 п.1-6, д.60 п.1-4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BDC" w:rsidRPr="00B66AF8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BDC" w:rsidRPr="00B66AF8" w:rsidRDefault="00072BDC" w:rsidP="00FD4CD8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30962</w:t>
            </w:r>
          </w:p>
          <w:p w:rsidR="00072BDC" w:rsidRPr="00B66AF8" w:rsidRDefault="00072BDC" w:rsidP="00FD4CD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BDC" w:rsidRPr="00B66AF8" w:rsidRDefault="00072BDC" w:rsidP="00FD4CD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B66AF8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072BDC" w:rsidRPr="00B66AF8" w:rsidRDefault="00072BDC" w:rsidP="00FD4CD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B66AF8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BDC" w:rsidRPr="00B66AF8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BDC" w:rsidRPr="00B66AF8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2кв. 2025 г.</w:t>
            </w:r>
          </w:p>
        </w:tc>
      </w:tr>
    </w:tbl>
    <w:p w:rsidR="00072BDC" w:rsidRPr="00B66AF8" w:rsidRDefault="00072BDC" w:rsidP="00072BDC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072BDC" w:rsidRPr="00B66AF8" w:rsidRDefault="00072BDC" w:rsidP="00072BD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6AF8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072BDC" w:rsidRPr="00B66AF8" w:rsidRDefault="00072BDC" w:rsidP="00072BD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2BDC" w:rsidRDefault="00072BDC" w:rsidP="00072BD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6AF8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072BDC" w:rsidRDefault="00072BDC" w:rsidP="00072BD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2BDC" w:rsidRDefault="00072BDC" w:rsidP="00072BD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2BDC" w:rsidRDefault="00072BDC" w:rsidP="00072BD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1AB9" w:rsidRDefault="00571AB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Pr="00543CA3" w:rsidRDefault="00072BDC" w:rsidP="00072BD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072BDC" w:rsidRPr="00543CA3" w:rsidRDefault="00072BDC" w:rsidP="00072BDC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072BDC" w:rsidRPr="00543CA3" w:rsidRDefault="00072BDC" w:rsidP="00072BDC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072BDC" w:rsidRPr="00543CA3" w:rsidRDefault="00072BDC" w:rsidP="00072BDC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072BDC" w:rsidRDefault="00072BDC" w:rsidP="00072BD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072BDC" w:rsidRPr="00543CA3" w:rsidRDefault="00072BDC" w:rsidP="00072BDC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4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072BDC" w:rsidRPr="00543CA3" w:rsidRDefault="00072BDC" w:rsidP="00072BDC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072BDC" w:rsidRPr="00543CA3" w:rsidRDefault="00072BDC" w:rsidP="00072BDC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072BDC" w:rsidRPr="00543CA3" w:rsidTr="00FD4CD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BDC" w:rsidRPr="00543CA3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BDC" w:rsidRPr="00543CA3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072BDC" w:rsidRPr="00543CA3" w:rsidRDefault="00072BDC" w:rsidP="00FD4CD8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BDC" w:rsidRPr="00543CA3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BDC" w:rsidRPr="00543CA3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BDC" w:rsidRPr="00543CA3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BDC" w:rsidRPr="00543CA3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072BDC" w:rsidRPr="00543CA3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072BDC" w:rsidRPr="00543CA3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BDC" w:rsidRPr="00543CA3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BDC" w:rsidRPr="00543CA3" w:rsidRDefault="00072BDC" w:rsidP="00FD4CD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072BDC" w:rsidRPr="00543CA3" w:rsidTr="00FD4CD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BDC" w:rsidRPr="00543CA3" w:rsidRDefault="00072BDC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BDC" w:rsidRPr="00543CA3" w:rsidRDefault="00072BDC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BDC" w:rsidRPr="00543CA3" w:rsidRDefault="00072BDC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BDC" w:rsidRPr="00543CA3" w:rsidRDefault="00072BDC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BDC" w:rsidRPr="00543CA3" w:rsidRDefault="00072BDC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BDC" w:rsidRPr="00543CA3" w:rsidRDefault="00072BDC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BDC" w:rsidRPr="00543CA3" w:rsidRDefault="00072BDC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BDC" w:rsidRPr="00543CA3" w:rsidRDefault="00072BDC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072BDC" w:rsidRPr="00543CA3" w:rsidTr="00FD4CD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BDC" w:rsidRPr="006433F2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BDC" w:rsidRPr="008D6458" w:rsidRDefault="00072BDC" w:rsidP="00FD4CD8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BDC" w:rsidRPr="004B21EC" w:rsidRDefault="00072BDC" w:rsidP="00FD4CD8">
            <w:pPr>
              <w:ind w:firstLine="0"/>
              <w:jc w:val="both"/>
              <w:rPr>
                <w:rFonts w:ascii="Times New Roman" w:hAnsi="Times New Roman"/>
              </w:rPr>
            </w:pPr>
            <w:r w:rsidRPr="004B21EC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квартиры жилого дома по адресу: г. Минск, ул. Чернышевского, д.7, кв.21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BDC" w:rsidRPr="00DE4F61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BDC" w:rsidRDefault="00072BDC" w:rsidP="00FD4CD8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17996</w:t>
            </w:r>
          </w:p>
          <w:p w:rsidR="00072BDC" w:rsidRPr="00990051" w:rsidRDefault="00072BDC" w:rsidP="00FD4CD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BDC" w:rsidRDefault="00072BDC" w:rsidP="00FD4CD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072BDC" w:rsidRPr="00010CFE" w:rsidRDefault="00072BDC" w:rsidP="00FD4CD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BDC" w:rsidRPr="00010CFE" w:rsidRDefault="00072BDC" w:rsidP="00FD4CD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BDC" w:rsidRPr="00010CFE" w:rsidRDefault="00072BDC" w:rsidP="00072BDC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072BDC" w:rsidRDefault="00072BDC" w:rsidP="00072BDC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072BDC" w:rsidRPr="00543CA3" w:rsidRDefault="00072BDC" w:rsidP="00072BDC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072BDC" w:rsidRPr="00543CA3" w:rsidRDefault="00072BDC" w:rsidP="00072BD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072BDC" w:rsidRPr="0068464F" w:rsidRDefault="00072BDC" w:rsidP="00072BD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2BDC" w:rsidRDefault="00072BDC" w:rsidP="00072BD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072BDC" w:rsidRDefault="00072BDC" w:rsidP="00072BD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072BD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72BDC" w:rsidRDefault="00072B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D4CD8" w:rsidRDefault="00FD4CD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D4CD8" w:rsidRDefault="00FD4CD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D4CD8" w:rsidRDefault="00FD4CD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D4CD8" w:rsidRDefault="00FD4CD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D4CD8" w:rsidRDefault="00FD4CD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D4CD8" w:rsidRDefault="00FD4CD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D4CD8" w:rsidRDefault="00FD4CD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D4CD8" w:rsidRDefault="00FD4CD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D4CD8" w:rsidRDefault="00FD4CD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D4CD8" w:rsidRDefault="00FD4CD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D4CD8" w:rsidRPr="00543CA3" w:rsidRDefault="00FD4CD8" w:rsidP="00FD4CD8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FD4CD8" w:rsidRPr="00543CA3" w:rsidRDefault="00FD4CD8" w:rsidP="00FD4CD8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FD4CD8" w:rsidRPr="00543CA3" w:rsidRDefault="00FD4CD8" w:rsidP="00FD4CD8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D4CD8" w:rsidRPr="00543CA3" w:rsidRDefault="00FD4CD8" w:rsidP="00FD4CD8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FD4CD8" w:rsidRDefault="00FD4CD8" w:rsidP="00FD4CD8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FD4CD8" w:rsidRPr="00B66AF8" w:rsidRDefault="00FD4CD8" w:rsidP="00FD4CD8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66AF8">
        <w:rPr>
          <w:rFonts w:ascii="Times New Roman" w:hAnsi="Times New Roman"/>
          <w:b/>
          <w:sz w:val="24"/>
          <w:szCs w:val="24"/>
        </w:rPr>
        <w:t xml:space="preserve">ЗАЯВКА НА ИЗМЕНЕНИЕ В ГОДОВОЙ ПЛАН </w:t>
      </w:r>
      <w:r w:rsidRPr="00B66AF8">
        <w:rPr>
          <w:rFonts w:ascii="Times New Roman" w:hAnsi="Times New Roman"/>
          <w:sz w:val="24"/>
          <w:szCs w:val="24"/>
        </w:rPr>
        <w:t xml:space="preserve">государственных закупок на 2025 год на </w:t>
      </w:r>
      <w:r w:rsidRPr="00B66AF8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FD4CD8" w:rsidRPr="00B66AF8" w:rsidRDefault="00FD4CD8" w:rsidP="00FD4CD8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 w:rsidRPr="00B66AF8">
        <w:rPr>
          <w:rFonts w:ascii="Times New Roman" w:hAnsi="Times New Roman"/>
          <w:sz w:val="24"/>
          <w:szCs w:val="24"/>
          <w:u w:val="single"/>
        </w:rPr>
        <w:t xml:space="preserve">от_______________________________________________________ </w:t>
      </w:r>
    </w:p>
    <w:p w:rsidR="00FD4CD8" w:rsidRPr="00B66AF8" w:rsidRDefault="00FD4CD8" w:rsidP="00FD4CD8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B66AF8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B66AF8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FD4CD8" w:rsidRPr="00B66AF8" w:rsidTr="00FD4CD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CD8" w:rsidRPr="00B66AF8" w:rsidRDefault="00FD4CD8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CD8" w:rsidRPr="00B66AF8" w:rsidRDefault="00FD4CD8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Наименование товара/</w:t>
            </w:r>
          </w:p>
          <w:p w:rsidR="00FD4CD8" w:rsidRPr="00B66AF8" w:rsidRDefault="00FD4CD8" w:rsidP="00FD4CD8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B66AF8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CD8" w:rsidRPr="00B66AF8" w:rsidRDefault="00FD4CD8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CD8" w:rsidRPr="00B66AF8" w:rsidRDefault="00FD4CD8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CD8" w:rsidRPr="00B66AF8" w:rsidRDefault="00FD4CD8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D8" w:rsidRPr="00B66AF8" w:rsidRDefault="00FD4CD8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FD4CD8" w:rsidRPr="00B66AF8" w:rsidRDefault="00FD4CD8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от 31 декабря 2008г.</w:t>
            </w:r>
          </w:p>
          <w:p w:rsidR="00FD4CD8" w:rsidRPr="00B66AF8" w:rsidRDefault="00FD4CD8" w:rsidP="00FD4CD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CD8" w:rsidRPr="00B66AF8" w:rsidRDefault="00FD4CD8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CD8" w:rsidRPr="00B66AF8" w:rsidRDefault="00FD4CD8" w:rsidP="00FD4CD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6AF8">
              <w:rPr>
                <w:rFonts w:ascii="Times New Roman" w:hAnsi="Times New Roman"/>
                <w:sz w:val="18"/>
                <w:szCs w:val="18"/>
              </w:rPr>
              <w:t>СРОК проведения закупки</w:t>
            </w:r>
          </w:p>
        </w:tc>
      </w:tr>
      <w:tr w:rsidR="00FD4CD8" w:rsidRPr="00B66AF8" w:rsidTr="00FD4CD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CD8" w:rsidRPr="00B66AF8" w:rsidRDefault="00FD4CD8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CD8" w:rsidRPr="00B66AF8" w:rsidRDefault="00FD4CD8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CD8" w:rsidRPr="00B66AF8" w:rsidRDefault="00FD4CD8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CD8" w:rsidRPr="00B66AF8" w:rsidRDefault="00FD4CD8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CD8" w:rsidRPr="00B66AF8" w:rsidRDefault="00FD4CD8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CD8" w:rsidRPr="00B66AF8" w:rsidRDefault="00FD4CD8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CD8" w:rsidRPr="00B66AF8" w:rsidRDefault="00FD4CD8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CD8" w:rsidRPr="00B66AF8" w:rsidRDefault="00FD4CD8" w:rsidP="00FD4CD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8</w:t>
            </w:r>
          </w:p>
        </w:tc>
      </w:tr>
      <w:tr w:rsidR="00FD4CD8" w:rsidRPr="00B66AF8" w:rsidTr="00FD4CD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D8" w:rsidRPr="00B66AF8" w:rsidRDefault="00FD4CD8" w:rsidP="00FD4CD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D8" w:rsidRPr="00B66AF8" w:rsidRDefault="00FD4CD8" w:rsidP="00FD4CD8">
            <w:pPr>
              <w:ind w:firstLine="0"/>
            </w:pPr>
            <w:r w:rsidRPr="00B66AF8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D8" w:rsidRPr="00796A9F" w:rsidRDefault="00796A9F" w:rsidP="00FD4CD8">
            <w:pPr>
              <w:ind w:firstLine="0"/>
              <w:jc w:val="both"/>
              <w:rPr>
                <w:rFonts w:ascii="Times New Roman" w:hAnsi="Times New Roman"/>
              </w:rPr>
            </w:pPr>
            <w:r w:rsidRPr="00796A9F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жилого дома по адресу: г. Минск, ул. К.Чорного, д.3-22,39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D8" w:rsidRPr="00B66AF8" w:rsidRDefault="00FD4CD8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D8" w:rsidRDefault="00796A9F" w:rsidP="00FD4CD8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11233</w:t>
            </w:r>
          </w:p>
          <w:p w:rsidR="00FD4CD8" w:rsidRPr="00B66AF8" w:rsidRDefault="00FD4CD8" w:rsidP="00FD4CD8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FD4CD8" w:rsidRPr="00B66AF8" w:rsidRDefault="00FD4CD8" w:rsidP="00FD4CD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D8" w:rsidRPr="00B66AF8" w:rsidRDefault="00FD4CD8" w:rsidP="00FD4CD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B66AF8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FD4CD8" w:rsidRPr="00B66AF8" w:rsidRDefault="00FD4CD8" w:rsidP="00FD4CD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B66AF8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D8" w:rsidRPr="00B66AF8" w:rsidRDefault="00FD4CD8" w:rsidP="00FD4CD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D8" w:rsidRPr="00B66AF8" w:rsidRDefault="00796A9F" w:rsidP="00FD4CD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FD4CD8" w:rsidRPr="00B66AF8">
              <w:rPr>
                <w:rFonts w:ascii="Times New Roman" w:hAnsi="Times New Roman"/>
              </w:rPr>
              <w:t>кв. 2025 г.</w:t>
            </w:r>
          </w:p>
        </w:tc>
      </w:tr>
      <w:tr w:rsidR="00796A9F" w:rsidRPr="00B66AF8" w:rsidTr="00FD4CD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A9F" w:rsidRPr="00B66AF8" w:rsidRDefault="00796A9F" w:rsidP="00FD4CD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A9F" w:rsidRPr="00B66AF8" w:rsidRDefault="00796A9F" w:rsidP="00E96F76">
            <w:pPr>
              <w:ind w:firstLine="0"/>
            </w:pPr>
            <w:r w:rsidRPr="00B66AF8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A9F" w:rsidRPr="00796A9F" w:rsidRDefault="00796A9F" w:rsidP="00E96F76">
            <w:pPr>
              <w:ind w:firstLine="0"/>
              <w:jc w:val="both"/>
              <w:rPr>
                <w:rFonts w:ascii="Times New Roman" w:hAnsi="Times New Roman"/>
              </w:rPr>
            </w:pPr>
            <w:r w:rsidRPr="00796A9F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жилого дома по адресу: г. Минск, ул. Филимонова, д.31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A9F" w:rsidRPr="00B66AF8" w:rsidRDefault="00796A9F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A9F" w:rsidRDefault="00796A9F" w:rsidP="00E96F76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26135</w:t>
            </w:r>
          </w:p>
          <w:p w:rsidR="00796A9F" w:rsidRPr="00B66AF8" w:rsidRDefault="00796A9F" w:rsidP="00E96F76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796A9F" w:rsidRPr="00B66AF8" w:rsidRDefault="00796A9F" w:rsidP="00E96F7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A9F" w:rsidRPr="00B66AF8" w:rsidRDefault="00796A9F" w:rsidP="00E96F7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B66AF8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796A9F" w:rsidRPr="00B66AF8" w:rsidRDefault="00796A9F" w:rsidP="00E96F7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B66AF8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A9F" w:rsidRPr="00B66AF8" w:rsidRDefault="00796A9F" w:rsidP="00E96F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A9F" w:rsidRPr="00B66AF8" w:rsidRDefault="00796A9F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B66AF8">
              <w:rPr>
                <w:rFonts w:ascii="Times New Roman" w:hAnsi="Times New Roman"/>
              </w:rPr>
              <w:t>кв. 2025 г.</w:t>
            </w:r>
          </w:p>
        </w:tc>
      </w:tr>
    </w:tbl>
    <w:p w:rsidR="00FD4CD8" w:rsidRPr="00B66AF8" w:rsidRDefault="00FD4CD8" w:rsidP="00FD4CD8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B66AF8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</w:t>
      </w:r>
    </w:p>
    <w:p w:rsidR="00FD4CD8" w:rsidRPr="00B66AF8" w:rsidRDefault="00FD4CD8" w:rsidP="00FD4CD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6AF8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FD4CD8" w:rsidRPr="00B66AF8" w:rsidRDefault="00FD4CD8" w:rsidP="00FD4CD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4CD8" w:rsidRPr="00B66AF8" w:rsidRDefault="00FD4CD8" w:rsidP="00FD4CD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B66AF8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FD4CD8" w:rsidRPr="00B66AF8" w:rsidRDefault="00FD4CD8" w:rsidP="00FD4CD8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FD4CD8" w:rsidRDefault="00FD4CD8" w:rsidP="00FD4CD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D4CD8" w:rsidRDefault="00FD4CD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D4CD8" w:rsidRDefault="00FD4CD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D4CD8" w:rsidRDefault="00FD4CD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96A9F" w:rsidRDefault="00796A9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96A9F" w:rsidRDefault="00796A9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96A9F" w:rsidRDefault="00796A9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96A9F" w:rsidRDefault="00796A9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96A9F" w:rsidRDefault="00796A9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96A9F" w:rsidRDefault="00796A9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96A9F" w:rsidRDefault="00796A9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96A9F" w:rsidRDefault="00796A9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96A9F" w:rsidRPr="00543CA3" w:rsidRDefault="00796A9F" w:rsidP="00796A9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796A9F" w:rsidRPr="00543CA3" w:rsidRDefault="00796A9F" w:rsidP="00796A9F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796A9F" w:rsidRPr="00543CA3" w:rsidRDefault="00796A9F" w:rsidP="00796A9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796A9F" w:rsidRPr="00543CA3" w:rsidRDefault="00796A9F" w:rsidP="00796A9F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796A9F" w:rsidRDefault="00796A9F" w:rsidP="00796A9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796A9F" w:rsidRPr="00B66AF8" w:rsidRDefault="00796A9F" w:rsidP="00796A9F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66AF8">
        <w:rPr>
          <w:rFonts w:ascii="Times New Roman" w:hAnsi="Times New Roman"/>
          <w:b/>
          <w:sz w:val="24"/>
          <w:szCs w:val="24"/>
        </w:rPr>
        <w:t xml:space="preserve">ЗАЯВКА НА ИЗМЕНЕНИЕ В ГОДОВОЙ ПЛАН </w:t>
      </w:r>
      <w:r w:rsidRPr="00B66AF8">
        <w:rPr>
          <w:rFonts w:ascii="Times New Roman" w:hAnsi="Times New Roman"/>
          <w:sz w:val="24"/>
          <w:szCs w:val="24"/>
        </w:rPr>
        <w:t xml:space="preserve">государственных закупок на 2025 год на </w:t>
      </w:r>
      <w:r w:rsidRPr="00B66AF8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796A9F" w:rsidRPr="00B66AF8" w:rsidRDefault="00796A9F" w:rsidP="00796A9F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 w:rsidRPr="00B66AF8">
        <w:rPr>
          <w:rFonts w:ascii="Times New Roman" w:hAnsi="Times New Roman"/>
          <w:sz w:val="24"/>
          <w:szCs w:val="24"/>
          <w:u w:val="single"/>
        </w:rPr>
        <w:t xml:space="preserve">от_______________________________________________________ </w:t>
      </w:r>
    </w:p>
    <w:p w:rsidR="00796A9F" w:rsidRPr="00B66AF8" w:rsidRDefault="00796A9F" w:rsidP="00796A9F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B66AF8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B66AF8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796A9F" w:rsidRPr="00B66AF8" w:rsidTr="00E96F7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9F" w:rsidRPr="00B66AF8" w:rsidRDefault="00796A9F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9F" w:rsidRPr="00B66AF8" w:rsidRDefault="00796A9F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Наименование товара/</w:t>
            </w:r>
          </w:p>
          <w:p w:rsidR="00796A9F" w:rsidRPr="00B66AF8" w:rsidRDefault="00796A9F" w:rsidP="00E96F7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B66AF8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9F" w:rsidRPr="00B66AF8" w:rsidRDefault="00796A9F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9F" w:rsidRPr="00B66AF8" w:rsidRDefault="00796A9F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9F" w:rsidRPr="00B66AF8" w:rsidRDefault="00796A9F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A9F" w:rsidRPr="00B66AF8" w:rsidRDefault="00796A9F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 xml:space="preserve">Коды классификации расходов </w:t>
            </w:r>
          </w:p>
          <w:p w:rsidR="00796A9F" w:rsidRPr="00B66AF8" w:rsidRDefault="00796A9F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 xml:space="preserve">бюджета (приложения 2-6 к Постановлению Министерства финансов Республики Беларусь </w:t>
            </w:r>
          </w:p>
          <w:p w:rsidR="00796A9F" w:rsidRPr="00B66AF8" w:rsidRDefault="00796A9F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от 31 декабря 2008г.</w:t>
            </w:r>
          </w:p>
          <w:p w:rsidR="00796A9F" w:rsidRPr="00B66AF8" w:rsidRDefault="00796A9F" w:rsidP="00E96F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9F" w:rsidRPr="00B66AF8" w:rsidRDefault="00796A9F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9F" w:rsidRPr="00B66AF8" w:rsidRDefault="00796A9F" w:rsidP="00E96F7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6AF8">
              <w:rPr>
                <w:rFonts w:ascii="Times New Roman" w:hAnsi="Times New Roman"/>
                <w:sz w:val="18"/>
                <w:szCs w:val="18"/>
              </w:rPr>
              <w:t>СРОК проведения закупки</w:t>
            </w:r>
          </w:p>
        </w:tc>
      </w:tr>
      <w:tr w:rsidR="00796A9F" w:rsidRPr="00B66AF8" w:rsidTr="00E96F7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A9F" w:rsidRPr="00B66AF8" w:rsidRDefault="00796A9F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A9F" w:rsidRPr="00B66AF8" w:rsidRDefault="00796A9F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A9F" w:rsidRPr="00B66AF8" w:rsidRDefault="00796A9F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A9F" w:rsidRPr="00B66AF8" w:rsidRDefault="00796A9F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A9F" w:rsidRPr="00B66AF8" w:rsidRDefault="00796A9F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A9F" w:rsidRPr="00B66AF8" w:rsidRDefault="00796A9F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A9F" w:rsidRPr="00B66AF8" w:rsidRDefault="00796A9F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A9F" w:rsidRPr="00B66AF8" w:rsidRDefault="00796A9F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8</w:t>
            </w:r>
          </w:p>
        </w:tc>
      </w:tr>
      <w:tr w:rsidR="00796A9F" w:rsidRPr="00B66AF8" w:rsidTr="00E96F7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A9F" w:rsidRPr="00B66AF8" w:rsidRDefault="00796A9F" w:rsidP="00E96F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A9F" w:rsidRPr="00B66AF8" w:rsidRDefault="00796A9F" w:rsidP="00E96F76">
            <w:pPr>
              <w:ind w:firstLine="0"/>
            </w:pPr>
            <w:r w:rsidRPr="00B66AF8">
              <w:rPr>
                <w:rFonts w:ascii="Times New Roman" w:eastAsia="Times New Roman" w:hAnsi="Times New Roman"/>
                <w:u w:val="single"/>
                <w:lang w:eastAsia="ru-RU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A9F" w:rsidRPr="00796A9F" w:rsidRDefault="00796A9F" w:rsidP="00E96F76">
            <w:pPr>
              <w:ind w:firstLine="0"/>
              <w:jc w:val="both"/>
              <w:rPr>
                <w:rFonts w:ascii="Times New Roman" w:hAnsi="Times New Roman"/>
              </w:rPr>
            </w:pPr>
            <w:r w:rsidRPr="00796A9F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входных групп жилых домов по адресам: г. Минск, ул. Тикоцкого, д.50/2 п.3, ул. Калиновского, д.32 п.1-3,8, ул. Чернышевского, д.4 п.1-4, ул. Руссиянова, д.18 п.11,12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A9F" w:rsidRPr="00B66AF8" w:rsidRDefault="00796A9F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A9F" w:rsidRPr="00B66AF8" w:rsidRDefault="00796A9F" w:rsidP="00E96F76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27725</w:t>
            </w:r>
          </w:p>
          <w:p w:rsidR="00796A9F" w:rsidRPr="00B66AF8" w:rsidRDefault="00796A9F" w:rsidP="00E96F7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A9F" w:rsidRPr="00B66AF8" w:rsidRDefault="00796A9F" w:rsidP="00E96F7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B66AF8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796A9F" w:rsidRPr="00B66AF8" w:rsidRDefault="00796A9F" w:rsidP="00E96F7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B66AF8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A9F" w:rsidRPr="00B66AF8" w:rsidRDefault="00796A9F" w:rsidP="00E96F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A9F" w:rsidRPr="00B66AF8" w:rsidRDefault="00796A9F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B66AF8">
              <w:rPr>
                <w:rFonts w:ascii="Times New Roman" w:hAnsi="Times New Roman"/>
              </w:rPr>
              <w:t>кв. 2025 г.</w:t>
            </w:r>
          </w:p>
        </w:tc>
      </w:tr>
    </w:tbl>
    <w:p w:rsidR="00796A9F" w:rsidRPr="00B66AF8" w:rsidRDefault="00796A9F" w:rsidP="00796A9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796A9F" w:rsidRPr="00B66AF8" w:rsidRDefault="00796A9F" w:rsidP="00796A9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6AF8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796A9F" w:rsidRPr="00B66AF8" w:rsidRDefault="00796A9F" w:rsidP="00796A9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6A9F" w:rsidRDefault="00796A9F" w:rsidP="00796A9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6AF8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796A9F" w:rsidRDefault="00796A9F" w:rsidP="00796A9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6A9F" w:rsidRDefault="00796A9F" w:rsidP="00796A9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6A9F" w:rsidRDefault="00796A9F" w:rsidP="00796A9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6A9F" w:rsidRDefault="00796A9F" w:rsidP="00796A9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96A9F" w:rsidRDefault="00796A9F" w:rsidP="00796A9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96A9F" w:rsidRDefault="00796A9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ind w:left="8647" w:firstLine="0"/>
        <w:rPr>
          <w:rFonts w:ascii="Times New Roman" w:hAnsi="Times New Roman"/>
          <w:sz w:val="24"/>
          <w:szCs w:val="24"/>
        </w:rPr>
      </w:pPr>
    </w:p>
    <w:p w:rsidR="00E96F76" w:rsidRDefault="00E96F76" w:rsidP="00E96F76">
      <w:pPr>
        <w:ind w:left="8647" w:firstLine="0"/>
        <w:rPr>
          <w:rFonts w:ascii="Times New Roman" w:hAnsi="Times New Roman"/>
          <w:sz w:val="24"/>
          <w:szCs w:val="24"/>
        </w:rPr>
      </w:pPr>
    </w:p>
    <w:p w:rsidR="00E96F76" w:rsidRPr="00543CA3" w:rsidRDefault="00E96F76" w:rsidP="00E96F7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E96F76" w:rsidRPr="00543CA3" w:rsidRDefault="00E96F76" w:rsidP="00E96F76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E96F76" w:rsidRPr="00543CA3" w:rsidRDefault="00E96F76" w:rsidP="00E96F76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E96F76" w:rsidRPr="00543CA3" w:rsidRDefault="00E96F76" w:rsidP="00E96F76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E96F76" w:rsidRDefault="00E96F76" w:rsidP="00E96F7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E96F76" w:rsidRPr="00B66AF8" w:rsidRDefault="00E96F76" w:rsidP="00E96F76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66AF8">
        <w:rPr>
          <w:rFonts w:ascii="Times New Roman" w:hAnsi="Times New Roman"/>
          <w:b/>
          <w:sz w:val="24"/>
          <w:szCs w:val="24"/>
        </w:rPr>
        <w:t xml:space="preserve">ЗАЯВКА НА ИЗМЕНЕНИЕ В ГОДОВОЙ ПЛАН </w:t>
      </w:r>
      <w:r w:rsidRPr="00B66AF8">
        <w:rPr>
          <w:rFonts w:ascii="Times New Roman" w:hAnsi="Times New Roman"/>
          <w:sz w:val="24"/>
          <w:szCs w:val="24"/>
        </w:rPr>
        <w:t xml:space="preserve">государственных закупок на 2025 год на </w:t>
      </w:r>
      <w:r w:rsidRPr="00B66AF8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E96F76" w:rsidRPr="00B66AF8" w:rsidRDefault="00E96F76" w:rsidP="00E96F76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 w:rsidRPr="00B66AF8">
        <w:rPr>
          <w:rFonts w:ascii="Times New Roman" w:hAnsi="Times New Roman"/>
          <w:sz w:val="24"/>
          <w:szCs w:val="24"/>
          <w:u w:val="single"/>
        </w:rPr>
        <w:t xml:space="preserve">от_______________________________________________________ </w:t>
      </w:r>
    </w:p>
    <w:p w:rsidR="00E96F76" w:rsidRPr="00B66AF8" w:rsidRDefault="00E96F76" w:rsidP="00E96F76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B66AF8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B66AF8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E96F76" w:rsidRPr="00B66AF8" w:rsidTr="00E96F7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F76" w:rsidRPr="00B66AF8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F76" w:rsidRPr="00B66AF8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Наименование товара/</w:t>
            </w:r>
          </w:p>
          <w:p w:rsidR="00E96F76" w:rsidRPr="00B66AF8" w:rsidRDefault="00E96F76" w:rsidP="00E96F7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B66AF8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F76" w:rsidRPr="00B66AF8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F76" w:rsidRPr="00B66AF8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F76" w:rsidRPr="00B66AF8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B66AF8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E96F76" w:rsidRPr="00B66AF8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от 31 декабря 2008г.</w:t>
            </w:r>
          </w:p>
          <w:p w:rsidR="00E96F76" w:rsidRPr="00B66AF8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F76" w:rsidRPr="00B66AF8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F76" w:rsidRPr="00B66AF8" w:rsidRDefault="00E96F76" w:rsidP="00E96F7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6AF8">
              <w:rPr>
                <w:rFonts w:ascii="Times New Roman" w:hAnsi="Times New Roman"/>
                <w:sz w:val="18"/>
                <w:szCs w:val="18"/>
              </w:rPr>
              <w:t>СРОК проведения закупки</w:t>
            </w:r>
          </w:p>
        </w:tc>
      </w:tr>
      <w:tr w:rsidR="00E96F76" w:rsidRPr="00B66AF8" w:rsidTr="00E96F7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F76" w:rsidRPr="00B66AF8" w:rsidRDefault="00E96F76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F76" w:rsidRPr="00B66AF8" w:rsidRDefault="00E96F76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F76" w:rsidRPr="00B66AF8" w:rsidRDefault="00E96F76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F76" w:rsidRPr="00B66AF8" w:rsidRDefault="00E96F76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F76" w:rsidRPr="00B66AF8" w:rsidRDefault="00E96F76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F76" w:rsidRPr="00B66AF8" w:rsidRDefault="00E96F76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F76" w:rsidRPr="00B66AF8" w:rsidRDefault="00E96F76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F76" w:rsidRPr="00B66AF8" w:rsidRDefault="00E96F76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8</w:t>
            </w:r>
          </w:p>
        </w:tc>
      </w:tr>
      <w:tr w:rsidR="00E96F76" w:rsidRPr="00B66AF8" w:rsidTr="00E96F7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B66AF8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F76" w:rsidRPr="00B66AF8" w:rsidRDefault="00E96F76" w:rsidP="00E96F76">
            <w:pPr>
              <w:ind w:firstLine="0"/>
            </w:pPr>
            <w:r w:rsidRPr="00B66AF8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E96F76" w:rsidRDefault="00E96F76" w:rsidP="00E96F76">
            <w:pPr>
              <w:ind w:firstLine="0"/>
              <w:jc w:val="both"/>
              <w:rPr>
                <w:rFonts w:ascii="Times New Roman" w:hAnsi="Times New Roman"/>
              </w:rPr>
            </w:pPr>
            <w:r w:rsidRPr="00E96F76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жилого дома по адресу: г. Минск, ул. Калиновского, д.43 п.4, д.9 п.4, ул. Путилова, д.3 п.5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B66AF8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Default="00E96F76" w:rsidP="00E96F76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65821</w:t>
            </w:r>
          </w:p>
          <w:p w:rsidR="00E96F76" w:rsidRPr="00B66AF8" w:rsidRDefault="00E96F76" w:rsidP="00E96F76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E96F76" w:rsidRPr="00B66AF8" w:rsidRDefault="00E96F76" w:rsidP="00E96F7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B66AF8" w:rsidRDefault="00E96F76" w:rsidP="00E96F7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B66AF8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E96F76" w:rsidRPr="00B66AF8" w:rsidRDefault="00E96F76" w:rsidP="00E96F7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B66AF8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B66AF8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B66AF8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B66AF8">
              <w:rPr>
                <w:rFonts w:ascii="Times New Roman" w:hAnsi="Times New Roman"/>
              </w:rPr>
              <w:t>кв. 2025 г.</w:t>
            </w:r>
          </w:p>
        </w:tc>
      </w:tr>
      <w:tr w:rsidR="00E96F76" w:rsidRPr="00B66AF8" w:rsidTr="00E96F7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B66AF8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F76" w:rsidRPr="00B66AF8" w:rsidRDefault="00E96F76" w:rsidP="00E96F76">
            <w:pPr>
              <w:ind w:firstLine="0"/>
            </w:pPr>
            <w:r w:rsidRPr="00B66AF8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E96F76" w:rsidRDefault="00E96F76" w:rsidP="00E96F76">
            <w:pPr>
              <w:ind w:firstLine="0"/>
              <w:jc w:val="both"/>
              <w:rPr>
                <w:rFonts w:ascii="Times New Roman" w:hAnsi="Times New Roman"/>
              </w:rPr>
            </w:pPr>
            <w:r w:rsidRPr="00E96F76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кровель жилых домов по адресам: г. Минск, ул. Тикоцкого, д.10 п.3, ул. Гуртьева, д.20-35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B66AF8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B66AF8" w:rsidRDefault="00E96F76" w:rsidP="00E96F76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51920</w:t>
            </w:r>
          </w:p>
          <w:p w:rsidR="00E96F76" w:rsidRPr="00B66AF8" w:rsidRDefault="00E96F76" w:rsidP="00E96F7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B66AF8" w:rsidRDefault="00E96F76" w:rsidP="00E96F7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B66AF8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E96F76" w:rsidRPr="00B66AF8" w:rsidRDefault="00E96F76" w:rsidP="00E96F7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B66AF8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B66AF8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B66AF8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B66AF8">
              <w:rPr>
                <w:rFonts w:ascii="Times New Roman" w:hAnsi="Times New Roman"/>
              </w:rPr>
              <w:t>кв. 2025 г.</w:t>
            </w:r>
          </w:p>
        </w:tc>
      </w:tr>
      <w:tr w:rsidR="00E96F76" w:rsidRPr="00B66AF8" w:rsidTr="00E96F7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B66AF8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F76" w:rsidRPr="00B66AF8" w:rsidRDefault="00E96F76" w:rsidP="00E96F76">
            <w:pPr>
              <w:ind w:firstLine="0"/>
            </w:pPr>
            <w:r w:rsidRPr="00B66AF8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E96F76" w:rsidRDefault="00E96F76" w:rsidP="00E96F76">
            <w:pPr>
              <w:ind w:firstLine="0"/>
              <w:jc w:val="both"/>
              <w:rPr>
                <w:rFonts w:ascii="Times New Roman" w:hAnsi="Times New Roman"/>
              </w:rPr>
            </w:pPr>
            <w:r w:rsidRPr="00E96F76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кровель жилых домов по адресам: г. Минск, ул. Кнорина, д.15 п.2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B66AF8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Default="00E96F76" w:rsidP="00E96F76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14343</w:t>
            </w:r>
          </w:p>
          <w:p w:rsidR="00E96F76" w:rsidRPr="00B66AF8" w:rsidRDefault="00E96F76" w:rsidP="00E96F76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E96F76" w:rsidRPr="00B66AF8" w:rsidRDefault="00E96F76" w:rsidP="00E96F7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B66AF8" w:rsidRDefault="00E96F76" w:rsidP="00E96F7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B66AF8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E96F76" w:rsidRPr="00B66AF8" w:rsidRDefault="00E96F76" w:rsidP="00E96F7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B66AF8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B66AF8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B66AF8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B66AF8">
              <w:rPr>
                <w:rFonts w:ascii="Times New Roman" w:hAnsi="Times New Roman"/>
              </w:rPr>
              <w:t>кв. 2025 г.</w:t>
            </w:r>
          </w:p>
        </w:tc>
      </w:tr>
      <w:tr w:rsidR="00E96F76" w:rsidRPr="00B66AF8" w:rsidTr="00E96F7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B66AF8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F76" w:rsidRPr="00B66AF8" w:rsidRDefault="00E96F76" w:rsidP="00E96F76">
            <w:pPr>
              <w:ind w:firstLine="0"/>
            </w:pPr>
            <w:r w:rsidRPr="00B66AF8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E96F76" w:rsidRDefault="00E96F76" w:rsidP="00E96F76">
            <w:pPr>
              <w:ind w:firstLine="0"/>
              <w:jc w:val="both"/>
              <w:rPr>
                <w:rFonts w:ascii="Times New Roman" w:hAnsi="Times New Roman"/>
              </w:rPr>
            </w:pPr>
            <w:r w:rsidRPr="00E96F76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жилого дома по адресу: г. Минск, ул. Волгоградская, д.41 п.4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B66AF8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Default="00E96F76" w:rsidP="00E96F76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18380</w:t>
            </w:r>
          </w:p>
          <w:p w:rsidR="00E96F76" w:rsidRPr="00B66AF8" w:rsidRDefault="00E96F76" w:rsidP="00E96F76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E96F76" w:rsidRPr="00B66AF8" w:rsidRDefault="00E96F76" w:rsidP="00E96F7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B66AF8" w:rsidRDefault="00E96F76" w:rsidP="00E96F7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B66AF8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E96F76" w:rsidRPr="00B66AF8" w:rsidRDefault="00E96F76" w:rsidP="00E96F7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B66AF8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B66AF8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B66AF8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B66AF8">
              <w:rPr>
                <w:rFonts w:ascii="Times New Roman" w:hAnsi="Times New Roman"/>
              </w:rPr>
              <w:t>кв. 2025 г.</w:t>
            </w:r>
          </w:p>
        </w:tc>
      </w:tr>
    </w:tbl>
    <w:p w:rsidR="00E96F76" w:rsidRPr="00B66AF8" w:rsidRDefault="00E96F76" w:rsidP="00E96F76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B66AF8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</w:t>
      </w:r>
    </w:p>
    <w:p w:rsidR="00E96F76" w:rsidRPr="00B66AF8" w:rsidRDefault="00E96F76" w:rsidP="00E96F7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6AF8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E96F76" w:rsidRPr="00B66AF8" w:rsidRDefault="00E96F76" w:rsidP="00E96F7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6F76" w:rsidRPr="00B66AF8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B66AF8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E96F76" w:rsidRPr="00B66AF8" w:rsidRDefault="00E96F76" w:rsidP="00E96F76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Pr="00543CA3" w:rsidRDefault="00E96F76" w:rsidP="00E96F7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E96F76" w:rsidRPr="00543CA3" w:rsidRDefault="00E96F76" w:rsidP="00E96F76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E96F76" w:rsidRPr="00543CA3" w:rsidRDefault="00E96F76" w:rsidP="00E96F76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E96F76" w:rsidRPr="00543CA3" w:rsidRDefault="00E96F76" w:rsidP="00E96F76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E96F76" w:rsidRDefault="00E96F76" w:rsidP="00E96F7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E96F76" w:rsidRPr="00543CA3" w:rsidRDefault="00E96F76" w:rsidP="00E96F76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E96F76" w:rsidRPr="00543CA3" w:rsidRDefault="00E96F76" w:rsidP="00E96F76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E96F76" w:rsidRPr="00543CA3" w:rsidRDefault="00E96F76" w:rsidP="00E96F76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lastRenderedPageBreak/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E96F76" w:rsidRPr="00543CA3" w:rsidTr="00E96F7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F76" w:rsidRPr="00543CA3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F76" w:rsidRPr="00543CA3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E96F76" w:rsidRPr="00543CA3" w:rsidRDefault="00E96F76" w:rsidP="00E96F7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F76" w:rsidRPr="00543CA3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F76" w:rsidRPr="00543CA3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F76" w:rsidRPr="00543CA3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543CA3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E96F76" w:rsidRPr="00543CA3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E96F76" w:rsidRPr="00543CA3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F76" w:rsidRPr="00543CA3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F76" w:rsidRPr="00543CA3" w:rsidRDefault="00E96F76" w:rsidP="00E96F7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E96F76" w:rsidRPr="00543CA3" w:rsidTr="00E96F7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F76" w:rsidRPr="00543CA3" w:rsidRDefault="00E96F76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F76" w:rsidRPr="00543CA3" w:rsidRDefault="00E96F76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F76" w:rsidRPr="00543CA3" w:rsidRDefault="00E96F76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F76" w:rsidRPr="00543CA3" w:rsidRDefault="00E96F76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F76" w:rsidRPr="00543CA3" w:rsidRDefault="00E96F76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F76" w:rsidRPr="00543CA3" w:rsidRDefault="00E96F76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F76" w:rsidRPr="00543CA3" w:rsidRDefault="00E96F76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F76" w:rsidRPr="00543CA3" w:rsidRDefault="00E96F76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E96F76" w:rsidRPr="00543CA3" w:rsidTr="00E96F7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6433F2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E96F76" w:rsidRPr="006433F2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202C4F" w:rsidRDefault="00E96F76" w:rsidP="00E96F76">
            <w:pPr>
              <w:ind w:firstLine="0"/>
              <w:rPr>
                <w:rFonts w:ascii="Times New Roman" w:hAnsi="Times New Roman"/>
                <w:lang w:val="en-US"/>
              </w:rPr>
            </w:pPr>
            <w:r w:rsidRPr="00202C4F">
              <w:rPr>
                <w:rFonts w:ascii="Times New Roman" w:eastAsia="Times New Roman" w:hAnsi="Times New Roman"/>
                <w:u w:val="single"/>
                <w:lang w:eastAsia="ru-RU"/>
              </w:rPr>
              <w:t>43.22.11.100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E96F76" w:rsidRDefault="00E96F76" w:rsidP="00E96F76">
            <w:pPr>
              <w:ind w:firstLine="0"/>
              <w:jc w:val="both"/>
              <w:rPr>
                <w:rFonts w:ascii="Times New Roman" w:hAnsi="Times New Roman"/>
              </w:rPr>
            </w:pPr>
            <w:r w:rsidRPr="00E96F76">
              <w:rPr>
                <w:rFonts w:ascii="Times New Roman" w:hAnsi="Times New Roman"/>
                <w:u w:val="single"/>
              </w:rPr>
              <w:t>Текущий ремонт системы холодного водоснабжения жилого дома по адресу: г. Минск, ул. Белинского, д.4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DE4F61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Default="00E96F76" w:rsidP="00E96F76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2911</w:t>
            </w:r>
          </w:p>
          <w:p w:rsidR="00E96F76" w:rsidRPr="00990051" w:rsidRDefault="00E96F76" w:rsidP="00E96F7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Default="00E96F76" w:rsidP="00E96F7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E96F76" w:rsidRPr="00010CFE" w:rsidRDefault="00E96F76" w:rsidP="00E96F7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010CFE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010CFE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E96F76" w:rsidRDefault="00E96F76" w:rsidP="00E96F7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6F76" w:rsidRPr="00543CA3" w:rsidRDefault="00E96F76" w:rsidP="00E96F7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E96F76" w:rsidRPr="0068464F" w:rsidRDefault="00E96F76" w:rsidP="00E96F7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6F76" w:rsidRPr="00543CA3" w:rsidRDefault="00E96F76" w:rsidP="00E96F7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E96F76" w:rsidRPr="00543CA3" w:rsidRDefault="00E96F76" w:rsidP="00E96F76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E96F76" w:rsidRPr="00543CA3" w:rsidRDefault="00E96F76" w:rsidP="00E96F76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E96F76" w:rsidRPr="00543CA3" w:rsidRDefault="00E96F76" w:rsidP="00E96F76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E96F76" w:rsidRDefault="00E96F76" w:rsidP="00E96F7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E96F76" w:rsidRPr="00543CA3" w:rsidRDefault="00E96F76" w:rsidP="00E96F76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E96F76" w:rsidRPr="00543CA3" w:rsidRDefault="00E96F76" w:rsidP="00E96F76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E96F76" w:rsidRPr="00543CA3" w:rsidRDefault="00E96F76" w:rsidP="00E96F76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lastRenderedPageBreak/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42"/>
        <w:gridCol w:w="3377"/>
        <w:gridCol w:w="992"/>
        <w:gridCol w:w="2435"/>
        <w:gridCol w:w="2763"/>
        <w:gridCol w:w="2166"/>
        <w:gridCol w:w="1593"/>
      </w:tblGrid>
      <w:tr w:rsidR="00E96F76" w:rsidRPr="00543CA3" w:rsidTr="00E96F7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F76" w:rsidRPr="00543CA3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F76" w:rsidRPr="00543CA3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E96F76" w:rsidRPr="00543CA3" w:rsidRDefault="00E96F76" w:rsidP="00E96F7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F76" w:rsidRPr="00543CA3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F76" w:rsidRPr="00543CA3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F76" w:rsidRPr="00543CA3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543CA3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E96F76" w:rsidRPr="00543CA3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E96F76" w:rsidRPr="00543CA3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F76" w:rsidRPr="00543CA3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F76" w:rsidRPr="00543CA3" w:rsidRDefault="00E96F76" w:rsidP="00E96F7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E96F76" w:rsidRPr="00543CA3" w:rsidTr="00E96F7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F76" w:rsidRPr="00543CA3" w:rsidRDefault="00E96F76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F76" w:rsidRPr="00543CA3" w:rsidRDefault="00E96F76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F76" w:rsidRPr="00543CA3" w:rsidRDefault="00E96F76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F76" w:rsidRPr="00543CA3" w:rsidRDefault="00E96F76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F76" w:rsidRPr="00543CA3" w:rsidRDefault="00E96F76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F76" w:rsidRPr="00543CA3" w:rsidRDefault="00E96F76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F76" w:rsidRPr="00543CA3" w:rsidRDefault="00E96F76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F76" w:rsidRPr="00543CA3" w:rsidRDefault="00E96F76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E96F76" w:rsidRPr="00543CA3" w:rsidTr="00E96F7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6433F2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E96F76" w:rsidRPr="006433F2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266F38" w:rsidRDefault="00E96F76" w:rsidP="00E96F76">
            <w:pPr>
              <w:ind w:firstLine="0"/>
              <w:rPr>
                <w:rFonts w:ascii="Times New Roman" w:hAnsi="Times New Roman"/>
                <w:lang w:val="en-US"/>
              </w:rPr>
            </w:pPr>
            <w:r w:rsidRPr="00266F38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E96F76" w:rsidRDefault="00E96F76" w:rsidP="00E96F76">
            <w:pPr>
              <w:ind w:firstLine="0"/>
              <w:jc w:val="both"/>
              <w:rPr>
                <w:rFonts w:ascii="Times New Roman" w:hAnsi="Times New Roman"/>
              </w:rPr>
            </w:pPr>
            <w:r w:rsidRPr="00E96F76">
              <w:rPr>
                <w:rFonts w:ascii="Times New Roman" w:hAnsi="Times New Roman"/>
                <w:u w:val="single"/>
              </w:rPr>
              <w:t>Аварийно-восстановительные работы по ремонту теплообменника жилого дома по адресу: г. Минск, ул. Волгоградская, д.57а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081903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081903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081903" w:rsidRDefault="00E96F76" w:rsidP="00E96F7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15968,2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Default="00E96F76" w:rsidP="00E96F7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E96F76" w:rsidRPr="00010CFE" w:rsidRDefault="00E96F76" w:rsidP="00E96F7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010CFE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010CFE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E96F76" w:rsidRPr="00B77518" w:rsidRDefault="00E96F76" w:rsidP="00E96F7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518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E96F76" w:rsidRPr="00B77518" w:rsidRDefault="00E96F76" w:rsidP="00E96F7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B77518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1355F" w:rsidRDefault="0001355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1355F" w:rsidRDefault="0001355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1355F" w:rsidRDefault="0001355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1355F" w:rsidRDefault="0001355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1355F" w:rsidRDefault="0001355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1355F" w:rsidRDefault="0001355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1355F" w:rsidRDefault="0001355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1355F" w:rsidRDefault="0001355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1355F" w:rsidRDefault="0001355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1355F" w:rsidRDefault="0001355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1355F" w:rsidRDefault="0001355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1355F" w:rsidRDefault="0001355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1355F" w:rsidRDefault="0001355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1355F" w:rsidRDefault="0001355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1355F" w:rsidRDefault="0001355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1355F" w:rsidRDefault="0001355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1355F" w:rsidRDefault="0001355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1355F" w:rsidRDefault="0001355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1355F" w:rsidRDefault="0001355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1355F" w:rsidRDefault="0001355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Pr="00AB13BD" w:rsidRDefault="00E96F76" w:rsidP="00E96F76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>УТВЕРЖДАЮ</w:t>
      </w:r>
    </w:p>
    <w:p w:rsidR="00E96F76" w:rsidRPr="00AB13BD" w:rsidRDefault="00E96F76" w:rsidP="00E96F76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Директор  предприятия         </w:t>
      </w:r>
    </w:p>
    <w:p w:rsidR="00E96F76" w:rsidRPr="00AB13BD" w:rsidRDefault="00E96F76" w:rsidP="00E96F76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E96F76" w:rsidRPr="00AB13BD" w:rsidRDefault="00E96F76" w:rsidP="00E96F76">
      <w:pPr>
        <w:ind w:left="7080" w:firstLine="708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               _______________    С.Н.Рудь</w:t>
      </w:r>
    </w:p>
    <w:p w:rsidR="00E96F76" w:rsidRPr="00AB13BD" w:rsidRDefault="00E96F76" w:rsidP="00E96F76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(дата)</w:t>
      </w:r>
    </w:p>
    <w:p w:rsidR="00E96F76" w:rsidRPr="00AB13BD" w:rsidRDefault="00E96F76" w:rsidP="00E96F76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B13BD">
        <w:rPr>
          <w:rFonts w:ascii="Times New Roman" w:hAnsi="Times New Roman"/>
          <w:b/>
          <w:sz w:val="24"/>
          <w:szCs w:val="24"/>
        </w:rPr>
        <w:t xml:space="preserve">ЗАЯВКА НА ИЗМЕНЕНИЕ В ГОДОВОЙ ПЛАН </w:t>
      </w:r>
      <w:r w:rsidRPr="00AB13BD">
        <w:rPr>
          <w:rFonts w:ascii="Times New Roman" w:hAnsi="Times New Roman"/>
          <w:sz w:val="24"/>
          <w:szCs w:val="24"/>
        </w:rPr>
        <w:t xml:space="preserve">государственных закупок на 2025год на </w:t>
      </w:r>
      <w:r w:rsidRPr="00AB13BD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E96F76" w:rsidRPr="00AB13BD" w:rsidRDefault="00E96F76" w:rsidP="00E96F76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 w:rsidRPr="00AB13BD">
        <w:rPr>
          <w:rFonts w:ascii="Times New Roman" w:hAnsi="Times New Roman"/>
          <w:sz w:val="24"/>
          <w:szCs w:val="24"/>
          <w:u w:val="single"/>
        </w:rPr>
        <w:t xml:space="preserve">от_______________________________________________________ </w:t>
      </w:r>
    </w:p>
    <w:p w:rsidR="00E96F76" w:rsidRPr="00AB13BD" w:rsidRDefault="00E96F76" w:rsidP="00E96F76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AB13BD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AB13BD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E96F76" w:rsidRPr="00AB13BD" w:rsidTr="00E96F7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F76" w:rsidRPr="00AB13BD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F76" w:rsidRPr="00AB13BD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Наименование товара/</w:t>
            </w:r>
          </w:p>
          <w:p w:rsidR="00E96F76" w:rsidRPr="00AB13BD" w:rsidRDefault="00E96F76" w:rsidP="00E96F7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AB13BD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F76" w:rsidRPr="00AB13BD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F76" w:rsidRPr="00AB13BD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F76" w:rsidRPr="00AB13BD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AB13BD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E96F76" w:rsidRPr="00AB13BD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от 31 декабря 2008г.</w:t>
            </w:r>
          </w:p>
          <w:p w:rsidR="00E96F76" w:rsidRPr="00AB13BD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F76" w:rsidRPr="00AB13BD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F76" w:rsidRPr="00AB13BD" w:rsidRDefault="00E96F76" w:rsidP="00E96F7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13BD">
              <w:rPr>
                <w:rFonts w:ascii="Times New Roman" w:hAnsi="Times New Roman"/>
                <w:sz w:val="18"/>
                <w:szCs w:val="18"/>
              </w:rPr>
              <w:t>СРОК проведения закупки</w:t>
            </w:r>
          </w:p>
        </w:tc>
      </w:tr>
      <w:tr w:rsidR="00E96F76" w:rsidRPr="00AB13BD" w:rsidTr="00E96F7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F76" w:rsidRPr="00AB13BD" w:rsidRDefault="00E96F76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F76" w:rsidRPr="00AB13BD" w:rsidRDefault="00E96F76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F76" w:rsidRPr="00AB13BD" w:rsidRDefault="00E96F76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F76" w:rsidRPr="00AB13BD" w:rsidRDefault="00E96F76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F76" w:rsidRPr="00AB13BD" w:rsidRDefault="00E96F76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F76" w:rsidRPr="00AB13BD" w:rsidRDefault="00E96F76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F76" w:rsidRPr="00AB13BD" w:rsidRDefault="00E96F76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F76" w:rsidRPr="00AB13BD" w:rsidRDefault="00E96F76" w:rsidP="00E96F7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8</w:t>
            </w:r>
          </w:p>
        </w:tc>
      </w:tr>
      <w:tr w:rsidR="00E96F76" w:rsidRPr="00AB13BD" w:rsidTr="00E96F7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AB13BD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F76" w:rsidRPr="00AB13BD" w:rsidRDefault="00E96F76" w:rsidP="00E96F76">
            <w:pPr>
              <w:ind w:firstLine="0"/>
            </w:pPr>
            <w:r w:rsidRPr="00AB13BD">
              <w:rPr>
                <w:rFonts w:ascii="Times New Roman" w:hAnsi="Times New Roman"/>
                <w:u w:val="single"/>
              </w:rPr>
              <w:t xml:space="preserve">71.20.19.160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E96F76" w:rsidRDefault="00E96F76" w:rsidP="00E96F76">
            <w:pPr>
              <w:ind w:firstLine="0"/>
              <w:jc w:val="both"/>
              <w:rPr>
                <w:rFonts w:ascii="Times New Roman" w:hAnsi="Times New Roman"/>
              </w:rPr>
            </w:pPr>
            <w:r w:rsidRPr="00E96F76">
              <w:rPr>
                <w:rFonts w:ascii="Times New Roman" w:hAnsi="Times New Roman"/>
                <w:u w:val="single"/>
              </w:rPr>
              <w:t>Работы по обследованию входных групп жилых домов по адресам: г. Минск, ул. Кедышко, д.8 п.2, ул. Калиновского, д.28 п.1-4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AB13BD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AB13BD" w:rsidRDefault="0001355F" w:rsidP="00E96F76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7510,75</w:t>
            </w:r>
          </w:p>
          <w:p w:rsidR="00E96F76" w:rsidRPr="00AB13BD" w:rsidRDefault="00E96F76" w:rsidP="00E96F76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E96F76" w:rsidRPr="00AB13BD" w:rsidRDefault="00E96F76" w:rsidP="00E96F7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AB13BD" w:rsidRDefault="00E96F76" w:rsidP="00E96F7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AB13BD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E96F76" w:rsidRPr="00AB13BD" w:rsidRDefault="00E96F76" w:rsidP="00E96F7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AB13BD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AB13BD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F76" w:rsidRPr="00AB13BD" w:rsidRDefault="00E96F76" w:rsidP="00E96F7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AB13BD">
              <w:rPr>
                <w:rFonts w:ascii="Times New Roman" w:hAnsi="Times New Roman"/>
              </w:rPr>
              <w:t>кв. 2025 г.</w:t>
            </w:r>
          </w:p>
        </w:tc>
      </w:tr>
    </w:tbl>
    <w:p w:rsidR="00E96F76" w:rsidRPr="00AB13BD" w:rsidRDefault="00E96F76" w:rsidP="00E96F76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E96F76" w:rsidRPr="00AB13BD" w:rsidRDefault="00E96F76" w:rsidP="00E96F7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13BD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E96F76" w:rsidRPr="00AB13BD" w:rsidRDefault="00E96F76" w:rsidP="00E96F7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6F76" w:rsidRPr="00AB13BD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AB13BD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E96F76" w:rsidRPr="00AB13BD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E96F7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96F76" w:rsidRDefault="00E96F7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30DDF" w:rsidRDefault="00030DD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30DDF" w:rsidRDefault="00030DD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30DDF" w:rsidRDefault="00030DD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30DDF" w:rsidRDefault="00030DD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30DDF" w:rsidRDefault="00030DD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30DDF" w:rsidRDefault="00030DD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30DDF" w:rsidRDefault="00030DD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30DDF" w:rsidRDefault="00030DD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30DDF" w:rsidRDefault="00030DD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30DDF" w:rsidRDefault="00030DD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30DDF" w:rsidRDefault="00030DD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30DDF" w:rsidRDefault="00030DD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30DDF" w:rsidRDefault="00030DD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30DDF" w:rsidRDefault="00030DD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30DDF" w:rsidRDefault="00030DD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30DDF" w:rsidRDefault="00030DD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30DDF" w:rsidRDefault="00030DD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30DDF" w:rsidRDefault="00030DD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30DDF" w:rsidRDefault="00030DD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30DDF" w:rsidRDefault="00030DD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30DDF" w:rsidRDefault="00030DD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30DDF" w:rsidRDefault="00030DD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30DDF" w:rsidRDefault="00030DD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30DDF" w:rsidRDefault="00030DD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30DDF" w:rsidRDefault="00030DD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30DDF" w:rsidRDefault="00030DD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30DDF" w:rsidRPr="00543CA3" w:rsidRDefault="00030DDF" w:rsidP="00030DD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030DDF" w:rsidRPr="00543CA3" w:rsidRDefault="00030DDF" w:rsidP="00030DDF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030DDF" w:rsidRPr="00543CA3" w:rsidRDefault="00030DDF" w:rsidP="00030DD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030DDF" w:rsidRPr="00543CA3" w:rsidRDefault="00030DDF" w:rsidP="00030DDF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030DDF" w:rsidRDefault="00030DDF" w:rsidP="00030DD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030DDF" w:rsidRPr="00543CA3" w:rsidRDefault="00030DDF" w:rsidP="00030DDF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030DDF" w:rsidRPr="00543CA3" w:rsidRDefault="00030DDF" w:rsidP="00030DDF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030DDF" w:rsidRPr="00543CA3" w:rsidRDefault="00030DDF" w:rsidP="00030DDF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42"/>
        <w:gridCol w:w="3377"/>
        <w:gridCol w:w="992"/>
        <w:gridCol w:w="2435"/>
        <w:gridCol w:w="2763"/>
        <w:gridCol w:w="2166"/>
        <w:gridCol w:w="1593"/>
      </w:tblGrid>
      <w:tr w:rsidR="00030DDF" w:rsidRPr="00543CA3" w:rsidTr="00030DD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DDF" w:rsidRPr="00543CA3" w:rsidRDefault="00030DDF" w:rsidP="00030D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DDF" w:rsidRPr="00543CA3" w:rsidRDefault="00030DDF" w:rsidP="00030D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030DDF" w:rsidRPr="00543CA3" w:rsidRDefault="00030DDF" w:rsidP="00030DD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DDF" w:rsidRPr="00543CA3" w:rsidRDefault="00030DDF" w:rsidP="00030D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DDF" w:rsidRPr="00543CA3" w:rsidRDefault="00030DDF" w:rsidP="00030D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DDF" w:rsidRPr="00543CA3" w:rsidRDefault="00030DDF" w:rsidP="00030D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DDF" w:rsidRPr="00543CA3" w:rsidRDefault="00030DDF" w:rsidP="00030D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030DDF" w:rsidRPr="00543CA3" w:rsidRDefault="00030DDF" w:rsidP="00030D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030DDF" w:rsidRPr="00543CA3" w:rsidRDefault="00030DDF" w:rsidP="00030D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DDF" w:rsidRPr="00543CA3" w:rsidRDefault="00030DDF" w:rsidP="00030DD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DDF" w:rsidRPr="00543CA3" w:rsidRDefault="00030DDF" w:rsidP="00030DDF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030DDF" w:rsidRPr="00543CA3" w:rsidTr="00030DD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DF" w:rsidRPr="00543CA3" w:rsidRDefault="00030DDF" w:rsidP="00030D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DF" w:rsidRPr="00543CA3" w:rsidRDefault="00030DDF" w:rsidP="00030D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DF" w:rsidRPr="00543CA3" w:rsidRDefault="00030DDF" w:rsidP="00030D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DF" w:rsidRPr="00543CA3" w:rsidRDefault="00030DDF" w:rsidP="00030D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DF" w:rsidRPr="00543CA3" w:rsidRDefault="00030DDF" w:rsidP="00030D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DF" w:rsidRPr="00543CA3" w:rsidRDefault="00030DDF" w:rsidP="00030D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DF" w:rsidRPr="00543CA3" w:rsidRDefault="00030DDF" w:rsidP="00030D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DF" w:rsidRPr="00543CA3" w:rsidRDefault="00030DDF" w:rsidP="00030DD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030DDF" w:rsidRPr="00543CA3" w:rsidTr="00030DDF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DDF" w:rsidRPr="006433F2" w:rsidRDefault="00030DDF" w:rsidP="00030DDF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030DDF" w:rsidRPr="006433F2" w:rsidRDefault="00030DDF" w:rsidP="00030DDF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DDF" w:rsidRPr="00266F38" w:rsidRDefault="00030DDF" w:rsidP="00030DDF">
            <w:pPr>
              <w:ind w:firstLine="0"/>
              <w:rPr>
                <w:rFonts w:ascii="Times New Roman" w:hAnsi="Times New Roman"/>
                <w:lang w:val="en-US"/>
              </w:rPr>
            </w:pPr>
            <w:r w:rsidRPr="00266F38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DDF" w:rsidRPr="002E247B" w:rsidRDefault="002E247B" w:rsidP="00470C6A">
            <w:pPr>
              <w:ind w:firstLine="0"/>
              <w:jc w:val="both"/>
              <w:rPr>
                <w:rFonts w:ascii="Times New Roman" w:hAnsi="Times New Roman"/>
              </w:rPr>
            </w:pPr>
            <w:r w:rsidRPr="002E247B">
              <w:rPr>
                <w:rFonts w:ascii="Times New Roman" w:hAnsi="Times New Roman"/>
                <w:u w:val="single"/>
              </w:rPr>
              <w:t xml:space="preserve">Аварийно-восстановительные работы по ремонту </w:t>
            </w:r>
            <w:r w:rsidRPr="002E247B">
              <w:rPr>
                <w:rFonts w:ascii="Times New Roman" w:hAnsi="Times New Roman"/>
                <w:u w:val="single"/>
              </w:rPr>
              <w:lastRenderedPageBreak/>
              <w:t>теплообменник</w:t>
            </w:r>
            <w:r w:rsidR="00470C6A">
              <w:rPr>
                <w:rFonts w:ascii="Times New Roman" w:hAnsi="Times New Roman"/>
                <w:u w:val="single"/>
              </w:rPr>
              <w:t>ов жилых</w:t>
            </w:r>
            <w:r w:rsidRPr="002E247B">
              <w:rPr>
                <w:rFonts w:ascii="Times New Roman" w:hAnsi="Times New Roman"/>
                <w:u w:val="single"/>
              </w:rPr>
              <w:t xml:space="preserve"> дом</w:t>
            </w:r>
            <w:r w:rsidR="00470C6A">
              <w:rPr>
                <w:rFonts w:ascii="Times New Roman" w:hAnsi="Times New Roman"/>
                <w:u w:val="single"/>
              </w:rPr>
              <w:t>ов</w:t>
            </w:r>
            <w:r w:rsidRPr="002E247B">
              <w:rPr>
                <w:rFonts w:ascii="Times New Roman" w:hAnsi="Times New Roman"/>
                <w:u w:val="single"/>
              </w:rPr>
              <w:t xml:space="preserve"> по адрес</w:t>
            </w:r>
            <w:r w:rsidR="00470C6A">
              <w:rPr>
                <w:rFonts w:ascii="Times New Roman" w:hAnsi="Times New Roman"/>
                <w:u w:val="single"/>
              </w:rPr>
              <w:t>ам</w:t>
            </w:r>
            <w:r w:rsidRPr="002E247B">
              <w:rPr>
                <w:rFonts w:ascii="Times New Roman" w:hAnsi="Times New Roman"/>
                <w:u w:val="single"/>
              </w:rPr>
              <w:t xml:space="preserve">: г. Минск,  ул. </w:t>
            </w:r>
            <w:r w:rsidR="00470C6A">
              <w:rPr>
                <w:rFonts w:ascii="Times New Roman" w:hAnsi="Times New Roman"/>
                <w:u w:val="single"/>
              </w:rPr>
              <w:t>Логойский тракт, д.30/1, д. 28/3, ул. Калиновского, д.41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DDF" w:rsidRPr="00081903" w:rsidRDefault="00030DDF" w:rsidP="00030DDF">
            <w:pPr>
              <w:ind w:firstLine="0"/>
              <w:jc w:val="center"/>
              <w:rPr>
                <w:rFonts w:ascii="Times New Roman" w:hAnsi="Times New Roman"/>
              </w:rPr>
            </w:pPr>
            <w:r w:rsidRPr="00081903">
              <w:rPr>
                <w:rFonts w:ascii="Times New Roman" w:hAnsi="Times New Roman"/>
              </w:rPr>
              <w:lastRenderedPageBreak/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DDF" w:rsidRPr="00081903" w:rsidRDefault="00470C6A" w:rsidP="00030DD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74884,14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DDF" w:rsidRDefault="00030DDF" w:rsidP="00030DD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lastRenderedPageBreak/>
              <w:t>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030DDF" w:rsidRPr="00010CFE" w:rsidRDefault="00030DDF" w:rsidP="00030DD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DDF" w:rsidRPr="00010CFE" w:rsidRDefault="00030DDF" w:rsidP="00030D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DDF" w:rsidRPr="00010CFE" w:rsidRDefault="00030DDF" w:rsidP="00030DD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030DDF" w:rsidRPr="00B77518" w:rsidRDefault="00030DDF" w:rsidP="00030D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51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Начальник отдела ____________________ / В.В.Кулеш</w:t>
      </w:r>
    </w:p>
    <w:p w:rsidR="00030DDF" w:rsidRPr="00B77518" w:rsidRDefault="00030DDF" w:rsidP="00030D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0DDF" w:rsidRDefault="00030DDF" w:rsidP="00030DD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B77518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030DDF" w:rsidRDefault="00030DDF" w:rsidP="00030DD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30DDF" w:rsidRDefault="00030DDF" w:rsidP="00030DD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30DDF" w:rsidRDefault="00030DDF" w:rsidP="00030DD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30DDF" w:rsidRDefault="00030DDF" w:rsidP="00030D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0DDF" w:rsidRDefault="00030DDF" w:rsidP="00030DD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0DDF" w:rsidRDefault="00030DDF" w:rsidP="00030DD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30DDF" w:rsidRDefault="00030DDF" w:rsidP="00030DD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30DDF" w:rsidRDefault="00030DDF" w:rsidP="00030DD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30DDF" w:rsidRDefault="00030DDF" w:rsidP="00030DD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30DDF" w:rsidRDefault="00030DDF" w:rsidP="00030DD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30DDF" w:rsidRDefault="00030DDF" w:rsidP="00030DD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30DDF" w:rsidRDefault="00030DD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030DDF" w:rsidRDefault="00030DD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C431D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Pr="00AB13BD" w:rsidRDefault="00C431DC" w:rsidP="00C431DC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>УТВЕРЖДАЮ</w:t>
      </w:r>
    </w:p>
    <w:p w:rsidR="00C431DC" w:rsidRPr="00AB13BD" w:rsidRDefault="00C431DC" w:rsidP="00C431DC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Директор  предприятия         </w:t>
      </w:r>
    </w:p>
    <w:p w:rsidR="00C431DC" w:rsidRPr="00AB13BD" w:rsidRDefault="00C431DC" w:rsidP="00C431DC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C431DC" w:rsidRPr="00AB13BD" w:rsidRDefault="00C431DC" w:rsidP="00C431DC">
      <w:pPr>
        <w:ind w:left="7080" w:firstLine="708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               _______________    С.Н.Рудь</w:t>
      </w:r>
    </w:p>
    <w:p w:rsidR="00C431DC" w:rsidRPr="00AB13BD" w:rsidRDefault="00C431DC" w:rsidP="00C431DC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(дата)</w:t>
      </w:r>
    </w:p>
    <w:p w:rsidR="00C431DC" w:rsidRPr="00AB13BD" w:rsidRDefault="00C431DC" w:rsidP="00C431DC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B13BD">
        <w:rPr>
          <w:rFonts w:ascii="Times New Roman" w:hAnsi="Times New Roman"/>
          <w:b/>
          <w:sz w:val="24"/>
          <w:szCs w:val="24"/>
        </w:rPr>
        <w:t xml:space="preserve">ЗАЯВКА НА ИЗМЕНЕНИЕ В ГОДОВОЙ ПЛАН </w:t>
      </w:r>
      <w:r w:rsidRPr="00AB13BD">
        <w:rPr>
          <w:rFonts w:ascii="Times New Roman" w:hAnsi="Times New Roman"/>
          <w:sz w:val="24"/>
          <w:szCs w:val="24"/>
        </w:rPr>
        <w:t xml:space="preserve">государственных закупок на 2025год на </w:t>
      </w:r>
      <w:r w:rsidRPr="00AB13BD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C431DC" w:rsidRPr="00AB13BD" w:rsidRDefault="00C431DC" w:rsidP="00C431DC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 w:rsidRPr="00AB13BD">
        <w:rPr>
          <w:rFonts w:ascii="Times New Roman" w:hAnsi="Times New Roman"/>
          <w:sz w:val="24"/>
          <w:szCs w:val="24"/>
          <w:u w:val="single"/>
        </w:rPr>
        <w:t xml:space="preserve">от_______________________________________________________ </w:t>
      </w:r>
    </w:p>
    <w:p w:rsidR="00C431DC" w:rsidRPr="00AB13BD" w:rsidRDefault="00C431DC" w:rsidP="00C431DC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AB13BD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AB13BD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C431DC" w:rsidRPr="00AB13BD" w:rsidTr="00AD2AD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1DC" w:rsidRPr="00AB13BD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1DC" w:rsidRPr="00AB13BD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Наименование товара/</w:t>
            </w:r>
          </w:p>
          <w:p w:rsidR="00C431DC" w:rsidRPr="00AB13BD" w:rsidRDefault="00C431DC" w:rsidP="00AD2AD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AB13BD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1DC" w:rsidRPr="00AB13BD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1DC" w:rsidRPr="00AB13BD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1DC" w:rsidRPr="00AB13BD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DC" w:rsidRPr="00AB13BD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C431DC" w:rsidRPr="00AB13BD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от 31 декабря 2008г.</w:t>
            </w:r>
          </w:p>
          <w:p w:rsidR="00C431DC" w:rsidRPr="00AB13BD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1DC" w:rsidRPr="00AB13BD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1DC" w:rsidRPr="00AB13BD" w:rsidRDefault="00C431DC" w:rsidP="00AD2AD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13BD">
              <w:rPr>
                <w:rFonts w:ascii="Times New Roman" w:hAnsi="Times New Roman"/>
                <w:sz w:val="18"/>
                <w:szCs w:val="18"/>
              </w:rPr>
              <w:t>СРОК проведения закупки</w:t>
            </w:r>
          </w:p>
        </w:tc>
      </w:tr>
      <w:tr w:rsidR="00C431DC" w:rsidRPr="00AB13BD" w:rsidTr="00AD2AD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DC" w:rsidRPr="00AB13BD" w:rsidRDefault="00C431DC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DC" w:rsidRPr="00AB13BD" w:rsidRDefault="00C431DC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DC" w:rsidRPr="00AB13BD" w:rsidRDefault="00C431DC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DC" w:rsidRPr="00AB13BD" w:rsidRDefault="00C431DC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DC" w:rsidRPr="00AB13BD" w:rsidRDefault="00C431DC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DC" w:rsidRPr="00AB13BD" w:rsidRDefault="00C431DC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DC" w:rsidRPr="00AB13BD" w:rsidRDefault="00C431DC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DC" w:rsidRPr="00AB13BD" w:rsidRDefault="00C431DC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8</w:t>
            </w:r>
          </w:p>
        </w:tc>
      </w:tr>
      <w:tr w:rsidR="00C431DC" w:rsidRPr="00AB13BD" w:rsidTr="00AD2AD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DC" w:rsidRPr="00AB13BD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DC" w:rsidRPr="00AB13BD" w:rsidRDefault="00C431DC" w:rsidP="00AD2AD6">
            <w:pPr>
              <w:ind w:firstLine="0"/>
            </w:pPr>
            <w:r w:rsidRPr="00AB13BD">
              <w:rPr>
                <w:rFonts w:ascii="Times New Roman" w:hAnsi="Times New Roman"/>
                <w:u w:val="single"/>
              </w:rPr>
              <w:t xml:space="preserve">71.20.19.160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DC" w:rsidRPr="00C431DC" w:rsidRDefault="00C431DC" w:rsidP="00AD2AD6">
            <w:pPr>
              <w:ind w:firstLine="0"/>
              <w:jc w:val="both"/>
              <w:rPr>
                <w:rFonts w:ascii="Times New Roman" w:hAnsi="Times New Roman"/>
              </w:rPr>
            </w:pPr>
            <w:r w:rsidRPr="00C431DC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входных групп жилого дома по адресу: г. Минск, ул. 50 лет Победы, д. 21 п.1-3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DC" w:rsidRPr="00AB13BD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DC" w:rsidRPr="00AB13BD" w:rsidRDefault="00C431DC" w:rsidP="00AD2AD6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19462</w:t>
            </w:r>
          </w:p>
          <w:p w:rsidR="00C431DC" w:rsidRPr="00AB13BD" w:rsidRDefault="00C431DC" w:rsidP="00AD2AD6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C431DC" w:rsidRPr="00AB13BD" w:rsidRDefault="00C431DC" w:rsidP="00AD2AD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DC" w:rsidRPr="00AB13BD" w:rsidRDefault="00C431DC" w:rsidP="00AD2AD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AB13BD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C431DC" w:rsidRPr="00AB13BD" w:rsidRDefault="00C431DC" w:rsidP="00AD2AD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AB13BD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DC" w:rsidRPr="00AB13BD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DC" w:rsidRPr="00AB13BD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AB13BD">
              <w:rPr>
                <w:rFonts w:ascii="Times New Roman" w:hAnsi="Times New Roman"/>
              </w:rPr>
              <w:t>кв. 2025 г.</w:t>
            </w:r>
          </w:p>
        </w:tc>
      </w:tr>
    </w:tbl>
    <w:p w:rsidR="00C431DC" w:rsidRPr="00AB13BD" w:rsidRDefault="00C431DC" w:rsidP="00C431DC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C431DC" w:rsidRPr="00AB13BD" w:rsidRDefault="00C431DC" w:rsidP="00C431D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13BD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C431DC" w:rsidRPr="00AB13BD" w:rsidRDefault="00C431DC" w:rsidP="00C431D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31DC" w:rsidRPr="00AB13BD" w:rsidRDefault="00C431DC" w:rsidP="00C431D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AB13BD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C431DC" w:rsidRPr="00AB13BD" w:rsidRDefault="00C431DC" w:rsidP="00C431D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C431D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C431D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C431D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Pr="00543CA3" w:rsidRDefault="00C431DC" w:rsidP="00C431D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C431DC" w:rsidRPr="00543CA3" w:rsidRDefault="00C431DC" w:rsidP="00C431DC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C431DC" w:rsidRPr="00543CA3" w:rsidRDefault="00C431DC" w:rsidP="00C431DC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C431DC" w:rsidRPr="00543CA3" w:rsidRDefault="00C431DC" w:rsidP="00C431DC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C431DC" w:rsidRDefault="00C431DC" w:rsidP="00C431D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C431DC" w:rsidRPr="00543CA3" w:rsidRDefault="00C431DC" w:rsidP="00C431DC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C431DC" w:rsidRPr="00543CA3" w:rsidRDefault="00C431DC" w:rsidP="00C431DC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C431DC" w:rsidRPr="00543CA3" w:rsidRDefault="00C431DC" w:rsidP="00C431DC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C431DC" w:rsidRPr="00543CA3" w:rsidTr="00AD2AD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1DC" w:rsidRPr="00543CA3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1DC" w:rsidRPr="00543CA3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C431DC" w:rsidRPr="00543CA3" w:rsidRDefault="00C431DC" w:rsidP="00AD2AD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1DC" w:rsidRPr="00543CA3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1DC" w:rsidRPr="00543CA3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1DC" w:rsidRPr="00543CA3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DC" w:rsidRPr="00543CA3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C431DC" w:rsidRPr="00543CA3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C431DC" w:rsidRPr="00543CA3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1DC" w:rsidRPr="00543CA3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1DC" w:rsidRPr="00543CA3" w:rsidRDefault="00C431DC" w:rsidP="00AD2AD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C431DC" w:rsidRPr="00543CA3" w:rsidTr="00AD2AD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DC" w:rsidRPr="00543CA3" w:rsidRDefault="00C431DC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DC" w:rsidRPr="00543CA3" w:rsidRDefault="00C431DC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DC" w:rsidRPr="00543CA3" w:rsidRDefault="00C431DC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DC" w:rsidRPr="00543CA3" w:rsidRDefault="00C431DC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DC" w:rsidRPr="00543CA3" w:rsidRDefault="00C431DC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DC" w:rsidRPr="00543CA3" w:rsidRDefault="00C431DC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DC" w:rsidRPr="00543CA3" w:rsidRDefault="00C431DC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DC" w:rsidRPr="00543CA3" w:rsidRDefault="00C431DC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C431DC" w:rsidRPr="00543CA3" w:rsidTr="00AD2AD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DC" w:rsidRPr="006433F2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DC" w:rsidRPr="008D6458" w:rsidRDefault="00C431DC" w:rsidP="00AD2AD6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DC" w:rsidRPr="00C431DC" w:rsidRDefault="00C431DC" w:rsidP="00AD2AD6">
            <w:pPr>
              <w:ind w:firstLine="0"/>
              <w:jc w:val="both"/>
              <w:rPr>
                <w:rFonts w:ascii="Times New Roman" w:hAnsi="Times New Roman"/>
              </w:rPr>
            </w:pPr>
            <w:r w:rsidRPr="00C431DC">
              <w:rPr>
                <w:rFonts w:ascii="Times New Roman" w:hAnsi="Times New Roman"/>
                <w:u w:val="single"/>
              </w:rPr>
              <w:t>Текущий ремонт фасадов жилых домов по адресам: ул. Шугаева, д. 21/2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DC" w:rsidRPr="00DE4F61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DC" w:rsidRPr="00990051" w:rsidRDefault="00C431DC" w:rsidP="00AD2AD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43118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DC" w:rsidRDefault="00C431DC" w:rsidP="00AD2AD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C431DC" w:rsidRPr="00010CFE" w:rsidRDefault="00C431DC" w:rsidP="00AD2AD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DC" w:rsidRPr="00010CFE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DC" w:rsidRPr="00010CFE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C431DC" w:rsidRDefault="00C431DC" w:rsidP="00C431D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31DC" w:rsidRPr="00543CA3" w:rsidRDefault="00C431DC" w:rsidP="00C431D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C431DC" w:rsidRPr="0068464F" w:rsidRDefault="00C431DC" w:rsidP="00C431D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31DC" w:rsidRDefault="00C431DC" w:rsidP="00C431D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C431DC" w:rsidRDefault="00C431DC" w:rsidP="00C431D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C431D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C431D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C431D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C431D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Pr="00543CA3" w:rsidRDefault="00C431DC" w:rsidP="00C431D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C431DC" w:rsidRPr="00543CA3" w:rsidRDefault="00C431DC" w:rsidP="00C431DC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C431DC" w:rsidRPr="00543CA3" w:rsidRDefault="00C431DC" w:rsidP="00C431DC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C431DC" w:rsidRPr="00543CA3" w:rsidRDefault="00C431DC" w:rsidP="00C431DC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C431DC" w:rsidRDefault="00C431DC" w:rsidP="00C431D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C431DC" w:rsidRPr="00B66AF8" w:rsidRDefault="00C431DC" w:rsidP="00C431DC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66AF8">
        <w:rPr>
          <w:rFonts w:ascii="Times New Roman" w:hAnsi="Times New Roman"/>
          <w:b/>
          <w:sz w:val="24"/>
          <w:szCs w:val="24"/>
        </w:rPr>
        <w:t xml:space="preserve">ЗАЯВКА НА ИЗМЕНЕНИЕ В ГОДОВОЙ ПЛАН </w:t>
      </w:r>
      <w:r w:rsidRPr="00B66AF8">
        <w:rPr>
          <w:rFonts w:ascii="Times New Roman" w:hAnsi="Times New Roman"/>
          <w:sz w:val="24"/>
          <w:szCs w:val="24"/>
        </w:rPr>
        <w:t xml:space="preserve">государственных закупок на 2025 год на </w:t>
      </w:r>
      <w:r w:rsidRPr="00B66AF8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C431DC" w:rsidRPr="00B66AF8" w:rsidRDefault="00C431DC" w:rsidP="00C431DC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 w:rsidRPr="00B66AF8">
        <w:rPr>
          <w:rFonts w:ascii="Times New Roman" w:hAnsi="Times New Roman"/>
          <w:sz w:val="24"/>
          <w:szCs w:val="24"/>
          <w:u w:val="single"/>
        </w:rPr>
        <w:t xml:space="preserve">от_______________________________________________________ </w:t>
      </w:r>
    </w:p>
    <w:p w:rsidR="00C431DC" w:rsidRPr="00B66AF8" w:rsidRDefault="00C431DC" w:rsidP="00C431DC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B66AF8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B66AF8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C431DC" w:rsidRPr="00B66AF8" w:rsidTr="00AD2AD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1DC" w:rsidRPr="00B66AF8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1DC" w:rsidRPr="00B66AF8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Наименование товара/</w:t>
            </w:r>
          </w:p>
          <w:p w:rsidR="00C431DC" w:rsidRPr="00B66AF8" w:rsidRDefault="00C431DC" w:rsidP="00AD2AD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B66AF8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1DC" w:rsidRPr="00B66AF8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1DC" w:rsidRPr="00B66AF8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1DC" w:rsidRPr="00B66AF8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DC" w:rsidRPr="00B66AF8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C431DC" w:rsidRPr="00B66AF8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от 31 декабря 2008г.</w:t>
            </w:r>
          </w:p>
          <w:p w:rsidR="00C431DC" w:rsidRPr="00B66AF8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1DC" w:rsidRPr="00B66AF8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1DC" w:rsidRPr="00B66AF8" w:rsidRDefault="00C431DC" w:rsidP="00AD2AD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6AF8">
              <w:rPr>
                <w:rFonts w:ascii="Times New Roman" w:hAnsi="Times New Roman"/>
                <w:sz w:val="18"/>
                <w:szCs w:val="18"/>
              </w:rPr>
              <w:t>СРОК проведения закупки</w:t>
            </w:r>
          </w:p>
        </w:tc>
      </w:tr>
      <w:tr w:rsidR="00C431DC" w:rsidRPr="00B66AF8" w:rsidTr="00AD2AD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DC" w:rsidRPr="00B66AF8" w:rsidRDefault="00C431DC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DC" w:rsidRPr="00B66AF8" w:rsidRDefault="00C431DC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DC" w:rsidRPr="00B66AF8" w:rsidRDefault="00C431DC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DC" w:rsidRPr="00B66AF8" w:rsidRDefault="00C431DC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DC" w:rsidRPr="00B66AF8" w:rsidRDefault="00C431DC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DC" w:rsidRPr="00B66AF8" w:rsidRDefault="00C431DC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DC" w:rsidRPr="00B66AF8" w:rsidRDefault="00C431DC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DC" w:rsidRPr="00B66AF8" w:rsidRDefault="00C431DC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6AF8">
              <w:rPr>
                <w:rFonts w:ascii="Times New Roman" w:hAnsi="Times New Roman"/>
              </w:rPr>
              <w:t>8</w:t>
            </w:r>
          </w:p>
        </w:tc>
      </w:tr>
      <w:tr w:rsidR="00C431DC" w:rsidRPr="00B66AF8" w:rsidTr="00AD2AD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DC" w:rsidRPr="00B66AF8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DC" w:rsidRPr="00B66AF8" w:rsidRDefault="00C431DC" w:rsidP="00AD2AD6">
            <w:pPr>
              <w:ind w:firstLine="0"/>
            </w:pPr>
            <w:r w:rsidRPr="00B66AF8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DC" w:rsidRPr="00C431DC" w:rsidRDefault="00C431DC" w:rsidP="00AD2AD6">
            <w:pPr>
              <w:ind w:firstLine="0"/>
              <w:jc w:val="both"/>
              <w:rPr>
                <w:rFonts w:ascii="Times New Roman" w:hAnsi="Times New Roman"/>
              </w:rPr>
            </w:pPr>
            <w:r w:rsidRPr="00C431DC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жилого дома по адресу: г. Минск, пр. Независимости, д.113-16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DC" w:rsidRPr="00B66AF8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DC" w:rsidRDefault="00C431DC" w:rsidP="00AD2AD6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6455</w:t>
            </w:r>
          </w:p>
          <w:p w:rsidR="00C431DC" w:rsidRPr="00B66AF8" w:rsidRDefault="00C431DC" w:rsidP="00AD2AD6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C431DC" w:rsidRPr="00B66AF8" w:rsidRDefault="00C431DC" w:rsidP="00AD2AD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DC" w:rsidRPr="00B66AF8" w:rsidRDefault="00C431DC" w:rsidP="00AD2AD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B66AF8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C431DC" w:rsidRPr="00B66AF8" w:rsidRDefault="00C431DC" w:rsidP="00AD2AD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B66AF8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DC" w:rsidRPr="00B66AF8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DC" w:rsidRPr="00B66AF8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B66AF8">
              <w:rPr>
                <w:rFonts w:ascii="Times New Roman" w:hAnsi="Times New Roman"/>
              </w:rPr>
              <w:t>кв. 2025 г.</w:t>
            </w:r>
          </w:p>
        </w:tc>
      </w:tr>
    </w:tbl>
    <w:p w:rsidR="00C431DC" w:rsidRPr="00B66AF8" w:rsidRDefault="00C431DC" w:rsidP="00C431DC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B66AF8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</w:t>
      </w:r>
    </w:p>
    <w:p w:rsidR="00C431DC" w:rsidRPr="00B66AF8" w:rsidRDefault="00C431DC" w:rsidP="00C431D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6AF8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C431DC" w:rsidRPr="00B66AF8" w:rsidRDefault="00C431DC" w:rsidP="00C431D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31DC" w:rsidRPr="00B66AF8" w:rsidRDefault="00C431DC" w:rsidP="00C431D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B66AF8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C431D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Pr="00543CA3" w:rsidRDefault="00C431DC" w:rsidP="00C431D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C431DC" w:rsidRPr="00543CA3" w:rsidRDefault="00C431DC" w:rsidP="00C431DC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C431DC" w:rsidRPr="00543CA3" w:rsidRDefault="00C431DC" w:rsidP="00C431DC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C431DC" w:rsidRPr="00543CA3" w:rsidRDefault="00C431DC" w:rsidP="00C431DC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C431DC" w:rsidRDefault="00C431DC" w:rsidP="00C431D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C431DC" w:rsidRPr="00543CA3" w:rsidRDefault="00C431DC" w:rsidP="00C431DC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C431DC" w:rsidRPr="00543CA3" w:rsidRDefault="00C431DC" w:rsidP="00C431DC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C431DC" w:rsidRPr="00543CA3" w:rsidRDefault="00C431DC" w:rsidP="00C431DC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C431DC" w:rsidRPr="00543CA3" w:rsidTr="00AD2AD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1DC" w:rsidRPr="00543CA3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1DC" w:rsidRPr="00543CA3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C431DC" w:rsidRPr="00543CA3" w:rsidRDefault="00C431DC" w:rsidP="00AD2AD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1DC" w:rsidRPr="00543CA3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1DC" w:rsidRPr="00543CA3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1DC" w:rsidRPr="00543CA3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DC" w:rsidRPr="00543CA3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C431DC" w:rsidRPr="00543CA3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C431DC" w:rsidRPr="00543CA3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1DC" w:rsidRPr="00543CA3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1DC" w:rsidRPr="00543CA3" w:rsidRDefault="00C431DC" w:rsidP="00AD2AD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C431DC" w:rsidRPr="00543CA3" w:rsidTr="00AD2AD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DC" w:rsidRPr="00543CA3" w:rsidRDefault="00C431DC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DC" w:rsidRPr="00543CA3" w:rsidRDefault="00C431DC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DC" w:rsidRPr="00543CA3" w:rsidRDefault="00C431DC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DC" w:rsidRPr="00543CA3" w:rsidRDefault="00C431DC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DC" w:rsidRPr="00543CA3" w:rsidRDefault="00C431DC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DC" w:rsidRPr="00543CA3" w:rsidRDefault="00C431DC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DC" w:rsidRPr="00543CA3" w:rsidRDefault="00C431DC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DC" w:rsidRPr="00543CA3" w:rsidRDefault="00C431DC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C431DC" w:rsidRPr="00543CA3" w:rsidTr="00AD2AD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DC" w:rsidRPr="006433F2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C431DC" w:rsidRPr="006433F2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DC" w:rsidRPr="00202C4F" w:rsidRDefault="00C431DC" w:rsidP="00AD2AD6">
            <w:pPr>
              <w:ind w:firstLine="0"/>
              <w:rPr>
                <w:rFonts w:ascii="Times New Roman" w:hAnsi="Times New Roman"/>
                <w:lang w:val="en-US"/>
              </w:rPr>
            </w:pPr>
            <w:r w:rsidRPr="00202C4F">
              <w:rPr>
                <w:rFonts w:ascii="Times New Roman" w:eastAsia="Times New Roman" w:hAnsi="Times New Roman"/>
                <w:u w:val="single"/>
                <w:lang w:eastAsia="ru-RU"/>
              </w:rPr>
              <w:t>43.22.11.100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DC" w:rsidRPr="00C431DC" w:rsidRDefault="00C431DC" w:rsidP="00AD2AD6">
            <w:pPr>
              <w:ind w:firstLine="0"/>
              <w:jc w:val="both"/>
              <w:rPr>
                <w:rFonts w:ascii="Times New Roman" w:hAnsi="Times New Roman"/>
              </w:rPr>
            </w:pPr>
            <w:r w:rsidRPr="00C431DC">
              <w:rPr>
                <w:rFonts w:ascii="Times New Roman" w:hAnsi="Times New Roman"/>
                <w:u w:val="single"/>
              </w:rPr>
              <w:t>Текущий ремонт системы горячего водоснабжения жилого дома по адресу: г. Минск, ул. Тикоцкого, д.14 п.4,5,6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DC" w:rsidRPr="00DE4F61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DC" w:rsidRDefault="00C431DC" w:rsidP="00AD2AD6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41961</w:t>
            </w:r>
          </w:p>
          <w:p w:rsidR="00C431DC" w:rsidRPr="00990051" w:rsidRDefault="00C431DC" w:rsidP="00AD2AD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DC" w:rsidRDefault="00C431DC" w:rsidP="00AD2AD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C431DC" w:rsidRPr="00010CFE" w:rsidRDefault="00C431DC" w:rsidP="00AD2AD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DC" w:rsidRPr="00010CFE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DC" w:rsidRPr="00010CFE" w:rsidRDefault="00C431DC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C431DC" w:rsidRDefault="00C431DC" w:rsidP="00C431D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31DC" w:rsidRPr="00543CA3" w:rsidRDefault="00C431DC" w:rsidP="00C431D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C431DC" w:rsidRPr="0068464F" w:rsidRDefault="00C431DC" w:rsidP="00C431D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31DC" w:rsidRDefault="00C431DC" w:rsidP="00C431D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C431DC" w:rsidRDefault="00C431DC" w:rsidP="00C431D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C431D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31DC" w:rsidRDefault="00C431D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2AD6" w:rsidRDefault="00AD2AD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2AD6" w:rsidRDefault="00AD2AD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2AD6" w:rsidRDefault="00AD2AD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2AD6" w:rsidRDefault="00AD2AD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2AD6" w:rsidRDefault="00AD2AD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2AD6" w:rsidRDefault="00AD2AD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2AD6" w:rsidRDefault="00AD2AD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2AD6" w:rsidRDefault="00AD2AD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2AD6" w:rsidRDefault="00AD2AD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2AD6" w:rsidRDefault="00AD2AD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2AD6" w:rsidRDefault="00AD2AD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2AD6" w:rsidRDefault="00AD2AD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2AD6" w:rsidRDefault="00AD2AD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2AD6" w:rsidRDefault="00AD2AD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2AD6" w:rsidRPr="00543CA3" w:rsidRDefault="00AD2AD6" w:rsidP="00AD2AD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AD2AD6" w:rsidRPr="00543CA3" w:rsidRDefault="00AD2AD6" w:rsidP="00AD2AD6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AD2AD6" w:rsidRPr="00543CA3" w:rsidRDefault="00AD2AD6" w:rsidP="00AD2AD6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AD2AD6" w:rsidRPr="00543CA3" w:rsidRDefault="00AD2AD6" w:rsidP="00AD2AD6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AD2AD6" w:rsidRDefault="00AD2AD6" w:rsidP="00AD2AD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AD2AD6" w:rsidRPr="00543CA3" w:rsidRDefault="00AD2AD6" w:rsidP="00AD2AD6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AD2AD6" w:rsidRPr="00543CA3" w:rsidRDefault="00AD2AD6" w:rsidP="00AD2AD6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AD2AD6" w:rsidRPr="00543CA3" w:rsidRDefault="00AD2AD6" w:rsidP="00AD2AD6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AD2AD6" w:rsidRPr="00543CA3" w:rsidTr="00AD2AD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AD6" w:rsidRPr="00543CA3" w:rsidRDefault="00AD2AD6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AD6" w:rsidRPr="00543CA3" w:rsidRDefault="00AD2AD6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AD2AD6" w:rsidRPr="00543CA3" w:rsidRDefault="00AD2AD6" w:rsidP="00AD2AD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AD6" w:rsidRPr="00543CA3" w:rsidRDefault="00AD2AD6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AD6" w:rsidRPr="00543CA3" w:rsidRDefault="00AD2AD6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AD6" w:rsidRPr="00543CA3" w:rsidRDefault="00AD2AD6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AD6" w:rsidRPr="00543CA3" w:rsidRDefault="00AD2AD6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AD2AD6" w:rsidRPr="00543CA3" w:rsidRDefault="00AD2AD6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AD2AD6" w:rsidRPr="00543CA3" w:rsidRDefault="00AD2AD6" w:rsidP="00AD2AD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AD6" w:rsidRPr="00543CA3" w:rsidRDefault="00AD2AD6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AD6" w:rsidRPr="00543CA3" w:rsidRDefault="00AD2AD6" w:rsidP="00AD2AD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AD2AD6" w:rsidRPr="00543CA3" w:rsidTr="00AD2AD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D6" w:rsidRPr="00543CA3" w:rsidRDefault="00AD2AD6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D6" w:rsidRPr="00543CA3" w:rsidRDefault="00AD2AD6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D6" w:rsidRPr="00543CA3" w:rsidRDefault="00AD2AD6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D6" w:rsidRPr="00543CA3" w:rsidRDefault="00AD2AD6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D6" w:rsidRPr="00543CA3" w:rsidRDefault="00AD2AD6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D6" w:rsidRPr="00543CA3" w:rsidRDefault="00AD2AD6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D6" w:rsidRPr="00543CA3" w:rsidRDefault="00AD2AD6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D6" w:rsidRPr="00543CA3" w:rsidRDefault="00AD2AD6" w:rsidP="00AD2AD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AD2AD6" w:rsidRPr="00543CA3" w:rsidTr="00AD2AD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AD6" w:rsidRPr="006433F2" w:rsidRDefault="00AD2AD6" w:rsidP="00AD2AD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AD6" w:rsidRPr="005C1067" w:rsidRDefault="00AD2AD6" w:rsidP="00AD2AD6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AD6" w:rsidRPr="00AD2AD6" w:rsidRDefault="00AD2AD6" w:rsidP="00AD2AD6">
            <w:pPr>
              <w:ind w:firstLine="0"/>
              <w:jc w:val="both"/>
              <w:rPr>
                <w:rFonts w:ascii="Times New Roman" w:hAnsi="Times New Roman"/>
              </w:rPr>
            </w:pPr>
            <w:r w:rsidRPr="00AD2AD6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жилого дома по адресу: г. Минск, пр. Независимости, д.93-32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AD6" w:rsidRPr="00DE4F61" w:rsidRDefault="00AD2AD6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AD6" w:rsidRDefault="00AD2AD6" w:rsidP="00AD2AD6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42037</w:t>
            </w:r>
          </w:p>
          <w:p w:rsidR="00AD2AD6" w:rsidRPr="00990051" w:rsidRDefault="00AD2AD6" w:rsidP="00AD2AD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AD6" w:rsidRDefault="00AD2AD6" w:rsidP="00AD2AD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AD2AD6" w:rsidRPr="00010CFE" w:rsidRDefault="00AD2AD6" w:rsidP="00AD2AD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AD6" w:rsidRPr="00010CFE" w:rsidRDefault="00AD2AD6" w:rsidP="00AD2AD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AD6" w:rsidRPr="00010CFE" w:rsidRDefault="00AD2AD6" w:rsidP="00AD2AD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AD2AD6" w:rsidRDefault="00AD2AD6" w:rsidP="00AD2AD6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AD2AD6" w:rsidRPr="00543CA3" w:rsidRDefault="00AD2AD6" w:rsidP="00AD2AD6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</w:t>
      </w:r>
    </w:p>
    <w:p w:rsidR="00AD2AD6" w:rsidRPr="00543CA3" w:rsidRDefault="00AD2AD6" w:rsidP="00AD2AD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AD2AD6" w:rsidRPr="0068464F" w:rsidRDefault="00AD2AD6" w:rsidP="00AD2AD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2AD6" w:rsidRDefault="00AD2AD6" w:rsidP="00AD2AD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AD2AD6" w:rsidRDefault="00AD2AD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2AD6" w:rsidRDefault="00AD2AD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2AD6" w:rsidRDefault="00AD2AD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2AD6" w:rsidRDefault="00AD2AD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0FCC" w:rsidRDefault="00AE0FC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0FCC" w:rsidRDefault="00AE0FC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0FCC" w:rsidRDefault="00AE0FC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0FCC" w:rsidRDefault="00AE0FC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0FCC" w:rsidRDefault="00AE0FC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0FCC" w:rsidRDefault="00AE0FC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0FCC" w:rsidRDefault="00AE0FC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0FCC" w:rsidRDefault="00AE0FC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0FCC" w:rsidRDefault="00AE0FC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0FCC" w:rsidRDefault="00AE0FC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0FCC" w:rsidRDefault="00AE0FC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0FCC" w:rsidRDefault="00AE0FC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0FCC" w:rsidRPr="00543CA3" w:rsidRDefault="00AE0FCC" w:rsidP="00AE0FC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AE0FCC" w:rsidRPr="00543CA3" w:rsidRDefault="00AE0FCC" w:rsidP="00AE0FCC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AE0FCC" w:rsidRPr="00543CA3" w:rsidRDefault="00AE0FCC" w:rsidP="00AE0FCC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AE0FCC" w:rsidRPr="00543CA3" w:rsidRDefault="00AE0FCC" w:rsidP="00AE0FCC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AE0FCC" w:rsidRDefault="00AE0FCC" w:rsidP="00AE0FC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AE0FCC" w:rsidRPr="00543CA3" w:rsidRDefault="00AE0FCC" w:rsidP="00AE0FCC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AE0FCC" w:rsidRPr="00543CA3" w:rsidRDefault="00AE0FCC" w:rsidP="00AE0FCC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AE0FCC" w:rsidRPr="00543CA3" w:rsidRDefault="00AE0FCC" w:rsidP="00AE0FCC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AE0FCC" w:rsidRPr="00543CA3" w:rsidTr="00DA3F2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FCC" w:rsidRPr="00543CA3" w:rsidRDefault="00AE0FCC" w:rsidP="00DA3F2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FCC" w:rsidRPr="00543CA3" w:rsidRDefault="00AE0FCC" w:rsidP="00DA3F2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AE0FCC" w:rsidRPr="00543CA3" w:rsidRDefault="00AE0FCC" w:rsidP="00DA3F2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FCC" w:rsidRPr="00543CA3" w:rsidRDefault="00AE0FCC" w:rsidP="00DA3F2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FCC" w:rsidRPr="00543CA3" w:rsidRDefault="00AE0FCC" w:rsidP="00DA3F2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FCC" w:rsidRPr="00543CA3" w:rsidRDefault="00AE0FCC" w:rsidP="00DA3F2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CC" w:rsidRPr="00543CA3" w:rsidRDefault="00AE0FCC" w:rsidP="00DA3F2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AE0FCC" w:rsidRPr="00543CA3" w:rsidRDefault="00AE0FCC" w:rsidP="00DA3F2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AE0FCC" w:rsidRPr="00543CA3" w:rsidRDefault="00AE0FCC" w:rsidP="00DA3F2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FCC" w:rsidRPr="00543CA3" w:rsidRDefault="00AE0FCC" w:rsidP="00DA3F2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FCC" w:rsidRPr="00543CA3" w:rsidRDefault="00AE0FCC" w:rsidP="00DA3F29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AE0FCC" w:rsidRPr="00543CA3" w:rsidTr="00DA3F2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FCC" w:rsidRPr="00543CA3" w:rsidRDefault="00AE0FCC" w:rsidP="00DA3F2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FCC" w:rsidRPr="00543CA3" w:rsidRDefault="00AE0FCC" w:rsidP="00DA3F2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FCC" w:rsidRPr="00543CA3" w:rsidRDefault="00AE0FCC" w:rsidP="00DA3F2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FCC" w:rsidRPr="00543CA3" w:rsidRDefault="00AE0FCC" w:rsidP="00DA3F2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FCC" w:rsidRPr="00543CA3" w:rsidRDefault="00AE0FCC" w:rsidP="00DA3F2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FCC" w:rsidRPr="00543CA3" w:rsidRDefault="00AE0FCC" w:rsidP="00DA3F2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FCC" w:rsidRPr="00543CA3" w:rsidRDefault="00AE0FCC" w:rsidP="00DA3F2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FCC" w:rsidRPr="00543CA3" w:rsidRDefault="00AE0FCC" w:rsidP="00DA3F2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AE0FCC" w:rsidRPr="00543CA3" w:rsidTr="00DA3F2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CC" w:rsidRPr="006433F2" w:rsidRDefault="00AE0FCC" w:rsidP="00DA3F2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CC" w:rsidRPr="005C1067" w:rsidRDefault="00AE0FCC" w:rsidP="00DA3F29">
            <w:pPr>
              <w:ind w:firstLine="0"/>
            </w:pPr>
            <w:r w:rsidRPr="00AE0FCC">
              <w:rPr>
                <w:rFonts w:ascii="Times New Roman" w:eastAsia="Times New Roman" w:hAnsi="Times New Roman"/>
                <w:sz w:val="27"/>
                <w:szCs w:val="27"/>
                <w:u w:val="single"/>
                <w:lang w:eastAsia="ru-RU"/>
              </w:rPr>
              <w:t>71.12.19.900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CC" w:rsidRPr="00AE0FCC" w:rsidRDefault="00AE0FCC" w:rsidP="00AE0FCC">
            <w:pPr>
              <w:ind w:firstLine="0"/>
              <w:jc w:val="center"/>
              <w:rPr>
                <w:rFonts w:ascii="Times New Roman" w:hAnsi="Times New Roman"/>
                <w:sz w:val="30"/>
                <w:szCs w:val="30"/>
                <w:u w:val="single"/>
              </w:rPr>
            </w:pPr>
            <w:r w:rsidRPr="00AE0FCC">
              <w:rPr>
                <w:rFonts w:ascii="Times New Roman" w:hAnsi="Times New Roman"/>
                <w:sz w:val="30"/>
                <w:szCs w:val="30"/>
                <w:u w:val="single"/>
              </w:rPr>
              <w:t>Выполнение работ по оказанию инженерных услуг за выполнением строительно-монтажных работ по объекту: «</w:t>
            </w:r>
            <w:r w:rsidRPr="00AE0FCC">
              <w:rPr>
                <w:rFonts w:ascii="Times New Roman" w:eastAsia="Times New Roman" w:hAnsi="Times New Roman"/>
                <w:sz w:val="30"/>
                <w:szCs w:val="30"/>
                <w:u w:val="single"/>
                <w:lang w:eastAsia="ru-RU"/>
              </w:rPr>
              <w:t>Текущий ремонт цоколя и приямков жилого дома по адресу: г. Минск, ул. Героев 120-й дивизии, д.23</w:t>
            </w:r>
            <w:r w:rsidRPr="00AE0FCC">
              <w:rPr>
                <w:rFonts w:ascii="Times New Roman" w:hAnsi="Times New Roman"/>
                <w:sz w:val="30"/>
                <w:szCs w:val="30"/>
                <w:u w:val="single"/>
              </w:rPr>
              <w:t>»</w:t>
            </w:r>
          </w:p>
          <w:p w:rsidR="00AE0FCC" w:rsidRPr="00AD2AD6" w:rsidRDefault="00AE0FCC" w:rsidP="00DA3F29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CC" w:rsidRPr="00DE4F61" w:rsidRDefault="00AE0FCC" w:rsidP="00DA3F29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CC" w:rsidRDefault="00AE0FCC" w:rsidP="00DA3F29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2355,77</w:t>
            </w:r>
          </w:p>
          <w:p w:rsidR="00AE0FCC" w:rsidRPr="00990051" w:rsidRDefault="00AE0FCC" w:rsidP="00DA3F2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CC" w:rsidRDefault="00AE0FCC" w:rsidP="00DA3F2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AE0FCC" w:rsidRPr="00010CFE" w:rsidRDefault="00AE0FCC" w:rsidP="00DA3F2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CC" w:rsidRPr="00010CFE" w:rsidRDefault="00AE0FCC" w:rsidP="00DA3F2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CC" w:rsidRPr="00010CFE" w:rsidRDefault="00AE0FCC" w:rsidP="00DA3F2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AE0FCC" w:rsidRDefault="00AE0FCC" w:rsidP="00AE0FCC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AE0FCC" w:rsidRPr="00543CA3" w:rsidRDefault="00AE0FCC" w:rsidP="00AE0FCC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</w:t>
      </w:r>
    </w:p>
    <w:p w:rsidR="00AE0FCC" w:rsidRPr="00543CA3" w:rsidRDefault="00AE0FCC" w:rsidP="00AE0FC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AE0FCC" w:rsidRPr="0068464F" w:rsidRDefault="00AE0FCC" w:rsidP="00AE0FC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0FCC" w:rsidRDefault="00AE0FCC" w:rsidP="00AE0FC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AE0FCC" w:rsidRDefault="00AE0FCC" w:rsidP="00AE0FC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0FCC" w:rsidRDefault="00AE0FCC" w:rsidP="00AE0FC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0FCC" w:rsidRDefault="00AE0FCC" w:rsidP="00AE0FC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0FCC" w:rsidRPr="00B66AF8" w:rsidRDefault="00AE0FCC" w:rsidP="00AE0FC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0FCC" w:rsidRDefault="00AE0FC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0FCC" w:rsidRDefault="00AE0FC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0FCC" w:rsidRDefault="00AE0FC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0FCC" w:rsidRDefault="00AE0FC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0FCC" w:rsidRDefault="00AE0FC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3F29" w:rsidRPr="00543CA3" w:rsidRDefault="00DA3F29" w:rsidP="00DA3F2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DA3F29" w:rsidRPr="00543CA3" w:rsidRDefault="00DA3F29" w:rsidP="00DA3F29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DA3F29" w:rsidRPr="00543CA3" w:rsidRDefault="00DA3F29" w:rsidP="00DA3F29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DA3F29" w:rsidRPr="00543CA3" w:rsidRDefault="00DA3F29" w:rsidP="00DA3F29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DA3F29" w:rsidRDefault="00DA3F29" w:rsidP="00DA3F2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DA3F29" w:rsidRPr="00543CA3" w:rsidRDefault="00DA3F29" w:rsidP="00DA3F29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DA3F29" w:rsidRPr="00543CA3" w:rsidRDefault="00DA3F29" w:rsidP="00DA3F29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DA3F29" w:rsidRPr="00543CA3" w:rsidRDefault="00DA3F29" w:rsidP="00DA3F29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DA3F29" w:rsidRPr="00543CA3" w:rsidTr="00DA3F2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F29" w:rsidRPr="00543CA3" w:rsidRDefault="00DA3F29" w:rsidP="00DA3F2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F29" w:rsidRPr="00543CA3" w:rsidRDefault="00DA3F29" w:rsidP="00DA3F2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DA3F29" w:rsidRPr="00543CA3" w:rsidRDefault="00DA3F29" w:rsidP="00DA3F2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F29" w:rsidRPr="00543CA3" w:rsidRDefault="00DA3F29" w:rsidP="00DA3F2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F29" w:rsidRPr="00543CA3" w:rsidRDefault="00DA3F29" w:rsidP="00DA3F2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F29" w:rsidRPr="00543CA3" w:rsidRDefault="00DA3F29" w:rsidP="00DA3F2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29" w:rsidRPr="00543CA3" w:rsidRDefault="00DA3F29" w:rsidP="00DA3F2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DA3F29" w:rsidRPr="00543CA3" w:rsidRDefault="00DA3F29" w:rsidP="00DA3F2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DA3F29" w:rsidRPr="00543CA3" w:rsidRDefault="00DA3F29" w:rsidP="00DA3F2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F29" w:rsidRPr="00543CA3" w:rsidRDefault="00DA3F29" w:rsidP="00DA3F2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F29" w:rsidRPr="00543CA3" w:rsidRDefault="00DA3F29" w:rsidP="00DA3F29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DA3F29" w:rsidRPr="00543CA3" w:rsidTr="00DA3F2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F29" w:rsidRPr="00543CA3" w:rsidRDefault="00DA3F29" w:rsidP="00DA3F2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F29" w:rsidRPr="00543CA3" w:rsidRDefault="00DA3F29" w:rsidP="00DA3F2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F29" w:rsidRPr="00543CA3" w:rsidRDefault="00DA3F29" w:rsidP="00DA3F2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F29" w:rsidRPr="00543CA3" w:rsidRDefault="00DA3F29" w:rsidP="00DA3F2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F29" w:rsidRPr="00543CA3" w:rsidRDefault="00DA3F29" w:rsidP="00DA3F2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F29" w:rsidRPr="00543CA3" w:rsidRDefault="00DA3F29" w:rsidP="00DA3F2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F29" w:rsidRPr="00543CA3" w:rsidRDefault="00DA3F29" w:rsidP="00DA3F2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F29" w:rsidRPr="00543CA3" w:rsidRDefault="00DA3F29" w:rsidP="00DA3F2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DA3F29" w:rsidRPr="00543CA3" w:rsidTr="00DA3F2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29" w:rsidRPr="00010CFE" w:rsidRDefault="00DA3F29" w:rsidP="00DA3F29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DA3F29" w:rsidRPr="00010CFE" w:rsidRDefault="00DA3F29" w:rsidP="00DA3F29">
            <w:pPr>
              <w:ind w:firstLine="0"/>
              <w:jc w:val="center"/>
              <w:rPr>
                <w:rFonts w:ascii="Times New Roman" w:hAnsi="Times New Roman"/>
              </w:rPr>
            </w:pPr>
            <w:r w:rsidRPr="00010CFE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29" w:rsidRPr="00010CFE" w:rsidRDefault="00DA3F29" w:rsidP="00DA3F29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43.21.10.990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29" w:rsidRPr="00DA3F29" w:rsidRDefault="00DA3F29" w:rsidP="00DA3F29">
            <w:pPr>
              <w:ind w:firstLine="0"/>
              <w:jc w:val="both"/>
              <w:rPr>
                <w:rFonts w:ascii="Times New Roman" w:hAnsi="Times New Roman"/>
              </w:rPr>
            </w:pPr>
            <w:r w:rsidRPr="00DA3F29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системы электроснабжения жилых домов по адресам: г.Минск, ул. Белинского, д.14, ул. Славинского, д.33, ул. Натуралистов, д.4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29" w:rsidRPr="00DA3F29" w:rsidRDefault="00DA3F29" w:rsidP="00DA3F29">
            <w:pPr>
              <w:ind w:firstLine="0"/>
              <w:jc w:val="center"/>
              <w:rPr>
                <w:rFonts w:ascii="Times New Roman" w:hAnsi="Times New Roman"/>
              </w:rPr>
            </w:pPr>
            <w:r w:rsidRPr="00DA3F29">
              <w:rPr>
                <w:rFonts w:ascii="Times New Roman" w:hAnsi="Times New Roman"/>
              </w:rPr>
              <w:t xml:space="preserve">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29" w:rsidRPr="00DA3F29" w:rsidRDefault="00DA3F29" w:rsidP="00DA3F2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DA3F29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8584,97 </w:t>
            </w:r>
          </w:p>
          <w:p w:rsidR="00DA3F29" w:rsidRPr="00DA3F29" w:rsidRDefault="00DA3F29" w:rsidP="00DA3F2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29" w:rsidRDefault="00DA3F29" w:rsidP="00DA3F2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DA3F29" w:rsidRPr="00010CFE" w:rsidRDefault="00DA3F29" w:rsidP="00DA3F2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29" w:rsidRPr="00010CFE" w:rsidRDefault="00DA3F29" w:rsidP="00DA3F2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29" w:rsidRPr="00010CFE" w:rsidRDefault="00DA3F29" w:rsidP="00DA3F2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DA3F29" w:rsidRPr="00543CA3" w:rsidRDefault="00DA3F29" w:rsidP="00DA3F29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A3F29" w:rsidRPr="00543CA3" w:rsidRDefault="00DA3F29" w:rsidP="00DA3F29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</w:t>
      </w:r>
    </w:p>
    <w:p w:rsidR="00DA3F29" w:rsidRPr="00543CA3" w:rsidRDefault="00DA3F29" w:rsidP="00DA3F2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DA3F29" w:rsidRPr="0068464F" w:rsidRDefault="00DA3F29" w:rsidP="00DA3F2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3F29" w:rsidRDefault="00DA3F29" w:rsidP="00DA3F2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DA3F29" w:rsidRDefault="00DA3F29" w:rsidP="00DA3F2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3F29" w:rsidRDefault="00DA3F29" w:rsidP="00DA3F2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0FCC" w:rsidRDefault="00AE0FC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E0FCC" w:rsidRDefault="00AE0FC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3F29" w:rsidRDefault="00DA3F2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3F29" w:rsidRDefault="00DA3F2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3F29" w:rsidRDefault="00DA3F2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3F29" w:rsidRDefault="00DA3F2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3F29" w:rsidRDefault="00DA3F2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3F29" w:rsidRDefault="00DA3F2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3F29" w:rsidRDefault="00DA3F2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3F29" w:rsidRDefault="00DA3F2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3F29" w:rsidRDefault="00DA3F2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3F29" w:rsidRDefault="00DA3F2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3F29" w:rsidRDefault="00DA3F29" w:rsidP="00DA3F2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3F29" w:rsidRPr="00AB13BD" w:rsidRDefault="00DA3F29" w:rsidP="00DA3F29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>УТВЕРЖДАЮ</w:t>
      </w:r>
    </w:p>
    <w:p w:rsidR="00DA3F29" w:rsidRPr="00AB13BD" w:rsidRDefault="00DA3F29" w:rsidP="00DA3F29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Директор  предприятия         </w:t>
      </w:r>
    </w:p>
    <w:p w:rsidR="00DA3F29" w:rsidRPr="00AB13BD" w:rsidRDefault="00DA3F29" w:rsidP="00DA3F29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DA3F29" w:rsidRPr="00AB13BD" w:rsidRDefault="00DA3F29" w:rsidP="00DA3F29">
      <w:pPr>
        <w:ind w:left="7080" w:firstLine="708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               _______________    С.Н.Рудь</w:t>
      </w:r>
    </w:p>
    <w:p w:rsidR="00DA3F29" w:rsidRPr="00AB13BD" w:rsidRDefault="00DA3F29" w:rsidP="00DA3F29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(дата)</w:t>
      </w:r>
    </w:p>
    <w:p w:rsidR="00DA3F29" w:rsidRPr="00AB13BD" w:rsidRDefault="00DA3F29" w:rsidP="00DA3F29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B13BD">
        <w:rPr>
          <w:rFonts w:ascii="Times New Roman" w:hAnsi="Times New Roman"/>
          <w:b/>
          <w:sz w:val="24"/>
          <w:szCs w:val="24"/>
        </w:rPr>
        <w:t xml:space="preserve">ЗАЯВКА НА ИЗМЕНЕНИЕ В ГОДОВОЙ ПЛАН </w:t>
      </w:r>
      <w:r w:rsidRPr="00AB13BD">
        <w:rPr>
          <w:rFonts w:ascii="Times New Roman" w:hAnsi="Times New Roman"/>
          <w:sz w:val="24"/>
          <w:szCs w:val="24"/>
        </w:rPr>
        <w:t xml:space="preserve">государственных закупок на 2025год на </w:t>
      </w:r>
      <w:r w:rsidRPr="00AB13BD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DA3F29" w:rsidRPr="00AB13BD" w:rsidRDefault="00DA3F29" w:rsidP="00DA3F29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 w:rsidRPr="00AB13BD">
        <w:rPr>
          <w:rFonts w:ascii="Times New Roman" w:hAnsi="Times New Roman"/>
          <w:sz w:val="24"/>
          <w:szCs w:val="24"/>
          <w:u w:val="single"/>
        </w:rPr>
        <w:t xml:space="preserve">от_______________________________________________________ </w:t>
      </w:r>
    </w:p>
    <w:p w:rsidR="00DA3F29" w:rsidRPr="00AB13BD" w:rsidRDefault="00DA3F29" w:rsidP="00DA3F29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AB13BD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AB13BD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DA3F29" w:rsidRPr="00AB13BD" w:rsidTr="00DA3F2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F29" w:rsidRPr="00AB13BD" w:rsidRDefault="00DA3F29" w:rsidP="00DA3F29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F29" w:rsidRPr="00AB13BD" w:rsidRDefault="00DA3F29" w:rsidP="00DA3F29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Наименование товара/</w:t>
            </w:r>
          </w:p>
          <w:p w:rsidR="00DA3F29" w:rsidRPr="00AB13BD" w:rsidRDefault="00DA3F29" w:rsidP="00DA3F2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AB13BD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F29" w:rsidRPr="00AB13BD" w:rsidRDefault="00DA3F29" w:rsidP="00DA3F29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F29" w:rsidRPr="00AB13BD" w:rsidRDefault="00DA3F29" w:rsidP="00DA3F29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F29" w:rsidRPr="00AB13BD" w:rsidRDefault="00DA3F29" w:rsidP="00DA3F29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29" w:rsidRPr="00AB13BD" w:rsidRDefault="00DA3F29" w:rsidP="00DA3F29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DA3F29" w:rsidRPr="00AB13BD" w:rsidRDefault="00DA3F29" w:rsidP="00DA3F29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от 31 декабря 2008г.</w:t>
            </w:r>
          </w:p>
          <w:p w:rsidR="00DA3F29" w:rsidRPr="00AB13BD" w:rsidRDefault="00DA3F29" w:rsidP="00DA3F2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F29" w:rsidRPr="00AB13BD" w:rsidRDefault="00DA3F29" w:rsidP="00DA3F29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F29" w:rsidRPr="00AB13BD" w:rsidRDefault="00DA3F29" w:rsidP="00DA3F29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13BD">
              <w:rPr>
                <w:rFonts w:ascii="Times New Roman" w:hAnsi="Times New Roman"/>
                <w:sz w:val="18"/>
                <w:szCs w:val="18"/>
              </w:rPr>
              <w:t>СРОК проведения закупки</w:t>
            </w:r>
          </w:p>
        </w:tc>
      </w:tr>
      <w:tr w:rsidR="00DA3F29" w:rsidRPr="00AB13BD" w:rsidTr="00DA3F2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F29" w:rsidRPr="00AB13BD" w:rsidRDefault="00DA3F29" w:rsidP="00DA3F2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F29" w:rsidRPr="00AB13BD" w:rsidRDefault="00DA3F29" w:rsidP="00DA3F2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F29" w:rsidRPr="00AB13BD" w:rsidRDefault="00DA3F29" w:rsidP="00DA3F2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F29" w:rsidRPr="00AB13BD" w:rsidRDefault="00DA3F29" w:rsidP="00DA3F2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F29" w:rsidRPr="00AB13BD" w:rsidRDefault="00DA3F29" w:rsidP="00DA3F2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F29" w:rsidRPr="00AB13BD" w:rsidRDefault="00DA3F29" w:rsidP="00DA3F2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F29" w:rsidRPr="00AB13BD" w:rsidRDefault="00DA3F29" w:rsidP="00DA3F2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F29" w:rsidRPr="00AB13BD" w:rsidRDefault="00DA3F29" w:rsidP="00DA3F2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8</w:t>
            </w:r>
          </w:p>
        </w:tc>
      </w:tr>
      <w:tr w:rsidR="00DA3F29" w:rsidRPr="00AB13BD" w:rsidTr="00DA3F2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29" w:rsidRPr="00AB13BD" w:rsidRDefault="00DA3F29" w:rsidP="00DA3F2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29" w:rsidRPr="00AB13BD" w:rsidRDefault="00DA3F29" w:rsidP="00DA3F29">
            <w:pPr>
              <w:ind w:firstLine="0"/>
            </w:pPr>
            <w:r w:rsidRPr="00AB13BD">
              <w:rPr>
                <w:rFonts w:ascii="Times New Roman" w:hAnsi="Times New Roman"/>
                <w:u w:val="single"/>
              </w:rPr>
              <w:t xml:space="preserve">71.20.19.160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29" w:rsidRPr="00DA3F29" w:rsidRDefault="00DA3F29" w:rsidP="00DA3F29">
            <w:pPr>
              <w:ind w:firstLine="0"/>
              <w:jc w:val="both"/>
              <w:rPr>
                <w:rFonts w:ascii="Times New Roman" w:hAnsi="Times New Roman"/>
              </w:rPr>
            </w:pPr>
            <w:r w:rsidRPr="00DA3F29">
              <w:rPr>
                <w:rFonts w:ascii="Times New Roman" w:hAnsi="Times New Roman"/>
                <w:u w:val="single"/>
              </w:rPr>
              <w:t>Работы по обследованию технического состояния строительных конструкций для определения причины образования сырости по адресу: г. Минск, ул. Пономарева, д.4, кв.18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29" w:rsidRPr="00AB13BD" w:rsidRDefault="00DA3F29" w:rsidP="00DA3F29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29" w:rsidRPr="00AB13BD" w:rsidRDefault="00DA3F29" w:rsidP="00DA3F29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1882,34</w:t>
            </w:r>
          </w:p>
          <w:p w:rsidR="00DA3F29" w:rsidRPr="00AB13BD" w:rsidRDefault="00DA3F29" w:rsidP="00DA3F29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DA3F29" w:rsidRPr="00AB13BD" w:rsidRDefault="00DA3F29" w:rsidP="00DA3F2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29" w:rsidRPr="00AB13BD" w:rsidRDefault="00DA3F29" w:rsidP="00DA3F2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AB13BD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DA3F29" w:rsidRPr="00AB13BD" w:rsidRDefault="00DA3F29" w:rsidP="00DA3F2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AB13BD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29" w:rsidRPr="00AB13BD" w:rsidRDefault="00DA3F29" w:rsidP="00DA3F2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F29" w:rsidRPr="00AB13BD" w:rsidRDefault="00DA3F29" w:rsidP="00DA3F2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AB13BD">
              <w:rPr>
                <w:rFonts w:ascii="Times New Roman" w:hAnsi="Times New Roman"/>
              </w:rPr>
              <w:t>кв. 2025 г.</w:t>
            </w:r>
          </w:p>
        </w:tc>
      </w:tr>
    </w:tbl>
    <w:p w:rsidR="00DA3F29" w:rsidRPr="00AB13BD" w:rsidRDefault="00DA3F29" w:rsidP="00DA3F29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A3F29" w:rsidRPr="00AB13BD" w:rsidRDefault="00DA3F29" w:rsidP="00DA3F2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13BD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DA3F29" w:rsidRPr="00AB13BD" w:rsidRDefault="00DA3F29" w:rsidP="00DA3F2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3F29" w:rsidRPr="00AB13BD" w:rsidRDefault="00DA3F29" w:rsidP="00DA3F2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AB13BD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DA3F29" w:rsidRPr="00AB13BD" w:rsidRDefault="00DA3F29" w:rsidP="00DA3F2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3F29" w:rsidRDefault="00DA3F29" w:rsidP="00DA3F2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3F29" w:rsidRDefault="00DA3F2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3F29" w:rsidRDefault="00DA3F2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3F29" w:rsidRDefault="00DA3F2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3F29" w:rsidRDefault="00DA3F2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A3F29" w:rsidRDefault="00DA3F2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C2637" w:rsidRDefault="007C263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C2637" w:rsidRDefault="007C263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C2637" w:rsidRDefault="007C263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C2637" w:rsidRDefault="007C263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C2637" w:rsidRDefault="007C263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C2637" w:rsidRDefault="007C263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C2637" w:rsidRDefault="007C263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C2637" w:rsidRDefault="007C263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C2637" w:rsidRDefault="007C263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C2637" w:rsidRDefault="007C263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C2637" w:rsidRDefault="007C263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C2637" w:rsidRPr="00543CA3" w:rsidRDefault="007C2637" w:rsidP="007C263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7C2637" w:rsidRPr="00543CA3" w:rsidRDefault="007C2637" w:rsidP="007C2637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7C2637" w:rsidRPr="00543CA3" w:rsidRDefault="007C2637" w:rsidP="007C2637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7C2637" w:rsidRPr="00543CA3" w:rsidRDefault="007C2637" w:rsidP="007C2637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7C2637" w:rsidRDefault="007C2637" w:rsidP="007C263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7C2637" w:rsidRPr="00543CA3" w:rsidRDefault="007C2637" w:rsidP="007C2637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7C2637" w:rsidRPr="00543CA3" w:rsidRDefault="007C2637" w:rsidP="007C2637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7C2637" w:rsidRPr="00543CA3" w:rsidRDefault="007C2637" w:rsidP="007C2637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7C2637" w:rsidRPr="00543CA3" w:rsidTr="007C263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637" w:rsidRPr="00543CA3" w:rsidRDefault="007C2637" w:rsidP="007C26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637" w:rsidRPr="00543CA3" w:rsidRDefault="007C2637" w:rsidP="007C26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7C2637" w:rsidRPr="00543CA3" w:rsidRDefault="007C2637" w:rsidP="007C2637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637" w:rsidRPr="00543CA3" w:rsidRDefault="007C2637" w:rsidP="007C26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637" w:rsidRPr="00543CA3" w:rsidRDefault="007C2637" w:rsidP="007C263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637" w:rsidRPr="00543CA3" w:rsidRDefault="007C2637" w:rsidP="007C26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37" w:rsidRPr="00543CA3" w:rsidRDefault="007C2637" w:rsidP="007C26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7C2637" w:rsidRPr="00543CA3" w:rsidRDefault="007C2637" w:rsidP="007C26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7C2637" w:rsidRPr="00543CA3" w:rsidRDefault="007C2637" w:rsidP="007C263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637" w:rsidRPr="00543CA3" w:rsidRDefault="007C2637" w:rsidP="007C263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637" w:rsidRPr="00543CA3" w:rsidRDefault="007C2637" w:rsidP="007C2637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7C2637" w:rsidRPr="00543CA3" w:rsidTr="007C263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637" w:rsidRPr="00543CA3" w:rsidRDefault="007C2637" w:rsidP="007C26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637" w:rsidRPr="00543CA3" w:rsidRDefault="007C2637" w:rsidP="007C26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637" w:rsidRPr="00543CA3" w:rsidRDefault="007C2637" w:rsidP="007C26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637" w:rsidRPr="00543CA3" w:rsidRDefault="007C2637" w:rsidP="007C26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637" w:rsidRPr="00543CA3" w:rsidRDefault="007C2637" w:rsidP="007C26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637" w:rsidRPr="00543CA3" w:rsidRDefault="007C2637" w:rsidP="007C26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637" w:rsidRPr="00543CA3" w:rsidRDefault="007C2637" w:rsidP="007C26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637" w:rsidRPr="00543CA3" w:rsidRDefault="007C2637" w:rsidP="007C263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7C2637" w:rsidRPr="00543CA3" w:rsidTr="007C2637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37" w:rsidRPr="006433F2" w:rsidRDefault="007C2637" w:rsidP="007C263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37" w:rsidRPr="008D6458" w:rsidRDefault="007C2637" w:rsidP="007C2637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37" w:rsidRPr="007C2637" w:rsidRDefault="007C2637" w:rsidP="007C2637">
            <w:pPr>
              <w:ind w:firstLine="0"/>
              <w:jc w:val="both"/>
              <w:rPr>
                <w:rFonts w:ascii="Times New Roman" w:hAnsi="Times New Roman"/>
              </w:rPr>
            </w:pPr>
            <w:r w:rsidRPr="007C2637">
              <w:rPr>
                <w:rFonts w:ascii="Times New Roman" w:hAnsi="Times New Roman"/>
                <w:u w:val="single"/>
              </w:rPr>
              <w:t>Текущий ремонт фасадов жилых домов по адресам: ул. Логойский тракт, д.24, д.28/1, д.34/1, ул. Седых, д.4, арка между жилыми домами ул. Седых, д.4, ул. Логойский тракт, д.34/1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37" w:rsidRPr="00DE4F61" w:rsidRDefault="007C2637" w:rsidP="007C2637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37" w:rsidRPr="00990051" w:rsidRDefault="00153C2C" w:rsidP="007C263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67576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37" w:rsidRDefault="007C2637" w:rsidP="007C263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7C2637" w:rsidRPr="00010CFE" w:rsidRDefault="007C2637" w:rsidP="007C2637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37" w:rsidRPr="00010CFE" w:rsidRDefault="007C2637" w:rsidP="007C263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637" w:rsidRPr="00010CFE" w:rsidRDefault="007C2637" w:rsidP="007C263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7C2637" w:rsidRDefault="007C2637" w:rsidP="007C263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2637" w:rsidRPr="00543CA3" w:rsidRDefault="007C2637" w:rsidP="007C263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7C2637" w:rsidRPr="0068464F" w:rsidRDefault="007C2637" w:rsidP="007C263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2637" w:rsidRDefault="007C2637" w:rsidP="007C263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7C2637" w:rsidRDefault="007C2637" w:rsidP="007C263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C2637" w:rsidRDefault="007C2637" w:rsidP="007C263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E66D0" w:rsidRDefault="00EE66D0" w:rsidP="007C263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E66D0" w:rsidRDefault="00EE66D0" w:rsidP="007C263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E66D0" w:rsidRDefault="00EE66D0" w:rsidP="007C263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E66D0" w:rsidRDefault="00EE66D0" w:rsidP="007C263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E66D0" w:rsidRDefault="00EE66D0" w:rsidP="007C263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E66D0" w:rsidRDefault="00EE66D0" w:rsidP="007C263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E66D0" w:rsidRDefault="00EE66D0" w:rsidP="007C263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E66D0" w:rsidRDefault="00EE66D0" w:rsidP="007C263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E66D0" w:rsidRDefault="00EE66D0" w:rsidP="007C263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E66D0" w:rsidRDefault="00EE66D0" w:rsidP="007C263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E66D0" w:rsidRDefault="00EE66D0" w:rsidP="007C263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C2637" w:rsidRDefault="007C2637" w:rsidP="007C263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C2637" w:rsidRDefault="007C2637" w:rsidP="007C263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E66D0" w:rsidRPr="00543CA3" w:rsidRDefault="00EE66D0" w:rsidP="00EE66D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EE66D0" w:rsidRPr="00543CA3" w:rsidRDefault="00EE66D0" w:rsidP="00EE66D0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EE66D0" w:rsidRPr="00543CA3" w:rsidRDefault="00EE66D0" w:rsidP="00EE66D0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EE66D0" w:rsidRPr="00543CA3" w:rsidRDefault="00EE66D0" w:rsidP="00EE66D0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EE66D0" w:rsidRDefault="00EE66D0" w:rsidP="00EE66D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EE66D0" w:rsidRPr="00543CA3" w:rsidRDefault="00EE66D0" w:rsidP="00EE66D0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EE66D0" w:rsidRPr="00543CA3" w:rsidRDefault="00EE66D0" w:rsidP="00EE66D0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EE66D0" w:rsidRPr="00543CA3" w:rsidRDefault="00EE66D0" w:rsidP="00EE66D0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EE66D0" w:rsidRPr="00543CA3" w:rsidTr="00EE66D0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6D0" w:rsidRPr="00543CA3" w:rsidRDefault="00EE66D0" w:rsidP="00EE66D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6D0" w:rsidRPr="00543CA3" w:rsidRDefault="00EE66D0" w:rsidP="00EE66D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EE66D0" w:rsidRPr="00543CA3" w:rsidRDefault="00EE66D0" w:rsidP="00EE66D0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6D0" w:rsidRPr="00543CA3" w:rsidRDefault="00EE66D0" w:rsidP="00EE66D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6D0" w:rsidRPr="00543CA3" w:rsidRDefault="00EE66D0" w:rsidP="00EE66D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6D0" w:rsidRPr="00543CA3" w:rsidRDefault="00EE66D0" w:rsidP="00EE66D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6D0" w:rsidRPr="00543CA3" w:rsidRDefault="00EE66D0" w:rsidP="00EE66D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EE66D0" w:rsidRPr="00543CA3" w:rsidRDefault="00EE66D0" w:rsidP="00EE66D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EE66D0" w:rsidRPr="00543CA3" w:rsidRDefault="00EE66D0" w:rsidP="00EE66D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6D0" w:rsidRPr="00543CA3" w:rsidRDefault="00EE66D0" w:rsidP="00EE66D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6D0" w:rsidRPr="00543CA3" w:rsidRDefault="00EE66D0" w:rsidP="00EE66D0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EE66D0" w:rsidRPr="00543CA3" w:rsidTr="00EE66D0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D0" w:rsidRPr="00543CA3" w:rsidRDefault="00EE66D0" w:rsidP="00EE66D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D0" w:rsidRPr="00543CA3" w:rsidRDefault="00EE66D0" w:rsidP="00EE66D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D0" w:rsidRPr="00543CA3" w:rsidRDefault="00EE66D0" w:rsidP="00EE66D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D0" w:rsidRPr="00543CA3" w:rsidRDefault="00EE66D0" w:rsidP="00EE66D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D0" w:rsidRPr="00543CA3" w:rsidRDefault="00EE66D0" w:rsidP="00EE66D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D0" w:rsidRPr="00543CA3" w:rsidRDefault="00EE66D0" w:rsidP="00EE66D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D0" w:rsidRPr="00543CA3" w:rsidRDefault="00EE66D0" w:rsidP="00EE66D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D0" w:rsidRPr="00543CA3" w:rsidRDefault="00EE66D0" w:rsidP="00EE66D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EE66D0" w:rsidRPr="00543CA3" w:rsidTr="00EE66D0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6D0" w:rsidRPr="006433F2" w:rsidRDefault="00EE66D0" w:rsidP="00EE66D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D0" w:rsidRPr="008D6458" w:rsidRDefault="00EE66D0" w:rsidP="00EE66D0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6D0" w:rsidRPr="007C2637" w:rsidRDefault="00EE66D0" w:rsidP="00EE66D0">
            <w:pPr>
              <w:ind w:firstLine="0"/>
              <w:jc w:val="both"/>
              <w:rPr>
                <w:rFonts w:ascii="Times New Roman" w:hAnsi="Times New Roman"/>
              </w:rPr>
            </w:pPr>
            <w:r w:rsidRPr="007C2637">
              <w:rPr>
                <w:rFonts w:ascii="Times New Roman" w:hAnsi="Times New Roman"/>
                <w:u w:val="single"/>
              </w:rPr>
              <w:t>Текущий ремонт фасадов жилых домов по адресам: ул. Я.Коласа, д.48, д.42, д.34, д.32, д.30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6D0" w:rsidRPr="00DE4F61" w:rsidRDefault="00EE66D0" w:rsidP="00EE66D0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6D0" w:rsidRPr="00990051" w:rsidRDefault="00EE66D0" w:rsidP="00EE66D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158670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6D0" w:rsidRDefault="00EE66D0" w:rsidP="00EE66D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EE66D0" w:rsidRPr="00010CFE" w:rsidRDefault="00EE66D0" w:rsidP="00EE66D0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6D0" w:rsidRPr="00010CFE" w:rsidRDefault="00EE66D0" w:rsidP="00EE66D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6D0" w:rsidRPr="00010CFE" w:rsidRDefault="00EE66D0" w:rsidP="00EE66D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EE66D0" w:rsidRDefault="00EE66D0" w:rsidP="00EE66D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66D0" w:rsidRPr="00543CA3" w:rsidRDefault="00EE66D0" w:rsidP="00EE66D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EE66D0" w:rsidRPr="0068464F" w:rsidRDefault="00EE66D0" w:rsidP="00EE66D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66D0" w:rsidRDefault="00EE66D0" w:rsidP="00EE66D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EE66D0" w:rsidRDefault="00EE66D0" w:rsidP="00EE66D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C2637" w:rsidRDefault="007C263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C2637" w:rsidRDefault="007C263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C2637" w:rsidRDefault="007C263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C2637" w:rsidRDefault="007C263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E66D0" w:rsidRDefault="00EE66D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E66D0" w:rsidRDefault="00EE66D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E66D0" w:rsidRDefault="00EE66D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E66D0" w:rsidRDefault="00EE66D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E66D0" w:rsidRDefault="00EE66D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E66D0" w:rsidRDefault="00EE66D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E66D0" w:rsidRDefault="00EE66D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E66D0" w:rsidRDefault="00EE66D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E66D0" w:rsidRDefault="00EE66D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E66D0" w:rsidRDefault="00EE66D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E66D0" w:rsidRDefault="00EE66D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E66D0" w:rsidRDefault="00EE66D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C2637" w:rsidRDefault="007C263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C2637" w:rsidRDefault="007C263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E66D0" w:rsidRPr="00543CA3" w:rsidRDefault="00EE66D0" w:rsidP="00EE66D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EE66D0" w:rsidRPr="00543CA3" w:rsidRDefault="00EE66D0" w:rsidP="00EE66D0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EE66D0" w:rsidRPr="00543CA3" w:rsidRDefault="00EE66D0" w:rsidP="00EE66D0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EE66D0" w:rsidRPr="00543CA3" w:rsidRDefault="00EE66D0" w:rsidP="00EE66D0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EE66D0" w:rsidRDefault="00EE66D0" w:rsidP="00EE66D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EE66D0" w:rsidRPr="00543CA3" w:rsidRDefault="00EE66D0" w:rsidP="00EE66D0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EE66D0" w:rsidRPr="00543CA3" w:rsidRDefault="00EE66D0" w:rsidP="00EE66D0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EE66D0" w:rsidRPr="00543CA3" w:rsidRDefault="00EE66D0" w:rsidP="00EE66D0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EE66D0" w:rsidRPr="00543CA3" w:rsidTr="00EE66D0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6D0" w:rsidRPr="00543CA3" w:rsidRDefault="00EE66D0" w:rsidP="00EE66D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6D0" w:rsidRPr="00543CA3" w:rsidRDefault="00EE66D0" w:rsidP="00EE66D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EE66D0" w:rsidRPr="00543CA3" w:rsidRDefault="00EE66D0" w:rsidP="00EE66D0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6D0" w:rsidRPr="00543CA3" w:rsidRDefault="00EE66D0" w:rsidP="00EE66D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6D0" w:rsidRPr="00543CA3" w:rsidRDefault="00EE66D0" w:rsidP="00EE66D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6D0" w:rsidRPr="00543CA3" w:rsidRDefault="00EE66D0" w:rsidP="00EE66D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6D0" w:rsidRPr="00543CA3" w:rsidRDefault="00EE66D0" w:rsidP="00EE66D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EE66D0" w:rsidRPr="00543CA3" w:rsidRDefault="00EE66D0" w:rsidP="00EE66D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EE66D0" w:rsidRPr="00543CA3" w:rsidRDefault="00EE66D0" w:rsidP="00EE66D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6D0" w:rsidRPr="00543CA3" w:rsidRDefault="00EE66D0" w:rsidP="00EE66D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6D0" w:rsidRPr="00543CA3" w:rsidRDefault="00EE66D0" w:rsidP="00EE66D0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EE66D0" w:rsidRPr="00543CA3" w:rsidTr="00EE66D0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D0" w:rsidRPr="00543CA3" w:rsidRDefault="00EE66D0" w:rsidP="00EE66D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D0" w:rsidRPr="00543CA3" w:rsidRDefault="00EE66D0" w:rsidP="00EE66D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D0" w:rsidRPr="00543CA3" w:rsidRDefault="00EE66D0" w:rsidP="00EE66D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D0" w:rsidRPr="00543CA3" w:rsidRDefault="00EE66D0" w:rsidP="00EE66D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D0" w:rsidRPr="00543CA3" w:rsidRDefault="00EE66D0" w:rsidP="00EE66D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D0" w:rsidRPr="00543CA3" w:rsidRDefault="00EE66D0" w:rsidP="00EE66D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D0" w:rsidRPr="00543CA3" w:rsidRDefault="00EE66D0" w:rsidP="00EE66D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6D0" w:rsidRPr="00543CA3" w:rsidRDefault="00EE66D0" w:rsidP="00EE66D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EE66D0" w:rsidRPr="00543CA3" w:rsidTr="00EE66D0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6D0" w:rsidRPr="006433F2" w:rsidRDefault="00EE66D0" w:rsidP="00EE66D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6D0" w:rsidRPr="008D6458" w:rsidRDefault="00EE66D0" w:rsidP="00EE66D0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6D0" w:rsidRPr="007C2637" w:rsidRDefault="00EE66D0" w:rsidP="00EE66D0">
            <w:pPr>
              <w:ind w:firstLine="0"/>
              <w:jc w:val="both"/>
              <w:rPr>
                <w:rFonts w:ascii="Times New Roman" w:hAnsi="Times New Roman"/>
              </w:rPr>
            </w:pPr>
            <w:r w:rsidRPr="007C2637">
              <w:rPr>
                <w:rFonts w:ascii="Times New Roman" w:hAnsi="Times New Roman"/>
                <w:u w:val="single"/>
              </w:rPr>
              <w:t>Текущий ремонт фасадов жилого дома по адресу: ул. Сурганова, д.20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6D0" w:rsidRPr="00DE4F61" w:rsidRDefault="00EE66D0" w:rsidP="00EE66D0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6D0" w:rsidRPr="00990051" w:rsidRDefault="00EE66D0" w:rsidP="00EE66D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155083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6D0" w:rsidRDefault="00EE66D0" w:rsidP="00EE66D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EE66D0" w:rsidRPr="00010CFE" w:rsidRDefault="00EE66D0" w:rsidP="00EE66D0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6D0" w:rsidRPr="00010CFE" w:rsidRDefault="00EE66D0" w:rsidP="00EE66D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6D0" w:rsidRPr="00010CFE" w:rsidRDefault="00EE66D0" w:rsidP="00EE66D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EE66D0" w:rsidRDefault="00EE66D0" w:rsidP="00EE66D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66D0" w:rsidRPr="00543CA3" w:rsidRDefault="00EE66D0" w:rsidP="00EE66D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EE66D0" w:rsidRPr="0068464F" w:rsidRDefault="00EE66D0" w:rsidP="00EE66D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66D0" w:rsidRDefault="00EE66D0" w:rsidP="00EE66D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EE66D0" w:rsidRDefault="00EE66D0" w:rsidP="00EE66D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C2637" w:rsidRDefault="007C263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9B2" w:rsidRDefault="00C979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9B2" w:rsidRDefault="00C979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9B2" w:rsidRDefault="00C979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9B2" w:rsidRDefault="00C979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9B2" w:rsidRDefault="00C979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9B2" w:rsidRDefault="00C979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9B2" w:rsidRDefault="00C979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9B2" w:rsidRDefault="00C979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9B2" w:rsidRDefault="00C979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9B2" w:rsidRDefault="00C979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9B2" w:rsidRDefault="00C979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9B2" w:rsidRDefault="00C979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9B2" w:rsidRDefault="00C979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9B2" w:rsidRDefault="00C979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9B2" w:rsidRPr="00543CA3" w:rsidRDefault="00C979B2" w:rsidP="00C979B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C979B2" w:rsidRPr="00543CA3" w:rsidRDefault="00C979B2" w:rsidP="00C979B2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C979B2" w:rsidRPr="00543CA3" w:rsidRDefault="00C979B2" w:rsidP="00C979B2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C979B2" w:rsidRPr="00543CA3" w:rsidRDefault="00C979B2" w:rsidP="00C979B2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C979B2" w:rsidRDefault="00C979B2" w:rsidP="00C979B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C979B2" w:rsidRPr="00543CA3" w:rsidRDefault="00C979B2" w:rsidP="00C979B2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C979B2" w:rsidRPr="00543CA3" w:rsidRDefault="00C979B2" w:rsidP="00C979B2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C979B2" w:rsidRPr="00543CA3" w:rsidRDefault="00C979B2" w:rsidP="00C979B2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C979B2" w:rsidRPr="00543CA3" w:rsidTr="00B317C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B2" w:rsidRPr="00543CA3" w:rsidRDefault="00C979B2" w:rsidP="00B317C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B2" w:rsidRPr="00543CA3" w:rsidRDefault="00C979B2" w:rsidP="00B317C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C979B2" w:rsidRPr="00543CA3" w:rsidRDefault="00C979B2" w:rsidP="00B317C8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B2" w:rsidRPr="00543CA3" w:rsidRDefault="00C979B2" w:rsidP="00B317C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B2" w:rsidRPr="00543CA3" w:rsidRDefault="00C979B2" w:rsidP="00B317C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B2" w:rsidRPr="00543CA3" w:rsidRDefault="00C979B2" w:rsidP="00B317C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B2" w:rsidRPr="00543CA3" w:rsidRDefault="00C979B2" w:rsidP="00B317C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C979B2" w:rsidRPr="00543CA3" w:rsidRDefault="00C979B2" w:rsidP="00B317C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C979B2" w:rsidRPr="00543CA3" w:rsidRDefault="00C979B2" w:rsidP="00B317C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B2" w:rsidRPr="00543CA3" w:rsidRDefault="00C979B2" w:rsidP="00B317C8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B2" w:rsidRPr="00543CA3" w:rsidRDefault="00C979B2" w:rsidP="00B317C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C979B2" w:rsidRPr="00543CA3" w:rsidTr="00B317C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9B2" w:rsidRPr="00543CA3" w:rsidRDefault="00C979B2" w:rsidP="00B317C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9B2" w:rsidRPr="00543CA3" w:rsidRDefault="00C979B2" w:rsidP="00B317C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9B2" w:rsidRPr="00543CA3" w:rsidRDefault="00C979B2" w:rsidP="00B317C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9B2" w:rsidRPr="00543CA3" w:rsidRDefault="00C979B2" w:rsidP="00B317C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9B2" w:rsidRPr="00543CA3" w:rsidRDefault="00C979B2" w:rsidP="00B317C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9B2" w:rsidRPr="00543CA3" w:rsidRDefault="00C979B2" w:rsidP="00B317C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9B2" w:rsidRPr="00543CA3" w:rsidRDefault="00C979B2" w:rsidP="00B317C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9B2" w:rsidRPr="00543CA3" w:rsidRDefault="00C979B2" w:rsidP="00B317C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C979B2" w:rsidRPr="00543CA3" w:rsidTr="00B317C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B2" w:rsidRPr="006433F2" w:rsidRDefault="00C979B2" w:rsidP="00B317C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B2" w:rsidRPr="005C1067" w:rsidRDefault="00C979B2" w:rsidP="00B317C8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B2" w:rsidRPr="00C979B2" w:rsidRDefault="00C979B2" w:rsidP="00B317C8">
            <w:pPr>
              <w:ind w:firstLine="0"/>
              <w:jc w:val="both"/>
              <w:rPr>
                <w:rFonts w:ascii="Times New Roman" w:hAnsi="Times New Roman"/>
              </w:rPr>
            </w:pPr>
            <w:r w:rsidRPr="00C979B2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жилого дома по адресу: г. Минск, ул. Седых, д.28 п.1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B2" w:rsidRPr="00DE4F61" w:rsidRDefault="00C979B2" w:rsidP="00B317C8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B2" w:rsidRPr="00990051" w:rsidRDefault="00D825CE" w:rsidP="00C979B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20942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B2" w:rsidRDefault="00C979B2" w:rsidP="00B317C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C979B2" w:rsidRPr="00010CFE" w:rsidRDefault="00C979B2" w:rsidP="00B317C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B2" w:rsidRPr="00010CFE" w:rsidRDefault="00C979B2" w:rsidP="00B317C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B2" w:rsidRPr="00010CFE" w:rsidRDefault="00C979B2" w:rsidP="00B317C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C979B2" w:rsidRPr="00543CA3" w:rsidTr="00B317C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B2" w:rsidRPr="006433F2" w:rsidRDefault="00C979B2" w:rsidP="00B317C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B2" w:rsidRPr="005C1067" w:rsidRDefault="00C979B2" w:rsidP="00B317C8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B2" w:rsidRPr="00C979B2" w:rsidRDefault="00C979B2" w:rsidP="00B317C8">
            <w:pPr>
              <w:ind w:firstLine="0"/>
              <w:jc w:val="both"/>
              <w:rPr>
                <w:rFonts w:ascii="Times New Roman" w:hAnsi="Times New Roman"/>
              </w:rPr>
            </w:pPr>
            <w:r w:rsidRPr="00C979B2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кровель жилых домов по адресам: г. Минск, ул. Путилова, д.3 п.4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B2" w:rsidRPr="00DE4F61" w:rsidRDefault="00C979B2" w:rsidP="00B317C8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B2" w:rsidRDefault="00C979B2" w:rsidP="00B317C8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12796</w:t>
            </w:r>
          </w:p>
          <w:p w:rsidR="00C979B2" w:rsidRPr="00990051" w:rsidRDefault="00C979B2" w:rsidP="00B317C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B2" w:rsidRDefault="00C979B2" w:rsidP="00B317C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C979B2" w:rsidRPr="00010CFE" w:rsidRDefault="00C979B2" w:rsidP="00B317C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B2" w:rsidRPr="00010CFE" w:rsidRDefault="00C979B2" w:rsidP="00B317C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B2" w:rsidRPr="00010CFE" w:rsidRDefault="00C979B2" w:rsidP="00B317C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C979B2" w:rsidRPr="00543CA3" w:rsidTr="00B317C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B2" w:rsidRPr="006433F2" w:rsidRDefault="00C979B2" w:rsidP="00B317C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B2" w:rsidRPr="005C1067" w:rsidRDefault="00C979B2" w:rsidP="00B317C8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B2" w:rsidRPr="00C979B2" w:rsidRDefault="00C979B2" w:rsidP="00B317C8">
            <w:pPr>
              <w:ind w:firstLine="0"/>
              <w:jc w:val="both"/>
              <w:rPr>
                <w:rFonts w:ascii="Times New Roman" w:hAnsi="Times New Roman"/>
              </w:rPr>
            </w:pPr>
            <w:r w:rsidRPr="00C979B2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кровли, козырьков, фасада жилых домов по адресам: г. Минск, ул. Садовая, д.11 п.3, ул. Калиновского, д.54/2-70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B2" w:rsidRPr="00DE4F61" w:rsidRDefault="00C979B2" w:rsidP="00B317C8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B2" w:rsidRDefault="00C979B2" w:rsidP="00B317C8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45203</w:t>
            </w:r>
          </w:p>
          <w:p w:rsidR="00C979B2" w:rsidRPr="00990051" w:rsidRDefault="00C979B2" w:rsidP="00B317C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B2" w:rsidRDefault="00C979B2" w:rsidP="00B317C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C979B2" w:rsidRPr="00010CFE" w:rsidRDefault="00C979B2" w:rsidP="00B317C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B2" w:rsidRPr="00010CFE" w:rsidRDefault="00C979B2" w:rsidP="00B317C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B2" w:rsidRPr="00010CFE" w:rsidRDefault="00C979B2" w:rsidP="00B317C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C979B2" w:rsidRPr="00543CA3" w:rsidTr="00B317C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B2" w:rsidRPr="006433F2" w:rsidRDefault="00C979B2" w:rsidP="00B317C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B2" w:rsidRPr="005C1067" w:rsidRDefault="00C979B2" w:rsidP="00B317C8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B2" w:rsidRPr="00C979B2" w:rsidRDefault="00C979B2" w:rsidP="00B317C8">
            <w:pPr>
              <w:ind w:firstLine="0"/>
              <w:jc w:val="both"/>
              <w:rPr>
                <w:rFonts w:ascii="Times New Roman" w:hAnsi="Times New Roman"/>
              </w:rPr>
            </w:pPr>
            <w:r w:rsidRPr="00C979B2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адресам: г. Минск, ул. Стариновская, д. 37 кв.45,60,МОП, Д. 17 КВ. 8,18, Д.11 КВ.19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B2" w:rsidRPr="00DE4F61" w:rsidRDefault="00C979B2" w:rsidP="00B317C8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B2" w:rsidRDefault="00C979B2" w:rsidP="00B317C8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31503</w:t>
            </w:r>
          </w:p>
          <w:p w:rsidR="00C979B2" w:rsidRPr="00990051" w:rsidRDefault="00C979B2" w:rsidP="00B317C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B2" w:rsidRDefault="00C979B2" w:rsidP="00B317C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C979B2" w:rsidRPr="00010CFE" w:rsidRDefault="00C979B2" w:rsidP="00B317C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B2" w:rsidRPr="00010CFE" w:rsidRDefault="00C979B2" w:rsidP="00B317C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B2" w:rsidRPr="00010CFE" w:rsidRDefault="00C979B2" w:rsidP="00B317C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C979B2" w:rsidRDefault="00C979B2" w:rsidP="00C979B2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C979B2" w:rsidRPr="00543CA3" w:rsidRDefault="00C979B2" w:rsidP="00C979B2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</w:t>
      </w:r>
    </w:p>
    <w:p w:rsidR="00C979B2" w:rsidRPr="00543CA3" w:rsidRDefault="00C979B2" w:rsidP="00C979B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C979B2" w:rsidRPr="0068464F" w:rsidRDefault="00C979B2" w:rsidP="00C979B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79B2" w:rsidRDefault="00C979B2" w:rsidP="00C979B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C979B2" w:rsidRDefault="00C979B2" w:rsidP="00C979B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9B2" w:rsidRDefault="00C979B2" w:rsidP="00C979B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9B2" w:rsidRPr="00AB13BD" w:rsidRDefault="00C979B2" w:rsidP="00C979B2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>УТВЕРЖДАЮ</w:t>
      </w:r>
    </w:p>
    <w:p w:rsidR="00C979B2" w:rsidRPr="00AB13BD" w:rsidRDefault="00C979B2" w:rsidP="00C979B2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lastRenderedPageBreak/>
        <w:t xml:space="preserve">Директор  предприятия         </w:t>
      </w:r>
    </w:p>
    <w:p w:rsidR="00C979B2" w:rsidRPr="00AB13BD" w:rsidRDefault="00C979B2" w:rsidP="00C979B2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C979B2" w:rsidRPr="00AB13BD" w:rsidRDefault="00C979B2" w:rsidP="00C979B2">
      <w:pPr>
        <w:ind w:left="7080" w:firstLine="708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               _______________    С.Н.Рудь</w:t>
      </w:r>
    </w:p>
    <w:p w:rsidR="00C979B2" w:rsidRPr="00AB13BD" w:rsidRDefault="00C979B2" w:rsidP="00C979B2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(дата)</w:t>
      </w:r>
    </w:p>
    <w:p w:rsidR="00C979B2" w:rsidRPr="00AB13BD" w:rsidRDefault="00C979B2" w:rsidP="00C979B2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B13BD">
        <w:rPr>
          <w:rFonts w:ascii="Times New Roman" w:hAnsi="Times New Roman"/>
          <w:b/>
          <w:sz w:val="24"/>
          <w:szCs w:val="24"/>
        </w:rPr>
        <w:t xml:space="preserve">ЗАЯВКА НА ИЗМЕНЕНИЕ В ГОДОВОЙ ПЛАН </w:t>
      </w:r>
      <w:r w:rsidRPr="00AB13BD">
        <w:rPr>
          <w:rFonts w:ascii="Times New Roman" w:hAnsi="Times New Roman"/>
          <w:sz w:val="24"/>
          <w:szCs w:val="24"/>
        </w:rPr>
        <w:t xml:space="preserve">государственных закупок на 2025год на </w:t>
      </w:r>
      <w:r w:rsidRPr="00AB13BD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C979B2" w:rsidRPr="00AB13BD" w:rsidRDefault="00C979B2" w:rsidP="00C979B2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 w:rsidRPr="00AB13BD">
        <w:rPr>
          <w:rFonts w:ascii="Times New Roman" w:hAnsi="Times New Roman"/>
          <w:sz w:val="24"/>
          <w:szCs w:val="24"/>
          <w:u w:val="single"/>
        </w:rPr>
        <w:t xml:space="preserve">от_______________________________________________________ </w:t>
      </w:r>
    </w:p>
    <w:p w:rsidR="00C979B2" w:rsidRPr="00AB13BD" w:rsidRDefault="00C979B2" w:rsidP="00C979B2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AB13BD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AB13BD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C979B2" w:rsidRPr="00AB13BD" w:rsidTr="00B317C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B2" w:rsidRPr="00AB13BD" w:rsidRDefault="00C979B2" w:rsidP="00B317C8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B2" w:rsidRPr="00AB13BD" w:rsidRDefault="00C979B2" w:rsidP="00B317C8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Наименование товара/</w:t>
            </w:r>
          </w:p>
          <w:p w:rsidR="00C979B2" w:rsidRPr="00AB13BD" w:rsidRDefault="00C979B2" w:rsidP="00B317C8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AB13BD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B2" w:rsidRPr="00AB13BD" w:rsidRDefault="00C979B2" w:rsidP="00B317C8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B2" w:rsidRPr="00AB13BD" w:rsidRDefault="00C979B2" w:rsidP="00B317C8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B2" w:rsidRPr="00AB13BD" w:rsidRDefault="00C979B2" w:rsidP="00B317C8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B2" w:rsidRPr="00AB13BD" w:rsidRDefault="00C979B2" w:rsidP="00B317C8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C979B2" w:rsidRPr="00AB13BD" w:rsidRDefault="00C979B2" w:rsidP="00B317C8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от 31 декабря 2008г.</w:t>
            </w:r>
          </w:p>
          <w:p w:rsidR="00C979B2" w:rsidRPr="00AB13BD" w:rsidRDefault="00C979B2" w:rsidP="00B317C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B2" w:rsidRPr="00AB13BD" w:rsidRDefault="00C979B2" w:rsidP="00B317C8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9B2" w:rsidRPr="00AB13BD" w:rsidRDefault="00C979B2" w:rsidP="00B317C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13BD">
              <w:rPr>
                <w:rFonts w:ascii="Times New Roman" w:hAnsi="Times New Roman"/>
                <w:sz w:val="18"/>
                <w:szCs w:val="18"/>
              </w:rPr>
              <w:t>СРОК проведения закупки</w:t>
            </w:r>
          </w:p>
        </w:tc>
      </w:tr>
      <w:tr w:rsidR="00C979B2" w:rsidRPr="00AB13BD" w:rsidTr="00B317C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9B2" w:rsidRPr="00AB13BD" w:rsidRDefault="00C979B2" w:rsidP="00B317C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9B2" w:rsidRPr="00AB13BD" w:rsidRDefault="00C979B2" w:rsidP="00B317C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9B2" w:rsidRPr="00AB13BD" w:rsidRDefault="00C979B2" w:rsidP="00B317C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9B2" w:rsidRPr="00AB13BD" w:rsidRDefault="00C979B2" w:rsidP="00B317C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9B2" w:rsidRPr="00AB13BD" w:rsidRDefault="00C979B2" w:rsidP="00B317C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9B2" w:rsidRPr="00AB13BD" w:rsidRDefault="00C979B2" w:rsidP="00B317C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9B2" w:rsidRPr="00AB13BD" w:rsidRDefault="00C979B2" w:rsidP="00B317C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9B2" w:rsidRPr="00AB13BD" w:rsidRDefault="00C979B2" w:rsidP="00B317C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8</w:t>
            </w:r>
          </w:p>
        </w:tc>
      </w:tr>
      <w:tr w:rsidR="00C979B2" w:rsidRPr="00AB13BD" w:rsidTr="00B317C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B2" w:rsidRPr="00AB13BD" w:rsidRDefault="00C979B2" w:rsidP="00B317C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9B2" w:rsidRPr="00AB13BD" w:rsidRDefault="00C979B2" w:rsidP="00B317C8">
            <w:pPr>
              <w:ind w:firstLine="0"/>
            </w:pPr>
            <w:r w:rsidRPr="00AB13BD">
              <w:rPr>
                <w:rFonts w:ascii="Times New Roman" w:hAnsi="Times New Roman"/>
                <w:u w:val="single"/>
              </w:rPr>
              <w:t xml:space="preserve">71.20.19.160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B2" w:rsidRPr="00C979B2" w:rsidRDefault="00C979B2" w:rsidP="00B317C8">
            <w:pPr>
              <w:ind w:firstLine="0"/>
              <w:jc w:val="both"/>
              <w:rPr>
                <w:rFonts w:ascii="Times New Roman" w:hAnsi="Times New Roman"/>
              </w:rPr>
            </w:pPr>
            <w:r w:rsidRPr="00C979B2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входных групп жилого дома по адресу: г. Минск, ул. Садовая, д.6а п.1,2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B2" w:rsidRPr="00AB13BD" w:rsidRDefault="00C979B2" w:rsidP="00B317C8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B2" w:rsidRPr="00AB13BD" w:rsidRDefault="00C979B2" w:rsidP="00B317C8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16419</w:t>
            </w:r>
          </w:p>
          <w:p w:rsidR="00C979B2" w:rsidRPr="00AB13BD" w:rsidRDefault="00C979B2" w:rsidP="00B317C8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C979B2" w:rsidRPr="00AB13BD" w:rsidRDefault="00C979B2" w:rsidP="00B317C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B2" w:rsidRPr="00AB13BD" w:rsidRDefault="00C979B2" w:rsidP="00B317C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AB13BD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C979B2" w:rsidRPr="00AB13BD" w:rsidRDefault="00C979B2" w:rsidP="00B317C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AB13BD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B2" w:rsidRPr="00AB13BD" w:rsidRDefault="00C979B2" w:rsidP="00B317C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9B2" w:rsidRPr="00AB13BD" w:rsidRDefault="00C979B2" w:rsidP="00B317C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AB13BD">
              <w:rPr>
                <w:rFonts w:ascii="Times New Roman" w:hAnsi="Times New Roman"/>
              </w:rPr>
              <w:t>кв. 2025 г.</w:t>
            </w:r>
          </w:p>
        </w:tc>
      </w:tr>
    </w:tbl>
    <w:p w:rsidR="00C979B2" w:rsidRPr="00AB13BD" w:rsidRDefault="00C979B2" w:rsidP="00C979B2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C979B2" w:rsidRPr="00AB13BD" w:rsidRDefault="00C979B2" w:rsidP="00C979B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13BD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C979B2" w:rsidRPr="00AB13BD" w:rsidRDefault="00C979B2" w:rsidP="00C979B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79B2" w:rsidRPr="00AB13BD" w:rsidRDefault="00C979B2" w:rsidP="00C979B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AB13BD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C979B2" w:rsidRPr="00AB13BD" w:rsidRDefault="00C979B2" w:rsidP="00C979B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9B2" w:rsidRDefault="00C979B2" w:rsidP="00C979B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79B2" w:rsidRDefault="00C979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317C8" w:rsidRDefault="00B317C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317C8" w:rsidRDefault="00B317C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317C8" w:rsidRDefault="00B317C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317C8" w:rsidRDefault="00B317C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317C8" w:rsidRDefault="00B317C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317C8" w:rsidRDefault="00B317C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317C8" w:rsidRDefault="00B317C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317C8" w:rsidRDefault="00B317C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317C8" w:rsidRDefault="00B317C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317C8" w:rsidRDefault="00B317C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317C8" w:rsidRDefault="00B317C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317C8" w:rsidRDefault="00B317C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317C8" w:rsidRDefault="00B317C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317C8" w:rsidRDefault="00B317C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317C8" w:rsidRDefault="00B317C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317C8" w:rsidRDefault="00B317C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317C8" w:rsidRDefault="00B317C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317C8" w:rsidRDefault="00B317C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317C8" w:rsidRPr="00AB13BD" w:rsidRDefault="00B317C8" w:rsidP="00B317C8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>УТВЕРЖДАЮ</w:t>
      </w:r>
    </w:p>
    <w:p w:rsidR="00B317C8" w:rsidRPr="00AB13BD" w:rsidRDefault="00B317C8" w:rsidP="00B317C8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Директор  предприятия         </w:t>
      </w:r>
    </w:p>
    <w:p w:rsidR="00B317C8" w:rsidRPr="00AB13BD" w:rsidRDefault="00B317C8" w:rsidP="00B317C8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B317C8" w:rsidRPr="00AB13BD" w:rsidRDefault="00B317C8" w:rsidP="00B317C8">
      <w:pPr>
        <w:ind w:left="7080" w:firstLine="708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               _______________    С.Н.Рудь</w:t>
      </w:r>
    </w:p>
    <w:p w:rsidR="00B317C8" w:rsidRPr="00AB13BD" w:rsidRDefault="00B317C8" w:rsidP="00B317C8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(дата)</w:t>
      </w:r>
    </w:p>
    <w:p w:rsidR="00B317C8" w:rsidRPr="00AB13BD" w:rsidRDefault="00B317C8" w:rsidP="00B317C8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B13BD">
        <w:rPr>
          <w:rFonts w:ascii="Times New Roman" w:hAnsi="Times New Roman"/>
          <w:b/>
          <w:sz w:val="24"/>
          <w:szCs w:val="24"/>
        </w:rPr>
        <w:t xml:space="preserve">ЗАЯВКА НА ИЗМЕНЕНИЕ В ГОДОВОЙ ПЛАН </w:t>
      </w:r>
      <w:r w:rsidRPr="00AB13BD">
        <w:rPr>
          <w:rFonts w:ascii="Times New Roman" w:hAnsi="Times New Roman"/>
          <w:sz w:val="24"/>
          <w:szCs w:val="24"/>
        </w:rPr>
        <w:t xml:space="preserve">государственных закупок на 2025год на </w:t>
      </w:r>
      <w:r w:rsidRPr="00AB13BD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B317C8" w:rsidRPr="00AB13BD" w:rsidRDefault="00B317C8" w:rsidP="00B317C8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 w:rsidRPr="00AB13BD">
        <w:rPr>
          <w:rFonts w:ascii="Times New Roman" w:hAnsi="Times New Roman"/>
          <w:sz w:val="24"/>
          <w:szCs w:val="24"/>
          <w:u w:val="single"/>
        </w:rPr>
        <w:t xml:space="preserve">от_______________________________________________________ </w:t>
      </w:r>
    </w:p>
    <w:p w:rsidR="00B317C8" w:rsidRPr="00AB13BD" w:rsidRDefault="00B317C8" w:rsidP="00B317C8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AB13BD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AB13BD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B317C8" w:rsidRPr="00AB13BD" w:rsidTr="00B317C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7C8" w:rsidRPr="00AB13BD" w:rsidRDefault="00B317C8" w:rsidP="00B317C8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7C8" w:rsidRPr="00AB13BD" w:rsidRDefault="00B317C8" w:rsidP="00B317C8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Наименование товара/</w:t>
            </w:r>
          </w:p>
          <w:p w:rsidR="00B317C8" w:rsidRPr="00AB13BD" w:rsidRDefault="00B317C8" w:rsidP="00B317C8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AB13BD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7C8" w:rsidRPr="00AB13BD" w:rsidRDefault="00B317C8" w:rsidP="00B317C8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7C8" w:rsidRPr="00AB13BD" w:rsidRDefault="00B317C8" w:rsidP="00B317C8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7C8" w:rsidRPr="00AB13BD" w:rsidRDefault="00B317C8" w:rsidP="00B317C8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7C8" w:rsidRPr="00AB13BD" w:rsidRDefault="00B317C8" w:rsidP="00B317C8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B317C8" w:rsidRPr="00AB13BD" w:rsidRDefault="00B317C8" w:rsidP="00B317C8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от 31 декабря 2008г.</w:t>
            </w:r>
          </w:p>
          <w:p w:rsidR="00B317C8" w:rsidRPr="00AB13BD" w:rsidRDefault="00B317C8" w:rsidP="00B317C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7C8" w:rsidRPr="00AB13BD" w:rsidRDefault="00B317C8" w:rsidP="00B317C8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7C8" w:rsidRPr="00AB13BD" w:rsidRDefault="00B317C8" w:rsidP="00B317C8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13BD">
              <w:rPr>
                <w:rFonts w:ascii="Times New Roman" w:hAnsi="Times New Roman"/>
                <w:sz w:val="18"/>
                <w:szCs w:val="18"/>
              </w:rPr>
              <w:t>СРОК проведения закупки</w:t>
            </w:r>
          </w:p>
        </w:tc>
      </w:tr>
      <w:tr w:rsidR="00B317C8" w:rsidRPr="00AB13BD" w:rsidTr="00B317C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7C8" w:rsidRPr="00AB13BD" w:rsidRDefault="00B317C8" w:rsidP="00B317C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7C8" w:rsidRPr="00AB13BD" w:rsidRDefault="00B317C8" w:rsidP="00B317C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7C8" w:rsidRPr="00AB13BD" w:rsidRDefault="00B317C8" w:rsidP="00B317C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7C8" w:rsidRPr="00AB13BD" w:rsidRDefault="00B317C8" w:rsidP="00B317C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7C8" w:rsidRPr="00AB13BD" w:rsidRDefault="00B317C8" w:rsidP="00B317C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7C8" w:rsidRPr="00AB13BD" w:rsidRDefault="00B317C8" w:rsidP="00B317C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7C8" w:rsidRPr="00AB13BD" w:rsidRDefault="00B317C8" w:rsidP="00B317C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7C8" w:rsidRPr="00AB13BD" w:rsidRDefault="00B317C8" w:rsidP="00B317C8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8</w:t>
            </w:r>
          </w:p>
        </w:tc>
      </w:tr>
      <w:tr w:rsidR="00B317C8" w:rsidRPr="00AB13BD" w:rsidTr="00B317C8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7C8" w:rsidRPr="00AB13BD" w:rsidRDefault="00B317C8" w:rsidP="00B317C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C8" w:rsidRPr="00AB13BD" w:rsidRDefault="00B317C8" w:rsidP="00B317C8">
            <w:pPr>
              <w:ind w:firstLine="0"/>
            </w:pPr>
            <w:r w:rsidRPr="00AB13BD">
              <w:rPr>
                <w:rFonts w:ascii="Times New Roman" w:hAnsi="Times New Roman"/>
                <w:u w:val="single"/>
              </w:rPr>
              <w:t xml:space="preserve">71.20.19.160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7C8" w:rsidRPr="00B317C8" w:rsidRDefault="00B317C8" w:rsidP="00B317C8">
            <w:pPr>
              <w:ind w:firstLine="0"/>
              <w:jc w:val="both"/>
              <w:rPr>
                <w:rFonts w:ascii="Times New Roman" w:hAnsi="Times New Roman"/>
              </w:rPr>
            </w:pPr>
            <w:r w:rsidRPr="00B317C8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балконов жилых домов по адресам: г. Минск, ул. Калиновского, д.33 кв.17,29, д.35 кв.78, ул. Волгоградская, д.15а кв.54,58,62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7C8" w:rsidRPr="00AB13BD" w:rsidRDefault="00B317C8" w:rsidP="00B317C8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7C8" w:rsidRPr="00AB13BD" w:rsidRDefault="00B317C8" w:rsidP="00B317C8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17825</w:t>
            </w:r>
          </w:p>
          <w:p w:rsidR="00B317C8" w:rsidRPr="00AB13BD" w:rsidRDefault="00B317C8" w:rsidP="00B317C8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B317C8" w:rsidRPr="00AB13BD" w:rsidRDefault="00B317C8" w:rsidP="00B317C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7C8" w:rsidRPr="00AB13BD" w:rsidRDefault="00B317C8" w:rsidP="00B317C8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AB13BD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B317C8" w:rsidRPr="00AB13BD" w:rsidRDefault="00B317C8" w:rsidP="00B317C8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AB13BD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7C8" w:rsidRPr="00AB13BD" w:rsidRDefault="00B317C8" w:rsidP="00B317C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7C8" w:rsidRPr="00AB13BD" w:rsidRDefault="00B317C8" w:rsidP="00B317C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AB13BD">
              <w:rPr>
                <w:rFonts w:ascii="Times New Roman" w:hAnsi="Times New Roman"/>
              </w:rPr>
              <w:t>кв. 2025 г.</w:t>
            </w:r>
          </w:p>
        </w:tc>
      </w:tr>
    </w:tbl>
    <w:p w:rsidR="00B317C8" w:rsidRPr="00AB13BD" w:rsidRDefault="00B317C8" w:rsidP="00B317C8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B317C8" w:rsidRPr="00AB13BD" w:rsidRDefault="00B317C8" w:rsidP="00B317C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13BD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B317C8" w:rsidRPr="00AB13BD" w:rsidRDefault="00B317C8" w:rsidP="00B317C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17C8" w:rsidRPr="00AB13BD" w:rsidRDefault="00B317C8" w:rsidP="00B317C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AB13BD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B317C8" w:rsidRPr="00AB13BD" w:rsidRDefault="00B317C8" w:rsidP="00B317C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317C8" w:rsidRDefault="00B317C8" w:rsidP="00B317C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317C8" w:rsidRPr="00B66AF8" w:rsidRDefault="00B317C8" w:rsidP="00B317C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317C8" w:rsidRDefault="00B317C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D661A" w:rsidRDefault="00CD661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D661A" w:rsidRDefault="00CD661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D661A" w:rsidRDefault="00CD661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D661A" w:rsidRDefault="00CD661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D661A" w:rsidRDefault="00CD661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D661A" w:rsidRDefault="00CD661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D661A" w:rsidRDefault="00CD661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D661A" w:rsidRDefault="00CD661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D661A" w:rsidRDefault="00CD661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D661A" w:rsidRDefault="00CD661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D661A" w:rsidRDefault="00CD661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D661A" w:rsidRDefault="00CD661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D661A" w:rsidRDefault="00CD661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D661A" w:rsidRDefault="00CD661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D661A" w:rsidRDefault="00CD661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D661A" w:rsidRDefault="00CD661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D661A" w:rsidRDefault="00CD661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D661A" w:rsidRPr="00AB13BD" w:rsidRDefault="00CD661A" w:rsidP="00CD661A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>УТВЕРЖДАЮ</w:t>
      </w:r>
    </w:p>
    <w:p w:rsidR="00CD661A" w:rsidRPr="00AB13BD" w:rsidRDefault="00CD661A" w:rsidP="00CD661A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Директор  предприятия         </w:t>
      </w:r>
    </w:p>
    <w:p w:rsidR="00CD661A" w:rsidRPr="00AB13BD" w:rsidRDefault="00CD661A" w:rsidP="00CD661A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CD661A" w:rsidRPr="00AB13BD" w:rsidRDefault="00CD661A" w:rsidP="00CD661A">
      <w:pPr>
        <w:ind w:left="7080" w:firstLine="708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               _______________    С.Н.Рудь</w:t>
      </w:r>
    </w:p>
    <w:p w:rsidR="00CD661A" w:rsidRPr="00AB13BD" w:rsidRDefault="00CD661A" w:rsidP="00CD661A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(дата)</w:t>
      </w:r>
    </w:p>
    <w:p w:rsidR="00CD661A" w:rsidRPr="00B67F20" w:rsidRDefault="00CD661A" w:rsidP="00CD661A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67F20">
        <w:rPr>
          <w:rFonts w:ascii="Times New Roman" w:hAnsi="Times New Roman"/>
          <w:b/>
          <w:sz w:val="24"/>
          <w:szCs w:val="24"/>
        </w:rPr>
        <w:t xml:space="preserve">ЗАЯВКА НА ИЗМЕНЕНИЕ В ГОДОВОЙ ПЛАН </w:t>
      </w:r>
      <w:r w:rsidRPr="00B67F20">
        <w:rPr>
          <w:rFonts w:ascii="Times New Roman" w:hAnsi="Times New Roman"/>
          <w:sz w:val="24"/>
          <w:szCs w:val="24"/>
        </w:rPr>
        <w:t xml:space="preserve">государственных закупок на 2025 год на </w:t>
      </w:r>
      <w:r w:rsidRPr="00B67F20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CD661A" w:rsidRPr="00B67F20" w:rsidRDefault="00CD661A" w:rsidP="00CD661A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 w:rsidRPr="00B67F20">
        <w:rPr>
          <w:rFonts w:ascii="Times New Roman" w:hAnsi="Times New Roman"/>
          <w:sz w:val="24"/>
          <w:szCs w:val="24"/>
          <w:u w:val="single"/>
        </w:rPr>
        <w:t xml:space="preserve">от_______________________________________________________ </w:t>
      </w:r>
    </w:p>
    <w:p w:rsidR="00CD661A" w:rsidRPr="00B67F20" w:rsidRDefault="00CD661A" w:rsidP="00CD661A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B67F20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B67F20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CD661A" w:rsidRPr="00B67F20" w:rsidTr="00F84850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61A" w:rsidRPr="00B67F20" w:rsidRDefault="00CD661A" w:rsidP="00F84850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61A" w:rsidRPr="00B67F20" w:rsidRDefault="00CD661A" w:rsidP="00F84850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Наименование товара/</w:t>
            </w:r>
          </w:p>
          <w:p w:rsidR="00CD661A" w:rsidRPr="00B67F20" w:rsidRDefault="00CD661A" w:rsidP="00F84850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B67F20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61A" w:rsidRPr="00B67F20" w:rsidRDefault="00CD661A" w:rsidP="00F84850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61A" w:rsidRPr="00B67F20" w:rsidRDefault="00CD661A" w:rsidP="00F84850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61A" w:rsidRPr="00B67F20" w:rsidRDefault="00CD661A" w:rsidP="00F84850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1A" w:rsidRPr="00B67F20" w:rsidRDefault="00CD661A" w:rsidP="00F84850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CD661A" w:rsidRPr="00B67F20" w:rsidRDefault="00CD661A" w:rsidP="00F84850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от 31 декабря 2008г.</w:t>
            </w:r>
          </w:p>
          <w:p w:rsidR="00CD661A" w:rsidRPr="00B67F20" w:rsidRDefault="00CD661A" w:rsidP="00F8485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61A" w:rsidRPr="00B67F20" w:rsidRDefault="00CD661A" w:rsidP="00F84850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61A" w:rsidRPr="00B67F20" w:rsidRDefault="00CD661A" w:rsidP="00F84850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7F20">
              <w:rPr>
                <w:rFonts w:ascii="Times New Roman" w:hAnsi="Times New Roman"/>
                <w:sz w:val="18"/>
                <w:szCs w:val="18"/>
              </w:rPr>
              <w:t>СРОК проведения закупки</w:t>
            </w:r>
          </w:p>
        </w:tc>
      </w:tr>
      <w:tr w:rsidR="00CD661A" w:rsidRPr="00B67F20" w:rsidTr="00F84850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61A" w:rsidRPr="00B67F20" w:rsidRDefault="00CD661A" w:rsidP="00F8485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61A" w:rsidRPr="00B67F20" w:rsidRDefault="00CD661A" w:rsidP="00F8485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61A" w:rsidRPr="00B67F20" w:rsidRDefault="00CD661A" w:rsidP="00F8485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61A" w:rsidRPr="00B67F20" w:rsidRDefault="00CD661A" w:rsidP="00F8485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61A" w:rsidRPr="00B67F20" w:rsidRDefault="00CD661A" w:rsidP="00F8485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61A" w:rsidRPr="00B67F20" w:rsidRDefault="00CD661A" w:rsidP="00F8485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61A" w:rsidRPr="00B67F20" w:rsidRDefault="00CD661A" w:rsidP="00F8485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61A" w:rsidRPr="00B67F20" w:rsidRDefault="00CD661A" w:rsidP="00F8485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8</w:t>
            </w:r>
          </w:p>
        </w:tc>
      </w:tr>
      <w:tr w:rsidR="00CD661A" w:rsidRPr="00B67F20" w:rsidTr="00F84850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1A" w:rsidRPr="00B67F20" w:rsidRDefault="00CD661A" w:rsidP="00F8485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61A" w:rsidRPr="00B67F20" w:rsidRDefault="00CD661A" w:rsidP="00F84850">
            <w:pPr>
              <w:ind w:firstLine="0"/>
            </w:pPr>
            <w:r w:rsidRPr="00B67F20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1A" w:rsidRPr="00CD661A" w:rsidRDefault="00CD661A" w:rsidP="00F84850">
            <w:pPr>
              <w:ind w:firstLine="0"/>
              <w:jc w:val="both"/>
              <w:rPr>
                <w:rFonts w:ascii="Times New Roman" w:hAnsi="Times New Roman"/>
              </w:rPr>
            </w:pPr>
            <w:r w:rsidRPr="00CD661A">
              <w:rPr>
                <w:rFonts w:ascii="Times New Roman" w:hAnsi="Times New Roman"/>
                <w:u w:val="single"/>
              </w:rPr>
              <w:t>Утепление отдельно промерзающих участков наружных стен жилых домов по адресам: г. Минск, УЛ. Тикоцкого, д.2-56, ул. Шугаева, д.21/2-66, д. 19/2-264, д. 13/2-46, ул. Руссиянова, д.42-2, ул. Волгоградская, д.59-24,21,23, ул. Кедышко, д.21а-49, ул. Седых, д.48-1, ул. Филимонова, д.39-96, ул. Почтовая, д.2-37, ул. Гуртьева, д.24-12, ул. Стариновская, д.7-16,17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1A" w:rsidRPr="00B67F20" w:rsidRDefault="00CD661A" w:rsidP="00F84850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1A" w:rsidRPr="00B67F20" w:rsidRDefault="00CD661A" w:rsidP="00F84850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75311</w:t>
            </w:r>
          </w:p>
          <w:p w:rsidR="00CD661A" w:rsidRPr="00B67F20" w:rsidRDefault="00CD661A" w:rsidP="00F8485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1A" w:rsidRPr="00B67F20" w:rsidRDefault="00CD661A" w:rsidP="00F8485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B67F20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CD661A" w:rsidRPr="00B67F20" w:rsidRDefault="00CD661A" w:rsidP="00F84850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B67F20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1A" w:rsidRPr="00B67F20" w:rsidRDefault="00CD661A" w:rsidP="00F8485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1A" w:rsidRPr="00B67F20" w:rsidRDefault="00CD661A" w:rsidP="00F8485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B67F20">
              <w:rPr>
                <w:rFonts w:ascii="Times New Roman" w:hAnsi="Times New Roman"/>
              </w:rPr>
              <w:t>кв. 2025 г.</w:t>
            </w:r>
          </w:p>
        </w:tc>
      </w:tr>
    </w:tbl>
    <w:p w:rsidR="00CD661A" w:rsidRPr="00B67F20" w:rsidRDefault="00CD661A" w:rsidP="00CD661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F20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CD661A" w:rsidRPr="00B67F20" w:rsidRDefault="00CD661A" w:rsidP="00CD661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661A" w:rsidRDefault="00CD661A" w:rsidP="00CD661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B67F20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CD661A" w:rsidRDefault="00CD661A" w:rsidP="00CD661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D661A" w:rsidRDefault="00CD661A" w:rsidP="00CD661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D661A" w:rsidRDefault="00CD661A" w:rsidP="00CD661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D661A" w:rsidRDefault="00CD661A" w:rsidP="00CD661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D661A" w:rsidRDefault="00CD661A" w:rsidP="00CD661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D661A" w:rsidRDefault="00CD661A" w:rsidP="00CD661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D661A" w:rsidRDefault="00CD661A" w:rsidP="00CD661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D661A" w:rsidRDefault="00CD661A" w:rsidP="00CD661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84850" w:rsidRDefault="00F84850" w:rsidP="00F8485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84850" w:rsidRPr="00543CA3" w:rsidRDefault="00F84850" w:rsidP="00F8485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F84850" w:rsidRPr="00543CA3" w:rsidRDefault="00F84850" w:rsidP="00F84850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F84850" w:rsidRPr="00543CA3" w:rsidRDefault="00F84850" w:rsidP="00F84850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84850" w:rsidRPr="00543CA3" w:rsidRDefault="00F84850" w:rsidP="00F84850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F84850" w:rsidRDefault="00F84850" w:rsidP="00F8485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F84850" w:rsidRPr="00543CA3" w:rsidRDefault="00F84850" w:rsidP="00F84850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F84850" w:rsidRPr="00543CA3" w:rsidRDefault="00F84850" w:rsidP="00F84850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F84850" w:rsidRPr="00543CA3" w:rsidRDefault="00F84850" w:rsidP="00F84850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42"/>
        <w:gridCol w:w="3377"/>
        <w:gridCol w:w="992"/>
        <w:gridCol w:w="2435"/>
        <w:gridCol w:w="2763"/>
        <w:gridCol w:w="2166"/>
        <w:gridCol w:w="1593"/>
      </w:tblGrid>
      <w:tr w:rsidR="00F84850" w:rsidRPr="00543CA3" w:rsidTr="00F84850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50" w:rsidRPr="00543CA3" w:rsidRDefault="00F84850" w:rsidP="00F8485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50" w:rsidRPr="00543CA3" w:rsidRDefault="00F84850" w:rsidP="00F8485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F84850" w:rsidRPr="00543CA3" w:rsidRDefault="00F84850" w:rsidP="00F84850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50" w:rsidRPr="00543CA3" w:rsidRDefault="00F84850" w:rsidP="00F8485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50" w:rsidRPr="00543CA3" w:rsidRDefault="00F84850" w:rsidP="00F8485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50" w:rsidRPr="00543CA3" w:rsidRDefault="00F84850" w:rsidP="00F8485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50" w:rsidRPr="00543CA3" w:rsidRDefault="00F84850" w:rsidP="00F8485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F84850" w:rsidRPr="00543CA3" w:rsidRDefault="00F84850" w:rsidP="00F8485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F84850" w:rsidRPr="00543CA3" w:rsidRDefault="00F84850" w:rsidP="00F8485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50" w:rsidRPr="00543CA3" w:rsidRDefault="00F84850" w:rsidP="00F8485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850" w:rsidRPr="00543CA3" w:rsidRDefault="00F84850" w:rsidP="00F84850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F84850" w:rsidRPr="00543CA3" w:rsidTr="00F84850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50" w:rsidRPr="00543CA3" w:rsidRDefault="00F84850" w:rsidP="00F8485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50" w:rsidRPr="00543CA3" w:rsidRDefault="00F84850" w:rsidP="00F8485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50" w:rsidRPr="00543CA3" w:rsidRDefault="00F84850" w:rsidP="00F8485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50" w:rsidRPr="00543CA3" w:rsidRDefault="00F84850" w:rsidP="00F8485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50" w:rsidRPr="00543CA3" w:rsidRDefault="00F84850" w:rsidP="00F8485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50" w:rsidRPr="00543CA3" w:rsidRDefault="00F84850" w:rsidP="00F8485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50" w:rsidRPr="00543CA3" w:rsidRDefault="00F84850" w:rsidP="00F8485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850" w:rsidRPr="00543CA3" w:rsidRDefault="00F84850" w:rsidP="00F8485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F84850" w:rsidRPr="00543CA3" w:rsidTr="00F84850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50" w:rsidRPr="006433F2" w:rsidRDefault="00F84850" w:rsidP="00F84850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F84850" w:rsidRPr="006433F2" w:rsidRDefault="00F84850" w:rsidP="00F84850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50" w:rsidRPr="00266F38" w:rsidRDefault="00F84850" w:rsidP="00F84850">
            <w:pPr>
              <w:ind w:firstLine="0"/>
              <w:rPr>
                <w:rFonts w:ascii="Times New Roman" w:hAnsi="Times New Roman"/>
                <w:lang w:val="en-US"/>
              </w:rPr>
            </w:pPr>
            <w:r w:rsidRPr="00266F38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50" w:rsidRPr="002E247B" w:rsidRDefault="00F84850" w:rsidP="00F84850">
            <w:pPr>
              <w:ind w:firstLine="0"/>
              <w:jc w:val="both"/>
              <w:rPr>
                <w:rFonts w:ascii="Times New Roman" w:hAnsi="Times New Roman"/>
              </w:rPr>
            </w:pPr>
            <w:r w:rsidRPr="002E247B">
              <w:rPr>
                <w:rFonts w:ascii="Times New Roman" w:hAnsi="Times New Roman"/>
                <w:u w:val="single"/>
              </w:rPr>
              <w:t>Аварийно-восстановительные работы по ремонту теплообменник</w:t>
            </w:r>
            <w:r>
              <w:rPr>
                <w:rFonts w:ascii="Times New Roman" w:hAnsi="Times New Roman"/>
                <w:u w:val="single"/>
              </w:rPr>
              <w:t>а жилого</w:t>
            </w:r>
            <w:r w:rsidRPr="002E247B">
              <w:rPr>
                <w:rFonts w:ascii="Times New Roman" w:hAnsi="Times New Roman"/>
                <w:u w:val="single"/>
              </w:rPr>
              <w:t xml:space="preserve"> дом</w:t>
            </w:r>
            <w:r>
              <w:rPr>
                <w:rFonts w:ascii="Times New Roman" w:hAnsi="Times New Roman"/>
                <w:u w:val="single"/>
              </w:rPr>
              <w:t>а</w:t>
            </w:r>
            <w:r w:rsidRPr="002E247B">
              <w:rPr>
                <w:rFonts w:ascii="Times New Roman" w:hAnsi="Times New Roman"/>
                <w:u w:val="single"/>
              </w:rPr>
              <w:t xml:space="preserve"> по адрес</w:t>
            </w:r>
            <w:r>
              <w:rPr>
                <w:rFonts w:ascii="Times New Roman" w:hAnsi="Times New Roman"/>
                <w:u w:val="single"/>
              </w:rPr>
              <w:t>у</w:t>
            </w:r>
            <w:r w:rsidRPr="002E247B">
              <w:rPr>
                <w:rFonts w:ascii="Times New Roman" w:hAnsi="Times New Roman"/>
                <w:u w:val="single"/>
              </w:rPr>
              <w:t xml:space="preserve">: г. Минск,  ул. </w:t>
            </w:r>
            <w:r>
              <w:rPr>
                <w:rFonts w:ascii="Times New Roman" w:hAnsi="Times New Roman"/>
                <w:u w:val="single"/>
              </w:rPr>
              <w:t>Волгоградская, д.37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50" w:rsidRPr="00081903" w:rsidRDefault="00F84850" w:rsidP="00F84850">
            <w:pPr>
              <w:ind w:firstLine="0"/>
              <w:jc w:val="center"/>
              <w:rPr>
                <w:rFonts w:ascii="Times New Roman" w:hAnsi="Times New Roman"/>
              </w:rPr>
            </w:pPr>
            <w:r w:rsidRPr="00081903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50" w:rsidRPr="00081903" w:rsidRDefault="00F84850" w:rsidP="00F8485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12765,98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50" w:rsidRDefault="00F84850" w:rsidP="00F8485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84850" w:rsidRPr="00010CFE" w:rsidRDefault="00F84850" w:rsidP="00F84850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50" w:rsidRPr="00010CFE" w:rsidRDefault="00F84850" w:rsidP="00F8485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50" w:rsidRPr="00010CFE" w:rsidRDefault="00F84850" w:rsidP="00F8485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F84850" w:rsidRDefault="00F84850" w:rsidP="00F8485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84850" w:rsidRDefault="00F84850" w:rsidP="00F84850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И.С.Елагин</w:t>
      </w:r>
    </w:p>
    <w:p w:rsidR="00F84850" w:rsidRPr="00B77518" w:rsidRDefault="00F84850" w:rsidP="00F84850">
      <w:pPr>
        <w:ind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30"/>
          <w:szCs w:val="30"/>
        </w:rPr>
        <w:t>Н</w:t>
      </w:r>
      <w:r w:rsidRPr="00B77518">
        <w:rPr>
          <w:rFonts w:ascii="Times New Roman" w:eastAsia="Times New Roman" w:hAnsi="Times New Roman"/>
          <w:sz w:val="24"/>
          <w:szCs w:val="24"/>
          <w:lang w:eastAsia="ru-RU"/>
        </w:rPr>
        <w:t>ачальник отдела ____________________ / В.В.Кулеш</w:t>
      </w:r>
    </w:p>
    <w:p w:rsidR="00F84850" w:rsidRPr="00B77518" w:rsidRDefault="00F84850" w:rsidP="00F8485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84850" w:rsidRDefault="00F84850" w:rsidP="00F8485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B77518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F84850" w:rsidRDefault="00F84850" w:rsidP="00F8485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D661A" w:rsidRDefault="00CD661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5055D" w:rsidRDefault="00A5055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5055D" w:rsidRDefault="00A5055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5055D" w:rsidRDefault="00A5055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5055D" w:rsidRDefault="00A5055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5055D" w:rsidRDefault="00A5055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5055D" w:rsidRDefault="00A5055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5055D" w:rsidRDefault="00A5055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5055D" w:rsidRDefault="00A5055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5055D" w:rsidRDefault="00A5055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5055D" w:rsidRDefault="00A5055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5055D" w:rsidRDefault="00A5055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5055D" w:rsidRDefault="00A5055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5055D" w:rsidRDefault="00A5055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5055D" w:rsidRDefault="00A5055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5055D" w:rsidRDefault="00A5055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5055D" w:rsidRDefault="00A5055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5055D" w:rsidRDefault="00A5055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5055D" w:rsidRDefault="00A5055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5055D" w:rsidRDefault="00A5055D" w:rsidP="00A5055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5055D" w:rsidRPr="00543CA3" w:rsidRDefault="00A5055D" w:rsidP="00A5055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A5055D" w:rsidRPr="00543CA3" w:rsidRDefault="00A5055D" w:rsidP="00A5055D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A5055D" w:rsidRPr="00543CA3" w:rsidRDefault="00A5055D" w:rsidP="00A5055D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A5055D" w:rsidRPr="00543CA3" w:rsidRDefault="00A5055D" w:rsidP="00A5055D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A5055D" w:rsidRDefault="00A5055D" w:rsidP="00A5055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A5055D" w:rsidRPr="00543CA3" w:rsidRDefault="00A5055D" w:rsidP="00A5055D">
      <w:pPr>
        <w:ind w:left="8647" w:firstLine="0"/>
        <w:rPr>
          <w:rFonts w:ascii="Times New Roman" w:hAnsi="Times New Roman"/>
          <w:sz w:val="24"/>
          <w:szCs w:val="24"/>
        </w:rPr>
      </w:pPr>
    </w:p>
    <w:p w:rsidR="00A5055D" w:rsidRPr="00543CA3" w:rsidRDefault="00A5055D" w:rsidP="00A5055D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A5055D" w:rsidRPr="00543CA3" w:rsidRDefault="00A5055D" w:rsidP="00A5055D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A5055D" w:rsidRPr="00543CA3" w:rsidRDefault="00A5055D" w:rsidP="00A5055D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A5055D" w:rsidRPr="00543CA3" w:rsidTr="00A5055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55D" w:rsidRPr="00543CA3" w:rsidRDefault="00A5055D" w:rsidP="00A505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55D" w:rsidRPr="00543CA3" w:rsidRDefault="00A5055D" w:rsidP="00A505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A5055D" w:rsidRPr="00543CA3" w:rsidRDefault="00A5055D" w:rsidP="00A5055D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55D" w:rsidRPr="00543CA3" w:rsidRDefault="00A5055D" w:rsidP="00A505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55D" w:rsidRPr="00543CA3" w:rsidRDefault="00A5055D" w:rsidP="00A505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55D" w:rsidRPr="00543CA3" w:rsidRDefault="00A5055D" w:rsidP="00A505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55D" w:rsidRPr="00543CA3" w:rsidRDefault="00A5055D" w:rsidP="00A505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A5055D" w:rsidRPr="00543CA3" w:rsidRDefault="00A5055D" w:rsidP="00A505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A5055D" w:rsidRPr="00543CA3" w:rsidRDefault="00A5055D" w:rsidP="00A505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55D" w:rsidRPr="00543CA3" w:rsidRDefault="00A5055D" w:rsidP="00A5055D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55D" w:rsidRPr="00543CA3" w:rsidRDefault="00A5055D" w:rsidP="00A5055D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A5055D" w:rsidRPr="00543CA3" w:rsidTr="00A5055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55D" w:rsidRPr="00543CA3" w:rsidRDefault="00A5055D" w:rsidP="00A505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55D" w:rsidRPr="00543CA3" w:rsidRDefault="00A5055D" w:rsidP="00A505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55D" w:rsidRPr="00543CA3" w:rsidRDefault="00A5055D" w:rsidP="00A505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55D" w:rsidRPr="00543CA3" w:rsidRDefault="00A5055D" w:rsidP="00A505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55D" w:rsidRPr="00543CA3" w:rsidRDefault="00A5055D" w:rsidP="00A505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55D" w:rsidRPr="00543CA3" w:rsidRDefault="00A5055D" w:rsidP="00A505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55D" w:rsidRPr="00543CA3" w:rsidRDefault="00A5055D" w:rsidP="00A505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55D" w:rsidRPr="00543CA3" w:rsidRDefault="00A5055D" w:rsidP="00A5055D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A5055D" w:rsidRPr="00543CA3" w:rsidTr="00A5055D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55D" w:rsidRPr="001D3987" w:rsidRDefault="00A5055D" w:rsidP="00A5055D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A5055D" w:rsidRPr="001D3987" w:rsidRDefault="00A5055D" w:rsidP="00A5055D">
            <w:pPr>
              <w:ind w:firstLine="0"/>
              <w:jc w:val="center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5D" w:rsidRPr="00D275A1" w:rsidRDefault="00A5055D" w:rsidP="00A5055D">
            <w:pPr>
              <w:ind w:firstLine="0"/>
            </w:pPr>
            <w:r w:rsidRPr="00D275A1">
              <w:rPr>
                <w:rFonts w:ascii="Times New Roman" w:hAnsi="Times New Roman"/>
              </w:rPr>
              <w:t>71.11.24.900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55D" w:rsidRPr="00A5055D" w:rsidRDefault="00A5055D" w:rsidP="00A5055D">
            <w:pPr>
              <w:ind w:firstLine="0"/>
              <w:jc w:val="both"/>
              <w:rPr>
                <w:rFonts w:ascii="Times New Roman" w:hAnsi="Times New Roman"/>
              </w:rPr>
            </w:pPr>
            <w:r w:rsidRPr="00A5055D">
              <w:rPr>
                <w:rFonts w:ascii="Times New Roman" w:eastAsia="Times New Roman" w:hAnsi="Times New Roman"/>
                <w:u w:val="single"/>
                <w:lang w:eastAsia="ru-RU"/>
              </w:rPr>
              <w:t>Научно-методическое руководство на стадии производства работ по объектам материально-культурных ценностей: «Текущий ремонт кровли жилого дома № 93 по пр. Независимости в г. Минске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55D" w:rsidRPr="0078237E" w:rsidRDefault="00A5055D" w:rsidP="00A5055D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55D" w:rsidRPr="00D275A1" w:rsidRDefault="00A5055D" w:rsidP="00A5055D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3131,74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55D" w:rsidRDefault="00A5055D" w:rsidP="00A5055D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A5055D" w:rsidRPr="00010CFE" w:rsidRDefault="00A5055D" w:rsidP="00A5055D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55D" w:rsidRPr="00010CFE" w:rsidRDefault="00A5055D" w:rsidP="00A5055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55D" w:rsidRPr="00010CFE" w:rsidRDefault="00A5055D" w:rsidP="00A5055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A5055D" w:rsidRDefault="00A5055D" w:rsidP="00A5055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055D" w:rsidRPr="00543CA3" w:rsidRDefault="00A5055D" w:rsidP="00A5055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A5055D" w:rsidRPr="0068464F" w:rsidRDefault="00A5055D" w:rsidP="00A5055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055D" w:rsidRPr="00543CA3" w:rsidRDefault="00A5055D" w:rsidP="00A5055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A5055D" w:rsidRPr="0068464F" w:rsidRDefault="00A5055D" w:rsidP="00A5055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055D" w:rsidRPr="00C41413" w:rsidRDefault="00A5055D" w:rsidP="00A5055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5055D" w:rsidRDefault="00A5055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5055D" w:rsidRDefault="00A5055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5055D" w:rsidRDefault="00A5055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5055D" w:rsidRDefault="00A5055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5055D" w:rsidRDefault="00A5055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5055D" w:rsidRDefault="00A5055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303A" w:rsidRDefault="004D303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303A" w:rsidRDefault="004D303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303A" w:rsidRDefault="004D303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303A" w:rsidRDefault="004D303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303A" w:rsidRDefault="004D303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303A" w:rsidRDefault="004D303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303A" w:rsidRDefault="004D303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303A" w:rsidRDefault="004D303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303A" w:rsidRDefault="004D303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303A" w:rsidRPr="00AB13BD" w:rsidRDefault="004D303A" w:rsidP="004D303A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>УТВЕРЖДАЮ</w:t>
      </w:r>
    </w:p>
    <w:p w:rsidR="004D303A" w:rsidRPr="00AB13BD" w:rsidRDefault="004D303A" w:rsidP="004D303A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Директор  предприятия         </w:t>
      </w:r>
    </w:p>
    <w:p w:rsidR="004D303A" w:rsidRPr="00AB13BD" w:rsidRDefault="004D303A" w:rsidP="004D303A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4D303A" w:rsidRPr="00AB13BD" w:rsidRDefault="004D303A" w:rsidP="004D303A">
      <w:pPr>
        <w:ind w:left="7080" w:firstLine="708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               _______________    С.Н.Рудь</w:t>
      </w:r>
    </w:p>
    <w:p w:rsidR="004D303A" w:rsidRPr="00AB13BD" w:rsidRDefault="004D303A" w:rsidP="004D303A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(дата)</w:t>
      </w:r>
    </w:p>
    <w:p w:rsidR="004D303A" w:rsidRPr="00AB13BD" w:rsidRDefault="004D303A" w:rsidP="004D303A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B13BD">
        <w:rPr>
          <w:rFonts w:ascii="Times New Roman" w:hAnsi="Times New Roman"/>
          <w:b/>
          <w:sz w:val="24"/>
          <w:szCs w:val="24"/>
        </w:rPr>
        <w:t xml:space="preserve">ЗАЯВКА НА ИЗМЕНЕНИЕ В ГОДОВОЙ ПЛАН </w:t>
      </w:r>
      <w:r w:rsidRPr="00AB13BD">
        <w:rPr>
          <w:rFonts w:ascii="Times New Roman" w:hAnsi="Times New Roman"/>
          <w:sz w:val="24"/>
          <w:szCs w:val="24"/>
        </w:rPr>
        <w:t xml:space="preserve">государственных закупок на 2025год на </w:t>
      </w:r>
      <w:r w:rsidRPr="00AB13BD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4D303A" w:rsidRPr="00AB13BD" w:rsidRDefault="004D303A" w:rsidP="004D303A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 w:rsidRPr="00AB13BD">
        <w:rPr>
          <w:rFonts w:ascii="Times New Roman" w:hAnsi="Times New Roman"/>
          <w:sz w:val="24"/>
          <w:szCs w:val="24"/>
          <w:u w:val="single"/>
        </w:rPr>
        <w:t xml:space="preserve">от_______________________________________________________ </w:t>
      </w:r>
    </w:p>
    <w:p w:rsidR="004D303A" w:rsidRPr="00AB13BD" w:rsidRDefault="004D303A" w:rsidP="004D303A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AB13BD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AB13BD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4D303A" w:rsidRPr="00AB13BD" w:rsidTr="009524F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03A" w:rsidRPr="00AB13BD" w:rsidRDefault="004D303A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03A" w:rsidRPr="00AB13BD" w:rsidRDefault="004D303A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Наименование товара/</w:t>
            </w:r>
          </w:p>
          <w:p w:rsidR="004D303A" w:rsidRPr="00AB13BD" w:rsidRDefault="004D303A" w:rsidP="009524FA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AB13BD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03A" w:rsidRPr="00AB13BD" w:rsidRDefault="004D303A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03A" w:rsidRPr="00AB13BD" w:rsidRDefault="004D303A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03A" w:rsidRPr="00AB13BD" w:rsidRDefault="004D303A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03A" w:rsidRPr="00AB13BD" w:rsidRDefault="004D303A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4D303A" w:rsidRPr="00AB13BD" w:rsidRDefault="004D303A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от 31 декабря 2008г.</w:t>
            </w:r>
          </w:p>
          <w:p w:rsidR="004D303A" w:rsidRPr="00AB13BD" w:rsidRDefault="004D303A" w:rsidP="009524F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03A" w:rsidRPr="00AB13BD" w:rsidRDefault="004D303A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03A" w:rsidRPr="00AB13BD" w:rsidRDefault="004D303A" w:rsidP="009524FA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13BD">
              <w:rPr>
                <w:rFonts w:ascii="Times New Roman" w:hAnsi="Times New Roman"/>
                <w:sz w:val="18"/>
                <w:szCs w:val="18"/>
              </w:rPr>
              <w:t>СРОК проведения закупки</w:t>
            </w:r>
          </w:p>
        </w:tc>
      </w:tr>
      <w:tr w:rsidR="004D303A" w:rsidRPr="00AB13BD" w:rsidTr="009524F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03A" w:rsidRPr="00AB13BD" w:rsidRDefault="004D303A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03A" w:rsidRPr="00AB13BD" w:rsidRDefault="004D303A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03A" w:rsidRPr="00AB13BD" w:rsidRDefault="004D303A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03A" w:rsidRPr="00AB13BD" w:rsidRDefault="004D303A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03A" w:rsidRPr="00AB13BD" w:rsidRDefault="004D303A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03A" w:rsidRPr="00AB13BD" w:rsidRDefault="004D303A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03A" w:rsidRPr="00AB13BD" w:rsidRDefault="004D303A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03A" w:rsidRPr="00AB13BD" w:rsidRDefault="004D303A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8</w:t>
            </w:r>
          </w:p>
        </w:tc>
      </w:tr>
      <w:tr w:rsidR="004D303A" w:rsidRPr="00AB13BD" w:rsidTr="009524FA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03A" w:rsidRPr="00AB13BD" w:rsidRDefault="004D303A" w:rsidP="009524F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03A" w:rsidRPr="004D303A" w:rsidRDefault="004D303A" w:rsidP="009524FA">
            <w:pPr>
              <w:ind w:firstLine="0"/>
            </w:pPr>
            <w:r w:rsidRPr="004D303A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43.99.90.900 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03A" w:rsidRPr="004D303A" w:rsidRDefault="004D303A" w:rsidP="009524FA">
            <w:pPr>
              <w:ind w:firstLine="0"/>
              <w:jc w:val="both"/>
              <w:rPr>
                <w:rFonts w:ascii="Times New Roman" w:hAnsi="Times New Roman"/>
              </w:rPr>
            </w:pPr>
            <w:r w:rsidRPr="004D303A">
              <w:rPr>
                <w:rFonts w:ascii="Times New Roman" w:hAnsi="Times New Roman"/>
                <w:u w:val="single"/>
              </w:rPr>
              <w:t>Текущий ремонт стыков наружных стеновых панелей жилых домов по ГП «ЖЭУ « 1,2,3,4,6» (согласно расшифровке)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03A" w:rsidRPr="00AB13BD" w:rsidRDefault="004D303A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03A" w:rsidRPr="00AB13BD" w:rsidRDefault="004D303A" w:rsidP="009524FA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58782</w:t>
            </w:r>
          </w:p>
          <w:p w:rsidR="004D303A" w:rsidRPr="00AB13BD" w:rsidRDefault="004D303A" w:rsidP="009524FA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4D303A" w:rsidRPr="00AB13BD" w:rsidRDefault="004D303A" w:rsidP="009524F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03A" w:rsidRPr="00AB13BD" w:rsidRDefault="004D303A" w:rsidP="009524F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AB13BD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4D303A" w:rsidRPr="00AB13BD" w:rsidRDefault="004D303A" w:rsidP="009524FA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AB13BD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03A" w:rsidRPr="00AB13BD" w:rsidRDefault="004D303A" w:rsidP="009524F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03A" w:rsidRPr="00AB13BD" w:rsidRDefault="004D303A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AB13BD">
              <w:rPr>
                <w:rFonts w:ascii="Times New Roman" w:hAnsi="Times New Roman"/>
              </w:rPr>
              <w:t>кв. 2025 г.</w:t>
            </w:r>
          </w:p>
        </w:tc>
      </w:tr>
    </w:tbl>
    <w:p w:rsidR="004D303A" w:rsidRPr="00AB13BD" w:rsidRDefault="004D303A" w:rsidP="004D303A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4D303A" w:rsidRPr="00AB13BD" w:rsidRDefault="004D303A" w:rsidP="004D303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13BD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4D303A" w:rsidRPr="00AB13BD" w:rsidRDefault="004D303A" w:rsidP="004D303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303A" w:rsidRPr="00AB13BD" w:rsidRDefault="004D303A" w:rsidP="004D303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AB13BD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4D303A" w:rsidRPr="00AB13BD" w:rsidRDefault="004D303A" w:rsidP="004D303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303A" w:rsidRDefault="004D303A" w:rsidP="004D303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303A" w:rsidRPr="00B66AF8" w:rsidRDefault="004D303A" w:rsidP="004D303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303A" w:rsidRDefault="004D303A" w:rsidP="004D303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303A" w:rsidRDefault="004D303A" w:rsidP="004D303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303A" w:rsidRDefault="004D303A" w:rsidP="004D303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303A" w:rsidRDefault="004D303A" w:rsidP="004D303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303A" w:rsidRDefault="004D303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45A5F" w:rsidRDefault="00445A5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45A5F" w:rsidRDefault="00445A5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45A5F" w:rsidRDefault="00445A5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45A5F" w:rsidRDefault="00445A5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45A5F" w:rsidRDefault="00445A5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45A5F" w:rsidRDefault="00445A5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45A5F" w:rsidRDefault="00445A5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45A5F" w:rsidRDefault="00445A5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45A5F" w:rsidRDefault="00445A5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45A5F" w:rsidRDefault="00445A5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45A5F" w:rsidRPr="00AB13BD" w:rsidRDefault="00445A5F" w:rsidP="00445A5F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>УТВЕРЖДАЮ</w:t>
      </w:r>
    </w:p>
    <w:p w:rsidR="00445A5F" w:rsidRPr="00AB13BD" w:rsidRDefault="00445A5F" w:rsidP="00445A5F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Директор  предприятия         </w:t>
      </w:r>
    </w:p>
    <w:p w:rsidR="00445A5F" w:rsidRPr="00AB13BD" w:rsidRDefault="00445A5F" w:rsidP="00445A5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445A5F" w:rsidRPr="00AB13BD" w:rsidRDefault="00445A5F" w:rsidP="00445A5F">
      <w:pPr>
        <w:ind w:left="7080" w:firstLine="708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               _______________    С.Н.Рудь</w:t>
      </w:r>
    </w:p>
    <w:p w:rsidR="00445A5F" w:rsidRPr="00AB13BD" w:rsidRDefault="00445A5F" w:rsidP="00445A5F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(дата)</w:t>
      </w:r>
    </w:p>
    <w:p w:rsidR="00445A5F" w:rsidRPr="00AB13BD" w:rsidRDefault="00445A5F" w:rsidP="00445A5F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B13BD">
        <w:rPr>
          <w:rFonts w:ascii="Times New Roman" w:hAnsi="Times New Roman"/>
          <w:b/>
          <w:sz w:val="24"/>
          <w:szCs w:val="24"/>
        </w:rPr>
        <w:t xml:space="preserve">ЗАЯВКА НА ИЗМЕНЕНИЕ В ГОДОВОЙ ПЛАН </w:t>
      </w:r>
      <w:r w:rsidRPr="00AB13BD">
        <w:rPr>
          <w:rFonts w:ascii="Times New Roman" w:hAnsi="Times New Roman"/>
          <w:sz w:val="24"/>
          <w:szCs w:val="24"/>
        </w:rPr>
        <w:t xml:space="preserve">государственных закупок на 2025год на </w:t>
      </w:r>
      <w:r w:rsidRPr="00AB13BD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445A5F" w:rsidRPr="00AB13BD" w:rsidRDefault="00445A5F" w:rsidP="00445A5F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 w:rsidRPr="00AB13BD">
        <w:rPr>
          <w:rFonts w:ascii="Times New Roman" w:hAnsi="Times New Roman"/>
          <w:sz w:val="24"/>
          <w:szCs w:val="24"/>
          <w:u w:val="single"/>
        </w:rPr>
        <w:t xml:space="preserve">от_______________________________________________________ </w:t>
      </w:r>
    </w:p>
    <w:p w:rsidR="00445A5F" w:rsidRPr="00AB13BD" w:rsidRDefault="00445A5F" w:rsidP="00445A5F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AB13BD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AB13BD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445A5F" w:rsidRPr="00AB13BD" w:rsidTr="009524F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A5F" w:rsidRPr="00AB13BD" w:rsidRDefault="00445A5F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A5F" w:rsidRPr="00AB13BD" w:rsidRDefault="00445A5F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Наименование товара/</w:t>
            </w:r>
          </w:p>
          <w:p w:rsidR="00445A5F" w:rsidRPr="00AB13BD" w:rsidRDefault="00445A5F" w:rsidP="009524FA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AB13BD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A5F" w:rsidRPr="00AB13BD" w:rsidRDefault="00445A5F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A5F" w:rsidRPr="00AB13BD" w:rsidRDefault="00445A5F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A5F" w:rsidRPr="00AB13BD" w:rsidRDefault="00445A5F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A5F" w:rsidRPr="00AB13BD" w:rsidRDefault="00445A5F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445A5F" w:rsidRPr="00AB13BD" w:rsidRDefault="00445A5F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от 31 декабря 2008г.</w:t>
            </w:r>
          </w:p>
          <w:p w:rsidR="00445A5F" w:rsidRPr="00AB13BD" w:rsidRDefault="00445A5F" w:rsidP="009524F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A5F" w:rsidRPr="00AB13BD" w:rsidRDefault="00445A5F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A5F" w:rsidRPr="00AB13BD" w:rsidRDefault="00445A5F" w:rsidP="009524FA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13BD">
              <w:rPr>
                <w:rFonts w:ascii="Times New Roman" w:hAnsi="Times New Roman"/>
                <w:sz w:val="18"/>
                <w:szCs w:val="18"/>
              </w:rPr>
              <w:t>СРОК проведения закупки</w:t>
            </w:r>
          </w:p>
        </w:tc>
      </w:tr>
      <w:tr w:rsidR="00445A5F" w:rsidRPr="00AB13BD" w:rsidTr="009524F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A5F" w:rsidRPr="00AB13BD" w:rsidRDefault="00445A5F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A5F" w:rsidRPr="00AB13BD" w:rsidRDefault="00445A5F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A5F" w:rsidRPr="00AB13BD" w:rsidRDefault="00445A5F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A5F" w:rsidRPr="00AB13BD" w:rsidRDefault="00445A5F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A5F" w:rsidRPr="00AB13BD" w:rsidRDefault="00445A5F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A5F" w:rsidRPr="00AB13BD" w:rsidRDefault="00445A5F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A5F" w:rsidRPr="00AB13BD" w:rsidRDefault="00445A5F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A5F" w:rsidRPr="00AB13BD" w:rsidRDefault="00445A5F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8</w:t>
            </w:r>
          </w:p>
        </w:tc>
      </w:tr>
      <w:tr w:rsidR="00445A5F" w:rsidRPr="00AB13BD" w:rsidTr="009524FA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A5F" w:rsidRPr="00AB13BD" w:rsidRDefault="00445A5F" w:rsidP="009524F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A5F" w:rsidRPr="00AB13BD" w:rsidRDefault="00445A5F" w:rsidP="009524FA">
            <w:pPr>
              <w:ind w:firstLine="0"/>
            </w:pPr>
            <w:r w:rsidRPr="00AB13BD">
              <w:rPr>
                <w:rFonts w:ascii="Times New Roman" w:hAnsi="Times New Roman"/>
                <w:u w:val="single"/>
              </w:rPr>
              <w:t xml:space="preserve">71.20.19.160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A5F" w:rsidRPr="00445A5F" w:rsidRDefault="00445A5F" w:rsidP="009524FA">
            <w:pPr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45A5F">
              <w:rPr>
                <w:rFonts w:ascii="Times New Roman" w:hAnsi="Times New Roman"/>
                <w:sz w:val="20"/>
                <w:szCs w:val="20"/>
                <w:u w:val="single"/>
              </w:rPr>
              <w:t>Работы по обследованию строительных конструкций и инженерных сетей, в том числе под полом квартиры по адресу: г. Минск, ул. Чернышевского, д.7, кв.23 с выдачей технического заключения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A5F" w:rsidRPr="00AB13BD" w:rsidRDefault="00445A5F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AB13B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A5F" w:rsidRPr="00AB13BD" w:rsidRDefault="00445A5F" w:rsidP="009524FA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2722,03</w:t>
            </w:r>
          </w:p>
          <w:p w:rsidR="00445A5F" w:rsidRPr="00AB13BD" w:rsidRDefault="00445A5F" w:rsidP="009524FA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:rsidR="00445A5F" w:rsidRPr="00AB13BD" w:rsidRDefault="00445A5F" w:rsidP="009524F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A5F" w:rsidRPr="00AB13BD" w:rsidRDefault="00445A5F" w:rsidP="009524F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AB13BD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445A5F" w:rsidRPr="00AB13BD" w:rsidRDefault="00445A5F" w:rsidP="009524FA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AB13BD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A5F" w:rsidRPr="00AB13BD" w:rsidRDefault="00445A5F" w:rsidP="009524F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A5F" w:rsidRPr="00AB13BD" w:rsidRDefault="00445A5F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AB13BD">
              <w:rPr>
                <w:rFonts w:ascii="Times New Roman" w:hAnsi="Times New Roman"/>
              </w:rPr>
              <w:t>кв. 2025 г.</w:t>
            </w:r>
          </w:p>
        </w:tc>
      </w:tr>
    </w:tbl>
    <w:p w:rsidR="00445A5F" w:rsidRPr="00AB13BD" w:rsidRDefault="00445A5F" w:rsidP="00445A5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445A5F" w:rsidRPr="00AB13BD" w:rsidRDefault="00445A5F" w:rsidP="00445A5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13BD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445A5F" w:rsidRPr="00AB13BD" w:rsidRDefault="00445A5F" w:rsidP="00445A5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5A5F" w:rsidRPr="00AB13BD" w:rsidRDefault="00445A5F" w:rsidP="00445A5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AB13BD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445A5F" w:rsidRPr="00AB13BD" w:rsidRDefault="00445A5F" w:rsidP="00445A5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45A5F" w:rsidRDefault="00445A5F" w:rsidP="00445A5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45A5F" w:rsidRDefault="00445A5F" w:rsidP="00445A5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45A5F" w:rsidRDefault="00445A5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45A5F" w:rsidRDefault="00445A5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45A5F" w:rsidRDefault="00445A5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E6BD7" w:rsidRDefault="00CE6BD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E6BD7" w:rsidRDefault="00CE6BD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E6BD7" w:rsidRDefault="00CE6BD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E6BD7" w:rsidRDefault="00CE6BD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E6BD7" w:rsidRDefault="00CE6BD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E6BD7" w:rsidRDefault="00CE6BD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E6BD7" w:rsidRDefault="00CE6BD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E6BD7" w:rsidRDefault="00CE6BD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E6BD7" w:rsidRDefault="00CE6BD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E6BD7" w:rsidRDefault="00CE6BD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E6BD7" w:rsidRDefault="00CE6BD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E6BD7" w:rsidRDefault="00CE6BD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E6BD7" w:rsidRPr="00543CA3" w:rsidRDefault="00CE6BD7" w:rsidP="00CE6BD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CE6BD7" w:rsidRPr="00543CA3" w:rsidRDefault="00CE6BD7" w:rsidP="00CE6BD7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CE6BD7" w:rsidRPr="00543CA3" w:rsidRDefault="00CE6BD7" w:rsidP="00CE6BD7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CE6BD7" w:rsidRPr="00543CA3" w:rsidRDefault="00CE6BD7" w:rsidP="00CE6BD7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CE6BD7" w:rsidRDefault="00CE6BD7" w:rsidP="00CE6BD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CE6BD7" w:rsidRPr="00543CA3" w:rsidRDefault="00CE6BD7" w:rsidP="00CE6BD7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CE6BD7" w:rsidRPr="00543CA3" w:rsidRDefault="00CE6BD7" w:rsidP="00CE6BD7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CE6BD7" w:rsidRPr="00543CA3" w:rsidRDefault="00CE6BD7" w:rsidP="00CE6BD7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CE6BD7" w:rsidRPr="00543CA3" w:rsidTr="009524F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BD7" w:rsidRPr="00543CA3" w:rsidRDefault="00CE6BD7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BD7" w:rsidRPr="00543CA3" w:rsidRDefault="00CE6BD7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CE6BD7" w:rsidRPr="00543CA3" w:rsidRDefault="00CE6BD7" w:rsidP="009524FA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BD7" w:rsidRPr="00543CA3" w:rsidRDefault="00CE6BD7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BD7" w:rsidRPr="00543CA3" w:rsidRDefault="00CE6BD7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BD7" w:rsidRPr="00543CA3" w:rsidRDefault="00CE6BD7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D7" w:rsidRPr="00543CA3" w:rsidRDefault="00CE6BD7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CE6BD7" w:rsidRPr="00543CA3" w:rsidRDefault="00CE6BD7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CE6BD7" w:rsidRPr="00543CA3" w:rsidRDefault="00CE6BD7" w:rsidP="009524F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BD7" w:rsidRPr="00543CA3" w:rsidRDefault="00CE6BD7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BD7" w:rsidRPr="00543CA3" w:rsidRDefault="00CE6BD7" w:rsidP="009524FA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CE6BD7" w:rsidRPr="00543CA3" w:rsidTr="009524F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D7" w:rsidRPr="00543CA3" w:rsidRDefault="00CE6BD7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D7" w:rsidRPr="00543CA3" w:rsidRDefault="00CE6BD7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D7" w:rsidRPr="00543CA3" w:rsidRDefault="00CE6BD7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D7" w:rsidRPr="00543CA3" w:rsidRDefault="00CE6BD7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D7" w:rsidRPr="00543CA3" w:rsidRDefault="00CE6BD7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D7" w:rsidRPr="00543CA3" w:rsidRDefault="00CE6BD7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D7" w:rsidRPr="00543CA3" w:rsidRDefault="00CE6BD7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D7" w:rsidRPr="00543CA3" w:rsidRDefault="00CE6BD7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CE6BD7" w:rsidRPr="00543CA3" w:rsidTr="009524FA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D7" w:rsidRPr="006433F2" w:rsidRDefault="00CE6BD7" w:rsidP="009524FA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CE6BD7" w:rsidRPr="006433F2" w:rsidRDefault="00CE6BD7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D7" w:rsidRPr="00202C4F" w:rsidRDefault="00CE6BD7" w:rsidP="009524FA">
            <w:pPr>
              <w:ind w:firstLine="0"/>
              <w:rPr>
                <w:rFonts w:ascii="Times New Roman" w:hAnsi="Times New Roman"/>
                <w:lang w:val="en-US"/>
              </w:rPr>
            </w:pPr>
            <w:r w:rsidRPr="00202C4F">
              <w:rPr>
                <w:rFonts w:ascii="Times New Roman" w:eastAsia="Times New Roman" w:hAnsi="Times New Roman"/>
                <w:u w:val="single"/>
                <w:lang w:eastAsia="ru-RU"/>
              </w:rPr>
              <w:t>43.22.11.100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D7" w:rsidRPr="00E96F76" w:rsidRDefault="00CE6BD7" w:rsidP="00CE6BD7">
            <w:pPr>
              <w:ind w:firstLine="0"/>
              <w:jc w:val="both"/>
              <w:rPr>
                <w:rFonts w:ascii="Times New Roman" w:hAnsi="Times New Roman"/>
              </w:rPr>
            </w:pPr>
            <w:r w:rsidRPr="00E96F76">
              <w:rPr>
                <w:rFonts w:ascii="Times New Roman" w:hAnsi="Times New Roman"/>
                <w:u w:val="single"/>
              </w:rPr>
              <w:t xml:space="preserve">Текущий ремонт системы холодного водоснабжения жилого дома по адресу: г. Минск, ул. </w:t>
            </w:r>
            <w:r>
              <w:rPr>
                <w:rFonts w:ascii="Times New Roman" w:hAnsi="Times New Roman"/>
                <w:u w:val="single"/>
              </w:rPr>
              <w:t>Славинского, д.37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D7" w:rsidRPr="00DE4F61" w:rsidRDefault="00CE6BD7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D7" w:rsidRDefault="00CE6BD7" w:rsidP="009524FA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13764</w:t>
            </w:r>
          </w:p>
          <w:p w:rsidR="00CE6BD7" w:rsidRPr="00990051" w:rsidRDefault="00CE6BD7" w:rsidP="009524F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D7" w:rsidRDefault="00CE6BD7" w:rsidP="009524F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CE6BD7" w:rsidRPr="00010CFE" w:rsidRDefault="00CE6BD7" w:rsidP="009524FA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D7" w:rsidRPr="00010CFE" w:rsidRDefault="00CE6BD7" w:rsidP="009524F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D7" w:rsidRPr="00010CFE" w:rsidRDefault="00CE6BD7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CE6BD7" w:rsidRDefault="00CE6BD7" w:rsidP="00CE6BD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E6BD7" w:rsidRPr="00543CA3" w:rsidRDefault="00CE6BD7" w:rsidP="00CE6BD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CE6BD7" w:rsidRPr="0068464F" w:rsidRDefault="00CE6BD7" w:rsidP="00CE6BD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E6BD7" w:rsidRDefault="00CE6BD7" w:rsidP="00CE6BD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CE6BD7" w:rsidRDefault="00CE6BD7" w:rsidP="00CE6BD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E6BD7" w:rsidRDefault="00CE6BD7" w:rsidP="00CE6BD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E6BD7" w:rsidRDefault="00CE6BD7" w:rsidP="00CE6BD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E6BD7" w:rsidRDefault="00CE6BD7" w:rsidP="00CE6BD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E6BD7" w:rsidRDefault="00CE6BD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E6BD7" w:rsidRDefault="00CE6BD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465B" w:rsidRDefault="0018465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465B" w:rsidRDefault="0018465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465B" w:rsidRDefault="0018465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465B" w:rsidRDefault="0018465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465B" w:rsidRDefault="0018465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465B" w:rsidRDefault="0018465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465B" w:rsidRDefault="0018465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465B" w:rsidRDefault="0018465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465B" w:rsidRDefault="0018465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465B" w:rsidRDefault="0018465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465B" w:rsidRDefault="0018465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465B" w:rsidRDefault="0018465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465B" w:rsidRDefault="0018465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465B" w:rsidRDefault="0018465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465B" w:rsidRPr="00543CA3" w:rsidRDefault="0018465B" w:rsidP="0018465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18465B" w:rsidRPr="00543CA3" w:rsidRDefault="0018465B" w:rsidP="0018465B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18465B" w:rsidRPr="00543CA3" w:rsidRDefault="0018465B" w:rsidP="0018465B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18465B" w:rsidRPr="00543CA3" w:rsidRDefault="0018465B" w:rsidP="0018465B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18465B" w:rsidRDefault="0018465B" w:rsidP="0018465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18465B" w:rsidRPr="00543CA3" w:rsidRDefault="0018465B" w:rsidP="0018465B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18465B" w:rsidRPr="00543CA3" w:rsidRDefault="0018465B" w:rsidP="0018465B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18465B" w:rsidRPr="00543CA3" w:rsidRDefault="0018465B" w:rsidP="0018465B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18465B" w:rsidRPr="00543CA3" w:rsidTr="009524F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5B" w:rsidRPr="00543CA3" w:rsidRDefault="0018465B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5B" w:rsidRPr="00543CA3" w:rsidRDefault="0018465B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18465B" w:rsidRPr="00543CA3" w:rsidRDefault="0018465B" w:rsidP="009524FA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5B" w:rsidRPr="00543CA3" w:rsidRDefault="0018465B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5B" w:rsidRPr="00543CA3" w:rsidRDefault="0018465B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5B" w:rsidRPr="00543CA3" w:rsidRDefault="0018465B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5B" w:rsidRPr="00543CA3" w:rsidRDefault="0018465B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18465B" w:rsidRPr="00543CA3" w:rsidRDefault="0018465B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18465B" w:rsidRPr="00543CA3" w:rsidRDefault="0018465B" w:rsidP="009524F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5B" w:rsidRPr="00543CA3" w:rsidRDefault="0018465B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5B" w:rsidRPr="00543CA3" w:rsidRDefault="0018465B" w:rsidP="009524FA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18465B" w:rsidRPr="00543CA3" w:rsidTr="009524F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5B" w:rsidRPr="00543CA3" w:rsidRDefault="0018465B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5B" w:rsidRPr="00543CA3" w:rsidRDefault="0018465B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5B" w:rsidRPr="00543CA3" w:rsidRDefault="0018465B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5B" w:rsidRPr="00543CA3" w:rsidRDefault="0018465B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5B" w:rsidRPr="00543CA3" w:rsidRDefault="0018465B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5B" w:rsidRPr="00543CA3" w:rsidRDefault="0018465B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5B" w:rsidRPr="00543CA3" w:rsidRDefault="0018465B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65B" w:rsidRPr="00543CA3" w:rsidRDefault="0018465B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18465B" w:rsidRPr="00543CA3" w:rsidTr="009524FA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5B" w:rsidRPr="006433F2" w:rsidRDefault="0018465B" w:rsidP="009524FA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18465B" w:rsidRPr="006433F2" w:rsidRDefault="0018465B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5B" w:rsidRPr="00202C4F" w:rsidRDefault="0018465B" w:rsidP="009524FA">
            <w:pPr>
              <w:ind w:firstLine="0"/>
              <w:rPr>
                <w:rFonts w:ascii="Times New Roman" w:hAnsi="Times New Roman"/>
                <w:lang w:val="en-US"/>
              </w:rPr>
            </w:pPr>
            <w:r w:rsidRPr="00202C4F">
              <w:rPr>
                <w:rFonts w:ascii="Times New Roman" w:eastAsia="Times New Roman" w:hAnsi="Times New Roman"/>
                <w:u w:val="single"/>
                <w:lang w:eastAsia="ru-RU"/>
              </w:rPr>
              <w:t>43.22.11.100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5B" w:rsidRPr="0018465B" w:rsidRDefault="0018465B" w:rsidP="009524FA">
            <w:pPr>
              <w:ind w:firstLine="0"/>
              <w:jc w:val="both"/>
              <w:rPr>
                <w:rFonts w:ascii="Times New Roman" w:hAnsi="Times New Roman"/>
              </w:rPr>
            </w:pPr>
            <w:r w:rsidRPr="0018465B">
              <w:rPr>
                <w:rFonts w:ascii="Times New Roman" w:hAnsi="Times New Roman"/>
                <w:u w:val="single"/>
              </w:rPr>
              <w:t>Текущий ремонт инженерных систем в техподполье, ремонт отмостки жилого дома по адресу: г. Минск, ул. Пономарева, д.4, кв.18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5B" w:rsidRPr="00DE4F61" w:rsidRDefault="0018465B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5B" w:rsidRDefault="0018465B" w:rsidP="009524FA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19062</w:t>
            </w:r>
          </w:p>
          <w:p w:rsidR="0018465B" w:rsidRPr="00990051" w:rsidRDefault="0018465B" w:rsidP="009524F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5B" w:rsidRDefault="0018465B" w:rsidP="009524F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18465B" w:rsidRPr="00010CFE" w:rsidRDefault="0018465B" w:rsidP="009524FA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5B" w:rsidRPr="00010CFE" w:rsidRDefault="0018465B" w:rsidP="009524F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65B" w:rsidRPr="00010CFE" w:rsidRDefault="0018465B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18465B" w:rsidRDefault="0018465B" w:rsidP="0018465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465B" w:rsidRPr="00543CA3" w:rsidRDefault="0018465B" w:rsidP="0018465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18465B" w:rsidRPr="0068464F" w:rsidRDefault="0018465B" w:rsidP="0018465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465B" w:rsidRDefault="0018465B" w:rsidP="0018465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18465B" w:rsidRDefault="0018465B" w:rsidP="0018465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465B" w:rsidRDefault="0018465B" w:rsidP="0018465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465B" w:rsidRDefault="0018465B" w:rsidP="0018465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465B" w:rsidRDefault="0018465B" w:rsidP="0018465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465B" w:rsidRDefault="0018465B" w:rsidP="0018465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465B" w:rsidRDefault="0018465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465B" w:rsidRDefault="0018465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E6BD7" w:rsidRDefault="00CE6BD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E6BD7" w:rsidRDefault="00CE6BD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524FA" w:rsidRDefault="009524F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524FA" w:rsidRDefault="009524F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524FA" w:rsidRDefault="009524F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524FA" w:rsidRDefault="009524F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524FA" w:rsidRDefault="009524F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524FA" w:rsidRDefault="009524F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524FA" w:rsidRDefault="009524F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524FA" w:rsidRDefault="009524F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524FA" w:rsidRPr="00543CA3" w:rsidRDefault="009524FA" w:rsidP="009524FA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9524FA" w:rsidRPr="00543CA3" w:rsidRDefault="00C04A89" w:rsidP="009524FA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</w:t>
      </w:r>
      <w:r w:rsidR="009524FA"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9524FA" w:rsidRPr="00543CA3" w:rsidRDefault="009524FA" w:rsidP="009524FA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C04A89" w:rsidRDefault="009524FA" w:rsidP="00C04A89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 w:rsidR="00C04A89">
        <w:rPr>
          <w:rFonts w:ascii="Times New Roman" w:hAnsi="Times New Roman"/>
          <w:sz w:val="24"/>
          <w:szCs w:val="24"/>
        </w:rPr>
        <w:t>Т.П.Лифанова</w:t>
      </w:r>
    </w:p>
    <w:p w:rsidR="009524FA" w:rsidRDefault="00C04A89" w:rsidP="00C04A89">
      <w:pPr>
        <w:ind w:left="708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="009524FA"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9524FA" w:rsidRPr="00543CA3" w:rsidRDefault="009524FA" w:rsidP="009524FA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 w:rsidR="00C04A89"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9524FA" w:rsidRPr="00543CA3" w:rsidRDefault="009524FA" w:rsidP="009524FA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9524FA" w:rsidRPr="00543CA3" w:rsidRDefault="009524FA" w:rsidP="009524FA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42"/>
        <w:gridCol w:w="3377"/>
        <w:gridCol w:w="992"/>
        <w:gridCol w:w="2435"/>
        <w:gridCol w:w="2763"/>
        <w:gridCol w:w="2166"/>
        <w:gridCol w:w="1593"/>
      </w:tblGrid>
      <w:tr w:rsidR="009524FA" w:rsidRPr="00543CA3" w:rsidTr="009524F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4FA" w:rsidRPr="00543CA3" w:rsidRDefault="009524FA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4FA" w:rsidRPr="00543CA3" w:rsidRDefault="009524FA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9524FA" w:rsidRPr="00543CA3" w:rsidRDefault="009524FA" w:rsidP="009524FA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4FA" w:rsidRPr="00543CA3" w:rsidRDefault="009524FA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4FA" w:rsidRPr="00543CA3" w:rsidRDefault="009524FA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4FA" w:rsidRPr="00543CA3" w:rsidRDefault="009524FA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4FA" w:rsidRPr="00543CA3" w:rsidRDefault="009524FA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9524FA" w:rsidRPr="00543CA3" w:rsidRDefault="009524FA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9524FA" w:rsidRPr="00543CA3" w:rsidRDefault="009524FA" w:rsidP="009524F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4FA" w:rsidRPr="00543CA3" w:rsidRDefault="009524FA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4FA" w:rsidRPr="00543CA3" w:rsidRDefault="009524FA" w:rsidP="009524FA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9524FA" w:rsidRPr="00543CA3" w:rsidTr="009524F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FA" w:rsidRPr="00543CA3" w:rsidRDefault="009524FA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FA" w:rsidRPr="00543CA3" w:rsidRDefault="009524FA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FA" w:rsidRPr="00543CA3" w:rsidRDefault="009524FA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FA" w:rsidRPr="00543CA3" w:rsidRDefault="009524FA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FA" w:rsidRPr="00543CA3" w:rsidRDefault="009524FA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FA" w:rsidRPr="00543CA3" w:rsidRDefault="009524FA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FA" w:rsidRPr="00543CA3" w:rsidRDefault="009524FA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4FA" w:rsidRPr="00543CA3" w:rsidRDefault="009524FA" w:rsidP="009524F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9524FA" w:rsidRPr="00543CA3" w:rsidTr="009524FA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4FA" w:rsidRPr="006433F2" w:rsidRDefault="009524FA" w:rsidP="009524FA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9524FA" w:rsidRPr="006433F2" w:rsidRDefault="009524FA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4FA" w:rsidRPr="00266F38" w:rsidRDefault="009524FA" w:rsidP="009524FA">
            <w:pPr>
              <w:ind w:firstLine="0"/>
              <w:rPr>
                <w:rFonts w:ascii="Times New Roman" w:hAnsi="Times New Roman"/>
                <w:lang w:val="en-US"/>
              </w:rPr>
            </w:pPr>
            <w:r w:rsidRPr="00266F38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4FA" w:rsidRPr="002E247B" w:rsidRDefault="009524FA" w:rsidP="009524FA">
            <w:pPr>
              <w:ind w:firstLine="0"/>
              <w:jc w:val="both"/>
              <w:rPr>
                <w:rFonts w:ascii="Times New Roman" w:hAnsi="Times New Roman"/>
              </w:rPr>
            </w:pPr>
            <w:r w:rsidRPr="002E247B">
              <w:rPr>
                <w:rFonts w:ascii="Times New Roman" w:hAnsi="Times New Roman"/>
                <w:u w:val="single"/>
              </w:rPr>
              <w:t>Аварийно-восстановительные работы по ремонту теплообменник</w:t>
            </w:r>
            <w:r>
              <w:rPr>
                <w:rFonts w:ascii="Times New Roman" w:hAnsi="Times New Roman"/>
                <w:u w:val="single"/>
              </w:rPr>
              <w:t>а жилого</w:t>
            </w:r>
            <w:r w:rsidRPr="002E247B">
              <w:rPr>
                <w:rFonts w:ascii="Times New Roman" w:hAnsi="Times New Roman"/>
                <w:u w:val="single"/>
              </w:rPr>
              <w:t xml:space="preserve"> дом</w:t>
            </w:r>
            <w:r>
              <w:rPr>
                <w:rFonts w:ascii="Times New Roman" w:hAnsi="Times New Roman"/>
                <w:u w:val="single"/>
              </w:rPr>
              <w:t>а</w:t>
            </w:r>
            <w:r w:rsidRPr="002E247B">
              <w:rPr>
                <w:rFonts w:ascii="Times New Roman" w:hAnsi="Times New Roman"/>
                <w:u w:val="single"/>
              </w:rPr>
              <w:t xml:space="preserve"> по адрес</w:t>
            </w:r>
            <w:r>
              <w:rPr>
                <w:rFonts w:ascii="Times New Roman" w:hAnsi="Times New Roman"/>
                <w:u w:val="single"/>
              </w:rPr>
              <w:t>у</w:t>
            </w:r>
            <w:r w:rsidRPr="002E247B">
              <w:rPr>
                <w:rFonts w:ascii="Times New Roman" w:hAnsi="Times New Roman"/>
                <w:u w:val="single"/>
              </w:rPr>
              <w:t xml:space="preserve">: г. Минск,  ул. </w:t>
            </w:r>
            <w:r>
              <w:rPr>
                <w:rFonts w:ascii="Times New Roman" w:hAnsi="Times New Roman"/>
                <w:u w:val="single"/>
              </w:rPr>
              <w:t>Макаенка, д.15В</w:t>
            </w:r>
            <w:r w:rsidR="00C04A89">
              <w:rPr>
                <w:rFonts w:ascii="Times New Roman" w:hAnsi="Times New Roman"/>
                <w:u w:val="single"/>
              </w:rPr>
              <w:t>,ул. Острошицкая, д.6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4FA" w:rsidRPr="00081903" w:rsidRDefault="009524FA" w:rsidP="009524FA">
            <w:pPr>
              <w:ind w:firstLine="0"/>
              <w:jc w:val="center"/>
              <w:rPr>
                <w:rFonts w:ascii="Times New Roman" w:hAnsi="Times New Roman"/>
              </w:rPr>
            </w:pPr>
            <w:r w:rsidRPr="00081903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4FA" w:rsidRPr="00081903" w:rsidRDefault="00C04A89" w:rsidP="009524F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45707,17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4FA" w:rsidRDefault="009524FA" w:rsidP="009524F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9524FA" w:rsidRPr="00010CFE" w:rsidRDefault="009524FA" w:rsidP="009524FA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4FA" w:rsidRPr="00010CFE" w:rsidRDefault="009524FA" w:rsidP="009524F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4FA" w:rsidRPr="00010CFE" w:rsidRDefault="00C04A89" w:rsidP="00C04A8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524FA"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="009524FA"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9524FA" w:rsidRDefault="009524FA" w:rsidP="009524F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24FA" w:rsidRDefault="009524FA" w:rsidP="009524FA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</w:t>
      </w:r>
      <w:r w:rsidRPr="00543C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директора </w:t>
      </w:r>
      <w:r w:rsidRPr="00543CA3">
        <w:rPr>
          <w:rFonts w:ascii="Times New Roman" w:hAnsi="Times New Roman"/>
          <w:sz w:val="30"/>
          <w:szCs w:val="30"/>
        </w:rPr>
        <w:t>______________________</w:t>
      </w:r>
      <w:r>
        <w:rPr>
          <w:rFonts w:ascii="Times New Roman" w:hAnsi="Times New Roman"/>
          <w:sz w:val="30"/>
          <w:szCs w:val="30"/>
        </w:rPr>
        <w:t>/ И.С.Елагин</w:t>
      </w:r>
    </w:p>
    <w:p w:rsidR="009524FA" w:rsidRPr="00B77518" w:rsidRDefault="009524FA" w:rsidP="009524FA">
      <w:pPr>
        <w:ind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30"/>
          <w:szCs w:val="30"/>
        </w:rPr>
        <w:t>Н</w:t>
      </w:r>
      <w:r w:rsidRPr="00B77518">
        <w:rPr>
          <w:rFonts w:ascii="Times New Roman" w:eastAsia="Times New Roman" w:hAnsi="Times New Roman"/>
          <w:sz w:val="24"/>
          <w:szCs w:val="24"/>
          <w:lang w:eastAsia="ru-RU"/>
        </w:rPr>
        <w:t>ачальник отдела ____________________ / В.В.Кулеш</w:t>
      </w:r>
    </w:p>
    <w:p w:rsidR="009524FA" w:rsidRPr="00B77518" w:rsidRDefault="009524FA" w:rsidP="009524FA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24FA" w:rsidRDefault="009524FA" w:rsidP="009524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B77518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9524FA" w:rsidRDefault="009524FA" w:rsidP="009524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524FA" w:rsidRDefault="009524FA" w:rsidP="009524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524FA" w:rsidRDefault="009524FA" w:rsidP="009524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43E0" w:rsidRDefault="00F443E0" w:rsidP="009524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43E0" w:rsidRDefault="00F443E0" w:rsidP="009524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43E0" w:rsidRDefault="00F443E0" w:rsidP="009524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43E0" w:rsidRDefault="00F443E0" w:rsidP="009524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43E0" w:rsidRDefault="00F443E0" w:rsidP="009524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43E0" w:rsidRDefault="00F443E0" w:rsidP="009524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43E0" w:rsidRDefault="00F443E0" w:rsidP="009524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43E0" w:rsidRDefault="00F443E0" w:rsidP="009524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43E0" w:rsidRDefault="00F443E0" w:rsidP="009524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43E0" w:rsidRDefault="00F443E0" w:rsidP="009524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43E0" w:rsidRDefault="00F443E0" w:rsidP="009524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43E0" w:rsidRDefault="00F443E0" w:rsidP="009524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43E0" w:rsidRDefault="00F443E0" w:rsidP="009524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43E0" w:rsidRDefault="00F443E0" w:rsidP="009524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43E0" w:rsidRDefault="00F443E0" w:rsidP="009524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43E0" w:rsidRDefault="00F443E0" w:rsidP="009524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43E0" w:rsidRPr="00543CA3" w:rsidRDefault="00F443E0" w:rsidP="00F443E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F443E0" w:rsidRPr="00543CA3" w:rsidRDefault="00F443E0" w:rsidP="00F443E0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F443E0" w:rsidRPr="00543CA3" w:rsidRDefault="00F443E0" w:rsidP="00F443E0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443E0" w:rsidRPr="00543CA3" w:rsidRDefault="00F443E0" w:rsidP="00F443E0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F443E0" w:rsidRDefault="00F443E0" w:rsidP="00F443E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F443E0" w:rsidRPr="00543CA3" w:rsidRDefault="00F443E0" w:rsidP="00F443E0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5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F443E0" w:rsidRPr="00543CA3" w:rsidRDefault="00F443E0" w:rsidP="00F443E0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F443E0" w:rsidRPr="00543CA3" w:rsidRDefault="00F443E0" w:rsidP="00F443E0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F443E0" w:rsidRPr="00543CA3" w:rsidTr="00F443E0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3E0" w:rsidRPr="00543CA3" w:rsidRDefault="00F443E0" w:rsidP="00F443E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3E0" w:rsidRPr="00543CA3" w:rsidRDefault="00F443E0" w:rsidP="00F443E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F443E0" w:rsidRPr="00543CA3" w:rsidRDefault="00F443E0" w:rsidP="00F443E0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3E0" w:rsidRPr="00543CA3" w:rsidRDefault="00F443E0" w:rsidP="00F443E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3E0" w:rsidRPr="00543CA3" w:rsidRDefault="00F443E0" w:rsidP="00F443E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3E0" w:rsidRPr="00543CA3" w:rsidRDefault="00F443E0" w:rsidP="00F443E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3E0" w:rsidRPr="00543CA3" w:rsidRDefault="00F443E0" w:rsidP="00F443E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F443E0" w:rsidRPr="00543CA3" w:rsidRDefault="00F443E0" w:rsidP="00F443E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F443E0" w:rsidRPr="00543CA3" w:rsidRDefault="00F443E0" w:rsidP="00F443E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3E0" w:rsidRPr="00543CA3" w:rsidRDefault="00F443E0" w:rsidP="00F443E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3E0" w:rsidRPr="00543CA3" w:rsidRDefault="00F443E0" w:rsidP="00F443E0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F443E0" w:rsidRPr="00543CA3" w:rsidTr="00F443E0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E0" w:rsidRPr="00543CA3" w:rsidRDefault="00F443E0" w:rsidP="00F443E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E0" w:rsidRPr="00543CA3" w:rsidRDefault="00F443E0" w:rsidP="00F443E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E0" w:rsidRPr="00543CA3" w:rsidRDefault="00F443E0" w:rsidP="00F443E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E0" w:rsidRPr="00543CA3" w:rsidRDefault="00F443E0" w:rsidP="00F443E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E0" w:rsidRPr="00543CA3" w:rsidRDefault="00F443E0" w:rsidP="00F443E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E0" w:rsidRPr="00543CA3" w:rsidRDefault="00F443E0" w:rsidP="00F443E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E0" w:rsidRPr="00543CA3" w:rsidRDefault="00F443E0" w:rsidP="00F443E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E0" w:rsidRPr="00543CA3" w:rsidRDefault="00F443E0" w:rsidP="00F443E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F443E0" w:rsidRPr="00543CA3" w:rsidTr="00F443E0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3E0" w:rsidRPr="006433F2" w:rsidRDefault="00F443E0" w:rsidP="00F443E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0" w:rsidRDefault="00F443E0" w:rsidP="00F443E0">
            <w:pPr>
              <w:ind w:firstLine="0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43.34.10.200</w:t>
            </w:r>
          </w:p>
          <w:p w:rsidR="00F443E0" w:rsidRPr="008D6458" w:rsidRDefault="00F443E0" w:rsidP="00F443E0">
            <w:pPr>
              <w:ind w:firstLine="0"/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3E0" w:rsidRPr="00F443E0" w:rsidRDefault="00F443E0" w:rsidP="00F443E0">
            <w:pPr>
              <w:ind w:firstLine="0"/>
              <w:jc w:val="both"/>
              <w:rPr>
                <w:rFonts w:ascii="Times New Roman" w:hAnsi="Times New Roman"/>
              </w:rPr>
            </w:pPr>
            <w:r w:rsidRPr="00F443E0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по восстановлению гидроизоляции фундамента  жилого дома по адресу: г. Минск, ул. Героев 120-й дивизии, д.23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3E0" w:rsidRPr="00DE4F61" w:rsidRDefault="00F443E0" w:rsidP="00F443E0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3E0" w:rsidRPr="00990051" w:rsidRDefault="00F443E0" w:rsidP="00F443E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143815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3E0" w:rsidRDefault="00F443E0" w:rsidP="00F443E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Пар504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443E0" w:rsidRPr="00010CFE" w:rsidRDefault="00F443E0" w:rsidP="00F443E0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3E0" w:rsidRPr="00010CFE" w:rsidRDefault="00F443E0" w:rsidP="00F443E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3E0" w:rsidRPr="00010CFE" w:rsidRDefault="00F443E0" w:rsidP="00F443E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5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F443E0" w:rsidRPr="00543CA3" w:rsidRDefault="00F443E0" w:rsidP="00F443E0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F443E0" w:rsidRPr="00543CA3" w:rsidRDefault="00F443E0" w:rsidP="00F443E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F443E0" w:rsidRPr="0068464F" w:rsidRDefault="00F443E0" w:rsidP="00F443E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43E0" w:rsidRDefault="00F443E0" w:rsidP="00F443E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F443E0" w:rsidRDefault="00F443E0" w:rsidP="00F443E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43E0" w:rsidRDefault="00F443E0" w:rsidP="009524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43E0" w:rsidRDefault="00F443E0" w:rsidP="009524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43E0" w:rsidRDefault="00F443E0" w:rsidP="009524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524FA" w:rsidRDefault="009524FA" w:rsidP="009524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524FA" w:rsidRDefault="009524FA" w:rsidP="009524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524FA" w:rsidRDefault="009524FA" w:rsidP="009524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524FA" w:rsidRDefault="009524FA" w:rsidP="009524FA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524FA" w:rsidRDefault="009524F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524FA" w:rsidRDefault="009524F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524FA" w:rsidRDefault="009524F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524FA" w:rsidRDefault="009524F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B326D" w:rsidRDefault="006B326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B326D" w:rsidRDefault="006B326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B326D" w:rsidRDefault="006B326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524FA" w:rsidRDefault="009524F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524FA" w:rsidRDefault="009524FA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C23" w:rsidRPr="00543CA3" w:rsidRDefault="00BD1C23" w:rsidP="00BD1C2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BD1C23" w:rsidRPr="00543CA3" w:rsidRDefault="001F1A74" w:rsidP="00BD1C23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</w:t>
      </w:r>
      <w:r w:rsidR="00BD1C23"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BD1C23" w:rsidRPr="00543CA3" w:rsidRDefault="00BD1C23" w:rsidP="00BD1C23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BD1C23" w:rsidRPr="00543CA3" w:rsidRDefault="00BD1C23" w:rsidP="00BD1C23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 w:rsidR="001F1A74">
        <w:rPr>
          <w:rFonts w:ascii="Times New Roman" w:hAnsi="Times New Roman"/>
          <w:sz w:val="24"/>
          <w:szCs w:val="24"/>
        </w:rPr>
        <w:t>Т.П.Лифанова</w:t>
      </w:r>
    </w:p>
    <w:p w:rsidR="00BD1C23" w:rsidRDefault="00BD1C23" w:rsidP="00BD1C23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BD1C23" w:rsidRPr="00543CA3" w:rsidRDefault="00BD1C23" w:rsidP="00BD1C23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 w:rsidR="001F1A74"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BD1C23" w:rsidRPr="00543CA3" w:rsidRDefault="00BD1C23" w:rsidP="00BD1C23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BD1C23" w:rsidRPr="00543CA3" w:rsidRDefault="00BD1C23" w:rsidP="00BD1C23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BD1C23" w:rsidRPr="00543CA3" w:rsidTr="009767F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C23" w:rsidRPr="00543CA3" w:rsidRDefault="00BD1C23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C23" w:rsidRPr="00543CA3" w:rsidRDefault="00BD1C23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BD1C23" w:rsidRPr="00543CA3" w:rsidRDefault="00BD1C23" w:rsidP="009767F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C23" w:rsidRPr="00543CA3" w:rsidRDefault="00BD1C23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C23" w:rsidRPr="00543CA3" w:rsidRDefault="00BD1C23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C23" w:rsidRPr="00543CA3" w:rsidRDefault="00BD1C23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23" w:rsidRPr="00543CA3" w:rsidRDefault="00BD1C23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BD1C23" w:rsidRPr="00543CA3" w:rsidRDefault="00BD1C23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BD1C23" w:rsidRPr="00543CA3" w:rsidRDefault="00BD1C23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C23" w:rsidRPr="00543CA3" w:rsidRDefault="00BD1C23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C23" w:rsidRPr="00543CA3" w:rsidRDefault="00BD1C23" w:rsidP="009767F9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BD1C23" w:rsidRPr="00543CA3" w:rsidTr="009767F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23" w:rsidRPr="00543CA3" w:rsidRDefault="00BD1C23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23" w:rsidRPr="00543CA3" w:rsidRDefault="00BD1C23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23" w:rsidRPr="00543CA3" w:rsidRDefault="00BD1C23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23" w:rsidRPr="00543CA3" w:rsidRDefault="00BD1C23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23" w:rsidRPr="00543CA3" w:rsidRDefault="00BD1C23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23" w:rsidRPr="00543CA3" w:rsidRDefault="00BD1C23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23" w:rsidRPr="00543CA3" w:rsidRDefault="00BD1C23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23" w:rsidRPr="00543CA3" w:rsidRDefault="00BD1C23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BD1C23" w:rsidRPr="00543CA3" w:rsidTr="009767F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23" w:rsidRPr="006433F2" w:rsidRDefault="00BD1C23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23" w:rsidRPr="00BD1C23" w:rsidRDefault="00BD1C23" w:rsidP="009767F9">
            <w:pPr>
              <w:ind w:firstLine="0"/>
            </w:pPr>
            <w:r w:rsidRPr="00BD1C23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23" w:rsidRPr="00BD1C23" w:rsidRDefault="00BD1C23" w:rsidP="009767F9">
            <w:pPr>
              <w:ind w:firstLine="0"/>
              <w:jc w:val="both"/>
              <w:rPr>
                <w:rFonts w:ascii="Times New Roman" w:hAnsi="Times New Roman"/>
              </w:rPr>
            </w:pPr>
            <w:r w:rsidRPr="00BD1C23">
              <w:rPr>
                <w:rFonts w:ascii="Times New Roman" w:hAnsi="Times New Roman"/>
                <w:u w:val="single"/>
              </w:rPr>
              <w:t>Текущий ремонт  по устройству пандусов на крыльце подъездов жилых домов по адресам: г. Минск, ул.Тикоцкого, д.2, п.5,13, ул.Шугаева, д.21/2, п.1, ул.Острошицкая, д.6, п.1, пр.Независимости, д.157, п.1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23" w:rsidRPr="00BD1C23" w:rsidRDefault="00BD1C23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BD1C23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23" w:rsidRPr="00BD1C23" w:rsidRDefault="00BD1C23" w:rsidP="009767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BD1C23">
              <w:rPr>
                <w:rFonts w:ascii="Times New Roman" w:eastAsia="Times New Roman" w:hAnsi="Times New Roman"/>
                <w:u w:val="single"/>
                <w:lang w:eastAsia="ru-RU"/>
              </w:rPr>
              <w:t>38681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23" w:rsidRDefault="00BD1C23" w:rsidP="009767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Пар99 Пр0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D1C23" w:rsidRPr="00010CFE" w:rsidRDefault="00BD1C23" w:rsidP="009767F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23" w:rsidRPr="00010CFE" w:rsidRDefault="00BD1C23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23" w:rsidRPr="00010CFE" w:rsidRDefault="001F1A74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D1C23"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="00BD1C23"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BD1C23" w:rsidRPr="00543CA3" w:rsidRDefault="00BD1C23" w:rsidP="00BD1C23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BD1C23" w:rsidRPr="00543CA3" w:rsidRDefault="00BD1C23" w:rsidP="00BD1C2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BD1C23" w:rsidRPr="0068464F" w:rsidRDefault="00BD1C23" w:rsidP="00BD1C2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1C23" w:rsidRDefault="00BD1C23" w:rsidP="00BD1C2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BD1C23" w:rsidRDefault="00BD1C23" w:rsidP="00BD1C2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C23" w:rsidRDefault="00BD1C23" w:rsidP="00BD1C2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C23" w:rsidRDefault="00BD1C23" w:rsidP="00BD1C2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E6BD7" w:rsidRDefault="00CE6BD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C23" w:rsidRDefault="00BD1C2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C23" w:rsidRDefault="00BD1C2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C23" w:rsidRDefault="00BD1C2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C23" w:rsidRDefault="00BD1C2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C23" w:rsidRDefault="00BD1C2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C23" w:rsidRDefault="00BD1C2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C23" w:rsidRDefault="00BD1C2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C23" w:rsidRDefault="00BD1C2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C23" w:rsidRDefault="00BD1C2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C23" w:rsidRDefault="00BD1C2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C23" w:rsidRDefault="00BD1C2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C23" w:rsidRDefault="00BD1C2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C23" w:rsidRDefault="00BD1C2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C23" w:rsidRDefault="00BD1C2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C23" w:rsidRDefault="00BD1C2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C23" w:rsidRDefault="00BD1C2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C23" w:rsidRDefault="00BD1C2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F1A74" w:rsidRPr="00543CA3" w:rsidRDefault="001F1A74" w:rsidP="001F1A7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1F1A74" w:rsidRPr="00543CA3" w:rsidRDefault="001F1A74" w:rsidP="001F1A74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1F1A74" w:rsidRPr="00543CA3" w:rsidRDefault="001F1A74" w:rsidP="001F1A74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1F1A74" w:rsidRPr="00543CA3" w:rsidRDefault="001F1A74" w:rsidP="001F1A74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Т.П.Лифанова</w:t>
      </w:r>
    </w:p>
    <w:p w:rsidR="001F1A74" w:rsidRDefault="001F1A74" w:rsidP="001F1A7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BD1C23" w:rsidRPr="00543CA3" w:rsidRDefault="00BD1C23" w:rsidP="00BD1C23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 w:rsidR="001F1A74"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BD1C23" w:rsidRPr="00543CA3" w:rsidRDefault="00BD1C23" w:rsidP="00BD1C23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BD1C23" w:rsidRPr="00543CA3" w:rsidRDefault="00BD1C23" w:rsidP="00BD1C23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BD1C23" w:rsidRPr="00543CA3" w:rsidTr="009767F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C23" w:rsidRPr="00543CA3" w:rsidRDefault="00BD1C23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C23" w:rsidRPr="00543CA3" w:rsidRDefault="00BD1C23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BD1C23" w:rsidRPr="00543CA3" w:rsidRDefault="00BD1C23" w:rsidP="009767F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C23" w:rsidRPr="00543CA3" w:rsidRDefault="00BD1C23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C23" w:rsidRPr="00543CA3" w:rsidRDefault="00BD1C23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C23" w:rsidRPr="00543CA3" w:rsidRDefault="00BD1C23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23" w:rsidRPr="00543CA3" w:rsidRDefault="00BD1C23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BD1C23" w:rsidRPr="00543CA3" w:rsidRDefault="00BD1C23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BD1C23" w:rsidRPr="00543CA3" w:rsidRDefault="00BD1C23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C23" w:rsidRPr="00543CA3" w:rsidRDefault="00BD1C23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C23" w:rsidRPr="00543CA3" w:rsidRDefault="00BD1C23" w:rsidP="009767F9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BD1C23" w:rsidRPr="00543CA3" w:rsidTr="009767F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23" w:rsidRPr="00543CA3" w:rsidRDefault="00BD1C23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23" w:rsidRPr="00543CA3" w:rsidRDefault="00BD1C23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23" w:rsidRPr="00543CA3" w:rsidRDefault="00BD1C23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23" w:rsidRPr="00543CA3" w:rsidRDefault="00BD1C23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23" w:rsidRPr="00543CA3" w:rsidRDefault="00BD1C23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23" w:rsidRPr="00543CA3" w:rsidRDefault="00BD1C23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23" w:rsidRPr="00543CA3" w:rsidRDefault="00BD1C23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C23" w:rsidRPr="00543CA3" w:rsidRDefault="00BD1C23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BD1C23" w:rsidRPr="00543CA3" w:rsidTr="009767F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23" w:rsidRPr="006433F2" w:rsidRDefault="00BD1C23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23" w:rsidRPr="00BD1C23" w:rsidRDefault="00BD1C23" w:rsidP="009767F9">
            <w:pPr>
              <w:ind w:firstLine="0"/>
            </w:pPr>
            <w:r w:rsidRPr="00BD1C23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23" w:rsidRPr="00BD1C23" w:rsidRDefault="00BD1C23" w:rsidP="009767F9">
            <w:pPr>
              <w:ind w:firstLine="0"/>
              <w:jc w:val="both"/>
              <w:rPr>
                <w:rFonts w:ascii="Times New Roman" w:hAnsi="Times New Roman"/>
              </w:rPr>
            </w:pPr>
            <w:r w:rsidRPr="00BD1C23">
              <w:rPr>
                <w:rFonts w:ascii="Times New Roman" w:hAnsi="Times New Roman"/>
                <w:u w:val="single"/>
              </w:rPr>
              <w:t>Текущий ремонт  водосточной системы жилых домов по адресам: г. Минск, ул. Натуралистов, д.4, д.6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23" w:rsidRPr="00BD1C23" w:rsidRDefault="00BD1C23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BD1C23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23" w:rsidRPr="00BD1C23" w:rsidRDefault="00BD1C23" w:rsidP="009767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30684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23" w:rsidRDefault="00BD1C23" w:rsidP="009767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Пар99 Пр0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D1C23" w:rsidRPr="00010CFE" w:rsidRDefault="00BD1C23" w:rsidP="009767F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23" w:rsidRPr="00010CFE" w:rsidRDefault="00BD1C23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C23" w:rsidRPr="00010CFE" w:rsidRDefault="001F1A74" w:rsidP="001F1A7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D1C23"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="00BD1C23"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BD1C23" w:rsidRPr="00543CA3" w:rsidRDefault="00BD1C23" w:rsidP="00BD1C23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BD1C23" w:rsidRPr="00543CA3" w:rsidRDefault="00BD1C23" w:rsidP="00BD1C2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BD1C23" w:rsidRPr="0068464F" w:rsidRDefault="00BD1C23" w:rsidP="00BD1C23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1C23" w:rsidRDefault="00BD1C23" w:rsidP="00BD1C2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BD1C23" w:rsidRDefault="00BD1C23" w:rsidP="00BD1C23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C23" w:rsidRDefault="00BD1C2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C23" w:rsidRDefault="00BD1C2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C23" w:rsidRDefault="00BD1C2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C23" w:rsidRDefault="00BD1C2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C23" w:rsidRDefault="00BD1C2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C23" w:rsidRDefault="00BD1C2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C23" w:rsidRDefault="00BD1C2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1C23" w:rsidRDefault="00BD1C23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695D" w:rsidRDefault="00BD695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695D" w:rsidRDefault="00BD695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695D" w:rsidRDefault="00BD695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695D" w:rsidRDefault="00BD695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695D" w:rsidRDefault="00BD695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695D" w:rsidRDefault="00BD695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695D" w:rsidRDefault="00BD695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695D" w:rsidRDefault="00BD695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695D" w:rsidRDefault="00BD695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695D" w:rsidRDefault="00BD695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695D" w:rsidRPr="00543CA3" w:rsidRDefault="00BD695D" w:rsidP="00BD695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BD695D" w:rsidRPr="00543CA3" w:rsidRDefault="00BD695D" w:rsidP="00BD695D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BD695D" w:rsidRPr="00543CA3" w:rsidRDefault="00BD695D" w:rsidP="00BD695D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BD695D" w:rsidRPr="00543CA3" w:rsidRDefault="00BD695D" w:rsidP="00BD695D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Т.П.Лифанова</w:t>
      </w:r>
    </w:p>
    <w:p w:rsidR="00BD695D" w:rsidRDefault="00BD695D" w:rsidP="00BD695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BD695D" w:rsidRPr="00543CA3" w:rsidRDefault="00BD695D" w:rsidP="00BD695D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BD695D" w:rsidRPr="00543CA3" w:rsidRDefault="00BD695D" w:rsidP="00BD695D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BD695D" w:rsidRPr="00543CA3" w:rsidRDefault="00BD695D" w:rsidP="00BD695D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BD695D" w:rsidRPr="00543CA3" w:rsidTr="009767F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5D" w:rsidRPr="00543CA3" w:rsidRDefault="00BD695D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5D" w:rsidRPr="00543CA3" w:rsidRDefault="00BD695D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BD695D" w:rsidRPr="00543CA3" w:rsidRDefault="00BD695D" w:rsidP="009767F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5D" w:rsidRPr="00543CA3" w:rsidRDefault="00BD695D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5D" w:rsidRPr="00543CA3" w:rsidRDefault="00BD695D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5D" w:rsidRPr="00543CA3" w:rsidRDefault="00BD695D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95D" w:rsidRPr="00543CA3" w:rsidRDefault="00BD695D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BD695D" w:rsidRPr="00543CA3" w:rsidRDefault="00BD695D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BD695D" w:rsidRPr="00543CA3" w:rsidRDefault="00BD695D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5D" w:rsidRPr="00543CA3" w:rsidRDefault="00BD695D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5D" w:rsidRPr="00543CA3" w:rsidRDefault="00BD695D" w:rsidP="009767F9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BD695D" w:rsidRPr="00543CA3" w:rsidTr="009767F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5D" w:rsidRPr="00543CA3" w:rsidRDefault="00BD695D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5D" w:rsidRPr="00543CA3" w:rsidRDefault="00BD695D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5D" w:rsidRPr="00543CA3" w:rsidRDefault="00BD695D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5D" w:rsidRPr="00543CA3" w:rsidRDefault="00BD695D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5D" w:rsidRPr="00543CA3" w:rsidRDefault="00BD695D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5D" w:rsidRPr="00543CA3" w:rsidRDefault="00BD695D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5D" w:rsidRPr="00543CA3" w:rsidRDefault="00BD695D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5D" w:rsidRPr="00543CA3" w:rsidRDefault="00BD695D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BD695D" w:rsidRPr="00543CA3" w:rsidTr="009767F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95D" w:rsidRPr="006433F2" w:rsidRDefault="00BD695D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5D" w:rsidRPr="00BD695D" w:rsidRDefault="00BD695D" w:rsidP="009767F9">
            <w:pPr>
              <w:ind w:firstLine="0"/>
            </w:pPr>
            <w:r w:rsidRPr="00BD695D">
              <w:rPr>
                <w:rFonts w:ascii="Times New Roman" w:hAnsi="Times New Roman"/>
                <w:u w:val="single"/>
              </w:rPr>
              <w:t>71.20.19.160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95D" w:rsidRPr="00BD695D" w:rsidRDefault="00BD695D" w:rsidP="009767F9">
            <w:pPr>
              <w:ind w:firstLine="0"/>
              <w:jc w:val="both"/>
              <w:rPr>
                <w:rFonts w:ascii="Times New Roman" w:hAnsi="Times New Roman"/>
              </w:rPr>
            </w:pPr>
            <w:r w:rsidRPr="00BD695D">
              <w:rPr>
                <w:rFonts w:ascii="Times New Roman" w:hAnsi="Times New Roman"/>
                <w:u w:val="single"/>
              </w:rPr>
              <w:t>Работы по обследованию ограждающих конструкций на предмет промерзания с выдачей технического заключения на жилых домах по адресам: г. Минск, ул. Белинского, д.12-18,74,  ул. Уручская, д.13-117, ул. Академическая, д.7-3, ул. Волгоградская, д.47-23, пр. Чайковского, д.4-12, ул. Калиновского, д.48/1- 74, под.16, эт.9, д. 48/2-73, пр. Независимости, д.123/3-8,1, пер. Калинина, д.9-108, ул. Водолажского, д.8-5, д.19-21, ул. Почтовая, д.6-9, ул. Рогачевская, д.9-75, ул. Карбышева, д.3/1-38, ул. Тикоцкого, д.46/2-40, д.14-124, ул. Чернышевского, д.4-15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95D" w:rsidRPr="00BD695D" w:rsidRDefault="00BD695D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BD695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95D" w:rsidRPr="00BD695D" w:rsidRDefault="00BD695D" w:rsidP="009767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BD695D">
              <w:rPr>
                <w:rFonts w:ascii="Times New Roman" w:hAnsi="Times New Roman"/>
                <w:u w:val="single"/>
              </w:rPr>
              <w:t>24675,6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95D" w:rsidRDefault="00BD695D" w:rsidP="009767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Пр99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BD695D" w:rsidRPr="00010CFE" w:rsidRDefault="00BD695D" w:rsidP="009767F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95D" w:rsidRPr="00010CFE" w:rsidRDefault="00BD695D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95D" w:rsidRPr="00010CFE" w:rsidRDefault="00BD695D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BD695D" w:rsidRPr="00543CA3" w:rsidRDefault="00BD695D" w:rsidP="00BD695D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BD695D" w:rsidRPr="00543CA3" w:rsidRDefault="00BD695D" w:rsidP="00BD695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BD695D" w:rsidRPr="0068464F" w:rsidRDefault="00BD695D" w:rsidP="00BD695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695D" w:rsidRDefault="00BD695D" w:rsidP="00BD695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BD695D" w:rsidRDefault="00BD695D" w:rsidP="00BD695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695D" w:rsidRDefault="00BD695D" w:rsidP="00BD695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Pr="00543CA3" w:rsidRDefault="009767F9" w:rsidP="009767F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9767F9" w:rsidRPr="00543CA3" w:rsidRDefault="009767F9" w:rsidP="009767F9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9767F9" w:rsidRPr="00543CA3" w:rsidRDefault="009767F9" w:rsidP="009767F9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9767F9" w:rsidRPr="00543CA3" w:rsidRDefault="009767F9" w:rsidP="009767F9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9767F9" w:rsidRDefault="009767F9" w:rsidP="009767F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9767F9" w:rsidRPr="00543CA3" w:rsidRDefault="009767F9" w:rsidP="009767F9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9767F9" w:rsidRPr="00543CA3" w:rsidRDefault="009767F9" w:rsidP="009767F9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9767F9" w:rsidRPr="00543CA3" w:rsidRDefault="009767F9" w:rsidP="009767F9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9767F9" w:rsidRPr="00543CA3" w:rsidTr="009767F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9767F9" w:rsidRPr="00543CA3" w:rsidTr="009767F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9767F9" w:rsidRPr="00543CA3" w:rsidTr="009767F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6433F2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F9" w:rsidRPr="009767F9" w:rsidRDefault="009767F9" w:rsidP="009767F9">
            <w:pPr>
              <w:ind w:firstLine="0"/>
            </w:pPr>
            <w:r w:rsidRPr="009767F9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9767F9" w:rsidRDefault="009767F9" w:rsidP="009767F9">
            <w:pPr>
              <w:ind w:firstLine="0"/>
              <w:jc w:val="both"/>
              <w:rPr>
                <w:rFonts w:ascii="Times New Roman" w:hAnsi="Times New Roman"/>
              </w:rPr>
            </w:pPr>
            <w:r w:rsidRPr="009767F9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балконов жилого дома по адресу: г. Минск, ул. Козлова, д.33а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BD695D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BD695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BD695D" w:rsidRDefault="009767F9" w:rsidP="009767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26284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Default="009767F9" w:rsidP="009767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Пр99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9767F9" w:rsidRPr="00010CFE" w:rsidRDefault="009767F9" w:rsidP="009767F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010CFE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010CFE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9767F9" w:rsidRPr="00543CA3" w:rsidRDefault="009767F9" w:rsidP="009767F9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9767F9" w:rsidRPr="00543CA3" w:rsidRDefault="009767F9" w:rsidP="009767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9767F9" w:rsidRPr="0068464F" w:rsidRDefault="009767F9" w:rsidP="009767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BD695D" w:rsidRDefault="00BD695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Pr="00543CA3" w:rsidRDefault="009767F9" w:rsidP="009767F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9767F9" w:rsidRPr="00543CA3" w:rsidRDefault="009767F9" w:rsidP="009767F9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9767F9" w:rsidRPr="00543CA3" w:rsidRDefault="009767F9" w:rsidP="009767F9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9767F9" w:rsidRPr="00543CA3" w:rsidRDefault="009767F9" w:rsidP="009767F9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9767F9" w:rsidRDefault="009767F9" w:rsidP="009767F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9767F9" w:rsidRPr="00543CA3" w:rsidRDefault="009767F9" w:rsidP="009767F9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9767F9" w:rsidRPr="00543CA3" w:rsidRDefault="009767F9" w:rsidP="009767F9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9767F9" w:rsidRPr="00543CA3" w:rsidRDefault="009767F9" w:rsidP="009767F9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9767F9" w:rsidRPr="00543CA3" w:rsidTr="009767F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9767F9" w:rsidRPr="00543CA3" w:rsidTr="009767F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9767F9" w:rsidRPr="00543CA3" w:rsidTr="009767F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6433F2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F9" w:rsidRPr="009767F9" w:rsidRDefault="009767F9" w:rsidP="009767F9">
            <w:pPr>
              <w:ind w:firstLine="0"/>
            </w:pPr>
            <w:r w:rsidRPr="009767F9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9767F9" w:rsidRDefault="009767F9" w:rsidP="009767F9">
            <w:pPr>
              <w:ind w:firstLine="0"/>
              <w:jc w:val="both"/>
              <w:rPr>
                <w:rFonts w:ascii="Times New Roman" w:hAnsi="Times New Roman"/>
              </w:rPr>
            </w:pPr>
            <w:r w:rsidRPr="009767F9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жилого дома по адресу: г. Минск, ул. Логойский тракт, д.10 п.1, ул. Путилова, д.3 п.2,6,8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BD695D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BD695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BD695D" w:rsidRDefault="009767F9" w:rsidP="009767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80166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Default="009767F9" w:rsidP="009767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Пр99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9767F9" w:rsidRPr="00010CFE" w:rsidRDefault="009767F9" w:rsidP="009767F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010CFE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010CFE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9767F9" w:rsidRPr="00543CA3" w:rsidTr="009767F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6433F2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F9" w:rsidRPr="009767F9" w:rsidRDefault="009767F9" w:rsidP="009767F9">
            <w:pPr>
              <w:ind w:firstLine="0"/>
            </w:pPr>
            <w:r w:rsidRPr="009767F9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9767F9" w:rsidRDefault="009767F9" w:rsidP="009767F9">
            <w:pPr>
              <w:ind w:firstLine="0"/>
              <w:jc w:val="both"/>
              <w:rPr>
                <w:rFonts w:ascii="Times New Roman" w:hAnsi="Times New Roman"/>
              </w:rPr>
            </w:pPr>
            <w:r w:rsidRPr="009767F9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жилого дома по адресу: г. Минск, ул. Стариновская, д.31-14, водосточной системы по адресам: г. Минск, ул. Стариновская д.7, д.21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BD695D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BD695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BD695D" w:rsidRDefault="009767F9" w:rsidP="009767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9783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Default="009767F9" w:rsidP="009767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Пр99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9767F9" w:rsidRPr="00010CFE" w:rsidRDefault="009767F9" w:rsidP="009767F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010CFE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010CFE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9767F9" w:rsidRPr="00543CA3" w:rsidTr="009767F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6433F2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F9" w:rsidRPr="009767F9" w:rsidRDefault="009767F9" w:rsidP="009767F9">
            <w:pPr>
              <w:ind w:firstLine="0"/>
            </w:pPr>
            <w:r w:rsidRPr="009767F9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9767F9" w:rsidRDefault="009767F9" w:rsidP="009767F9">
            <w:pPr>
              <w:ind w:firstLine="0"/>
              <w:jc w:val="both"/>
              <w:rPr>
                <w:rFonts w:ascii="Times New Roman" w:hAnsi="Times New Roman"/>
              </w:rPr>
            </w:pPr>
            <w:r w:rsidRPr="009767F9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адресам: г. Минск, ул. Волгоградская, д.39 п.1, ул. Калинина, д.23 п.2, пр. Независимости, д.76а п.2, ул. Пономарева, д.10 кв.32, д.5 кв.11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BD695D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BD695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BD695D" w:rsidRDefault="009767F9" w:rsidP="009767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78085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Default="009767F9" w:rsidP="009767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Пр99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9767F9" w:rsidRPr="00010CFE" w:rsidRDefault="009767F9" w:rsidP="009767F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010CFE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010CFE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9767F9" w:rsidRPr="00543CA3" w:rsidTr="009767F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6433F2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F9" w:rsidRPr="009767F9" w:rsidRDefault="009767F9" w:rsidP="009767F9">
            <w:pPr>
              <w:ind w:firstLine="0"/>
            </w:pPr>
            <w:r w:rsidRPr="009767F9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9767F9" w:rsidRDefault="009767F9" w:rsidP="009767F9">
            <w:pPr>
              <w:ind w:firstLine="0"/>
              <w:jc w:val="both"/>
              <w:rPr>
                <w:rFonts w:ascii="Times New Roman" w:hAnsi="Times New Roman"/>
              </w:rPr>
            </w:pPr>
            <w:r w:rsidRPr="009767F9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жилого дома по адресу: г. Минск, ул. Тикоцкого, д.48 п.3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BD695D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BD695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BD695D" w:rsidRDefault="009767F9" w:rsidP="009767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31463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Default="009767F9" w:rsidP="009767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Пр99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9767F9" w:rsidRPr="00010CFE" w:rsidRDefault="009767F9" w:rsidP="009767F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lastRenderedPageBreak/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010CFE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010CFE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9767F9" w:rsidRPr="00543CA3" w:rsidTr="009767F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6433F2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F9" w:rsidRPr="009767F9" w:rsidRDefault="009767F9" w:rsidP="009767F9">
            <w:pPr>
              <w:ind w:firstLine="0"/>
            </w:pPr>
            <w:r w:rsidRPr="009767F9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9767F9" w:rsidRDefault="009767F9" w:rsidP="009767F9">
            <w:pPr>
              <w:ind w:firstLine="0"/>
              <w:jc w:val="both"/>
              <w:rPr>
                <w:rFonts w:ascii="Times New Roman" w:hAnsi="Times New Roman"/>
              </w:rPr>
            </w:pPr>
            <w:r w:rsidRPr="009767F9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козырьков, жилых домов по адресам: г. Минск, ул. Чернышевского, д.4, ул. Героев 120-й дивизии, д.23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BD695D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BD695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BD695D" w:rsidRDefault="009767F9" w:rsidP="009767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12835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Default="009767F9" w:rsidP="009767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Пр99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9767F9" w:rsidRPr="00010CFE" w:rsidRDefault="009767F9" w:rsidP="009767F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010CFE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010CFE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9767F9" w:rsidRPr="00543CA3" w:rsidRDefault="009767F9" w:rsidP="009767F9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9767F9" w:rsidRPr="00543CA3" w:rsidRDefault="009767F9" w:rsidP="009767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9767F9" w:rsidRPr="0068464F" w:rsidRDefault="009767F9" w:rsidP="009767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Pr="00B66AF8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45669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Pr="00543CA3" w:rsidRDefault="00456696" w:rsidP="0045669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456696" w:rsidRPr="00543CA3" w:rsidRDefault="00456696" w:rsidP="00456696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456696" w:rsidRPr="00543CA3" w:rsidRDefault="00456696" w:rsidP="00456696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456696" w:rsidRPr="00543CA3" w:rsidRDefault="00456696" w:rsidP="00456696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456696" w:rsidRDefault="00456696" w:rsidP="0045669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456696" w:rsidRPr="00543CA3" w:rsidRDefault="00456696" w:rsidP="00456696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456696" w:rsidRPr="00543CA3" w:rsidRDefault="00456696" w:rsidP="00456696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456696" w:rsidRPr="00543CA3" w:rsidRDefault="00456696" w:rsidP="00456696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456696" w:rsidRPr="00543CA3" w:rsidTr="0045669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696" w:rsidRPr="00543CA3" w:rsidRDefault="00456696" w:rsidP="0045669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696" w:rsidRPr="00543CA3" w:rsidRDefault="00456696" w:rsidP="0045669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456696" w:rsidRPr="00543CA3" w:rsidRDefault="00456696" w:rsidP="0045669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696" w:rsidRPr="00543CA3" w:rsidRDefault="00456696" w:rsidP="0045669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696" w:rsidRPr="00543CA3" w:rsidRDefault="00456696" w:rsidP="0045669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696" w:rsidRPr="00543CA3" w:rsidRDefault="00456696" w:rsidP="0045669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96" w:rsidRPr="00543CA3" w:rsidRDefault="00456696" w:rsidP="0045669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456696" w:rsidRPr="00543CA3" w:rsidRDefault="00456696" w:rsidP="0045669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456696" w:rsidRPr="00543CA3" w:rsidRDefault="00456696" w:rsidP="004566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696" w:rsidRPr="00543CA3" w:rsidRDefault="00456696" w:rsidP="0045669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696" w:rsidRPr="00543CA3" w:rsidRDefault="00456696" w:rsidP="0045669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456696" w:rsidRPr="00543CA3" w:rsidTr="0045669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696" w:rsidRPr="00543CA3" w:rsidRDefault="00456696" w:rsidP="0045669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696" w:rsidRPr="00543CA3" w:rsidRDefault="00456696" w:rsidP="0045669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696" w:rsidRPr="00543CA3" w:rsidRDefault="00456696" w:rsidP="0045669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696" w:rsidRPr="00543CA3" w:rsidRDefault="00456696" w:rsidP="0045669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696" w:rsidRPr="00543CA3" w:rsidRDefault="00456696" w:rsidP="0045669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696" w:rsidRPr="00543CA3" w:rsidRDefault="00456696" w:rsidP="0045669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696" w:rsidRPr="00543CA3" w:rsidRDefault="00456696" w:rsidP="0045669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696" w:rsidRPr="00543CA3" w:rsidRDefault="00456696" w:rsidP="0045669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456696" w:rsidRPr="00543CA3" w:rsidTr="0045669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96" w:rsidRPr="006433F2" w:rsidRDefault="00456696" w:rsidP="004566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696" w:rsidRPr="009767F9" w:rsidRDefault="00456696" w:rsidP="00456696">
            <w:pPr>
              <w:ind w:firstLine="0"/>
            </w:pPr>
            <w:r w:rsidRPr="009767F9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96" w:rsidRPr="00456696" w:rsidRDefault="00456696" w:rsidP="00456696">
            <w:pPr>
              <w:ind w:firstLine="0"/>
              <w:jc w:val="both"/>
              <w:rPr>
                <w:rFonts w:ascii="Times New Roman" w:hAnsi="Times New Roman"/>
              </w:rPr>
            </w:pPr>
            <w:r w:rsidRPr="00456696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жилого дома по адресу: г. Минск, ул. Водолажского, д.3 (над квартирами 30,44)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96" w:rsidRPr="00BD695D" w:rsidRDefault="00456696" w:rsidP="00456696">
            <w:pPr>
              <w:ind w:firstLine="0"/>
              <w:jc w:val="center"/>
              <w:rPr>
                <w:rFonts w:ascii="Times New Roman" w:hAnsi="Times New Roman"/>
              </w:rPr>
            </w:pPr>
            <w:r w:rsidRPr="00BD695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96" w:rsidRPr="00BD695D" w:rsidRDefault="00456696" w:rsidP="0045669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31571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96" w:rsidRDefault="00456696" w:rsidP="0045669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456696" w:rsidRPr="00010CFE" w:rsidRDefault="00456696" w:rsidP="0045669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96" w:rsidRPr="00010CFE" w:rsidRDefault="00456696" w:rsidP="004566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96" w:rsidRPr="00010CFE" w:rsidRDefault="00456696" w:rsidP="0045669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456696" w:rsidRPr="00543CA3" w:rsidRDefault="00456696" w:rsidP="00456696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456696" w:rsidRPr="00543CA3" w:rsidRDefault="00456696" w:rsidP="0045669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456696" w:rsidRPr="0068464F" w:rsidRDefault="00456696" w:rsidP="0045669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6696" w:rsidRDefault="00456696" w:rsidP="0045669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Pr="00543CA3" w:rsidRDefault="009767F9" w:rsidP="009767F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9767F9" w:rsidRPr="00543CA3" w:rsidRDefault="009767F9" w:rsidP="009767F9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9767F9" w:rsidRPr="00543CA3" w:rsidRDefault="009767F9" w:rsidP="009767F9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9767F9" w:rsidRPr="00543CA3" w:rsidRDefault="009767F9" w:rsidP="009767F9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9767F9" w:rsidRDefault="009767F9" w:rsidP="009767F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9767F9" w:rsidRPr="00543CA3" w:rsidRDefault="009767F9" w:rsidP="009767F9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9767F9" w:rsidRPr="00543CA3" w:rsidRDefault="009767F9" w:rsidP="009767F9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9767F9" w:rsidRPr="00543CA3" w:rsidRDefault="009767F9" w:rsidP="009767F9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9767F9" w:rsidRPr="00543CA3" w:rsidTr="009767F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9767F9" w:rsidRPr="00543CA3" w:rsidTr="009767F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9767F9" w:rsidRPr="00543CA3" w:rsidTr="009767F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6433F2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F9" w:rsidRPr="009767F9" w:rsidRDefault="009767F9" w:rsidP="009767F9">
            <w:pPr>
              <w:ind w:firstLine="0"/>
            </w:pPr>
            <w:r w:rsidRPr="009767F9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9767F9" w:rsidRDefault="009767F9" w:rsidP="009767F9">
            <w:pPr>
              <w:ind w:firstLine="0"/>
              <w:jc w:val="both"/>
              <w:rPr>
                <w:rFonts w:ascii="Times New Roman" w:hAnsi="Times New Roman"/>
              </w:rPr>
            </w:pPr>
            <w:r w:rsidRPr="009767F9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желобов жилых домов по адресам: г. Минск, ул. Натуралистов, д.4, д.6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BD695D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BD695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BD695D" w:rsidRDefault="009767F9" w:rsidP="009767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52188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Default="009767F9" w:rsidP="009767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Пр99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9767F9" w:rsidRPr="00010CFE" w:rsidRDefault="009767F9" w:rsidP="009767F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010CFE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010CFE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9767F9" w:rsidRPr="00543CA3" w:rsidRDefault="009767F9" w:rsidP="009767F9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9767F9" w:rsidRPr="00543CA3" w:rsidRDefault="009767F9" w:rsidP="009767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9767F9" w:rsidRPr="0068464F" w:rsidRDefault="009767F9" w:rsidP="009767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Pr="00B66AF8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Pr="00B66AF8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Pr="00543CA3" w:rsidRDefault="009767F9" w:rsidP="009767F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9767F9" w:rsidRPr="00543CA3" w:rsidRDefault="009767F9" w:rsidP="009767F9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9767F9" w:rsidRPr="00543CA3" w:rsidRDefault="009767F9" w:rsidP="009767F9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9767F9" w:rsidRPr="00543CA3" w:rsidRDefault="009767F9" w:rsidP="009767F9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9767F9" w:rsidRDefault="009767F9" w:rsidP="009767F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9767F9" w:rsidRPr="00543CA3" w:rsidRDefault="009767F9" w:rsidP="009767F9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9767F9" w:rsidRPr="00543CA3" w:rsidRDefault="009767F9" w:rsidP="009767F9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9767F9" w:rsidRPr="00543CA3" w:rsidRDefault="009767F9" w:rsidP="009767F9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9767F9" w:rsidRPr="00543CA3" w:rsidTr="009767F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9767F9" w:rsidRPr="00543CA3" w:rsidTr="009767F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9767F9" w:rsidRPr="009767F9" w:rsidTr="009767F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6433F2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F9" w:rsidRPr="009767F9" w:rsidRDefault="009767F9" w:rsidP="009767F9">
            <w:pPr>
              <w:ind w:firstLine="0"/>
            </w:pPr>
            <w:r w:rsidRPr="009767F9">
              <w:rPr>
                <w:rFonts w:ascii="Times New Roman" w:eastAsia="Times New Roman" w:hAnsi="Times New Roman"/>
                <w:u w:val="single"/>
                <w:lang w:eastAsia="ru-RU"/>
              </w:rPr>
              <w:t>43.22.11.100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9767F9" w:rsidRDefault="009767F9" w:rsidP="009767F9">
            <w:pPr>
              <w:ind w:firstLine="0"/>
              <w:jc w:val="both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  <w:u w:val="single"/>
              </w:rPr>
              <w:t>Текущий ремонт системы горячего водоснабжения жилого дома по адресу: г. Минск, ул. Тикоцкого, д.28 п.3,4,5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9767F9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9767F9" w:rsidRDefault="00F4528E" w:rsidP="009767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34770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42" w:rsidRPr="008E1A07" w:rsidRDefault="00774342" w:rsidP="0077434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9767F9" w:rsidRDefault="00774342" w:rsidP="0077434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  <w:p w:rsidR="00774342" w:rsidRPr="009767F9" w:rsidRDefault="00774342" w:rsidP="00774342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9767F9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9767F9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1кв. 2026 г.</w:t>
            </w:r>
          </w:p>
        </w:tc>
      </w:tr>
    </w:tbl>
    <w:p w:rsidR="009767F9" w:rsidRPr="00543CA3" w:rsidRDefault="009767F9" w:rsidP="009767F9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9767F9" w:rsidRPr="00543CA3" w:rsidRDefault="009767F9" w:rsidP="009767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9767F9" w:rsidRPr="0068464F" w:rsidRDefault="009767F9" w:rsidP="009767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Pr="00B66AF8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74342" w:rsidRDefault="00774342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74342" w:rsidRDefault="00774342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74342" w:rsidRDefault="00774342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74342" w:rsidRDefault="00774342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74342" w:rsidRDefault="00774342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74342" w:rsidRDefault="00774342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74342" w:rsidRDefault="00774342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74342" w:rsidRDefault="00774342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74342" w:rsidRDefault="00774342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74342" w:rsidRDefault="00774342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Pr="00543CA3" w:rsidRDefault="009767F9" w:rsidP="009767F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9767F9" w:rsidRPr="00543CA3" w:rsidRDefault="009767F9" w:rsidP="009767F9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9767F9" w:rsidRPr="00543CA3" w:rsidRDefault="009767F9" w:rsidP="009767F9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9767F9" w:rsidRPr="00543CA3" w:rsidRDefault="009767F9" w:rsidP="009767F9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9767F9" w:rsidRDefault="009767F9" w:rsidP="009767F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9767F9" w:rsidRPr="00543CA3" w:rsidRDefault="009767F9" w:rsidP="009767F9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9767F9" w:rsidRPr="00543CA3" w:rsidRDefault="009767F9" w:rsidP="009767F9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9767F9" w:rsidRPr="00543CA3" w:rsidRDefault="009767F9" w:rsidP="009767F9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9767F9" w:rsidRPr="00543CA3" w:rsidTr="009767F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9767F9" w:rsidRPr="00543CA3" w:rsidTr="009767F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9767F9" w:rsidRPr="009767F9" w:rsidTr="009767F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6433F2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F9" w:rsidRPr="009767F9" w:rsidRDefault="009767F9" w:rsidP="009767F9">
            <w:pPr>
              <w:ind w:firstLine="0"/>
            </w:pPr>
            <w:r w:rsidRPr="009767F9">
              <w:rPr>
                <w:rFonts w:ascii="Times New Roman" w:eastAsia="Times New Roman" w:hAnsi="Times New Roman"/>
                <w:u w:val="single"/>
                <w:lang w:eastAsia="ru-RU"/>
              </w:rPr>
              <w:t>43.22.11.100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9767F9" w:rsidRDefault="009767F9" w:rsidP="009767F9">
            <w:pPr>
              <w:ind w:firstLine="0"/>
              <w:jc w:val="both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  <w:u w:val="single"/>
              </w:rPr>
              <w:t xml:space="preserve">Текущий ремонт системы </w:t>
            </w:r>
            <w:r>
              <w:rPr>
                <w:rFonts w:ascii="Times New Roman" w:hAnsi="Times New Roman"/>
                <w:u w:val="single"/>
              </w:rPr>
              <w:t>холодного</w:t>
            </w:r>
            <w:r w:rsidRPr="009767F9">
              <w:rPr>
                <w:rFonts w:ascii="Times New Roman" w:hAnsi="Times New Roman"/>
                <w:u w:val="single"/>
              </w:rPr>
              <w:t xml:space="preserve"> водоснабжения жилого дома по адресу: г. Минск, ул. Тикоцкого, д.28 п.3,4,5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9767F9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9767F9" w:rsidRDefault="004D7904" w:rsidP="00F4528E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203</w:t>
            </w:r>
            <w:r w:rsidR="00F4528E">
              <w:rPr>
                <w:rFonts w:ascii="Times New Roman" w:hAnsi="Times New Roman"/>
                <w:u w:val="single"/>
              </w:rPr>
              <w:t>64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342" w:rsidRPr="008E1A07" w:rsidRDefault="00774342" w:rsidP="0077434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9767F9" w:rsidRPr="009767F9" w:rsidRDefault="00774342" w:rsidP="00774342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9767F9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9767F9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1кв. 2026 г.</w:t>
            </w:r>
          </w:p>
        </w:tc>
      </w:tr>
    </w:tbl>
    <w:p w:rsidR="009767F9" w:rsidRPr="00543CA3" w:rsidRDefault="009767F9" w:rsidP="009767F9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9767F9" w:rsidRPr="00543CA3" w:rsidRDefault="009767F9" w:rsidP="009767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9767F9" w:rsidRPr="0068464F" w:rsidRDefault="009767F9" w:rsidP="009767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Pr="00B66AF8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Pr="00543CA3" w:rsidRDefault="009767F9" w:rsidP="009767F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9767F9" w:rsidRPr="00543CA3" w:rsidRDefault="009767F9" w:rsidP="009767F9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9767F9" w:rsidRPr="00543CA3" w:rsidRDefault="009767F9" w:rsidP="009767F9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9767F9" w:rsidRPr="00543CA3" w:rsidRDefault="009767F9" w:rsidP="009767F9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9767F9" w:rsidRDefault="009767F9" w:rsidP="009767F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9767F9" w:rsidRPr="00543CA3" w:rsidRDefault="009767F9" w:rsidP="009767F9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9767F9" w:rsidRPr="00543CA3" w:rsidRDefault="009767F9" w:rsidP="009767F9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9767F9" w:rsidRPr="00543CA3" w:rsidRDefault="009767F9" w:rsidP="009767F9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9767F9" w:rsidRPr="00543CA3" w:rsidTr="009767F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9767F9" w:rsidRPr="00543CA3" w:rsidTr="009767F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9767F9" w:rsidRPr="009767F9" w:rsidTr="009767F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6433F2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F9" w:rsidRPr="009767F9" w:rsidRDefault="009767F9" w:rsidP="009767F9">
            <w:pPr>
              <w:ind w:firstLine="0"/>
            </w:pPr>
            <w:r w:rsidRPr="009767F9">
              <w:rPr>
                <w:rFonts w:ascii="Times New Roman" w:hAnsi="Times New Roman"/>
                <w:u w:val="single"/>
              </w:rPr>
              <w:t xml:space="preserve">43.34.10.200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9767F9" w:rsidRDefault="009767F9" w:rsidP="00815818">
            <w:pPr>
              <w:ind w:firstLine="0"/>
              <w:jc w:val="both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  <w:u w:val="single"/>
              </w:rPr>
              <w:t>Текущий ремонт фасадов  жилых домов по адресам: г. Минск, ул. Никифорова, д.35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9767F9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9767F9" w:rsidRDefault="004D7904" w:rsidP="009767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165245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9767F9" w:rsidRDefault="009767F9" w:rsidP="009767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9767F9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Пр99 ППр0 Кт1 Ст30 ПСт1 Эл4 </w:t>
            </w:r>
          </w:p>
          <w:p w:rsidR="009767F9" w:rsidRPr="009767F9" w:rsidRDefault="009767F9" w:rsidP="009767F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9767F9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9767F9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9767F9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1кв. 2026 г.</w:t>
            </w:r>
          </w:p>
        </w:tc>
      </w:tr>
      <w:tr w:rsidR="009767F9" w:rsidRPr="009767F9" w:rsidTr="009767F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6433F2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F9" w:rsidRPr="009767F9" w:rsidRDefault="009767F9" w:rsidP="009767F9">
            <w:pPr>
              <w:ind w:firstLine="0"/>
            </w:pPr>
            <w:r w:rsidRPr="009767F9">
              <w:rPr>
                <w:rFonts w:ascii="Times New Roman" w:hAnsi="Times New Roman"/>
                <w:u w:val="single"/>
              </w:rPr>
              <w:t xml:space="preserve">43.34.10.200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9767F9" w:rsidRDefault="009767F9" w:rsidP="009767F9">
            <w:pPr>
              <w:ind w:firstLine="0"/>
              <w:jc w:val="both"/>
              <w:rPr>
                <w:rFonts w:ascii="Times New Roman" w:hAnsi="Times New Roman"/>
                <w:u w:val="single"/>
              </w:rPr>
            </w:pPr>
            <w:r w:rsidRPr="009767F9">
              <w:rPr>
                <w:rFonts w:ascii="Times New Roman" w:hAnsi="Times New Roman"/>
                <w:u w:val="single"/>
              </w:rPr>
              <w:t>Текущий ремонт фасадов  жилых домов по адресам: г. Минск, ул. Я.Коласа, д.30, д.34, д.38(с наружной стороны)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9767F9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9767F9" w:rsidRDefault="009767F9" w:rsidP="009767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123832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9767F9" w:rsidRDefault="009767F9" w:rsidP="009767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9767F9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Пр99 ППр0 Кт1 Ст30 ПСт1 Эл4 </w:t>
            </w:r>
          </w:p>
          <w:p w:rsidR="009767F9" w:rsidRPr="009767F9" w:rsidRDefault="009767F9" w:rsidP="009767F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9767F9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9767F9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9767F9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1кв. 2026 г.</w:t>
            </w:r>
          </w:p>
        </w:tc>
      </w:tr>
    </w:tbl>
    <w:p w:rsidR="009767F9" w:rsidRPr="00543CA3" w:rsidRDefault="009767F9" w:rsidP="009767F9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9767F9" w:rsidRPr="00543CA3" w:rsidRDefault="009767F9" w:rsidP="009767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9767F9" w:rsidRPr="0068464F" w:rsidRDefault="009767F9" w:rsidP="009767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Pr="00B66AF8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Pr="00543CA3" w:rsidRDefault="009767F9" w:rsidP="009767F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9767F9" w:rsidRPr="00543CA3" w:rsidRDefault="009767F9" w:rsidP="009767F9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9767F9" w:rsidRPr="00543CA3" w:rsidRDefault="009767F9" w:rsidP="009767F9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9767F9" w:rsidRPr="00543CA3" w:rsidRDefault="009767F9" w:rsidP="009767F9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9767F9" w:rsidRDefault="009767F9" w:rsidP="009767F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9767F9" w:rsidRPr="00543CA3" w:rsidRDefault="009767F9" w:rsidP="009767F9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9767F9" w:rsidRPr="00543CA3" w:rsidRDefault="009767F9" w:rsidP="009767F9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9767F9" w:rsidRPr="00543CA3" w:rsidRDefault="009767F9" w:rsidP="009767F9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9767F9" w:rsidRPr="00543CA3" w:rsidTr="009767F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7F9" w:rsidRPr="00543CA3" w:rsidRDefault="009767F9" w:rsidP="009767F9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9767F9" w:rsidRPr="00543CA3" w:rsidTr="009767F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7F9" w:rsidRPr="00543CA3" w:rsidRDefault="009767F9" w:rsidP="009767F9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9767F9" w:rsidRPr="009767F9" w:rsidTr="009767F9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6433F2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F9" w:rsidRPr="009767F9" w:rsidRDefault="009767F9" w:rsidP="009767F9">
            <w:pPr>
              <w:ind w:firstLine="0"/>
            </w:pPr>
            <w:r w:rsidRPr="009767F9">
              <w:rPr>
                <w:rFonts w:ascii="Times New Roman" w:eastAsia="Times New Roman" w:hAnsi="Times New Roman"/>
                <w:u w:val="single"/>
                <w:lang w:eastAsia="ru-RU"/>
              </w:rPr>
              <w:t>71.20.19.160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9767F9" w:rsidRDefault="009767F9" w:rsidP="009767F9">
            <w:pPr>
              <w:ind w:firstLine="0"/>
              <w:jc w:val="both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  <w:u w:val="single"/>
              </w:rPr>
              <w:t>Работы по обследованию состояния балконной плиты и ограждения жилого дома по адресу: г. Минск, ул. Калинина, д.8, кв.11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9767F9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9767F9" w:rsidRDefault="009767F9" w:rsidP="009767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4610,27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9767F9" w:rsidRDefault="009767F9" w:rsidP="009767F9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9767F9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Пр99 ППр0 Кт1 Ст30 ПСт1 Эл4 </w:t>
            </w:r>
          </w:p>
          <w:p w:rsidR="009767F9" w:rsidRPr="009767F9" w:rsidRDefault="009767F9" w:rsidP="009767F9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9767F9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9767F9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7F9" w:rsidRPr="009767F9" w:rsidRDefault="009767F9" w:rsidP="009767F9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1кв. 2026 г.</w:t>
            </w:r>
          </w:p>
        </w:tc>
      </w:tr>
    </w:tbl>
    <w:p w:rsidR="009767F9" w:rsidRPr="00543CA3" w:rsidRDefault="009767F9" w:rsidP="009767F9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9767F9" w:rsidRPr="00543CA3" w:rsidRDefault="009767F9" w:rsidP="009767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9767F9" w:rsidRPr="0068464F" w:rsidRDefault="009767F9" w:rsidP="009767F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Pr="00B66AF8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9767F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7904" w:rsidRPr="00543CA3" w:rsidRDefault="004D7904" w:rsidP="004D790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4D7904" w:rsidRPr="00543CA3" w:rsidRDefault="004D7904" w:rsidP="004D7904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4D7904" w:rsidRPr="00543CA3" w:rsidRDefault="004D7904" w:rsidP="004D7904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4D7904" w:rsidRPr="00543CA3" w:rsidRDefault="004D7904" w:rsidP="004D7904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4D7904" w:rsidRDefault="004D7904" w:rsidP="004D790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4D7904" w:rsidRPr="00543CA3" w:rsidRDefault="004D7904" w:rsidP="004D7904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4D7904" w:rsidRPr="00543CA3" w:rsidRDefault="004D7904" w:rsidP="004D7904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4D7904" w:rsidRPr="00543CA3" w:rsidRDefault="004D7904" w:rsidP="004D7904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4D7904" w:rsidRPr="00543CA3" w:rsidTr="004D790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904" w:rsidRPr="00543CA3" w:rsidRDefault="004D7904" w:rsidP="004D790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904" w:rsidRPr="00543CA3" w:rsidRDefault="004D7904" w:rsidP="004D790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4D7904" w:rsidRPr="00543CA3" w:rsidRDefault="004D7904" w:rsidP="004D7904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904" w:rsidRPr="00543CA3" w:rsidRDefault="004D7904" w:rsidP="004D790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904" w:rsidRPr="00543CA3" w:rsidRDefault="004D7904" w:rsidP="004D790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904" w:rsidRPr="00543CA3" w:rsidRDefault="004D7904" w:rsidP="004D790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904" w:rsidRPr="00543CA3" w:rsidRDefault="004D7904" w:rsidP="004D790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4D7904" w:rsidRPr="00543CA3" w:rsidRDefault="004D7904" w:rsidP="004D790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4D7904" w:rsidRPr="00543CA3" w:rsidRDefault="004D7904" w:rsidP="004D790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904" w:rsidRPr="00543CA3" w:rsidRDefault="004D7904" w:rsidP="004D790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904" w:rsidRPr="00543CA3" w:rsidRDefault="004D7904" w:rsidP="004D7904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4D7904" w:rsidRPr="00543CA3" w:rsidTr="004D790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04" w:rsidRPr="00543CA3" w:rsidRDefault="004D7904" w:rsidP="004D790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04" w:rsidRPr="00543CA3" w:rsidRDefault="004D7904" w:rsidP="004D790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04" w:rsidRPr="00543CA3" w:rsidRDefault="004D7904" w:rsidP="004D790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04" w:rsidRPr="00543CA3" w:rsidRDefault="004D7904" w:rsidP="004D790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04" w:rsidRPr="00543CA3" w:rsidRDefault="004D7904" w:rsidP="004D790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04" w:rsidRPr="00543CA3" w:rsidRDefault="004D7904" w:rsidP="004D790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04" w:rsidRPr="00543CA3" w:rsidRDefault="004D7904" w:rsidP="004D790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904" w:rsidRPr="00543CA3" w:rsidRDefault="004D7904" w:rsidP="004D790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4D7904" w:rsidRPr="009767F9" w:rsidTr="004D7904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904" w:rsidRPr="006433F2" w:rsidRDefault="004D7904" w:rsidP="004D790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904" w:rsidRPr="004D7904" w:rsidRDefault="004D7904" w:rsidP="004D7904">
            <w:pPr>
              <w:ind w:firstLine="0"/>
            </w:pPr>
            <w:r w:rsidRPr="004D7904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904" w:rsidRPr="004D7904" w:rsidRDefault="004D7904" w:rsidP="004D7904">
            <w:pPr>
              <w:ind w:firstLine="0"/>
              <w:jc w:val="both"/>
              <w:rPr>
                <w:rFonts w:ascii="Times New Roman" w:hAnsi="Times New Roman"/>
              </w:rPr>
            </w:pPr>
            <w:r w:rsidRPr="004D7904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входных групп, крылец жилых домов по адресам: г. Минск, ул. Садовая, д.6а п.1,2, пр. Независимости, д.141/2 п.2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904" w:rsidRPr="009767F9" w:rsidRDefault="004D7904" w:rsidP="004D7904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904" w:rsidRPr="009767F9" w:rsidRDefault="004D7904" w:rsidP="004D790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23817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904" w:rsidRPr="009767F9" w:rsidRDefault="004D7904" w:rsidP="004D790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9767F9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Пр99 ППр0 Кт1 Ст30 ПСт1 Эл4 </w:t>
            </w:r>
          </w:p>
          <w:p w:rsidR="004D7904" w:rsidRPr="009767F9" w:rsidRDefault="004D7904" w:rsidP="004D7904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9767F9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904" w:rsidRPr="009767F9" w:rsidRDefault="004D7904" w:rsidP="004D790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904" w:rsidRPr="009767F9" w:rsidRDefault="004D7904" w:rsidP="004D7904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1кв. 2026 г.</w:t>
            </w:r>
          </w:p>
        </w:tc>
      </w:tr>
    </w:tbl>
    <w:p w:rsidR="004D7904" w:rsidRPr="00543CA3" w:rsidRDefault="004D7904" w:rsidP="004D7904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4D7904" w:rsidRPr="00543CA3" w:rsidRDefault="004D7904" w:rsidP="004D790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4D7904" w:rsidRPr="0068464F" w:rsidRDefault="004D7904" w:rsidP="004D790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7904" w:rsidRDefault="004D7904" w:rsidP="004D790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4D7904" w:rsidRDefault="004D7904" w:rsidP="004D790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7904" w:rsidRPr="00B66AF8" w:rsidRDefault="004D7904" w:rsidP="004D790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767F9" w:rsidRDefault="009767F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Pr="00543CA3" w:rsidRDefault="00456696" w:rsidP="0045669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456696" w:rsidRPr="00543CA3" w:rsidRDefault="00456696" w:rsidP="00456696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456696" w:rsidRPr="00543CA3" w:rsidRDefault="00456696" w:rsidP="00456696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456696" w:rsidRPr="00543CA3" w:rsidRDefault="00456696" w:rsidP="00456696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456696" w:rsidRDefault="00456696" w:rsidP="0045669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456696" w:rsidRPr="00543CA3" w:rsidRDefault="00456696" w:rsidP="00456696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456696" w:rsidRPr="00543CA3" w:rsidRDefault="00456696" w:rsidP="00456696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456696" w:rsidRPr="00543CA3" w:rsidRDefault="00456696" w:rsidP="00456696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456696" w:rsidRPr="00543CA3" w:rsidTr="0045669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696" w:rsidRPr="00543CA3" w:rsidRDefault="00456696" w:rsidP="0045669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696" w:rsidRPr="00543CA3" w:rsidRDefault="00456696" w:rsidP="0045669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456696" w:rsidRPr="00543CA3" w:rsidRDefault="00456696" w:rsidP="0045669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lastRenderedPageBreak/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696" w:rsidRPr="00543CA3" w:rsidRDefault="00456696" w:rsidP="0045669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696" w:rsidRPr="00543CA3" w:rsidRDefault="00456696" w:rsidP="0045669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Коли-чество, </w:t>
            </w:r>
            <w:r>
              <w:rPr>
                <w:rFonts w:ascii="Times New Roman" w:hAnsi="Times New Roman"/>
              </w:rPr>
              <w:lastRenderedPageBreak/>
              <w:t>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696" w:rsidRPr="00543CA3" w:rsidRDefault="00456696" w:rsidP="0045669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Ориентировочная стоимость, </w:t>
            </w:r>
            <w:r w:rsidRPr="00543CA3">
              <w:rPr>
                <w:rFonts w:ascii="Times New Roman" w:hAnsi="Times New Roman"/>
              </w:rPr>
              <w:lastRenderedPageBreak/>
              <w:t>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96" w:rsidRPr="00543CA3" w:rsidRDefault="00456696" w:rsidP="0045669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Коды классификации расходов бюджета </w:t>
            </w:r>
            <w:r w:rsidRPr="00543CA3">
              <w:rPr>
                <w:rFonts w:ascii="Times New Roman" w:hAnsi="Times New Roman"/>
              </w:rPr>
              <w:lastRenderedPageBreak/>
              <w:t xml:space="preserve">(приложения 2-6 к Постановлению Министерства финансов Республики Беларусь </w:t>
            </w:r>
          </w:p>
          <w:p w:rsidR="00456696" w:rsidRPr="00543CA3" w:rsidRDefault="00456696" w:rsidP="0045669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456696" w:rsidRPr="00543CA3" w:rsidRDefault="00456696" w:rsidP="004566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696" w:rsidRPr="00543CA3" w:rsidRDefault="00456696" w:rsidP="0045669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 xml:space="preserve">Обоснование потребности </w:t>
            </w:r>
            <w:r w:rsidRPr="00543CA3">
              <w:rPr>
                <w:rFonts w:ascii="Times New Roman" w:hAnsi="Times New Roman"/>
              </w:rPr>
              <w:lastRenderedPageBreak/>
              <w:t>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696" w:rsidRPr="00543CA3" w:rsidRDefault="00456696" w:rsidP="0045669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456696" w:rsidRPr="00543CA3" w:rsidTr="0045669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696" w:rsidRPr="00543CA3" w:rsidRDefault="00456696" w:rsidP="0045669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696" w:rsidRPr="00543CA3" w:rsidRDefault="00456696" w:rsidP="0045669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696" w:rsidRPr="00543CA3" w:rsidRDefault="00456696" w:rsidP="0045669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696" w:rsidRPr="00543CA3" w:rsidRDefault="00456696" w:rsidP="0045669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696" w:rsidRPr="00543CA3" w:rsidRDefault="00456696" w:rsidP="0045669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696" w:rsidRPr="00543CA3" w:rsidRDefault="00456696" w:rsidP="0045669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696" w:rsidRPr="00543CA3" w:rsidRDefault="00456696" w:rsidP="0045669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696" w:rsidRPr="00543CA3" w:rsidRDefault="00456696" w:rsidP="0045669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456696" w:rsidRPr="00543CA3" w:rsidTr="0045669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96" w:rsidRPr="006433F2" w:rsidRDefault="00456696" w:rsidP="004566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696" w:rsidRPr="009727CE" w:rsidRDefault="00456696" w:rsidP="00456696">
            <w:pPr>
              <w:ind w:firstLine="0"/>
            </w:pPr>
            <w:r w:rsidRPr="009727CE">
              <w:rPr>
                <w:rFonts w:ascii="Times New Roman" w:hAnsi="Times New Roman"/>
                <w:u w:val="single"/>
              </w:rPr>
              <w:t xml:space="preserve">43.21.10.990 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96" w:rsidRPr="009727CE" w:rsidRDefault="00456696" w:rsidP="00456696">
            <w:pPr>
              <w:ind w:firstLine="0"/>
              <w:jc w:val="both"/>
              <w:rPr>
                <w:rFonts w:ascii="Times New Roman" w:hAnsi="Times New Roman"/>
              </w:rPr>
            </w:pPr>
            <w:r w:rsidRPr="009727CE">
              <w:rPr>
                <w:rFonts w:ascii="Times New Roman" w:hAnsi="Times New Roman"/>
                <w:u w:val="single"/>
              </w:rPr>
              <w:t>Установка автономных пожарных извещателей в квартирах инвалидов, одиноко проживающих граждан, участников ВОВ (согласно расшифровке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96" w:rsidRPr="00DE4F61" w:rsidRDefault="00456696" w:rsidP="00456696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96" w:rsidRDefault="00456696" w:rsidP="00456696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3914</w:t>
            </w:r>
          </w:p>
          <w:p w:rsidR="00456696" w:rsidRPr="00990051" w:rsidRDefault="00456696" w:rsidP="0045669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96" w:rsidRDefault="00456696" w:rsidP="0045669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08 Вид0 Пар835 Пр05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3 Эл4 </w:t>
            </w:r>
          </w:p>
          <w:p w:rsidR="00456696" w:rsidRPr="00010CFE" w:rsidRDefault="00456696" w:rsidP="0045669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96" w:rsidRPr="00010CFE" w:rsidRDefault="00456696" w:rsidP="004566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96" w:rsidRPr="00010CFE" w:rsidRDefault="00456696" w:rsidP="0045669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456696" w:rsidRPr="00543CA3" w:rsidTr="0045669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96" w:rsidRPr="006433F2" w:rsidRDefault="00456696" w:rsidP="004566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696" w:rsidRPr="009727CE" w:rsidRDefault="00456696" w:rsidP="00456696">
            <w:pPr>
              <w:ind w:firstLine="0"/>
            </w:pPr>
            <w:r w:rsidRPr="009727CE">
              <w:rPr>
                <w:rFonts w:ascii="Times New Roman" w:hAnsi="Times New Roman"/>
                <w:u w:val="single"/>
              </w:rPr>
              <w:t xml:space="preserve">43.21.10.990 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96" w:rsidRPr="009727CE" w:rsidRDefault="00456696" w:rsidP="00456696">
            <w:pPr>
              <w:ind w:firstLine="0"/>
              <w:jc w:val="both"/>
              <w:rPr>
                <w:rFonts w:ascii="Times New Roman" w:hAnsi="Times New Roman"/>
              </w:rPr>
            </w:pPr>
            <w:r w:rsidRPr="009727CE">
              <w:rPr>
                <w:rFonts w:ascii="Times New Roman" w:hAnsi="Times New Roman"/>
                <w:u w:val="single"/>
              </w:rPr>
              <w:t>Установка автономных пожарных извещателей в квартирах в которых проживают многодетные семьи (согласно расшифровке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96" w:rsidRPr="00DE4F61" w:rsidRDefault="00456696" w:rsidP="00456696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96" w:rsidRDefault="000E0986" w:rsidP="00456696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5922</w:t>
            </w:r>
          </w:p>
          <w:p w:rsidR="00456696" w:rsidRPr="00990051" w:rsidRDefault="00456696" w:rsidP="0045669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96" w:rsidRDefault="00456696" w:rsidP="0045669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08 Вид0 Пар835 Пр12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3 Эл4 </w:t>
            </w:r>
          </w:p>
          <w:p w:rsidR="00456696" w:rsidRPr="00010CFE" w:rsidRDefault="00456696" w:rsidP="0045669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96" w:rsidRPr="00010CFE" w:rsidRDefault="00456696" w:rsidP="004566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696" w:rsidRPr="00010CFE" w:rsidRDefault="00456696" w:rsidP="0045669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456696" w:rsidRDefault="00456696" w:rsidP="00456696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456696" w:rsidRPr="00543CA3" w:rsidRDefault="00456696" w:rsidP="00456696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543CA3">
        <w:rPr>
          <w:rFonts w:ascii="Times New Roman" w:hAnsi="Times New Roman"/>
          <w:sz w:val="30"/>
          <w:szCs w:val="30"/>
        </w:rPr>
        <w:t xml:space="preserve">                                  </w:t>
      </w:r>
    </w:p>
    <w:p w:rsidR="00456696" w:rsidRPr="00543CA3" w:rsidRDefault="00456696" w:rsidP="0045669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456696" w:rsidRPr="0068464F" w:rsidRDefault="00456696" w:rsidP="0045669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6696" w:rsidRDefault="00456696" w:rsidP="0045669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456696" w:rsidRDefault="00456696" w:rsidP="0045669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6696" w:rsidRDefault="00456696" w:rsidP="0045669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6696" w:rsidRDefault="00456696" w:rsidP="0045669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6696" w:rsidRDefault="00456696" w:rsidP="0045669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E1A07" w:rsidRDefault="008E1A0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E1A07" w:rsidRDefault="008E1A0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E1A07" w:rsidRDefault="008E1A0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E1A07" w:rsidRDefault="008E1A0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E1A07" w:rsidRDefault="008E1A0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E1A07" w:rsidRDefault="008E1A0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E1A07" w:rsidRDefault="008E1A0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E1A07" w:rsidRPr="00AB13BD" w:rsidRDefault="008E1A07" w:rsidP="008E1A07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>УТВЕРЖДАЮ</w:t>
      </w:r>
    </w:p>
    <w:p w:rsidR="008E1A07" w:rsidRPr="00AB13BD" w:rsidRDefault="008E1A07" w:rsidP="008E1A07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Директор  предприятия         </w:t>
      </w:r>
    </w:p>
    <w:p w:rsidR="008E1A07" w:rsidRPr="00AB13BD" w:rsidRDefault="008E1A07" w:rsidP="008E1A07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8E1A07" w:rsidRPr="00AB13BD" w:rsidRDefault="008E1A07" w:rsidP="008E1A07">
      <w:pPr>
        <w:ind w:left="7080" w:firstLine="708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               _______________    С.Н.Рудь</w:t>
      </w:r>
    </w:p>
    <w:p w:rsidR="008E1A07" w:rsidRPr="00AB13BD" w:rsidRDefault="008E1A07" w:rsidP="008E1A07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(дата)</w:t>
      </w:r>
    </w:p>
    <w:p w:rsidR="008E1A07" w:rsidRPr="00B67F20" w:rsidRDefault="008E1A07" w:rsidP="008E1A07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67F20">
        <w:rPr>
          <w:rFonts w:ascii="Times New Roman" w:hAnsi="Times New Roman"/>
          <w:b/>
          <w:sz w:val="24"/>
          <w:szCs w:val="24"/>
        </w:rPr>
        <w:t xml:space="preserve">ЗАЯВКА НА ИЗМЕНЕНИЕ В ГОДОВОЙ ПЛАН </w:t>
      </w:r>
      <w:r w:rsidRPr="00B67F20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B67F20">
        <w:rPr>
          <w:rFonts w:ascii="Times New Roman" w:hAnsi="Times New Roman"/>
          <w:sz w:val="24"/>
          <w:szCs w:val="24"/>
        </w:rPr>
        <w:t xml:space="preserve"> год на </w:t>
      </w:r>
      <w:r w:rsidRPr="00B67F20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8E1A07" w:rsidRPr="00B67F20" w:rsidRDefault="008E1A07" w:rsidP="008E1A07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 w:rsidRPr="00B67F20">
        <w:rPr>
          <w:rFonts w:ascii="Times New Roman" w:hAnsi="Times New Roman"/>
          <w:sz w:val="24"/>
          <w:szCs w:val="24"/>
          <w:u w:val="single"/>
        </w:rPr>
        <w:t xml:space="preserve">от_______________________________________________________ </w:t>
      </w:r>
    </w:p>
    <w:p w:rsidR="008E1A07" w:rsidRPr="00B67F20" w:rsidRDefault="008E1A07" w:rsidP="008E1A07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B67F20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B67F20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8E1A07" w:rsidRPr="00B67F20" w:rsidTr="003328E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A07" w:rsidRPr="00B67F20" w:rsidRDefault="008E1A07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 xml:space="preserve">№ </w:t>
            </w:r>
            <w:r w:rsidRPr="00B67F20">
              <w:rPr>
                <w:rFonts w:ascii="Times New Roman" w:hAnsi="Times New Roman"/>
              </w:rPr>
              <w:lastRenderedPageBreak/>
              <w:t>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A07" w:rsidRPr="00B67F20" w:rsidRDefault="008E1A07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lastRenderedPageBreak/>
              <w:t xml:space="preserve">Наименование </w:t>
            </w:r>
            <w:r w:rsidRPr="00B67F20">
              <w:rPr>
                <w:rFonts w:ascii="Times New Roman" w:hAnsi="Times New Roman"/>
              </w:rPr>
              <w:lastRenderedPageBreak/>
              <w:t>товара/</w:t>
            </w:r>
          </w:p>
          <w:p w:rsidR="008E1A07" w:rsidRPr="00B67F20" w:rsidRDefault="008E1A07" w:rsidP="003328E5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B67F20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A07" w:rsidRPr="00B67F20" w:rsidRDefault="008E1A07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lastRenderedPageBreak/>
              <w:t xml:space="preserve">Характеристики, описание, </w:t>
            </w:r>
            <w:r w:rsidRPr="00B67F20">
              <w:rPr>
                <w:rFonts w:ascii="Times New Roman" w:hAnsi="Times New Roman"/>
              </w:rPr>
              <w:lastRenderedPageBreak/>
              <w:t>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A07" w:rsidRPr="00B67F20" w:rsidRDefault="008E1A07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lastRenderedPageBreak/>
              <w:t>Коли-</w:t>
            </w:r>
            <w:r w:rsidRPr="00B67F20">
              <w:rPr>
                <w:rFonts w:ascii="Times New Roman" w:hAnsi="Times New Roman"/>
              </w:rPr>
              <w:lastRenderedPageBreak/>
              <w:t>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A07" w:rsidRPr="00B67F20" w:rsidRDefault="008E1A07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lastRenderedPageBreak/>
              <w:t xml:space="preserve">Ориентировочная </w:t>
            </w:r>
            <w:r w:rsidRPr="00B67F20">
              <w:rPr>
                <w:rFonts w:ascii="Times New Roman" w:hAnsi="Times New Roman"/>
              </w:rPr>
              <w:lastRenderedPageBreak/>
              <w:t>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A07" w:rsidRPr="00B67F20" w:rsidRDefault="008E1A07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lastRenderedPageBreak/>
              <w:t xml:space="preserve">Коды классификации </w:t>
            </w:r>
            <w:r w:rsidRPr="00B67F20">
              <w:rPr>
                <w:rFonts w:ascii="Times New Roman" w:hAnsi="Times New Roman"/>
              </w:rPr>
              <w:lastRenderedPageBreak/>
              <w:t xml:space="preserve">расходов бюджета (приложения 2-6 к Постановлению Министерства финансов Республики Беларусь </w:t>
            </w:r>
          </w:p>
          <w:p w:rsidR="008E1A07" w:rsidRPr="00B67F20" w:rsidRDefault="008E1A07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от 31 декабря 2008г.</w:t>
            </w:r>
          </w:p>
          <w:p w:rsidR="008E1A07" w:rsidRPr="00B67F20" w:rsidRDefault="008E1A07" w:rsidP="003328E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A07" w:rsidRPr="00B67F20" w:rsidRDefault="008E1A07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lastRenderedPageBreak/>
              <w:t xml:space="preserve">Обоснование </w:t>
            </w:r>
            <w:r w:rsidRPr="00B67F20">
              <w:rPr>
                <w:rFonts w:ascii="Times New Roman" w:hAnsi="Times New Roman"/>
              </w:rPr>
              <w:lastRenderedPageBreak/>
              <w:t>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A07" w:rsidRPr="00B67F20" w:rsidRDefault="008E1A07" w:rsidP="003328E5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7F20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СРОК проведения </w:t>
            </w:r>
            <w:r w:rsidRPr="00B67F20">
              <w:rPr>
                <w:rFonts w:ascii="Times New Roman" w:hAnsi="Times New Roman"/>
                <w:sz w:val="18"/>
                <w:szCs w:val="18"/>
              </w:rPr>
              <w:lastRenderedPageBreak/>
              <w:t>закупки</w:t>
            </w:r>
          </w:p>
        </w:tc>
      </w:tr>
      <w:tr w:rsidR="008E1A07" w:rsidRPr="00B67F20" w:rsidTr="003328E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7" w:rsidRPr="00B67F20" w:rsidRDefault="008E1A07" w:rsidP="003328E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7" w:rsidRPr="00B67F20" w:rsidRDefault="008E1A07" w:rsidP="003328E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7" w:rsidRPr="00B67F20" w:rsidRDefault="008E1A07" w:rsidP="003328E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7" w:rsidRPr="00B67F20" w:rsidRDefault="008E1A07" w:rsidP="003328E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7" w:rsidRPr="00B67F20" w:rsidRDefault="008E1A07" w:rsidP="003328E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7" w:rsidRPr="00B67F20" w:rsidRDefault="008E1A07" w:rsidP="003328E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7" w:rsidRPr="00B67F20" w:rsidRDefault="008E1A07" w:rsidP="003328E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07" w:rsidRPr="00B67F20" w:rsidRDefault="008E1A07" w:rsidP="003328E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8</w:t>
            </w:r>
          </w:p>
        </w:tc>
      </w:tr>
      <w:tr w:rsidR="008E1A07" w:rsidRPr="008E1A07" w:rsidTr="003328E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A07" w:rsidRPr="008E1A07" w:rsidRDefault="008E1A07" w:rsidP="003328E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07" w:rsidRPr="008E1A07" w:rsidRDefault="008E1A07" w:rsidP="003328E5">
            <w:pPr>
              <w:ind w:firstLine="0"/>
            </w:pPr>
            <w:r w:rsidRPr="008E1A0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A07" w:rsidRPr="008E1A07" w:rsidRDefault="008E1A07" w:rsidP="003328E5">
            <w:pPr>
              <w:ind w:firstLine="0"/>
              <w:jc w:val="both"/>
              <w:rPr>
                <w:rFonts w:ascii="Times New Roman" w:hAnsi="Times New Roman"/>
              </w:rPr>
            </w:pPr>
            <w:r w:rsidRPr="007531D2">
              <w:rPr>
                <w:rFonts w:ascii="Times New Roman" w:hAnsi="Times New Roman"/>
                <w:u w:val="single"/>
              </w:rPr>
              <w:t>Работы по обследованию ограждающих конструкций на предмет промерзания с выдачей технического заключения на жилых домах по адресам:</w:t>
            </w:r>
            <w:r w:rsidRPr="008E1A07">
              <w:rPr>
                <w:rFonts w:ascii="Times New Roman" w:hAnsi="Times New Roman"/>
                <w:u w:val="single"/>
              </w:rPr>
              <w:t xml:space="preserve"> г. Минск, ул. Городецкая, д.38-121,113,117, д.58-311, д.5-102, д.3-349, ул. Шафарнянская, д.2-84, ул. Парниковая, д.3/1-64,104, ул. Кнорина, д.4а-17,79, ул. Филимонова, д.39-98, д.47а-30, ул. Руссиянова, д.44-5, д.15-47,71, д.32/2-167, д.13/2-230, пр. Независимости, д.123/3-5, ул. Калинина, д.16-24, д.21-14, пер. Калинина, д.3-7, ул. Чернышевского, д.4а-43, ул. Калиновского, д.78-5, д.49-37, д.87-34, д.1-65, д.41-52, д.59-38, д.23-14, ул. Садовая, д.14-42, ул. 50 лет Победы, 14-77, ул. Славинского, д.17-57, ул. Тикоцкого, д.18-76, д.10-19, д.50/1-14, д.16-36, д.18-76, ул. Карбышева, д.1/3-32, д.9-147, ул. Никифорова, д.33-95, ул. Седых, д.62-14, д.14в-50,48, д.48-14</w:t>
            </w:r>
            <w:r w:rsidR="00F772C0">
              <w:rPr>
                <w:rFonts w:ascii="Times New Roman" w:hAnsi="Times New Roman"/>
                <w:u w:val="single"/>
              </w:rPr>
              <w:t>, ул. К.Чорного, д.12а-14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A07" w:rsidRPr="008E1A07" w:rsidRDefault="008E1A07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8E1A07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A07" w:rsidRPr="008E1A07" w:rsidRDefault="00F772C0" w:rsidP="003328E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56753,88</w:t>
            </w:r>
            <w:r w:rsidR="008E1A07" w:rsidRPr="008E1A07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 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A07" w:rsidRPr="008E1A07" w:rsidRDefault="008E1A07" w:rsidP="003328E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8E1A07" w:rsidRPr="008E1A07" w:rsidRDefault="008E1A07" w:rsidP="003328E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A07" w:rsidRPr="008E1A07" w:rsidRDefault="008E1A07" w:rsidP="003328E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A07" w:rsidRPr="008E1A07" w:rsidRDefault="008E1A07" w:rsidP="008E1A07">
            <w:pPr>
              <w:ind w:firstLine="0"/>
              <w:jc w:val="center"/>
              <w:rPr>
                <w:rFonts w:ascii="Times New Roman" w:hAnsi="Times New Roman"/>
              </w:rPr>
            </w:pPr>
            <w:r w:rsidRPr="008E1A07">
              <w:rPr>
                <w:rFonts w:ascii="Times New Roman" w:hAnsi="Times New Roman"/>
              </w:rPr>
              <w:t>1кв. 2026 г.</w:t>
            </w:r>
          </w:p>
        </w:tc>
      </w:tr>
    </w:tbl>
    <w:p w:rsidR="008E1A07" w:rsidRPr="00B67F20" w:rsidRDefault="008E1A07" w:rsidP="008E1A0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F20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8E1A07" w:rsidRPr="00B67F20" w:rsidRDefault="008E1A07" w:rsidP="008E1A0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1A07" w:rsidRDefault="008E1A07" w:rsidP="008E1A0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B67F20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8E1A07" w:rsidRDefault="008E1A07" w:rsidP="008E1A0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E1A07" w:rsidRDefault="008E1A07" w:rsidP="008E1A0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E1A07" w:rsidRDefault="008E1A07" w:rsidP="008E1A0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E1A07" w:rsidRDefault="008E1A0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E1A07" w:rsidRDefault="008E1A0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E1A07" w:rsidRDefault="008E1A0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56696" w:rsidRDefault="0045669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7D1A7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Pr="00AB13BD" w:rsidRDefault="007D1A7F" w:rsidP="007D1A7F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>УТВЕРЖДАЮ</w:t>
      </w:r>
    </w:p>
    <w:p w:rsidR="007D1A7F" w:rsidRPr="00AB13BD" w:rsidRDefault="007D1A7F" w:rsidP="007D1A7F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Директор  предприятия         </w:t>
      </w:r>
    </w:p>
    <w:p w:rsidR="007D1A7F" w:rsidRPr="00AB13BD" w:rsidRDefault="007D1A7F" w:rsidP="007D1A7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7D1A7F" w:rsidRPr="00AB13BD" w:rsidRDefault="007D1A7F" w:rsidP="007D1A7F">
      <w:pPr>
        <w:ind w:left="7080" w:firstLine="708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               _______________    С.Н.Рудь</w:t>
      </w:r>
    </w:p>
    <w:p w:rsidR="007D1A7F" w:rsidRPr="00AB13BD" w:rsidRDefault="007D1A7F" w:rsidP="007D1A7F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(дата)</w:t>
      </w:r>
    </w:p>
    <w:p w:rsidR="007D1A7F" w:rsidRPr="00B67F20" w:rsidRDefault="007D1A7F" w:rsidP="007D1A7F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67F20">
        <w:rPr>
          <w:rFonts w:ascii="Times New Roman" w:hAnsi="Times New Roman"/>
          <w:b/>
          <w:sz w:val="24"/>
          <w:szCs w:val="24"/>
        </w:rPr>
        <w:t xml:space="preserve">ЗАЯВКА НА ИЗМЕНЕНИЕ В ГОДОВОЙ ПЛАН </w:t>
      </w:r>
      <w:r w:rsidRPr="00B67F20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B67F20">
        <w:rPr>
          <w:rFonts w:ascii="Times New Roman" w:hAnsi="Times New Roman"/>
          <w:sz w:val="24"/>
          <w:szCs w:val="24"/>
        </w:rPr>
        <w:t xml:space="preserve"> год на </w:t>
      </w:r>
      <w:r w:rsidRPr="00B67F20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7D1A7F" w:rsidRPr="00B67F20" w:rsidRDefault="007D1A7F" w:rsidP="007D1A7F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 w:rsidRPr="00B67F20">
        <w:rPr>
          <w:rFonts w:ascii="Times New Roman" w:hAnsi="Times New Roman"/>
          <w:sz w:val="24"/>
          <w:szCs w:val="24"/>
          <w:u w:val="single"/>
        </w:rPr>
        <w:t xml:space="preserve">от_______________________________________________________ </w:t>
      </w:r>
    </w:p>
    <w:p w:rsidR="007D1A7F" w:rsidRPr="00B67F20" w:rsidRDefault="007D1A7F" w:rsidP="007D1A7F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B67F20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B67F20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7D1A7F" w:rsidRPr="00B67F20" w:rsidTr="003328E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7F" w:rsidRPr="00B67F20" w:rsidRDefault="007D1A7F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lastRenderedPageBreak/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7F" w:rsidRPr="00B67F20" w:rsidRDefault="007D1A7F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Наименование товара/</w:t>
            </w:r>
          </w:p>
          <w:p w:rsidR="007D1A7F" w:rsidRPr="00B67F20" w:rsidRDefault="007D1A7F" w:rsidP="003328E5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B67F20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7F" w:rsidRPr="00B67F20" w:rsidRDefault="007D1A7F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7F" w:rsidRPr="00B67F20" w:rsidRDefault="007D1A7F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7F" w:rsidRPr="00B67F20" w:rsidRDefault="007D1A7F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A7F" w:rsidRPr="00B67F20" w:rsidRDefault="007D1A7F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7D1A7F" w:rsidRPr="00B67F20" w:rsidRDefault="007D1A7F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от 31 декабря 2008г.</w:t>
            </w:r>
          </w:p>
          <w:p w:rsidR="007D1A7F" w:rsidRPr="00B67F20" w:rsidRDefault="007D1A7F" w:rsidP="003328E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7F" w:rsidRPr="00B67F20" w:rsidRDefault="007D1A7F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7F" w:rsidRPr="00B67F20" w:rsidRDefault="007D1A7F" w:rsidP="003328E5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7F20">
              <w:rPr>
                <w:rFonts w:ascii="Times New Roman" w:hAnsi="Times New Roman"/>
                <w:sz w:val="18"/>
                <w:szCs w:val="18"/>
              </w:rPr>
              <w:t>СРОК проведения закупки</w:t>
            </w:r>
          </w:p>
        </w:tc>
      </w:tr>
      <w:tr w:rsidR="007D1A7F" w:rsidRPr="00B67F20" w:rsidTr="003328E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7F" w:rsidRPr="00B67F20" w:rsidRDefault="007D1A7F" w:rsidP="003328E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7F" w:rsidRPr="00B67F20" w:rsidRDefault="007D1A7F" w:rsidP="003328E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7F" w:rsidRPr="00B67F20" w:rsidRDefault="007D1A7F" w:rsidP="003328E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7F" w:rsidRPr="00B67F20" w:rsidRDefault="007D1A7F" w:rsidP="003328E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7F" w:rsidRPr="00B67F20" w:rsidRDefault="007D1A7F" w:rsidP="003328E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7F" w:rsidRPr="00B67F20" w:rsidRDefault="007D1A7F" w:rsidP="003328E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7F" w:rsidRPr="00B67F20" w:rsidRDefault="007D1A7F" w:rsidP="003328E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A7F" w:rsidRPr="00B67F20" w:rsidRDefault="007D1A7F" w:rsidP="003328E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8</w:t>
            </w:r>
          </w:p>
        </w:tc>
      </w:tr>
      <w:tr w:rsidR="007D1A7F" w:rsidRPr="008E1A07" w:rsidTr="003328E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A7F" w:rsidRPr="008E1A07" w:rsidRDefault="007D1A7F" w:rsidP="003328E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7F" w:rsidRPr="008E1A07" w:rsidRDefault="007D1A7F" w:rsidP="003328E5">
            <w:pPr>
              <w:ind w:firstLine="0"/>
            </w:pPr>
            <w:r w:rsidRPr="008E1A0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A7F" w:rsidRPr="007D1A7F" w:rsidRDefault="007D1A7F" w:rsidP="003328E5">
            <w:pPr>
              <w:ind w:firstLine="0"/>
              <w:jc w:val="both"/>
              <w:rPr>
                <w:rFonts w:ascii="Times New Roman" w:hAnsi="Times New Roman"/>
              </w:rPr>
            </w:pPr>
            <w:r w:rsidRPr="007D1A7F">
              <w:rPr>
                <w:rFonts w:ascii="Times New Roman" w:hAnsi="Times New Roman"/>
                <w:u w:val="single"/>
              </w:rPr>
              <w:t>Работы по детальному обследованию кровли и фасада жилого дома по адресу: г. Минск, пр. Независимости, д.85/10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A7F" w:rsidRPr="008E1A07" w:rsidRDefault="007D1A7F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8E1A07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A7F" w:rsidRPr="008E1A07" w:rsidRDefault="007D1A7F" w:rsidP="003328E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6587,75</w:t>
            </w:r>
            <w:r w:rsidRPr="008E1A07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 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A7F" w:rsidRPr="008E1A07" w:rsidRDefault="007D1A7F" w:rsidP="003328E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7D1A7F" w:rsidRPr="008E1A07" w:rsidRDefault="007D1A7F" w:rsidP="003328E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A7F" w:rsidRPr="008E1A07" w:rsidRDefault="007D1A7F" w:rsidP="003328E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A7F" w:rsidRPr="008E1A07" w:rsidRDefault="007D1A7F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8E1A07">
              <w:rPr>
                <w:rFonts w:ascii="Times New Roman" w:hAnsi="Times New Roman"/>
              </w:rPr>
              <w:t>1кв. 2026 г.</w:t>
            </w:r>
          </w:p>
        </w:tc>
      </w:tr>
    </w:tbl>
    <w:p w:rsidR="007D1A7F" w:rsidRPr="00B67F20" w:rsidRDefault="007D1A7F" w:rsidP="007D1A7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F20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7D1A7F" w:rsidRPr="00B67F20" w:rsidRDefault="007D1A7F" w:rsidP="007D1A7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1A7F" w:rsidRDefault="007D1A7F" w:rsidP="007D1A7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B67F20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7D1A7F" w:rsidRDefault="007D1A7F" w:rsidP="007D1A7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7D1A7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7D1A7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7D1A7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7D1A7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7D1A7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7D1A7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Pr="00B66AF8" w:rsidRDefault="007D1A7F" w:rsidP="007D1A7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7D1A7F" w:rsidRDefault="007D1A7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328E5" w:rsidRDefault="003328E5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328E5" w:rsidRDefault="003328E5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328E5" w:rsidRDefault="003328E5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328E5" w:rsidRDefault="003328E5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328E5" w:rsidRDefault="003328E5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328E5" w:rsidRDefault="003328E5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328E5" w:rsidRDefault="003328E5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328E5" w:rsidRDefault="003328E5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328E5" w:rsidRDefault="003328E5" w:rsidP="003328E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328E5" w:rsidRPr="00543CA3" w:rsidRDefault="003328E5" w:rsidP="003328E5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3328E5" w:rsidRPr="00543CA3" w:rsidRDefault="003328E5" w:rsidP="003328E5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3328E5" w:rsidRPr="00543CA3" w:rsidRDefault="003328E5" w:rsidP="003328E5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3328E5" w:rsidRPr="00543CA3" w:rsidRDefault="003328E5" w:rsidP="003328E5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3328E5" w:rsidRDefault="003328E5" w:rsidP="003328E5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3328E5" w:rsidRPr="00543CA3" w:rsidRDefault="003328E5" w:rsidP="003328E5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3328E5" w:rsidRPr="00543CA3" w:rsidRDefault="003328E5" w:rsidP="003328E5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3328E5" w:rsidRPr="00543CA3" w:rsidRDefault="003328E5" w:rsidP="003328E5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lastRenderedPageBreak/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3328E5" w:rsidRPr="00543CA3" w:rsidTr="003328E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8E5" w:rsidRPr="00543CA3" w:rsidRDefault="003328E5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8E5" w:rsidRPr="00543CA3" w:rsidRDefault="003328E5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3328E5" w:rsidRPr="00543CA3" w:rsidRDefault="003328E5" w:rsidP="003328E5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8E5" w:rsidRPr="00543CA3" w:rsidRDefault="003328E5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8E5" w:rsidRPr="00543CA3" w:rsidRDefault="003328E5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8E5" w:rsidRPr="00543CA3" w:rsidRDefault="003328E5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E5" w:rsidRPr="00543CA3" w:rsidRDefault="003328E5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3328E5" w:rsidRPr="00543CA3" w:rsidRDefault="003328E5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3328E5" w:rsidRPr="00543CA3" w:rsidRDefault="003328E5" w:rsidP="003328E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8E5" w:rsidRPr="00543CA3" w:rsidRDefault="003328E5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8E5" w:rsidRPr="00543CA3" w:rsidRDefault="003328E5" w:rsidP="003328E5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3328E5" w:rsidRPr="00543CA3" w:rsidTr="003328E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E5" w:rsidRPr="00543CA3" w:rsidRDefault="003328E5" w:rsidP="003328E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E5" w:rsidRPr="00543CA3" w:rsidRDefault="003328E5" w:rsidP="003328E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E5" w:rsidRPr="00543CA3" w:rsidRDefault="003328E5" w:rsidP="003328E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E5" w:rsidRPr="00543CA3" w:rsidRDefault="003328E5" w:rsidP="003328E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E5" w:rsidRPr="00543CA3" w:rsidRDefault="003328E5" w:rsidP="003328E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E5" w:rsidRPr="00543CA3" w:rsidRDefault="003328E5" w:rsidP="003328E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E5" w:rsidRPr="00543CA3" w:rsidRDefault="003328E5" w:rsidP="003328E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E5" w:rsidRPr="00543CA3" w:rsidRDefault="003328E5" w:rsidP="003328E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3328E5" w:rsidRPr="009767F9" w:rsidTr="003328E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E5" w:rsidRPr="006433F2" w:rsidRDefault="003328E5" w:rsidP="003328E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E5" w:rsidRPr="009767F9" w:rsidRDefault="003328E5" w:rsidP="003328E5">
            <w:pPr>
              <w:ind w:firstLine="0"/>
            </w:pPr>
            <w:r w:rsidRPr="009767F9">
              <w:rPr>
                <w:rFonts w:ascii="Times New Roman" w:hAnsi="Times New Roman"/>
                <w:u w:val="single"/>
              </w:rPr>
              <w:t xml:space="preserve">43.34.10.200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E5" w:rsidRPr="009767F9" w:rsidRDefault="003328E5" w:rsidP="003328E5">
            <w:pPr>
              <w:ind w:firstLine="0"/>
              <w:jc w:val="both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  <w:u w:val="single"/>
              </w:rPr>
              <w:t>Текущий ремонт фасадов  жилых домов по адресам: г. Минск, ул. Никифорова, д.35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E5" w:rsidRPr="009767F9" w:rsidRDefault="003328E5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E5" w:rsidRPr="009767F9" w:rsidRDefault="003328E5" w:rsidP="003328E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166741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E5" w:rsidRPr="008E1A07" w:rsidRDefault="003328E5" w:rsidP="003328E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3328E5" w:rsidRPr="009767F9" w:rsidRDefault="003328E5" w:rsidP="003328E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E5" w:rsidRPr="009767F9" w:rsidRDefault="003328E5" w:rsidP="003328E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E5" w:rsidRPr="009767F9" w:rsidRDefault="003328E5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1кв. 2026 г.</w:t>
            </w:r>
          </w:p>
        </w:tc>
      </w:tr>
      <w:tr w:rsidR="003328E5" w:rsidRPr="009767F9" w:rsidTr="003328E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E5" w:rsidRPr="006433F2" w:rsidRDefault="003328E5" w:rsidP="003328E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E5" w:rsidRPr="009767F9" w:rsidRDefault="003328E5" w:rsidP="003328E5">
            <w:pPr>
              <w:ind w:firstLine="0"/>
            </w:pPr>
            <w:r w:rsidRPr="009767F9">
              <w:rPr>
                <w:rFonts w:ascii="Times New Roman" w:hAnsi="Times New Roman"/>
                <w:u w:val="single"/>
              </w:rPr>
              <w:t xml:space="preserve">43.34.10.200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E5" w:rsidRPr="009767F9" w:rsidRDefault="003328E5" w:rsidP="003328E5">
            <w:pPr>
              <w:ind w:firstLine="0"/>
              <w:jc w:val="both"/>
              <w:rPr>
                <w:rFonts w:ascii="Times New Roman" w:hAnsi="Times New Roman"/>
                <w:u w:val="single"/>
              </w:rPr>
            </w:pPr>
            <w:r w:rsidRPr="009767F9">
              <w:rPr>
                <w:rFonts w:ascii="Times New Roman" w:hAnsi="Times New Roman"/>
                <w:u w:val="single"/>
              </w:rPr>
              <w:t>Текущий ремонт фасадов  жилых домов по адресам: г. Минск, ул. Я.Коласа, д.30, д.34, д.38(с наружной стороны)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E5" w:rsidRPr="009767F9" w:rsidRDefault="003328E5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E5" w:rsidRPr="009767F9" w:rsidRDefault="003328E5" w:rsidP="003328E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124953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E5" w:rsidRPr="008E1A07" w:rsidRDefault="003328E5" w:rsidP="003328E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3328E5" w:rsidRPr="009767F9" w:rsidRDefault="003328E5" w:rsidP="003328E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E5" w:rsidRPr="009767F9" w:rsidRDefault="003328E5" w:rsidP="003328E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E5" w:rsidRPr="009767F9" w:rsidRDefault="003328E5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1кв. 2026 г.</w:t>
            </w:r>
          </w:p>
        </w:tc>
      </w:tr>
      <w:tr w:rsidR="003328E5" w:rsidRPr="009767F9" w:rsidTr="003328E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E5" w:rsidRPr="006433F2" w:rsidRDefault="003328E5" w:rsidP="003328E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E5" w:rsidRPr="009767F9" w:rsidRDefault="003328E5" w:rsidP="003328E5">
            <w:pPr>
              <w:ind w:firstLine="0"/>
            </w:pPr>
            <w:r w:rsidRPr="009767F9">
              <w:rPr>
                <w:rFonts w:ascii="Times New Roman" w:hAnsi="Times New Roman"/>
                <w:u w:val="single"/>
              </w:rPr>
              <w:t xml:space="preserve">43.34.10.200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E5" w:rsidRPr="003328E5" w:rsidRDefault="003328E5" w:rsidP="003328E5">
            <w:pPr>
              <w:ind w:firstLine="0"/>
              <w:jc w:val="both"/>
              <w:rPr>
                <w:rFonts w:ascii="Times New Roman" w:hAnsi="Times New Roman"/>
                <w:u w:val="single"/>
              </w:rPr>
            </w:pPr>
            <w:r w:rsidRPr="003328E5">
              <w:rPr>
                <w:rFonts w:ascii="Times New Roman" w:hAnsi="Times New Roman"/>
                <w:u w:val="single"/>
              </w:rPr>
              <w:t>Текущий ремонт фасадов  жилых домов по адресам: г. Минск, ул. Тикоцкого, д.46/1, д.46/2, д.48, д.50/2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E5" w:rsidRPr="009767F9" w:rsidRDefault="003328E5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E5" w:rsidRPr="009767F9" w:rsidRDefault="003328E5" w:rsidP="003328E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258079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E5" w:rsidRPr="008E1A07" w:rsidRDefault="003328E5" w:rsidP="003328E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3328E5" w:rsidRPr="009767F9" w:rsidRDefault="003328E5" w:rsidP="003328E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E5" w:rsidRPr="009767F9" w:rsidRDefault="003328E5" w:rsidP="003328E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E5" w:rsidRPr="009767F9" w:rsidRDefault="003328E5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1кв. 2026 г.</w:t>
            </w:r>
          </w:p>
        </w:tc>
      </w:tr>
    </w:tbl>
    <w:p w:rsidR="003328E5" w:rsidRPr="00543CA3" w:rsidRDefault="003328E5" w:rsidP="003328E5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3328E5" w:rsidRPr="00543CA3" w:rsidRDefault="003328E5" w:rsidP="003328E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3328E5" w:rsidRPr="0068464F" w:rsidRDefault="003328E5" w:rsidP="003328E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28E5" w:rsidRDefault="003328E5" w:rsidP="003328E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3328E5" w:rsidRDefault="003328E5" w:rsidP="003328E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328E5" w:rsidRPr="00B66AF8" w:rsidRDefault="003328E5" w:rsidP="003328E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328E5" w:rsidRDefault="003328E5" w:rsidP="003328E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328E5" w:rsidRDefault="003328E5" w:rsidP="003328E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328E5" w:rsidRDefault="003328E5" w:rsidP="003328E5">
      <w:pPr>
        <w:ind w:left="8647" w:firstLine="0"/>
        <w:rPr>
          <w:rFonts w:ascii="Times New Roman" w:hAnsi="Times New Roman"/>
          <w:sz w:val="24"/>
          <w:szCs w:val="24"/>
        </w:rPr>
      </w:pPr>
    </w:p>
    <w:p w:rsidR="006430CE" w:rsidRDefault="006430CE" w:rsidP="003328E5">
      <w:pPr>
        <w:ind w:left="8647" w:firstLine="0"/>
        <w:rPr>
          <w:rFonts w:ascii="Times New Roman" w:hAnsi="Times New Roman"/>
          <w:sz w:val="24"/>
          <w:szCs w:val="24"/>
        </w:rPr>
      </w:pPr>
    </w:p>
    <w:p w:rsidR="006430CE" w:rsidRDefault="006430CE" w:rsidP="003328E5">
      <w:pPr>
        <w:ind w:left="8647" w:firstLine="0"/>
        <w:rPr>
          <w:rFonts w:ascii="Times New Roman" w:hAnsi="Times New Roman"/>
          <w:sz w:val="24"/>
          <w:szCs w:val="24"/>
        </w:rPr>
      </w:pPr>
    </w:p>
    <w:p w:rsidR="006430CE" w:rsidRDefault="006430CE" w:rsidP="003328E5">
      <w:pPr>
        <w:ind w:left="8647" w:firstLine="0"/>
        <w:rPr>
          <w:rFonts w:ascii="Times New Roman" w:hAnsi="Times New Roman"/>
          <w:sz w:val="24"/>
          <w:szCs w:val="24"/>
        </w:rPr>
      </w:pPr>
    </w:p>
    <w:p w:rsidR="006430CE" w:rsidRDefault="006430CE" w:rsidP="003328E5">
      <w:pPr>
        <w:ind w:left="8647" w:firstLine="0"/>
        <w:rPr>
          <w:rFonts w:ascii="Times New Roman" w:hAnsi="Times New Roman"/>
          <w:sz w:val="24"/>
          <w:szCs w:val="24"/>
        </w:rPr>
      </w:pPr>
    </w:p>
    <w:p w:rsidR="006430CE" w:rsidRDefault="006430CE" w:rsidP="003328E5">
      <w:pPr>
        <w:ind w:left="8647" w:firstLine="0"/>
        <w:rPr>
          <w:rFonts w:ascii="Times New Roman" w:hAnsi="Times New Roman"/>
          <w:sz w:val="24"/>
          <w:szCs w:val="24"/>
        </w:rPr>
      </w:pPr>
    </w:p>
    <w:p w:rsidR="006430CE" w:rsidRDefault="006430CE" w:rsidP="003328E5">
      <w:pPr>
        <w:ind w:left="8647" w:firstLine="0"/>
        <w:rPr>
          <w:rFonts w:ascii="Times New Roman" w:hAnsi="Times New Roman"/>
          <w:sz w:val="24"/>
          <w:szCs w:val="24"/>
        </w:rPr>
      </w:pPr>
    </w:p>
    <w:p w:rsidR="006430CE" w:rsidRDefault="006430CE" w:rsidP="003328E5">
      <w:pPr>
        <w:ind w:left="8647" w:firstLine="0"/>
        <w:rPr>
          <w:rFonts w:ascii="Times New Roman" w:hAnsi="Times New Roman"/>
          <w:sz w:val="24"/>
          <w:szCs w:val="24"/>
        </w:rPr>
      </w:pPr>
    </w:p>
    <w:p w:rsidR="006430CE" w:rsidRDefault="006430CE" w:rsidP="003328E5">
      <w:pPr>
        <w:ind w:left="8647" w:firstLine="0"/>
        <w:rPr>
          <w:rFonts w:ascii="Times New Roman" w:hAnsi="Times New Roman"/>
          <w:sz w:val="24"/>
          <w:szCs w:val="24"/>
        </w:rPr>
      </w:pPr>
    </w:p>
    <w:p w:rsidR="006430CE" w:rsidRDefault="006430CE" w:rsidP="003328E5">
      <w:pPr>
        <w:ind w:left="8647" w:firstLine="0"/>
        <w:rPr>
          <w:rFonts w:ascii="Times New Roman" w:hAnsi="Times New Roman"/>
          <w:sz w:val="24"/>
          <w:szCs w:val="24"/>
        </w:rPr>
      </w:pPr>
    </w:p>
    <w:p w:rsidR="006430CE" w:rsidRDefault="006430CE" w:rsidP="003328E5">
      <w:pPr>
        <w:ind w:left="8647" w:firstLine="0"/>
        <w:rPr>
          <w:rFonts w:ascii="Times New Roman" w:hAnsi="Times New Roman"/>
          <w:sz w:val="24"/>
          <w:szCs w:val="24"/>
        </w:rPr>
      </w:pPr>
    </w:p>
    <w:p w:rsidR="006430CE" w:rsidRDefault="006430CE" w:rsidP="003328E5">
      <w:pPr>
        <w:ind w:left="8647" w:firstLine="0"/>
        <w:rPr>
          <w:rFonts w:ascii="Times New Roman" w:hAnsi="Times New Roman"/>
          <w:sz w:val="24"/>
          <w:szCs w:val="24"/>
        </w:rPr>
      </w:pPr>
    </w:p>
    <w:p w:rsidR="006430CE" w:rsidRDefault="006430CE" w:rsidP="003328E5">
      <w:pPr>
        <w:ind w:left="8647" w:firstLine="0"/>
        <w:rPr>
          <w:rFonts w:ascii="Times New Roman" w:hAnsi="Times New Roman"/>
          <w:sz w:val="24"/>
          <w:szCs w:val="24"/>
        </w:rPr>
      </w:pPr>
    </w:p>
    <w:p w:rsidR="006430CE" w:rsidRDefault="006430CE" w:rsidP="003328E5">
      <w:pPr>
        <w:ind w:left="8647" w:firstLine="0"/>
        <w:rPr>
          <w:rFonts w:ascii="Times New Roman" w:hAnsi="Times New Roman"/>
          <w:sz w:val="24"/>
          <w:szCs w:val="24"/>
        </w:rPr>
      </w:pPr>
    </w:p>
    <w:p w:rsidR="006430CE" w:rsidRDefault="006430CE" w:rsidP="003328E5">
      <w:pPr>
        <w:ind w:left="8647" w:firstLine="0"/>
        <w:rPr>
          <w:rFonts w:ascii="Times New Roman" w:hAnsi="Times New Roman"/>
          <w:sz w:val="24"/>
          <w:szCs w:val="24"/>
        </w:rPr>
      </w:pPr>
    </w:p>
    <w:p w:rsidR="006430CE" w:rsidRDefault="006430CE" w:rsidP="003328E5">
      <w:pPr>
        <w:ind w:left="8647" w:firstLine="0"/>
        <w:rPr>
          <w:rFonts w:ascii="Times New Roman" w:hAnsi="Times New Roman"/>
          <w:sz w:val="24"/>
          <w:szCs w:val="24"/>
        </w:rPr>
      </w:pPr>
    </w:p>
    <w:p w:rsidR="003328E5" w:rsidRDefault="003328E5" w:rsidP="003328E5">
      <w:pPr>
        <w:ind w:left="8647" w:firstLine="0"/>
        <w:rPr>
          <w:rFonts w:ascii="Times New Roman" w:hAnsi="Times New Roman"/>
          <w:sz w:val="24"/>
          <w:szCs w:val="24"/>
        </w:rPr>
      </w:pPr>
    </w:p>
    <w:p w:rsidR="003328E5" w:rsidRPr="00AB13BD" w:rsidRDefault="003328E5" w:rsidP="003328E5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>УТВЕРЖДАЮ</w:t>
      </w:r>
    </w:p>
    <w:p w:rsidR="003328E5" w:rsidRPr="00AB13BD" w:rsidRDefault="003328E5" w:rsidP="003328E5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Директор  предприятия         </w:t>
      </w:r>
    </w:p>
    <w:p w:rsidR="003328E5" w:rsidRPr="00AB13BD" w:rsidRDefault="003328E5" w:rsidP="003328E5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3328E5" w:rsidRPr="00AB13BD" w:rsidRDefault="003328E5" w:rsidP="003328E5">
      <w:pPr>
        <w:ind w:left="7080" w:firstLine="708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               _______________    С.Н.Рудь</w:t>
      </w:r>
    </w:p>
    <w:p w:rsidR="003328E5" w:rsidRPr="00AB13BD" w:rsidRDefault="003328E5" w:rsidP="003328E5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(дата)</w:t>
      </w:r>
    </w:p>
    <w:p w:rsidR="003328E5" w:rsidRPr="00B67F20" w:rsidRDefault="003328E5" w:rsidP="003328E5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67F20">
        <w:rPr>
          <w:rFonts w:ascii="Times New Roman" w:hAnsi="Times New Roman"/>
          <w:b/>
          <w:sz w:val="24"/>
          <w:szCs w:val="24"/>
        </w:rPr>
        <w:t xml:space="preserve">ЗАЯВКА НА ИЗМЕНЕНИЕ В ГОДОВОЙ ПЛАН </w:t>
      </w:r>
      <w:r w:rsidRPr="00B67F20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B67F20">
        <w:rPr>
          <w:rFonts w:ascii="Times New Roman" w:hAnsi="Times New Roman"/>
          <w:sz w:val="24"/>
          <w:szCs w:val="24"/>
        </w:rPr>
        <w:t xml:space="preserve"> год на </w:t>
      </w:r>
      <w:r w:rsidRPr="00B67F20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3328E5" w:rsidRPr="00B67F20" w:rsidRDefault="003328E5" w:rsidP="003328E5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 w:rsidRPr="00B67F20">
        <w:rPr>
          <w:rFonts w:ascii="Times New Roman" w:hAnsi="Times New Roman"/>
          <w:sz w:val="24"/>
          <w:szCs w:val="24"/>
          <w:u w:val="single"/>
        </w:rPr>
        <w:t xml:space="preserve">от_______________________________________________________ </w:t>
      </w:r>
    </w:p>
    <w:p w:rsidR="003328E5" w:rsidRPr="00B67F20" w:rsidRDefault="003328E5" w:rsidP="003328E5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B67F20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B67F20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3328E5" w:rsidRPr="00B67F20" w:rsidTr="003328E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8E5" w:rsidRPr="00B67F20" w:rsidRDefault="003328E5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8E5" w:rsidRPr="00B67F20" w:rsidRDefault="003328E5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Наименование товара/</w:t>
            </w:r>
          </w:p>
          <w:p w:rsidR="003328E5" w:rsidRPr="00B67F20" w:rsidRDefault="003328E5" w:rsidP="003328E5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B67F20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8E5" w:rsidRPr="00B67F20" w:rsidRDefault="003328E5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8E5" w:rsidRPr="00B67F20" w:rsidRDefault="003328E5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8E5" w:rsidRPr="00B67F20" w:rsidRDefault="003328E5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E5" w:rsidRPr="00B67F20" w:rsidRDefault="003328E5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3328E5" w:rsidRPr="00B67F20" w:rsidRDefault="003328E5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от 31 декабря 2008г.</w:t>
            </w:r>
          </w:p>
          <w:p w:rsidR="003328E5" w:rsidRPr="00B67F20" w:rsidRDefault="003328E5" w:rsidP="003328E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8E5" w:rsidRPr="00B67F20" w:rsidRDefault="003328E5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8E5" w:rsidRPr="00B67F20" w:rsidRDefault="003328E5" w:rsidP="003328E5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7F20">
              <w:rPr>
                <w:rFonts w:ascii="Times New Roman" w:hAnsi="Times New Roman"/>
                <w:sz w:val="18"/>
                <w:szCs w:val="18"/>
              </w:rPr>
              <w:t>СРОК проведения закупки</w:t>
            </w:r>
          </w:p>
        </w:tc>
      </w:tr>
      <w:tr w:rsidR="003328E5" w:rsidRPr="00B67F20" w:rsidTr="003328E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E5" w:rsidRPr="00B67F20" w:rsidRDefault="003328E5" w:rsidP="003328E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E5" w:rsidRPr="00B67F20" w:rsidRDefault="003328E5" w:rsidP="003328E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E5" w:rsidRPr="00B67F20" w:rsidRDefault="003328E5" w:rsidP="003328E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E5" w:rsidRPr="00B67F20" w:rsidRDefault="003328E5" w:rsidP="003328E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E5" w:rsidRPr="00B67F20" w:rsidRDefault="003328E5" w:rsidP="003328E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E5" w:rsidRPr="00B67F20" w:rsidRDefault="003328E5" w:rsidP="003328E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E5" w:rsidRPr="00B67F20" w:rsidRDefault="003328E5" w:rsidP="003328E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8E5" w:rsidRPr="00B67F20" w:rsidRDefault="003328E5" w:rsidP="003328E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8</w:t>
            </w:r>
          </w:p>
        </w:tc>
      </w:tr>
      <w:tr w:rsidR="003328E5" w:rsidRPr="008E1A07" w:rsidTr="003328E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E5" w:rsidRPr="008E1A07" w:rsidRDefault="003328E5" w:rsidP="003328E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8E5" w:rsidRPr="008E1A07" w:rsidRDefault="003328E5" w:rsidP="003328E5">
            <w:pPr>
              <w:ind w:firstLine="0"/>
            </w:pPr>
            <w:r w:rsidRPr="008E1A0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E5" w:rsidRPr="003328E5" w:rsidRDefault="003328E5" w:rsidP="003328E5">
            <w:pPr>
              <w:ind w:firstLine="0"/>
              <w:jc w:val="both"/>
              <w:rPr>
                <w:rFonts w:ascii="Times New Roman" w:hAnsi="Times New Roman"/>
              </w:rPr>
            </w:pPr>
            <w:r w:rsidRPr="003328E5">
              <w:rPr>
                <w:rFonts w:ascii="Times New Roman" w:hAnsi="Times New Roman"/>
                <w:u w:val="single"/>
              </w:rPr>
              <w:t>Работы по обследованию образования трещин на ограждающих конструкциях квартир по адресам: г. Минск, ул. Стариновская, д.7-21, д.21-2, д.11-26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E5" w:rsidRPr="008E1A07" w:rsidRDefault="003328E5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 w:rsidRPr="008E1A07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E5" w:rsidRPr="008E1A07" w:rsidRDefault="003328E5" w:rsidP="003328E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13830,81</w:t>
            </w:r>
            <w:r w:rsidRPr="008E1A07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 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E5" w:rsidRPr="008E1A07" w:rsidRDefault="003328E5" w:rsidP="003328E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3328E5" w:rsidRPr="008E1A07" w:rsidRDefault="003328E5" w:rsidP="003328E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E5" w:rsidRPr="008E1A07" w:rsidRDefault="003328E5" w:rsidP="003328E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8E5" w:rsidRPr="008E1A07" w:rsidRDefault="005632A6" w:rsidP="003328E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328E5" w:rsidRPr="008E1A07">
              <w:rPr>
                <w:rFonts w:ascii="Times New Roman" w:hAnsi="Times New Roman"/>
              </w:rPr>
              <w:t>кв. 2026 г.</w:t>
            </w:r>
          </w:p>
        </w:tc>
      </w:tr>
    </w:tbl>
    <w:p w:rsidR="003328E5" w:rsidRPr="00B67F20" w:rsidRDefault="003328E5" w:rsidP="003328E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F20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3328E5" w:rsidRPr="00B67F20" w:rsidRDefault="003328E5" w:rsidP="003328E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28E5" w:rsidRDefault="003328E5" w:rsidP="003328E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B67F20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3328E5" w:rsidRDefault="003328E5" w:rsidP="003328E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328E5" w:rsidRDefault="003328E5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55BB1" w:rsidRDefault="00955BB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55BB1" w:rsidRDefault="00955BB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55BB1" w:rsidRDefault="00955BB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55BB1" w:rsidRDefault="00955BB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55BB1" w:rsidRDefault="00955BB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55BB1" w:rsidRDefault="00955BB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55BB1" w:rsidRDefault="00955BB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55BB1" w:rsidRDefault="00955BB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55BB1" w:rsidRDefault="00955BB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55BB1" w:rsidRDefault="00955BB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55BB1" w:rsidRDefault="00955BB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55BB1" w:rsidRDefault="00955BB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55BB1" w:rsidRDefault="00955BB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55BB1" w:rsidRPr="00543CA3" w:rsidRDefault="00955BB1" w:rsidP="00955BB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955BB1" w:rsidRPr="00543CA3" w:rsidRDefault="00955BB1" w:rsidP="00955BB1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955BB1" w:rsidRPr="00543CA3" w:rsidRDefault="00955BB1" w:rsidP="00955BB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955BB1" w:rsidRPr="00543CA3" w:rsidRDefault="00955BB1" w:rsidP="00955BB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955BB1" w:rsidRDefault="00955BB1" w:rsidP="00955BB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955BB1" w:rsidRPr="00543CA3" w:rsidRDefault="00955BB1" w:rsidP="00955BB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955BB1" w:rsidRPr="00543CA3" w:rsidRDefault="00955BB1" w:rsidP="00955BB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955BB1" w:rsidRPr="00543CA3" w:rsidRDefault="00955BB1" w:rsidP="00955BB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955BB1" w:rsidRPr="00543CA3" w:rsidTr="00955BB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BB1" w:rsidRPr="00543CA3" w:rsidRDefault="00955BB1" w:rsidP="00955BB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BB1" w:rsidRPr="00543CA3" w:rsidRDefault="00955BB1" w:rsidP="00955BB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955BB1" w:rsidRPr="00543CA3" w:rsidRDefault="00955BB1" w:rsidP="00955BB1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BB1" w:rsidRPr="00543CA3" w:rsidRDefault="00955BB1" w:rsidP="00955BB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BB1" w:rsidRPr="00543CA3" w:rsidRDefault="00955BB1" w:rsidP="00955BB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BB1" w:rsidRPr="00543CA3" w:rsidRDefault="00955BB1" w:rsidP="00955BB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B1" w:rsidRPr="00543CA3" w:rsidRDefault="00955BB1" w:rsidP="00955BB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955BB1" w:rsidRPr="00543CA3" w:rsidRDefault="00955BB1" w:rsidP="00955BB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955BB1" w:rsidRPr="00543CA3" w:rsidRDefault="00955BB1" w:rsidP="00955BB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BB1" w:rsidRPr="00543CA3" w:rsidRDefault="00955BB1" w:rsidP="00955BB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BB1" w:rsidRPr="00543CA3" w:rsidRDefault="00955BB1" w:rsidP="00955BB1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955BB1" w:rsidRPr="00543CA3" w:rsidTr="00955BB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B1" w:rsidRPr="00543CA3" w:rsidRDefault="00955BB1" w:rsidP="00955B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B1" w:rsidRPr="00543CA3" w:rsidRDefault="00955BB1" w:rsidP="00955B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B1" w:rsidRPr="00543CA3" w:rsidRDefault="00955BB1" w:rsidP="00955B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B1" w:rsidRPr="00543CA3" w:rsidRDefault="00955BB1" w:rsidP="00955B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B1" w:rsidRPr="00543CA3" w:rsidRDefault="00955BB1" w:rsidP="00955B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B1" w:rsidRPr="00543CA3" w:rsidRDefault="00955BB1" w:rsidP="00955B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B1" w:rsidRPr="00543CA3" w:rsidRDefault="00955BB1" w:rsidP="00955B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BB1" w:rsidRPr="00543CA3" w:rsidRDefault="00955BB1" w:rsidP="00955BB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955BB1" w:rsidRPr="00543CA3" w:rsidTr="00955BB1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B1" w:rsidRPr="006433F2" w:rsidRDefault="00955BB1" w:rsidP="00955BB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B1" w:rsidRPr="009767F9" w:rsidRDefault="00955BB1" w:rsidP="00955BB1">
            <w:pPr>
              <w:ind w:firstLine="0"/>
            </w:pPr>
            <w:r w:rsidRPr="009767F9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B1" w:rsidRPr="00955BB1" w:rsidRDefault="00955BB1" w:rsidP="00955BB1">
            <w:pPr>
              <w:ind w:firstLine="0"/>
              <w:jc w:val="both"/>
              <w:rPr>
                <w:rFonts w:ascii="Times New Roman" w:hAnsi="Times New Roman"/>
              </w:rPr>
            </w:pPr>
            <w:r w:rsidRPr="00955BB1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адресам: г. Минск, ул. Тикоцкого, д.10 п.3, ул. Гуртьева, д.14 п.1,4, д.20 п.4, д.24 п.4, ул. Беляева, д.5 п.2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B1" w:rsidRPr="00BD695D" w:rsidRDefault="00955BB1" w:rsidP="00955BB1">
            <w:pPr>
              <w:ind w:firstLine="0"/>
              <w:jc w:val="center"/>
              <w:rPr>
                <w:rFonts w:ascii="Times New Roman" w:hAnsi="Times New Roman"/>
              </w:rPr>
            </w:pPr>
            <w:r w:rsidRPr="00BD695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B1" w:rsidRPr="00BD695D" w:rsidRDefault="00955BB1" w:rsidP="00955BB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153338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B1" w:rsidRDefault="00955BB1" w:rsidP="00955BB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955BB1" w:rsidRPr="00010CFE" w:rsidRDefault="00955BB1" w:rsidP="00955BB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B1" w:rsidRPr="00010CFE" w:rsidRDefault="00955BB1" w:rsidP="00955BB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B1" w:rsidRPr="00010CFE" w:rsidRDefault="00955BB1" w:rsidP="00955BB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955BB1" w:rsidRPr="00543CA3" w:rsidTr="00955BB1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B1" w:rsidRPr="006433F2" w:rsidRDefault="00955BB1" w:rsidP="00955BB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B1" w:rsidRPr="009767F9" w:rsidRDefault="00955BB1" w:rsidP="00955BB1">
            <w:pPr>
              <w:ind w:firstLine="0"/>
            </w:pPr>
            <w:r w:rsidRPr="009767F9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B1" w:rsidRPr="00955BB1" w:rsidRDefault="00955BB1" w:rsidP="00955BB1">
            <w:pPr>
              <w:ind w:firstLine="0"/>
              <w:jc w:val="both"/>
              <w:rPr>
                <w:rFonts w:ascii="Times New Roman" w:hAnsi="Times New Roman"/>
              </w:rPr>
            </w:pPr>
            <w:r w:rsidRPr="00955BB1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жилого дома по адресу: г. Минск, ул. Гуртьева, д.2 п.1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B1" w:rsidRPr="00BD695D" w:rsidRDefault="00955BB1" w:rsidP="00955BB1">
            <w:pPr>
              <w:ind w:firstLine="0"/>
              <w:jc w:val="center"/>
              <w:rPr>
                <w:rFonts w:ascii="Times New Roman" w:hAnsi="Times New Roman"/>
              </w:rPr>
            </w:pPr>
            <w:r w:rsidRPr="00BD695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B1" w:rsidRPr="00BD695D" w:rsidRDefault="00955BB1" w:rsidP="00955BB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39237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B1" w:rsidRDefault="00955BB1" w:rsidP="00955BB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955BB1" w:rsidRPr="00010CFE" w:rsidRDefault="00955BB1" w:rsidP="00955BB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B1" w:rsidRPr="00010CFE" w:rsidRDefault="00955BB1" w:rsidP="00955BB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B1" w:rsidRPr="00010CFE" w:rsidRDefault="00955BB1" w:rsidP="00955BB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955BB1" w:rsidRPr="00543CA3" w:rsidTr="00955BB1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B1" w:rsidRPr="006433F2" w:rsidRDefault="00955BB1" w:rsidP="00955BB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BB1" w:rsidRPr="009767F9" w:rsidRDefault="00955BB1" w:rsidP="00955BB1">
            <w:pPr>
              <w:ind w:firstLine="0"/>
            </w:pPr>
            <w:r w:rsidRPr="009767F9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B1" w:rsidRPr="00955BB1" w:rsidRDefault="00955BB1" w:rsidP="00955BB1">
            <w:pPr>
              <w:ind w:firstLine="0"/>
              <w:jc w:val="both"/>
              <w:rPr>
                <w:rFonts w:ascii="Times New Roman" w:hAnsi="Times New Roman"/>
              </w:rPr>
            </w:pPr>
            <w:r w:rsidRPr="00955BB1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жилого дома по адресу: г. Минск, ул. Тикоцкого, д.22 п.1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B1" w:rsidRPr="00BD695D" w:rsidRDefault="00955BB1" w:rsidP="00955BB1">
            <w:pPr>
              <w:ind w:firstLine="0"/>
              <w:jc w:val="center"/>
              <w:rPr>
                <w:rFonts w:ascii="Times New Roman" w:hAnsi="Times New Roman"/>
              </w:rPr>
            </w:pPr>
            <w:r w:rsidRPr="00BD695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B1" w:rsidRPr="00BD695D" w:rsidRDefault="00955BB1" w:rsidP="00955BB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31560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B1" w:rsidRDefault="00955BB1" w:rsidP="00955BB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955BB1" w:rsidRPr="00010CFE" w:rsidRDefault="00955BB1" w:rsidP="00955BB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B1" w:rsidRPr="00010CFE" w:rsidRDefault="00955BB1" w:rsidP="00955BB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BB1" w:rsidRPr="00010CFE" w:rsidRDefault="00955BB1" w:rsidP="00955BB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A967E1" w:rsidRPr="00543CA3" w:rsidTr="00955BB1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E1" w:rsidRPr="006433F2" w:rsidRDefault="00A967E1" w:rsidP="00955BB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7E1" w:rsidRPr="009767F9" w:rsidRDefault="00A967E1" w:rsidP="00A967E1">
            <w:pPr>
              <w:ind w:firstLine="0"/>
            </w:pPr>
            <w:r w:rsidRPr="009767F9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E1" w:rsidRPr="00A967E1" w:rsidRDefault="00A967E1" w:rsidP="00A967E1">
            <w:pPr>
              <w:ind w:firstLine="0"/>
              <w:jc w:val="both"/>
              <w:rPr>
                <w:rFonts w:ascii="Times New Roman" w:hAnsi="Times New Roman"/>
              </w:rPr>
            </w:pPr>
            <w:r w:rsidRPr="00A967E1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жилого дома по адресу: г. Минск, ул. Стариновская, д.13-20а. д.21 МОП п.3, Д.7 МОП П.1, Д.37-44, Д.11-10А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E1" w:rsidRPr="00BD695D" w:rsidRDefault="00A967E1" w:rsidP="00A967E1">
            <w:pPr>
              <w:ind w:firstLine="0"/>
              <w:jc w:val="center"/>
              <w:rPr>
                <w:rFonts w:ascii="Times New Roman" w:hAnsi="Times New Roman"/>
              </w:rPr>
            </w:pPr>
            <w:r w:rsidRPr="00BD695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E1" w:rsidRPr="00BD695D" w:rsidRDefault="00A967E1" w:rsidP="00A967E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54805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E1" w:rsidRDefault="00A967E1" w:rsidP="00A967E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A967E1" w:rsidRPr="00010CFE" w:rsidRDefault="00A967E1" w:rsidP="00A967E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E1" w:rsidRPr="00010CFE" w:rsidRDefault="00A967E1" w:rsidP="00A967E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7E1" w:rsidRPr="00010CFE" w:rsidRDefault="00A967E1" w:rsidP="00A967E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955BB1" w:rsidRPr="00543CA3" w:rsidRDefault="00955BB1" w:rsidP="00955BB1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955BB1" w:rsidRPr="00543CA3" w:rsidRDefault="00955BB1" w:rsidP="00955BB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955BB1" w:rsidRPr="0068464F" w:rsidRDefault="00955BB1" w:rsidP="00955BB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5BB1" w:rsidRDefault="00955BB1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F4528E" w:rsidRDefault="00F4528E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528E" w:rsidRPr="00543CA3" w:rsidRDefault="00F4528E" w:rsidP="00F4528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F4528E" w:rsidRPr="00543CA3" w:rsidRDefault="00F4528E" w:rsidP="00F4528E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F4528E" w:rsidRPr="00543CA3" w:rsidRDefault="00F4528E" w:rsidP="00F4528E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4528E" w:rsidRPr="00543CA3" w:rsidRDefault="00F4528E" w:rsidP="00F4528E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F4528E" w:rsidRDefault="00F4528E" w:rsidP="00F4528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F4528E" w:rsidRPr="00543CA3" w:rsidRDefault="00F4528E" w:rsidP="00F4528E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F4528E" w:rsidRPr="00543CA3" w:rsidRDefault="00F4528E" w:rsidP="00F4528E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F4528E" w:rsidRPr="00543CA3" w:rsidRDefault="00F4528E" w:rsidP="00F4528E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F4528E" w:rsidRPr="00543CA3" w:rsidTr="00F4528E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28E" w:rsidRPr="00543CA3" w:rsidRDefault="00F4528E" w:rsidP="00F4528E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28E" w:rsidRPr="00543CA3" w:rsidRDefault="00F4528E" w:rsidP="00F4528E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F4528E" w:rsidRPr="00543CA3" w:rsidRDefault="00F4528E" w:rsidP="00F4528E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28E" w:rsidRPr="00543CA3" w:rsidRDefault="00F4528E" w:rsidP="00F4528E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28E" w:rsidRPr="00543CA3" w:rsidRDefault="00F4528E" w:rsidP="00F4528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28E" w:rsidRPr="00543CA3" w:rsidRDefault="00F4528E" w:rsidP="00F4528E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28E" w:rsidRPr="00543CA3" w:rsidRDefault="00F4528E" w:rsidP="00F4528E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F4528E" w:rsidRPr="00543CA3" w:rsidRDefault="00F4528E" w:rsidP="00F4528E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F4528E" w:rsidRPr="00543CA3" w:rsidRDefault="00F4528E" w:rsidP="00F4528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28E" w:rsidRPr="00543CA3" w:rsidRDefault="00F4528E" w:rsidP="00F4528E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28E" w:rsidRPr="00543CA3" w:rsidRDefault="00F4528E" w:rsidP="00F4528E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F4528E" w:rsidRPr="00543CA3" w:rsidTr="00F4528E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8E" w:rsidRPr="00543CA3" w:rsidRDefault="00F4528E" w:rsidP="00F4528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8E" w:rsidRPr="00543CA3" w:rsidRDefault="00F4528E" w:rsidP="00F4528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8E" w:rsidRPr="00543CA3" w:rsidRDefault="00F4528E" w:rsidP="00F4528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8E" w:rsidRPr="00543CA3" w:rsidRDefault="00F4528E" w:rsidP="00F4528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8E" w:rsidRPr="00543CA3" w:rsidRDefault="00F4528E" w:rsidP="00F4528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8E" w:rsidRPr="00543CA3" w:rsidRDefault="00F4528E" w:rsidP="00F4528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8E" w:rsidRPr="00543CA3" w:rsidRDefault="00F4528E" w:rsidP="00F4528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8E" w:rsidRPr="00543CA3" w:rsidRDefault="00F4528E" w:rsidP="00F4528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F4528E" w:rsidRPr="00543CA3" w:rsidTr="00F4528E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28E" w:rsidRPr="006433F2" w:rsidRDefault="00F4528E" w:rsidP="00F4528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8E" w:rsidRPr="009767F9" w:rsidRDefault="00F4528E" w:rsidP="00F4528E">
            <w:pPr>
              <w:ind w:firstLine="0"/>
            </w:pPr>
            <w:r w:rsidRPr="009767F9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28E" w:rsidRPr="00F4528E" w:rsidRDefault="00F4528E" w:rsidP="00F4528E">
            <w:pPr>
              <w:ind w:firstLine="0"/>
              <w:jc w:val="both"/>
              <w:rPr>
                <w:rFonts w:ascii="Times New Roman" w:hAnsi="Times New Roman"/>
              </w:rPr>
            </w:pPr>
            <w:r w:rsidRPr="00F4528E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адресам: г. Минск, ул. Мержинского, д.11, д.11а,ул. К.Чорного, д.3, п.5, п.1 кв.2, входных групп п.1, п.4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28E" w:rsidRPr="00BD695D" w:rsidRDefault="00F4528E" w:rsidP="00F4528E">
            <w:pPr>
              <w:ind w:firstLine="0"/>
              <w:jc w:val="center"/>
              <w:rPr>
                <w:rFonts w:ascii="Times New Roman" w:hAnsi="Times New Roman"/>
              </w:rPr>
            </w:pPr>
            <w:r w:rsidRPr="00BD695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28E" w:rsidRPr="00BD695D" w:rsidRDefault="00F4528E" w:rsidP="00F4528E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95277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28E" w:rsidRDefault="00F4528E" w:rsidP="00F4528E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4528E" w:rsidRPr="00010CFE" w:rsidRDefault="00F4528E" w:rsidP="00F4528E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28E" w:rsidRPr="00010CFE" w:rsidRDefault="00F4528E" w:rsidP="00F4528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28E" w:rsidRPr="00010CFE" w:rsidRDefault="00F4528E" w:rsidP="00F4528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F4528E" w:rsidRPr="00543CA3" w:rsidRDefault="00F4528E" w:rsidP="00F4528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F4528E" w:rsidRPr="00543CA3" w:rsidRDefault="00F4528E" w:rsidP="00F4528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F4528E" w:rsidRPr="0068464F" w:rsidRDefault="00F4528E" w:rsidP="00F4528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528E" w:rsidRDefault="00F4528E" w:rsidP="00F4528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F4528E" w:rsidRDefault="00F4528E" w:rsidP="00F4528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28E" w:rsidRDefault="00F4528E" w:rsidP="00F4528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28E" w:rsidRDefault="00F4528E" w:rsidP="00F4528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28E" w:rsidRDefault="00F4528E" w:rsidP="00F4528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28E" w:rsidRDefault="00F4528E" w:rsidP="00F4528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28E" w:rsidRPr="00543CA3" w:rsidRDefault="00F4528E" w:rsidP="00F4528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F4528E" w:rsidRPr="00543CA3" w:rsidRDefault="00F4528E" w:rsidP="00F4528E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F4528E" w:rsidRPr="00543CA3" w:rsidRDefault="00F4528E" w:rsidP="00F4528E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4528E" w:rsidRPr="00543CA3" w:rsidRDefault="00F4528E" w:rsidP="00F4528E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F4528E" w:rsidRDefault="00F4528E" w:rsidP="00F4528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F4528E" w:rsidRPr="00543CA3" w:rsidRDefault="00F4528E" w:rsidP="00F4528E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F4528E" w:rsidRPr="00543CA3" w:rsidRDefault="00F4528E" w:rsidP="00F4528E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F4528E" w:rsidRPr="00543CA3" w:rsidRDefault="00F4528E" w:rsidP="00F4528E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F4528E" w:rsidRPr="00543CA3" w:rsidTr="00F4528E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28E" w:rsidRPr="00543CA3" w:rsidRDefault="00F4528E" w:rsidP="00F4528E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28E" w:rsidRPr="00543CA3" w:rsidRDefault="00F4528E" w:rsidP="00F4528E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F4528E" w:rsidRPr="00543CA3" w:rsidRDefault="00F4528E" w:rsidP="00F4528E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28E" w:rsidRPr="00543CA3" w:rsidRDefault="00F4528E" w:rsidP="00F4528E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28E" w:rsidRPr="00543CA3" w:rsidRDefault="00F4528E" w:rsidP="00F4528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28E" w:rsidRPr="00543CA3" w:rsidRDefault="00F4528E" w:rsidP="00F4528E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28E" w:rsidRPr="00543CA3" w:rsidRDefault="00F4528E" w:rsidP="00F4528E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F4528E" w:rsidRPr="00543CA3" w:rsidRDefault="00F4528E" w:rsidP="00F4528E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F4528E" w:rsidRPr="00543CA3" w:rsidRDefault="00F4528E" w:rsidP="00F4528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28E" w:rsidRPr="00543CA3" w:rsidRDefault="00F4528E" w:rsidP="00F4528E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28E" w:rsidRPr="00543CA3" w:rsidRDefault="00F4528E" w:rsidP="00F4528E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F4528E" w:rsidRPr="00543CA3" w:rsidTr="00F4528E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8E" w:rsidRPr="00543CA3" w:rsidRDefault="00F4528E" w:rsidP="00F4528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8E" w:rsidRPr="00543CA3" w:rsidRDefault="00F4528E" w:rsidP="00F4528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8E" w:rsidRPr="00543CA3" w:rsidRDefault="00F4528E" w:rsidP="00F4528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8E" w:rsidRPr="00543CA3" w:rsidRDefault="00F4528E" w:rsidP="00F4528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8E" w:rsidRPr="00543CA3" w:rsidRDefault="00F4528E" w:rsidP="00F4528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8E" w:rsidRPr="00543CA3" w:rsidRDefault="00F4528E" w:rsidP="00F4528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8E" w:rsidRPr="00543CA3" w:rsidRDefault="00F4528E" w:rsidP="00F4528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8E" w:rsidRPr="00543CA3" w:rsidRDefault="00F4528E" w:rsidP="00F4528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F4528E" w:rsidRPr="009767F9" w:rsidTr="00F4528E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28E" w:rsidRPr="006433F2" w:rsidRDefault="00F4528E" w:rsidP="00F4528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8E" w:rsidRPr="009767F9" w:rsidRDefault="00F4528E" w:rsidP="00F4528E">
            <w:pPr>
              <w:ind w:firstLine="0"/>
            </w:pPr>
            <w:r w:rsidRPr="009767F9">
              <w:rPr>
                <w:rFonts w:ascii="Times New Roman" w:hAnsi="Times New Roman"/>
                <w:u w:val="single"/>
              </w:rPr>
              <w:t xml:space="preserve">43.34.10.200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28E" w:rsidRPr="00F4528E" w:rsidRDefault="00F4528E" w:rsidP="00F4528E">
            <w:pPr>
              <w:ind w:firstLine="0"/>
              <w:jc w:val="both"/>
              <w:rPr>
                <w:rFonts w:ascii="Times New Roman" w:hAnsi="Times New Roman"/>
              </w:rPr>
            </w:pPr>
            <w:r w:rsidRPr="00F4528E">
              <w:rPr>
                <w:rFonts w:ascii="Times New Roman" w:hAnsi="Times New Roman"/>
                <w:u w:val="single"/>
              </w:rPr>
              <w:t xml:space="preserve">Текущий ремонт фасадов  жилых домов по адресам: г. Минск, ул. Никифорова, д.35, ул. Я.Коласа, д.30,д34,д.48(с наружной стороны), ул. Тикойкого, д.46/1, д.46/2, д.48, д.50/2, пр. </w:t>
            </w:r>
            <w:r w:rsidRPr="00F4528E">
              <w:rPr>
                <w:rFonts w:ascii="Times New Roman" w:hAnsi="Times New Roman"/>
                <w:u w:val="single"/>
              </w:rPr>
              <w:lastRenderedPageBreak/>
              <w:t>Независимости д.91а (цоколь), балконов и фасадов по пр. Независимости, д.91, д.93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28E" w:rsidRPr="009767F9" w:rsidRDefault="00F4528E" w:rsidP="00F4528E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lastRenderedPageBreak/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28E" w:rsidRPr="009767F9" w:rsidRDefault="00F4528E" w:rsidP="00F4528E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1078780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28E" w:rsidRPr="008E1A07" w:rsidRDefault="00F4528E" w:rsidP="00F4528E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F4528E" w:rsidRPr="009767F9" w:rsidRDefault="00F4528E" w:rsidP="00F4528E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28E" w:rsidRPr="009767F9" w:rsidRDefault="00F4528E" w:rsidP="00F4528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28E" w:rsidRPr="009767F9" w:rsidRDefault="00F4528E" w:rsidP="00F4528E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1кв. 2026 г.</w:t>
            </w:r>
          </w:p>
        </w:tc>
      </w:tr>
    </w:tbl>
    <w:p w:rsidR="00F4528E" w:rsidRPr="00543CA3" w:rsidRDefault="00F4528E" w:rsidP="00F4528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F4528E" w:rsidRPr="00543CA3" w:rsidRDefault="00F4528E" w:rsidP="00F4528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F4528E" w:rsidRPr="0068464F" w:rsidRDefault="00F4528E" w:rsidP="00F4528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528E" w:rsidRDefault="00F4528E" w:rsidP="00F4528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F4528E" w:rsidRDefault="00F4528E" w:rsidP="00F4528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28E" w:rsidRPr="00B66AF8" w:rsidRDefault="00F4528E" w:rsidP="00F4528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28E" w:rsidRPr="00543CA3" w:rsidRDefault="00F4528E" w:rsidP="00F4528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F4528E" w:rsidRPr="00543CA3" w:rsidRDefault="00F4528E" w:rsidP="00F4528E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F4528E" w:rsidRPr="00543CA3" w:rsidRDefault="00F4528E" w:rsidP="00F4528E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4528E" w:rsidRPr="00543CA3" w:rsidRDefault="00F4528E" w:rsidP="00F4528E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F4528E" w:rsidRDefault="00F4528E" w:rsidP="00F4528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F4528E" w:rsidRPr="00543CA3" w:rsidRDefault="00F4528E" w:rsidP="00F4528E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F4528E" w:rsidRPr="00543CA3" w:rsidRDefault="00F4528E" w:rsidP="00F4528E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F4528E" w:rsidRPr="00543CA3" w:rsidRDefault="00F4528E" w:rsidP="00F4528E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F4528E" w:rsidRPr="00543CA3" w:rsidTr="00F4528E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28E" w:rsidRPr="00543CA3" w:rsidRDefault="00F4528E" w:rsidP="00F4528E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28E" w:rsidRPr="00543CA3" w:rsidRDefault="00F4528E" w:rsidP="00F4528E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F4528E" w:rsidRPr="00543CA3" w:rsidRDefault="00F4528E" w:rsidP="00F4528E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28E" w:rsidRPr="00543CA3" w:rsidRDefault="00F4528E" w:rsidP="00F4528E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28E" w:rsidRPr="00543CA3" w:rsidRDefault="00F4528E" w:rsidP="00F4528E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28E" w:rsidRPr="00543CA3" w:rsidRDefault="00F4528E" w:rsidP="00F4528E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28E" w:rsidRPr="00543CA3" w:rsidRDefault="00F4528E" w:rsidP="00F4528E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F4528E" w:rsidRPr="00543CA3" w:rsidRDefault="00F4528E" w:rsidP="00F4528E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F4528E" w:rsidRPr="00543CA3" w:rsidRDefault="00F4528E" w:rsidP="00F4528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28E" w:rsidRPr="00543CA3" w:rsidRDefault="00F4528E" w:rsidP="00F4528E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28E" w:rsidRPr="00543CA3" w:rsidRDefault="00F4528E" w:rsidP="00F4528E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F4528E" w:rsidRPr="00543CA3" w:rsidTr="00F4528E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8E" w:rsidRPr="00543CA3" w:rsidRDefault="00F4528E" w:rsidP="00F4528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8E" w:rsidRPr="00543CA3" w:rsidRDefault="00F4528E" w:rsidP="00F4528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8E" w:rsidRPr="00543CA3" w:rsidRDefault="00F4528E" w:rsidP="00F4528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8E" w:rsidRPr="00543CA3" w:rsidRDefault="00F4528E" w:rsidP="00F4528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8E" w:rsidRPr="00543CA3" w:rsidRDefault="00F4528E" w:rsidP="00F4528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8E" w:rsidRPr="00543CA3" w:rsidRDefault="00F4528E" w:rsidP="00F4528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8E" w:rsidRPr="00543CA3" w:rsidRDefault="00F4528E" w:rsidP="00F4528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28E" w:rsidRPr="00543CA3" w:rsidRDefault="00F4528E" w:rsidP="00F4528E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F4528E" w:rsidRPr="009767F9" w:rsidTr="00F4528E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28E" w:rsidRPr="006433F2" w:rsidRDefault="00F4528E" w:rsidP="00F4528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28E" w:rsidRPr="009767F9" w:rsidRDefault="00F4528E" w:rsidP="00F4528E">
            <w:pPr>
              <w:ind w:firstLine="0"/>
            </w:pPr>
            <w:r w:rsidRPr="009767F9">
              <w:rPr>
                <w:rFonts w:ascii="Times New Roman" w:hAnsi="Times New Roman"/>
                <w:u w:val="single"/>
              </w:rPr>
              <w:t xml:space="preserve">43.34.10.200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28E" w:rsidRPr="00F4528E" w:rsidRDefault="00F4528E" w:rsidP="00F4528E">
            <w:pPr>
              <w:ind w:firstLine="0"/>
              <w:jc w:val="both"/>
              <w:rPr>
                <w:rFonts w:ascii="Times New Roman" w:hAnsi="Times New Roman"/>
              </w:rPr>
            </w:pPr>
            <w:r w:rsidRPr="00F4528E">
              <w:rPr>
                <w:rFonts w:ascii="Times New Roman" w:hAnsi="Times New Roman"/>
                <w:u w:val="single"/>
              </w:rPr>
              <w:t>Текущий ремонт фасадов  жилых домов по адресам: г. Минск, ул. Никифорова, д.35, ул. Я.Коласа, д.30,д34,д.48(с наружной стороны), ул. Тикойкого, д.46/1, д.46/2, д.48, д.50/2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28E" w:rsidRPr="009767F9" w:rsidRDefault="00F4528E" w:rsidP="00F4528E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28E" w:rsidRPr="009767F9" w:rsidRDefault="00F4528E" w:rsidP="00F4528E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553702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28E" w:rsidRPr="008E1A07" w:rsidRDefault="00F4528E" w:rsidP="00F4528E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F4528E" w:rsidRPr="009767F9" w:rsidRDefault="00F4528E" w:rsidP="00F4528E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28E" w:rsidRPr="009767F9" w:rsidRDefault="00F4528E" w:rsidP="00F4528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28E" w:rsidRPr="009767F9" w:rsidRDefault="00F4528E" w:rsidP="00F4528E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1кв. 2026 г.</w:t>
            </w:r>
          </w:p>
        </w:tc>
      </w:tr>
    </w:tbl>
    <w:p w:rsidR="00F4528E" w:rsidRPr="00543CA3" w:rsidRDefault="00F4528E" w:rsidP="00F4528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F4528E" w:rsidRPr="00543CA3" w:rsidRDefault="00F4528E" w:rsidP="00F4528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F4528E" w:rsidRPr="0068464F" w:rsidRDefault="00F4528E" w:rsidP="00F4528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528E" w:rsidRDefault="00F4528E" w:rsidP="00F4528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F4528E" w:rsidRDefault="00F4528E" w:rsidP="00F4528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28E" w:rsidRDefault="00F452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56638" w:rsidRDefault="0015663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56638" w:rsidRDefault="0015663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56638" w:rsidRDefault="0015663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56638" w:rsidRDefault="0015663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56638" w:rsidRDefault="0015663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56638" w:rsidRDefault="0015663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56638" w:rsidRDefault="0015663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56638" w:rsidRDefault="0015663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56638" w:rsidRDefault="0015663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56638" w:rsidRDefault="0015663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56638" w:rsidRDefault="0015663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56638" w:rsidRDefault="0015663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56638" w:rsidRDefault="0015663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56638" w:rsidRDefault="0015663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56638" w:rsidRDefault="0015663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56638" w:rsidRDefault="0015663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56638" w:rsidRPr="00543CA3" w:rsidRDefault="00156638" w:rsidP="00156638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156638" w:rsidRPr="00543CA3" w:rsidRDefault="00156638" w:rsidP="00156638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156638" w:rsidRPr="00543CA3" w:rsidRDefault="00156638" w:rsidP="00156638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156638" w:rsidRPr="00543CA3" w:rsidRDefault="00156638" w:rsidP="00156638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156638" w:rsidRDefault="00156638" w:rsidP="00156638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156638" w:rsidRPr="00543CA3" w:rsidRDefault="00156638" w:rsidP="00156638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156638" w:rsidRPr="00543CA3" w:rsidRDefault="00156638" w:rsidP="00156638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156638" w:rsidRPr="00543CA3" w:rsidRDefault="00156638" w:rsidP="00156638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156638" w:rsidRPr="00543CA3" w:rsidTr="00C44D5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638" w:rsidRPr="00543CA3" w:rsidRDefault="00156638" w:rsidP="00C44D5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638" w:rsidRPr="00543CA3" w:rsidRDefault="00156638" w:rsidP="00C44D5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156638" w:rsidRPr="00543CA3" w:rsidRDefault="00156638" w:rsidP="00C44D57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638" w:rsidRPr="00543CA3" w:rsidRDefault="00156638" w:rsidP="00C44D5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638" w:rsidRPr="00543CA3" w:rsidRDefault="00156638" w:rsidP="00C44D5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638" w:rsidRPr="00543CA3" w:rsidRDefault="00156638" w:rsidP="00C44D5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38" w:rsidRPr="00543CA3" w:rsidRDefault="00156638" w:rsidP="00C44D5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156638" w:rsidRPr="00543CA3" w:rsidRDefault="00156638" w:rsidP="00C44D5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156638" w:rsidRPr="00543CA3" w:rsidRDefault="00156638" w:rsidP="00C44D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638" w:rsidRPr="00543CA3" w:rsidRDefault="00156638" w:rsidP="00C44D5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638" w:rsidRPr="00543CA3" w:rsidRDefault="00156638" w:rsidP="00C44D57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156638" w:rsidRPr="00543CA3" w:rsidTr="00C44D5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638" w:rsidRPr="00543CA3" w:rsidRDefault="00156638" w:rsidP="00C44D5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638" w:rsidRPr="00543CA3" w:rsidRDefault="00156638" w:rsidP="00C44D5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638" w:rsidRPr="00543CA3" w:rsidRDefault="00156638" w:rsidP="00C44D5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638" w:rsidRPr="00543CA3" w:rsidRDefault="00156638" w:rsidP="00C44D5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638" w:rsidRPr="00543CA3" w:rsidRDefault="00156638" w:rsidP="00C44D5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638" w:rsidRPr="00543CA3" w:rsidRDefault="00156638" w:rsidP="00C44D5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638" w:rsidRPr="00543CA3" w:rsidRDefault="00156638" w:rsidP="00C44D5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638" w:rsidRPr="00543CA3" w:rsidRDefault="00156638" w:rsidP="00C44D5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156638" w:rsidRPr="00543CA3" w:rsidTr="00C44D57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38" w:rsidRPr="006433F2" w:rsidRDefault="00156638" w:rsidP="00C44D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38" w:rsidRPr="009727CE" w:rsidRDefault="00156638" w:rsidP="00C44D57">
            <w:pPr>
              <w:ind w:firstLine="0"/>
            </w:pPr>
            <w:r w:rsidRPr="009727CE">
              <w:rPr>
                <w:rFonts w:ascii="Times New Roman" w:hAnsi="Times New Roman"/>
                <w:u w:val="single"/>
              </w:rPr>
              <w:t xml:space="preserve">43.21.10.990 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38" w:rsidRPr="009727CE" w:rsidRDefault="00156638" w:rsidP="00C44D57">
            <w:pPr>
              <w:ind w:firstLine="0"/>
              <w:jc w:val="both"/>
              <w:rPr>
                <w:rFonts w:ascii="Times New Roman" w:hAnsi="Times New Roman"/>
              </w:rPr>
            </w:pPr>
            <w:r w:rsidRPr="009727CE">
              <w:rPr>
                <w:rFonts w:ascii="Times New Roman" w:hAnsi="Times New Roman"/>
                <w:u w:val="single"/>
              </w:rPr>
              <w:t xml:space="preserve">Установка автономных пожарных извещателей в </w:t>
            </w:r>
            <w:r w:rsidRPr="009727CE">
              <w:rPr>
                <w:rFonts w:ascii="Times New Roman" w:hAnsi="Times New Roman"/>
                <w:u w:val="single"/>
              </w:rPr>
              <w:lastRenderedPageBreak/>
              <w:t>квартирах инвалидов, одиноко проживающих граждан, участников ВОВ (согласно расшифровке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38" w:rsidRPr="00DE4F61" w:rsidRDefault="00156638" w:rsidP="00C44D57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lastRenderedPageBreak/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38" w:rsidRDefault="00156638" w:rsidP="00C44D57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3936</w:t>
            </w:r>
          </w:p>
          <w:p w:rsidR="00156638" w:rsidRPr="00990051" w:rsidRDefault="00156638" w:rsidP="00C44D5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38" w:rsidRDefault="00156638" w:rsidP="00C44D5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08 Вид0 Пар835 Пр05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lastRenderedPageBreak/>
              <w:t>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3 Эл4 </w:t>
            </w:r>
          </w:p>
          <w:p w:rsidR="00156638" w:rsidRPr="00010CFE" w:rsidRDefault="00156638" w:rsidP="00C44D57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38" w:rsidRPr="00010CFE" w:rsidRDefault="00156638" w:rsidP="00C44D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38" w:rsidRPr="00010CFE" w:rsidRDefault="00156638" w:rsidP="00C44D5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156638" w:rsidRPr="00543CA3" w:rsidTr="00C44D57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38" w:rsidRPr="006433F2" w:rsidRDefault="00156638" w:rsidP="00C44D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38" w:rsidRPr="009727CE" w:rsidRDefault="00156638" w:rsidP="00C44D57">
            <w:pPr>
              <w:ind w:firstLine="0"/>
            </w:pPr>
            <w:r w:rsidRPr="009727CE">
              <w:rPr>
                <w:rFonts w:ascii="Times New Roman" w:hAnsi="Times New Roman"/>
                <w:u w:val="single"/>
              </w:rPr>
              <w:t xml:space="preserve">43.21.10.990 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38" w:rsidRPr="009727CE" w:rsidRDefault="00156638" w:rsidP="00C44D57">
            <w:pPr>
              <w:ind w:firstLine="0"/>
              <w:jc w:val="both"/>
              <w:rPr>
                <w:rFonts w:ascii="Times New Roman" w:hAnsi="Times New Roman"/>
              </w:rPr>
            </w:pPr>
            <w:r w:rsidRPr="009727CE">
              <w:rPr>
                <w:rFonts w:ascii="Times New Roman" w:hAnsi="Times New Roman"/>
                <w:u w:val="single"/>
              </w:rPr>
              <w:t>Установка автономных пожарных извещателей в квартирах в которых проживают многодетные семьи (согласно расшифровке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38" w:rsidRPr="00DE4F61" w:rsidRDefault="00156638" w:rsidP="00C44D57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38" w:rsidRDefault="00156638" w:rsidP="00C44D57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5855</w:t>
            </w:r>
          </w:p>
          <w:p w:rsidR="00156638" w:rsidRPr="00990051" w:rsidRDefault="00156638" w:rsidP="00C44D5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38" w:rsidRDefault="00156638" w:rsidP="00C44D5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08 Вид0 Пар835 Пр12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3 Эл4 </w:t>
            </w:r>
          </w:p>
          <w:p w:rsidR="00156638" w:rsidRPr="00010CFE" w:rsidRDefault="00156638" w:rsidP="00C44D57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38" w:rsidRPr="00010CFE" w:rsidRDefault="00156638" w:rsidP="00C44D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38" w:rsidRPr="00010CFE" w:rsidRDefault="00156638" w:rsidP="00C44D5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156638" w:rsidRDefault="00156638" w:rsidP="00156638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56638" w:rsidRPr="00543CA3" w:rsidRDefault="00156638" w:rsidP="00156638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543CA3">
        <w:rPr>
          <w:rFonts w:ascii="Times New Roman" w:hAnsi="Times New Roman"/>
          <w:sz w:val="30"/>
          <w:szCs w:val="30"/>
        </w:rPr>
        <w:t xml:space="preserve">                                  </w:t>
      </w:r>
    </w:p>
    <w:p w:rsidR="00156638" w:rsidRPr="00543CA3" w:rsidRDefault="00156638" w:rsidP="0015663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156638" w:rsidRPr="0068464F" w:rsidRDefault="00156638" w:rsidP="0015663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6638" w:rsidRDefault="00156638" w:rsidP="0015663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156638" w:rsidRDefault="00156638" w:rsidP="0015663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6638" w:rsidRDefault="0015663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56638" w:rsidRDefault="0015663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56638" w:rsidRDefault="0015663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56638" w:rsidRDefault="0015663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56638" w:rsidRDefault="0015663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56638" w:rsidRDefault="0015663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56638" w:rsidRDefault="0015663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56638" w:rsidRDefault="0015663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56638" w:rsidRDefault="0015663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56638" w:rsidRDefault="0015663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56638" w:rsidRDefault="0015663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56638" w:rsidRPr="00543CA3" w:rsidRDefault="00156638" w:rsidP="00156638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156638" w:rsidRPr="00543CA3" w:rsidRDefault="00156638" w:rsidP="00156638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156638" w:rsidRPr="00543CA3" w:rsidRDefault="00156638" w:rsidP="00156638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156638" w:rsidRPr="00543CA3" w:rsidRDefault="00156638" w:rsidP="00156638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156638" w:rsidRDefault="00156638" w:rsidP="00156638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156638" w:rsidRPr="00543CA3" w:rsidRDefault="00156638" w:rsidP="00156638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156638" w:rsidRPr="00543CA3" w:rsidRDefault="00156638" w:rsidP="00156638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156638" w:rsidRPr="00543CA3" w:rsidRDefault="00156638" w:rsidP="00156638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156638" w:rsidRPr="00543CA3" w:rsidTr="00C44D5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638" w:rsidRPr="00543CA3" w:rsidRDefault="00156638" w:rsidP="00C44D5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638" w:rsidRPr="00543CA3" w:rsidRDefault="00156638" w:rsidP="00C44D5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156638" w:rsidRPr="00543CA3" w:rsidRDefault="00156638" w:rsidP="00C44D57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638" w:rsidRPr="00543CA3" w:rsidRDefault="00156638" w:rsidP="00C44D5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638" w:rsidRPr="00543CA3" w:rsidRDefault="00156638" w:rsidP="00C44D5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638" w:rsidRPr="00543CA3" w:rsidRDefault="00156638" w:rsidP="00C44D5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38" w:rsidRPr="00543CA3" w:rsidRDefault="00156638" w:rsidP="00C44D5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156638" w:rsidRPr="00543CA3" w:rsidRDefault="00156638" w:rsidP="00C44D5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156638" w:rsidRPr="00543CA3" w:rsidRDefault="00156638" w:rsidP="00C44D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638" w:rsidRPr="00543CA3" w:rsidRDefault="00156638" w:rsidP="00C44D5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638" w:rsidRPr="00543CA3" w:rsidRDefault="00156638" w:rsidP="00C44D57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156638" w:rsidRPr="00543CA3" w:rsidTr="00C44D5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638" w:rsidRPr="00543CA3" w:rsidRDefault="00156638" w:rsidP="00C44D5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638" w:rsidRPr="00543CA3" w:rsidRDefault="00156638" w:rsidP="00C44D5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638" w:rsidRPr="00543CA3" w:rsidRDefault="00156638" w:rsidP="00C44D5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638" w:rsidRPr="00543CA3" w:rsidRDefault="00156638" w:rsidP="00C44D5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638" w:rsidRPr="00543CA3" w:rsidRDefault="00156638" w:rsidP="00C44D5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638" w:rsidRPr="00543CA3" w:rsidRDefault="00156638" w:rsidP="00C44D5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638" w:rsidRPr="00543CA3" w:rsidRDefault="00156638" w:rsidP="00C44D5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638" w:rsidRPr="00543CA3" w:rsidRDefault="00156638" w:rsidP="00C44D5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156638" w:rsidRPr="00543CA3" w:rsidTr="00C44D57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38" w:rsidRPr="006433F2" w:rsidRDefault="00156638" w:rsidP="00C44D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38" w:rsidRPr="009767F9" w:rsidRDefault="00156638" w:rsidP="00C44D57">
            <w:pPr>
              <w:ind w:firstLine="0"/>
            </w:pPr>
            <w:r w:rsidRPr="009767F9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38" w:rsidRPr="00156638" w:rsidRDefault="00156638" w:rsidP="00C44D57">
            <w:pPr>
              <w:ind w:firstLine="0"/>
              <w:jc w:val="both"/>
              <w:rPr>
                <w:rFonts w:ascii="Times New Roman" w:hAnsi="Times New Roman"/>
              </w:rPr>
            </w:pPr>
            <w:r w:rsidRPr="00156638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адресам: г. Минск, ул. Славинского, д.27 п.2(1/2), п.3, 5, ул. Седых, д.36 п.1-4 (вх.группы), д.32 п.1-4 (вх. группы),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 xml:space="preserve"> ул. Тикоцкого, д.14 п.4, ул.</w:t>
            </w:r>
            <w:r w:rsidRPr="00156638">
              <w:rPr>
                <w:rFonts w:ascii="Times New Roman" w:eastAsia="Times New Roman" w:hAnsi="Times New Roman"/>
                <w:u w:val="single"/>
                <w:lang w:eastAsia="ru-RU"/>
              </w:rPr>
              <w:t>Парниковая, д.9 п.1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38" w:rsidRPr="00BD695D" w:rsidRDefault="00156638" w:rsidP="00C44D57">
            <w:pPr>
              <w:ind w:firstLine="0"/>
              <w:jc w:val="center"/>
              <w:rPr>
                <w:rFonts w:ascii="Times New Roman" w:hAnsi="Times New Roman"/>
              </w:rPr>
            </w:pPr>
            <w:r w:rsidRPr="00BD695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38" w:rsidRPr="00BD695D" w:rsidRDefault="00156638" w:rsidP="00C44D5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83391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38" w:rsidRDefault="00156638" w:rsidP="00C44D5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156638" w:rsidRPr="00010CFE" w:rsidRDefault="00156638" w:rsidP="00C44D57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38" w:rsidRPr="00010CFE" w:rsidRDefault="00156638" w:rsidP="00C44D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38" w:rsidRPr="00010CFE" w:rsidRDefault="00156638" w:rsidP="00C44D5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156638" w:rsidRPr="00543CA3" w:rsidRDefault="00156638" w:rsidP="00156638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56638" w:rsidRPr="00543CA3" w:rsidRDefault="00156638" w:rsidP="0015663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156638" w:rsidRPr="0068464F" w:rsidRDefault="00156638" w:rsidP="00156638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6638" w:rsidRDefault="00156638" w:rsidP="0015663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156638" w:rsidRDefault="00156638" w:rsidP="0015663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56638" w:rsidRDefault="00156638" w:rsidP="0015663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56638" w:rsidRDefault="00156638" w:rsidP="0015663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56638" w:rsidRDefault="00156638" w:rsidP="0015663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56638" w:rsidRDefault="00156638" w:rsidP="00156638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56638" w:rsidRDefault="0015663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56638" w:rsidRDefault="00156638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4D57" w:rsidRDefault="00C44D5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4D57" w:rsidRDefault="00C44D5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4D57" w:rsidRDefault="00C44D5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4D57" w:rsidRDefault="00C44D5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4D57" w:rsidRDefault="00C44D5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4D57" w:rsidRDefault="00C44D5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4D57" w:rsidRDefault="00C44D5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4D57" w:rsidRDefault="00C44D5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4D57" w:rsidRPr="00AB13BD" w:rsidRDefault="00C44D57" w:rsidP="00C44D57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>УТВЕРЖДАЮ</w:t>
      </w:r>
    </w:p>
    <w:p w:rsidR="00C44D57" w:rsidRPr="00AB13BD" w:rsidRDefault="00C44D57" w:rsidP="00C44D57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Директор  предприятия         </w:t>
      </w:r>
    </w:p>
    <w:p w:rsidR="00C44D57" w:rsidRPr="00AB13BD" w:rsidRDefault="00C44D57" w:rsidP="00C44D57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C44D57" w:rsidRPr="00AB13BD" w:rsidRDefault="00C44D57" w:rsidP="00C44D57">
      <w:pPr>
        <w:ind w:left="7080" w:firstLine="708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               _______________    С.Н.Рудь</w:t>
      </w:r>
    </w:p>
    <w:p w:rsidR="00C44D57" w:rsidRPr="00AB13BD" w:rsidRDefault="00C44D57" w:rsidP="00C44D57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(дата)</w:t>
      </w:r>
    </w:p>
    <w:p w:rsidR="00C44D57" w:rsidRPr="00B67F20" w:rsidRDefault="00C44D57" w:rsidP="00C44D57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67F20">
        <w:rPr>
          <w:rFonts w:ascii="Times New Roman" w:hAnsi="Times New Roman"/>
          <w:b/>
          <w:sz w:val="24"/>
          <w:szCs w:val="24"/>
        </w:rPr>
        <w:t xml:space="preserve">ЗАЯВКА НА ИЗМЕНЕНИЕ В ГОДОВОЙ ПЛАН </w:t>
      </w:r>
      <w:r w:rsidRPr="00B67F20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B67F20">
        <w:rPr>
          <w:rFonts w:ascii="Times New Roman" w:hAnsi="Times New Roman"/>
          <w:sz w:val="24"/>
          <w:szCs w:val="24"/>
        </w:rPr>
        <w:t xml:space="preserve"> год на </w:t>
      </w:r>
      <w:r w:rsidRPr="00B67F20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C44D57" w:rsidRPr="00B67F20" w:rsidRDefault="00C44D57" w:rsidP="00C44D57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 w:rsidRPr="00B67F20">
        <w:rPr>
          <w:rFonts w:ascii="Times New Roman" w:hAnsi="Times New Roman"/>
          <w:sz w:val="24"/>
          <w:szCs w:val="24"/>
          <w:u w:val="single"/>
        </w:rPr>
        <w:t xml:space="preserve">от_______________________________________________________ </w:t>
      </w:r>
    </w:p>
    <w:p w:rsidR="00C44D57" w:rsidRPr="00B67F20" w:rsidRDefault="00C44D57" w:rsidP="00C44D57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B67F20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B67F20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C44D57" w:rsidRPr="00B67F20" w:rsidTr="00C44D5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D57" w:rsidRPr="00B67F20" w:rsidRDefault="00C44D57" w:rsidP="00C44D57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D57" w:rsidRPr="00B67F20" w:rsidRDefault="00C44D57" w:rsidP="00C44D57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Наименование товара/</w:t>
            </w:r>
          </w:p>
          <w:p w:rsidR="00C44D57" w:rsidRPr="00B67F20" w:rsidRDefault="00C44D57" w:rsidP="00C44D57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B67F20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D57" w:rsidRPr="00B67F20" w:rsidRDefault="00C44D57" w:rsidP="00C44D57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D57" w:rsidRPr="00B67F20" w:rsidRDefault="00C44D57" w:rsidP="00C44D57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D57" w:rsidRPr="00B67F20" w:rsidRDefault="00C44D57" w:rsidP="00C44D57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D57" w:rsidRPr="00B67F20" w:rsidRDefault="00C44D57" w:rsidP="00C44D57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C44D57" w:rsidRPr="00B67F20" w:rsidRDefault="00C44D57" w:rsidP="00C44D57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от 31 декабря 2008г.</w:t>
            </w:r>
          </w:p>
          <w:p w:rsidR="00C44D57" w:rsidRPr="00B67F20" w:rsidRDefault="00C44D57" w:rsidP="00C44D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D57" w:rsidRPr="00B67F20" w:rsidRDefault="00C44D57" w:rsidP="00C44D57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D57" w:rsidRPr="00B67F20" w:rsidRDefault="00C44D57" w:rsidP="00C44D57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7F20">
              <w:rPr>
                <w:rFonts w:ascii="Times New Roman" w:hAnsi="Times New Roman"/>
                <w:sz w:val="18"/>
                <w:szCs w:val="18"/>
              </w:rPr>
              <w:t>СРОК проведения закупки</w:t>
            </w:r>
          </w:p>
        </w:tc>
      </w:tr>
      <w:tr w:rsidR="00C44D57" w:rsidRPr="00B67F20" w:rsidTr="00C44D5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D57" w:rsidRPr="00B67F20" w:rsidRDefault="00C44D57" w:rsidP="00C44D5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D57" w:rsidRPr="00B67F20" w:rsidRDefault="00C44D57" w:rsidP="00C44D5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D57" w:rsidRPr="00B67F20" w:rsidRDefault="00C44D57" w:rsidP="00C44D5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D57" w:rsidRPr="00B67F20" w:rsidRDefault="00C44D57" w:rsidP="00C44D5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D57" w:rsidRPr="00B67F20" w:rsidRDefault="00C44D57" w:rsidP="00C44D5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D57" w:rsidRPr="00B67F20" w:rsidRDefault="00C44D57" w:rsidP="00C44D5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D57" w:rsidRPr="00B67F20" w:rsidRDefault="00C44D57" w:rsidP="00C44D5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D57" w:rsidRPr="00B67F20" w:rsidRDefault="00C44D57" w:rsidP="00C44D5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8</w:t>
            </w:r>
          </w:p>
        </w:tc>
      </w:tr>
      <w:tr w:rsidR="00C44D57" w:rsidRPr="008E1A07" w:rsidTr="00C44D57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D57" w:rsidRPr="008E1A07" w:rsidRDefault="00C44D57" w:rsidP="00C44D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57" w:rsidRPr="008E1A07" w:rsidRDefault="00C44D57" w:rsidP="00C44D57">
            <w:pPr>
              <w:ind w:firstLine="0"/>
            </w:pPr>
            <w:r w:rsidRPr="008E1A0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D57" w:rsidRPr="00C44D57" w:rsidRDefault="00C44D57" w:rsidP="00C44D57">
            <w:pPr>
              <w:ind w:firstLine="0"/>
              <w:jc w:val="both"/>
              <w:rPr>
                <w:rFonts w:ascii="Times New Roman" w:hAnsi="Times New Roman"/>
              </w:rPr>
            </w:pPr>
            <w:r w:rsidRPr="00C44D57">
              <w:rPr>
                <w:rFonts w:ascii="Times New Roman" w:hAnsi="Times New Roman"/>
                <w:u w:val="single"/>
              </w:rPr>
              <w:t>Работы по обследованию ограждающих конструкций на предмет промерзания с выдачей технического заключения на жилых домах по адресам: г. Минск, ул. Шугаева, д.21/1-221, пр. Чайковского, д.4-13, ул. Макаенка, д.15в-4, д.13а-15, ул. Белинского, д.7-14, ул. Гинтовта, д.44-197, д.10-32, д.8-91, ул. Руссиянова, д.15-95, ул. Калиновского, д.91-86, ул. Никифорова, д.35-51а, ул. Славинского, д.23-8,д.29-191, ул. 50 лет Победы, д.18-25,ул. Садовая, д.6-12, ул. Пономарева, д.4а-61, 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D57" w:rsidRPr="008E1A07" w:rsidRDefault="00C44D57" w:rsidP="00C44D57">
            <w:pPr>
              <w:ind w:firstLine="0"/>
              <w:jc w:val="center"/>
              <w:rPr>
                <w:rFonts w:ascii="Times New Roman" w:hAnsi="Times New Roman"/>
              </w:rPr>
            </w:pPr>
            <w:r w:rsidRPr="008E1A07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D57" w:rsidRDefault="00C44D57" w:rsidP="00C44D57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20974,26</w:t>
            </w:r>
          </w:p>
          <w:p w:rsidR="00C44D57" w:rsidRPr="008E1A07" w:rsidRDefault="00C44D57" w:rsidP="00C44D5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 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D57" w:rsidRPr="008E1A07" w:rsidRDefault="00C44D57" w:rsidP="00C44D5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C44D57" w:rsidRPr="008E1A07" w:rsidRDefault="00C44D57" w:rsidP="00C44D57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D57" w:rsidRPr="008E1A07" w:rsidRDefault="00C44D57" w:rsidP="00C44D5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D57" w:rsidRPr="008E1A07" w:rsidRDefault="00C44D57" w:rsidP="00C44D57">
            <w:pPr>
              <w:ind w:firstLine="0"/>
              <w:jc w:val="center"/>
              <w:rPr>
                <w:rFonts w:ascii="Times New Roman" w:hAnsi="Times New Roman"/>
              </w:rPr>
            </w:pPr>
            <w:r w:rsidRPr="008E1A07">
              <w:rPr>
                <w:rFonts w:ascii="Times New Roman" w:hAnsi="Times New Roman"/>
              </w:rPr>
              <w:t>1кв. 2026 г.</w:t>
            </w:r>
          </w:p>
        </w:tc>
      </w:tr>
    </w:tbl>
    <w:p w:rsidR="00C44D57" w:rsidRPr="00B67F20" w:rsidRDefault="00C44D57" w:rsidP="00C44D5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F20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C44D57" w:rsidRPr="00B67F20" w:rsidRDefault="00C44D57" w:rsidP="00C44D5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4D57" w:rsidRDefault="00C44D57" w:rsidP="00C44D5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B67F20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C44D57" w:rsidRDefault="00C44D57" w:rsidP="00C44D5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44D57" w:rsidRDefault="00C44D5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0449" w:rsidRDefault="00C9044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0449" w:rsidRDefault="00C9044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0449" w:rsidRDefault="00C9044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0449" w:rsidRDefault="00C9044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0449" w:rsidRDefault="00C9044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0449" w:rsidRDefault="00C9044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0449" w:rsidRDefault="00C9044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0449" w:rsidRPr="00543CA3" w:rsidRDefault="00C90449" w:rsidP="00C9044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C90449" w:rsidRPr="00543CA3" w:rsidRDefault="00C90449" w:rsidP="00C90449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C90449" w:rsidRPr="00543CA3" w:rsidRDefault="00C90449" w:rsidP="00C90449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C90449" w:rsidRPr="00543CA3" w:rsidRDefault="00C90449" w:rsidP="00C90449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C90449" w:rsidRDefault="00C90449" w:rsidP="00C9044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C90449" w:rsidRPr="00543CA3" w:rsidRDefault="00C90449" w:rsidP="00C90449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C90449" w:rsidRPr="00543CA3" w:rsidRDefault="00C90449" w:rsidP="00C90449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C90449" w:rsidRPr="00543CA3" w:rsidRDefault="00C90449" w:rsidP="00C90449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C90449" w:rsidRPr="00543CA3" w:rsidTr="00E01D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449" w:rsidRPr="00543CA3" w:rsidRDefault="00C90449" w:rsidP="00E01D7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449" w:rsidRPr="00543CA3" w:rsidRDefault="00C90449" w:rsidP="00E01D7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C90449" w:rsidRPr="00543CA3" w:rsidRDefault="00C90449" w:rsidP="00E01D7A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449" w:rsidRPr="00543CA3" w:rsidRDefault="00C90449" w:rsidP="00E01D7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449" w:rsidRPr="00543CA3" w:rsidRDefault="00C90449" w:rsidP="00E01D7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449" w:rsidRPr="00543CA3" w:rsidRDefault="00C90449" w:rsidP="00E01D7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449" w:rsidRPr="00543CA3" w:rsidRDefault="00C90449" w:rsidP="00E01D7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C90449" w:rsidRPr="00543CA3" w:rsidRDefault="00C90449" w:rsidP="00E01D7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C90449" w:rsidRPr="00543CA3" w:rsidRDefault="00C90449" w:rsidP="00E01D7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449" w:rsidRPr="00543CA3" w:rsidRDefault="00C90449" w:rsidP="00E01D7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449" w:rsidRPr="00543CA3" w:rsidRDefault="00C90449" w:rsidP="00E01D7A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C90449" w:rsidRPr="00543CA3" w:rsidTr="00E01D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449" w:rsidRPr="00543CA3" w:rsidRDefault="00C90449" w:rsidP="00E01D7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449" w:rsidRPr="00543CA3" w:rsidRDefault="00C90449" w:rsidP="00E01D7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449" w:rsidRPr="00543CA3" w:rsidRDefault="00C90449" w:rsidP="00E01D7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449" w:rsidRPr="00543CA3" w:rsidRDefault="00C90449" w:rsidP="00E01D7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449" w:rsidRPr="00543CA3" w:rsidRDefault="00C90449" w:rsidP="00E01D7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449" w:rsidRPr="00543CA3" w:rsidRDefault="00C90449" w:rsidP="00E01D7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449" w:rsidRPr="00543CA3" w:rsidRDefault="00C90449" w:rsidP="00E01D7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449" w:rsidRPr="00543CA3" w:rsidRDefault="00C90449" w:rsidP="00E01D7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C90449" w:rsidRPr="00543CA3" w:rsidTr="00E01D7A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449" w:rsidRPr="001D3987" w:rsidRDefault="00C90449" w:rsidP="00E01D7A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C90449" w:rsidRPr="001D3987" w:rsidRDefault="00C90449" w:rsidP="00E01D7A">
            <w:pPr>
              <w:ind w:firstLine="0"/>
              <w:jc w:val="center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449" w:rsidRPr="00D275A1" w:rsidRDefault="00C90449" w:rsidP="00E01D7A">
            <w:pPr>
              <w:ind w:firstLine="0"/>
            </w:pPr>
            <w:r w:rsidRPr="00D275A1">
              <w:rPr>
                <w:rFonts w:ascii="Times New Roman" w:hAnsi="Times New Roman"/>
              </w:rPr>
              <w:t>71.11.24.900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449" w:rsidRPr="00E01D7A" w:rsidRDefault="00E01D7A" w:rsidP="00E01D7A">
            <w:pPr>
              <w:ind w:firstLine="0"/>
              <w:jc w:val="both"/>
              <w:rPr>
                <w:rFonts w:ascii="Times New Roman" w:hAnsi="Times New Roman"/>
              </w:rPr>
            </w:pPr>
            <w:r w:rsidRPr="00E01D7A">
              <w:rPr>
                <w:rFonts w:ascii="Times New Roman" w:eastAsia="Times New Roman" w:hAnsi="Times New Roman"/>
                <w:u w:val="single"/>
                <w:lang w:eastAsia="ru-RU"/>
              </w:rPr>
              <w:t>Разработка программы и научно-методическое сопровождение по текущему ремонту козырьков на жилом доме материально-культурной ценности № 83 по пр. Независимости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449" w:rsidRPr="0078237E" w:rsidRDefault="00C90449" w:rsidP="00E01D7A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449" w:rsidRPr="00D275A1" w:rsidRDefault="00977940" w:rsidP="00E01D7A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2218,94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449" w:rsidRDefault="00C90449" w:rsidP="00E01D7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 w:rsidR="00E01D7A">
              <w:rPr>
                <w:rFonts w:ascii="Times New Roman" w:hAnsi="Times New Roman"/>
                <w:snapToGrid w:val="0"/>
                <w:kern w:val="2"/>
                <w:lang w:val="be-BY"/>
              </w:rPr>
              <w:t>2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C90449" w:rsidRPr="00010CFE" w:rsidRDefault="00C90449" w:rsidP="00E01D7A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449" w:rsidRPr="00010CFE" w:rsidRDefault="00C90449" w:rsidP="00E01D7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449" w:rsidRPr="00010CFE" w:rsidRDefault="00977940" w:rsidP="00C9044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90449" w:rsidRPr="00010CFE">
              <w:rPr>
                <w:rFonts w:ascii="Times New Roman" w:hAnsi="Times New Roman"/>
              </w:rPr>
              <w:t xml:space="preserve"> кв. 202</w:t>
            </w:r>
            <w:r w:rsidR="00C90449">
              <w:rPr>
                <w:rFonts w:ascii="Times New Roman" w:hAnsi="Times New Roman"/>
              </w:rPr>
              <w:t>6</w:t>
            </w:r>
            <w:r w:rsidR="00C90449"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C90449" w:rsidRDefault="00C90449" w:rsidP="00C9044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0449" w:rsidRPr="00543CA3" w:rsidRDefault="00C90449" w:rsidP="00C90449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C90449" w:rsidRPr="00543CA3" w:rsidRDefault="00C90449" w:rsidP="00C9044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C90449" w:rsidRPr="0068464F" w:rsidRDefault="00C90449" w:rsidP="00C9044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0449" w:rsidRDefault="00C90449" w:rsidP="00C9044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C90449" w:rsidRDefault="00C90449" w:rsidP="00C9044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0449" w:rsidRDefault="00C90449" w:rsidP="00C9044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0449" w:rsidRDefault="00C9044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0449" w:rsidRDefault="00C9044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90449" w:rsidRDefault="00C9044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A16E9" w:rsidRDefault="003A16E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A16E9" w:rsidRDefault="003A16E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A16E9" w:rsidRDefault="003A16E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A16E9" w:rsidRDefault="003A16E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A16E9" w:rsidRDefault="003A16E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A16E9" w:rsidRDefault="003A16E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A16E9" w:rsidRDefault="003A16E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A16E9" w:rsidRDefault="003A16E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A16E9" w:rsidRDefault="003A16E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A16E9" w:rsidRDefault="003A16E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A16E9" w:rsidRDefault="003A16E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A16E9" w:rsidRDefault="003A16E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A16E9" w:rsidRDefault="003A16E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A16E9" w:rsidRDefault="003A16E9" w:rsidP="003A16E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A16E9" w:rsidRPr="00AB13BD" w:rsidRDefault="003A16E9" w:rsidP="003A16E9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>УТВЕРЖДАЮ</w:t>
      </w:r>
    </w:p>
    <w:p w:rsidR="003A16E9" w:rsidRPr="00AB13BD" w:rsidRDefault="003A16E9" w:rsidP="003A16E9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Директор  предприятия         </w:t>
      </w:r>
    </w:p>
    <w:p w:rsidR="003A16E9" w:rsidRPr="00AB13BD" w:rsidRDefault="003A16E9" w:rsidP="003A16E9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3A16E9" w:rsidRPr="00AB13BD" w:rsidRDefault="003A16E9" w:rsidP="003A16E9">
      <w:pPr>
        <w:ind w:left="7080" w:firstLine="708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               _______________    С.Н.Рудь</w:t>
      </w:r>
    </w:p>
    <w:p w:rsidR="003A16E9" w:rsidRPr="00AB13BD" w:rsidRDefault="003A16E9" w:rsidP="003A16E9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(дата)</w:t>
      </w:r>
    </w:p>
    <w:p w:rsidR="003A16E9" w:rsidRPr="00B67F20" w:rsidRDefault="003A16E9" w:rsidP="003A16E9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67F20">
        <w:rPr>
          <w:rFonts w:ascii="Times New Roman" w:hAnsi="Times New Roman"/>
          <w:b/>
          <w:sz w:val="24"/>
          <w:szCs w:val="24"/>
        </w:rPr>
        <w:t xml:space="preserve">ЗАЯВКА НА ИЗМЕНЕНИЕ В ГОДОВОЙ ПЛАН </w:t>
      </w:r>
      <w:r w:rsidRPr="00B67F20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B67F20">
        <w:rPr>
          <w:rFonts w:ascii="Times New Roman" w:hAnsi="Times New Roman"/>
          <w:sz w:val="24"/>
          <w:szCs w:val="24"/>
        </w:rPr>
        <w:t xml:space="preserve"> год на </w:t>
      </w:r>
      <w:r w:rsidRPr="00B67F20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3A16E9" w:rsidRPr="00B67F20" w:rsidRDefault="003A16E9" w:rsidP="003A16E9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 w:rsidRPr="00B67F20">
        <w:rPr>
          <w:rFonts w:ascii="Times New Roman" w:hAnsi="Times New Roman"/>
          <w:sz w:val="24"/>
          <w:szCs w:val="24"/>
          <w:u w:val="single"/>
        </w:rPr>
        <w:t xml:space="preserve">от_______________________________________________________ </w:t>
      </w:r>
    </w:p>
    <w:p w:rsidR="003A16E9" w:rsidRPr="00B67F20" w:rsidRDefault="003A16E9" w:rsidP="003A16E9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B67F20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B67F20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3A16E9" w:rsidRPr="00B67F20" w:rsidTr="00E01D7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6E9" w:rsidRPr="00B67F20" w:rsidRDefault="003A16E9" w:rsidP="00E01D7A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6E9" w:rsidRPr="00B67F20" w:rsidRDefault="003A16E9" w:rsidP="00E01D7A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Наименование товара/</w:t>
            </w:r>
          </w:p>
          <w:p w:rsidR="003A16E9" w:rsidRPr="00B67F20" w:rsidRDefault="003A16E9" w:rsidP="00E01D7A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B67F20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6E9" w:rsidRPr="00B67F20" w:rsidRDefault="003A16E9" w:rsidP="00E01D7A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6E9" w:rsidRPr="00B67F20" w:rsidRDefault="003A16E9" w:rsidP="00E01D7A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Коли-чество, с указанием ед. измерен</w:t>
            </w:r>
            <w:r w:rsidRPr="00B67F20">
              <w:rPr>
                <w:rFonts w:ascii="Times New Roman" w:hAnsi="Times New Roman"/>
              </w:rPr>
              <w:lastRenderedPageBreak/>
              <w:t>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6E9" w:rsidRPr="00B67F20" w:rsidRDefault="003A16E9" w:rsidP="00E01D7A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lastRenderedPageBreak/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E9" w:rsidRPr="00B67F20" w:rsidRDefault="003A16E9" w:rsidP="00E01D7A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3A16E9" w:rsidRPr="00B67F20" w:rsidRDefault="003A16E9" w:rsidP="00E01D7A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lastRenderedPageBreak/>
              <w:t>от 31 декабря 2008г.</w:t>
            </w:r>
          </w:p>
          <w:p w:rsidR="003A16E9" w:rsidRPr="00B67F20" w:rsidRDefault="003A16E9" w:rsidP="00E01D7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6E9" w:rsidRPr="00B67F20" w:rsidRDefault="003A16E9" w:rsidP="00E01D7A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lastRenderedPageBreak/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6E9" w:rsidRPr="00B67F20" w:rsidRDefault="003A16E9" w:rsidP="00E01D7A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7F20">
              <w:rPr>
                <w:rFonts w:ascii="Times New Roman" w:hAnsi="Times New Roman"/>
                <w:sz w:val="18"/>
                <w:szCs w:val="18"/>
              </w:rPr>
              <w:t>СРОК проведения закупки</w:t>
            </w:r>
          </w:p>
        </w:tc>
      </w:tr>
      <w:tr w:rsidR="003A16E9" w:rsidRPr="00B67F20" w:rsidTr="00E01D7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E9" w:rsidRPr="00B67F20" w:rsidRDefault="003A16E9" w:rsidP="00E01D7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E9" w:rsidRPr="00B67F20" w:rsidRDefault="003A16E9" w:rsidP="00E01D7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E9" w:rsidRPr="00B67F20" w:rsidRDefault="003A16E9" w:rsidP="00E01D7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E9" w:rsidRPr="00B67F20" w:rsidRDefault="003A16E9" w:rsidP="00E01D7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E9" w:rsidRPr="00B67F20" w:rsidRDefault="003A16E9" w:rsidP="00E01D7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E9" w:rsidRPr="00B67F20" w:rsidRDefault="003A16E9" w:rsidP="00E01D7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E9" w:rsidRPr="00B67F20" w:rsidRDefault="003A16E9" w:rsidP="00E01D7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E9" w:rsidRPr="00B67F20" w:rsidRDefault="003A16E9" w:rsidP="00E01D7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8</w:t>
            </w:r>
          </w:p>
        </w:tc>
      </w:tr>
      <w:tr w:rsidR="003A16E9" w:rsidRPr="00B67F20" w:rsidTr="00E01D7A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E9" w:rsidRPr="00B67F20" w:rsidRDefault="003A16E9" w:rsidP="00E01D7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E9" w:rsidRPr="00B67F20" w:rsidRDefault="003A16E9" w:rsidP="00E01D7A">
            <w:pPr>
              <w:ind w:firstLine="0"/>
            </w:pPr>
            <w:r w:rsidRPr="00B67F20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E9" w:rsidRPr="003A16E9" w:rsidRDefault="003A16E9" w:rsidP="00E01D7A">
            <w:pPr>
              <w:ind w:firstLine="0"/>
              <w:jc w:val="both"/>
              <w:rPr>
                <w:rFonts w:ascii="Times New Roman" w:hAnsi="Times New Roman"/>
              </w:rPr>
            </w:pPr>
            <w:r w:rsidRPr="003A16E9">
              <w:rPr>
                <w:rFonts w:ascii="Times New Roman" w:hAnsi="Times New Roman"/>
                <w:u w:val="single"/>
              </w:rPr>
              <w:t>Утепление отдельно промерзающих участков наружных стен жилых домов по адресам: г. Минск,пр. Независимости, д.93а-13,14, ул. Белинского, д.12-74,18, ул. Волгоградская, д.9-55, ул. Водолажского, д.8-5, д.19-21, ул. Карбышева, д.1/3-38, ул. Тикоцкого, д.14-124, д.46/2-40, д.2-1(техподполье)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E9" w:rsidRPr="00B67F20" w:rsidRDefault="003A16E9" w:rsidP="00E01D7A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E9" w:rsidRPr="00B67F20" w:rsidRDefault="003A16E9" w:rsidP="00E01D7A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94</w:t>
            </w:r>
            <w:r w:rsidR="00D03026">
              <w:rPr>
                <w:rFonts w:ascii="Times New Roman" w:eastAsia="Times New Roman" w:hAnsi="Times New Roman"/>
                <w:u w:val="single"/>
                <w:lang w:eastAsia="ru-RU"/>
              </w:rPr>
              <w:t>360</w:t>
            </w:r>
          </w:p>
          <w:p w:rsidR="003A16E9" w:rsidRPr="00B67F20" w:rsidRDefault="003A16E9" w:rsidP="00E01D7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E9" w:rsidRPr="00B67F20" w:rsidRDefault="003A16E9" w:rsidP="00E01D7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B67F20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3A16E9" w:rsidRPr="00B67F20" w:rsidRDefault="003A16E9" w:rsidP="00E01D7A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B67F20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E9" w:rsidRPr="00B67F20" w:rsidRDefault="003A16E9" w:rsidP="00E01D7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E9" w:rsidRPr="00B67F20" w:rsidRDefault="00D03026" w:rsidP="003A16E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A16E9" w:rsidRPr="00B67F20">
              <w:rPr>
                <w:rFonts w:ascii="Times New Roman" w:hAnsi="Times New Roman"/>
              </w:rPr>
              <w:t>кв. 202</w:t>
            </w:r>
            <w:r w:rsidR="003A16E9">
              <w:rPr>
                <w:rFonts w:ascii="Times New Roman" w:hAnsi="Times New Roman"/>
              </w:rPr>
              <w:t>6</w:t>
            </w:r>
            <w:r w:rsidR="003A16E9" w:rsidRPr="00B67F20">
              <w:rPr>
                <w:rFonts w:ascii="Times New Roman" w:hAnsi="Times New Roman"/>
              </w:rPr>
              <w:t xml:space="preserve"> г.</w:t>
            </w:r>
          </w:p>
        </w:tc>
      </w:tr>
    </w:tbl>
    <w:p w:rsidR="003A16E9" w:rsidRPr="00B67F20" w:rsidRDefault="003A16E9" w:rsidP="003A16E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F20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3A16E9" w:rsidRPr="00B67F20" w:rsidRDefault="003A16E9" w:rsidP="003A16E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16E9" w:rsidRDefault="003A16E9" w:rsidP="003A16E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B67F20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3A16E9" w:rsidRDefault="003A16E9" w:rsidP="003A16E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A16E9" w:rsidRDefault="003A16E9" w:rsidP="003A16E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A16E9" w:rsidRDefault="003A16E9" w:rsidP="003A16E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A16E9" w:rsidRDefault="003A16E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A16E9" w:rsidRDefault="003A16E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A16E9" w:rsidRDefault="003A16E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A16E9" w:rsidRDefault="003A16E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A16E9" w:rsidRDefault="003A16E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A16E9" w:rsidRDefault="003A16E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A16E9" w:rsidRDefault="003A16E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A16E9" w:rsidRDefault="003A16E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A16E9" w:rsidRDefault="003A16E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A16E9" w:rsidRDefault="003A16E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A16E9" w:rsidRDefault="003A16E9" w:rsidP="003A16E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A16E9" w:rsidRPr="00543CA3" w:rsidRDefault="003A16E9" w:rsidP="003A16E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3A16E9" w:rsidRPr="00543CA3" w:rsidRDefault="003A16E9" w:rsidP="003A16E9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3A16E9" w:rsidRPr="00543CA3" w:rsidRDefault="003A16E9" w:rsidP="003A16E9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3A16E9" w:rsidRPr="00543CA3" w:rsidRDefault="003A16E9" w:rsidP="003A16E9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3A16E9" w:rsidRDefault="003A16E9" w:rsidP="003A16E9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3A16E9" w:rsidRPr="00543CA3" w:rsidRDefault="003A16E9" w:rsidP="003A16E9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3A16E9" w:rsidRPr="00543CA3" w:rsidRDefault="003A16E9" w:rsidP="003A16E9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3A16E9" w:rsidRPr="00543CA3" w:rsidRDefault="003A16E9" w:rsidP="003A16E9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3A16E9" w:rsidRPr="00543CA3" w:rsidTr="00E01D7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6E9" w:rsidRPr="00543CA3" w:rsidRDefault="003A16E9" w:rsidP="00E01D7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6E9" w:rsidRPr="00543CA3" w:rsidRDefault="003A16E9" w:rsidP="00E01D7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3A16E9" w:rsidRPr="00543CA3" w:rsidRDefault="003A16E9" w:rsidP="00E01D7A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6E9" w:rsidRPr="00543CA3" w:rsidRDefault="003A16E9" w:rsidP="00E01D7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6E9" w:rsidRPr="00543CA3" w:rsidRDefault="003A16E9" w:rsidP="00E01D7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</w:t>
            </w:r>
            <w:r>
              <w:rPr>
                <w:rFonts w:ascii="Times New Roman" w:hAnsi="Times New Roman"/>
              </w:rPr>
              <w:lastRenderedPageBreak/>
              <w:t>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6E9" w:rsidRPr="00543CA3" w:rsidRDefault="003A16E9" w:rsidP="00E01D7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E9" w:rsidRPr="00543CA3" w:rsidRDefault="003A16E9" w:rsidP="00E01D7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3A16E9" w:rsidRPr="00543CA3" w:rsidRDefault="003A16E9" w:rsidP="00E01D7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от 31 декабря 2008г.</w:t>
            </w:r>
          </w:p>
          <w:p w:rsidR="003A16E9" w:rsidRPr="00543CA3" w:rsidRDefault="003A16E9" w:rsidP="00E01D7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6E9" w:rsidRPr="00543CA3" w:rsidRDefault="003A16E9" w:rsidP="00E01D7A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6E9" w:rsidRPr="00543CA3" w:rsidRDefault="003A16E9" w:rsidP="00E01D7A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3A16E9" w:rsidRPr="00543CA3" w:rsidTr="00E01D7A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E9" w:rsidRPr="00543CA3" w:rsidRDefault="003A16E9" w:rsidP="00E01D7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E9" w:rsidRPr="00543CA3" w:rsidRDefault="003A16E9" w:rsidP="00E01D7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E9" w:rsidRPr="00543CA3" w:rsidRDefault="003A16E9" w:rsidP="00E01D7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E9" w:rsidRPr="00543CA3" w:rsidRDefault="003A16E9" w:rsidP="00E01D7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E9" w:rsidRPr="00543CA3" w:rsidRDefault="003A16E9" w:rsidP="00E01D7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E9" w:rsidRPr="00543CA3" w:rsidRDefault="003A16E9" w:rsidP="00E01D7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E9" w:rsidRPr="00543CA3" w:rsidRDefault="003A16E9" w:rsidP="00E01D7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6E9" w:rsidRPr="00543CA3" w:rsidRDefault="003A16E9" w:rsidP="00E01D7A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3A16E9" w:rsidRPr="009767F9" w:rsidTr="00E01D7A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E9" w:rsidRPr="006433F2" w:rsidRDefault="003A16E9" w:rsidP="00E01D7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E9" w:rsidRPr="004D7904" w:rsidRDefault="003A16E9" w:rsidP="00E01D7A">
            <w:pPr>
              <w:ind w:firstLine="0"/>
            </w:pPr>
            <w:r w:rsidRPr="004D7904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E9" w:rsidRPr="003A16E9" w:rsidRDefault="003A16E9" w:rsidP="00E01D7A">
            <w:pPr>
              <w:ind w:firstLine="0"/>
              <w:jc w:val="both"/>
              <w:rPr>
                <w:rFonts w:ascii="Times New Roman" w:hAnsi="Times New Roman"/>
              </w:rPr>
            </w:pPr>
            <w:r w:rsidRPr="003A16E9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входных групп, крылец жилых домов по адресам: г. Минск, ул. 50 лет Победы, д.23 п.4, ул. Седых, д.14в п.1, ул. Стариновская, 37 п.2,4, д.17 п.3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E9" w:rsidRPr="009767F9" w:rsidRDefault="003A16E9" w:rsidP="00E01D7A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E9" w:rsidRPr="009767F9" w:rsidRDefault="003A16E9" w:rsidP="00E01D7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20834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E9" w:rsidRPr="009767F9" w:rsidRDefault="003A16E9" w:rsidP="00E01D7A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9767F9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Пр99 ППр0 Кт1 Ст30 ПСт1 Эл4 </w:t>
            </w:r>
          </w:p>
          <w:p w:rsidR="003A16E9" w:rsidRPr="009767F9" w:rsidRDefault="003A16E9" w:rsidP="00E01D7A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9767F9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E9" w:rsidRPr="009767F9" w:rsidRDefault="003A16E9" w:rsidP="00E01D7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6E9" w:rsidRPr="009767F9" w:rsidRDefault="003A16E9" w:rsidP="00E01D7A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1кв. 2026 г.</w:t>
            </w:r>
          </w:p>
        </w:tc>
      </w:tr>
    </w:tbl>
    <w:p w:rsidR="003A16E9" w:rsidRPr="00543CA3" w:rsidRDefault="003A16E9" w:rsidP="003A16E9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3A16E9" w:rsidRPr="00543CA3" w:rsidRDefault="003A16E9" w:rsidP="003A16E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3A16E9" w:rsidRPr="0068464F" w:rsidRDefault="003A16E9" w:rsidP="003A16E9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16E9" w:rsidRDefault="003A16E9" w:rsidP="003A16E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3A16E9" w:rsidRDefault="003A16E9" w:rsidP="003A16E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A16E9" w:rsidRPr="00B66AF8" w:rsidRDefault="003A16E9" w:rsidP="003A16E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A16E9" w:rsidRDefault="003A16E9" w:rsidP="003A16E9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A16E9" w:rsidRDefault="003A16E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A16E9" w:rsidRDefault="003A16E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A16E9" w:rsidRDefault="003A16E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3A16E9" w:rsidRDefault="003A16E9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E37BF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Pr="00543CA3" w:rsidRDefault="00E37BF6" w:rsidP="00E37BF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E37BF6" w:rsidRPr="00543CA3" w:rsidRDefault="00E37BF6" w:rsidP="00E37BF6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E37BF6" w:rsidRPr="00543CA3" w:rsidRDefault="00E37BF6" w:rsidP="00E37BF6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E37BF6" w:rsidRPr="00543CA3" w:rsidRDefault="00E37BF6" w:rsidP="00E37BF6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E37BF6" w:rsidRDefault="00E37BF6" w:rsidP="00E37BF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E37BF6" w:rsidRPr="00543CA3" w:rsidRDefault="00E37BF6" w:rsidP="00E37BF6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E37BF6" w:rsidRPr="00543CA3" w:rsidRDefault="00E37BF6" w:rsidP="00E37BF6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E37BF6" w:rsidRPr="00543CA3" w:rsidRDefault="00E37BF6" w:rsidP="00E37BF6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E37BF6" w:rsidRPr="00543CA3" w:rsidTr="00E37BF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E37BF6" w:rsidRPr="00543CA3" w:rsidTr="00E37BF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E37BF6" w:rsidRPr="00543CA3" w:rsidTr="00E37BF6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1D3987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E37BF6" w:rsidRPr="001D3987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F6" w:rsidRPr="00D275A1" w:rsidRDefault="00E37BF6" w:rsidP="00E37BF6">
            <w:pPr>
              <w:ind w:firstLine="0"/>
            </w:pPr>
            <w:r w:rsidRPr="00D275A1">
              <w:rPr>
                <w:rFonts w:ascii="Times New Roman" w:hAnsi="Times New Roman"/>
              </w:rPr>
              <w:t>71.11.24.900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E37BF6" w:rsidRDefault="00E37BF6" w:rsidP="00E37BF6">
            <w:pPr>
              <w:ind w:firstLine="0"/>
              <w:jc w:val="both"/>
              <w:rPr>
                <w:rFonts w:ascii="Times New Roman" w:hAnsi="Times New Roman"/>
              </w:rPr>
            </w:pPr>
            <w:r w:rsidRPr="00E37BF6">
              <w:rPr>
                <w:rFonts w:ascii="Times New Roman" w:eastAsia="Times New Roman" w:hAnsi="Times New Roman"/>
                <w:u w:val="single"/>
                <w:lang w:eastAsia="ru-RU"/>
              </w:rPr>
              <w:t>Разработка программы по текущему ремонту оконных проемов на жилых домов материально-культурной ценности № 91, №93 по пр. Независимости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78237E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D275A1" w:rsidRDefault="00E37BF6" w:rsidP="00E37BF6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4857,7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B67F20" w:rsidRDefault="00E37BF6" w:rsidP="00E37BF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B67F20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E37BF6" w:rsidRPr="00010CFE" w:rsidRDefault="00E37BF6" w:rsidP="00E37BF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B67F20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010CFE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010CFE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E37BF6" w:rsidRDefault="00E37BF6" w:rsidP="00E37BF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7BF6" w:rsidRPr="00543CA3" w:rsidRDefault="00E37BF6" w:rsidP="00E37BF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E37BF6" w:rsidRPr="0068464F" w:rsidRDefault="00E37BF6" w:rsidP="00E37BF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7BF6" w:rsidRDefault="00E37BF6" w:rsidP="00E37BF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Pr="00543CA3" w:rsidRDefault="00E37BF6" w:rsidP="00E37BF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E37BF6" w:rsidRPr="00543CA3" w:rsidRDefault="00E37BF6" w:rsidP="00E37BF6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E37BF6" w:rsidRPr="00543CA3" w:rsidRDefault="00E37BF6" w:rsidP="00E37BF6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E37BF6" w:rsidRPr="00543CA3" w:rsidRDefault="00E37BF6" w:rsidP="00E37BF6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E37BF6" w:rsidRDefault="00E37BF6" w:rsidP="00E37BF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E37BF6" w:rsidRPr="00543CA3" w:rsidRDefault="00E37BF6" w:rsidP="00E37BF6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E37BF6" w:rsidRPr="00543CA3" w:rsidRDefault="00E37BF6" w:rsidP="00E37BF6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E37BF6" w:rsidRPr="00543CA3" w:rsidRDefault="00E37BF6" w:rsidP="00E37BF6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E37BF6" w:rsidRPr="00543CA3" w:rsidTr="00E37BF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E37BF6" w:rsidRPr="00543CA3" w:rsidTr="00E37BF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E37BF6" w:rsidRPr="00543CA3" w:rsidTr="00E37BF6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1D3987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E37BF6" w:rsidRPr="001D3987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F6" w:rsidRPr="00D275A1" w:rsidRDefault="00E37BF6" w:rsidP="00E37BF6">
            <w:pPr>
              <w:ind w:firstLine="0"/>
            </w:pPr>
            <w:r w:rsidRPr="00D275A1">
              <w:rPr>
                <w:rFonts w:ascii="Times New Roman" w:hAnsi="Times New Roman"/>
              </w:rPr>
              <w:t>71.11.24.900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E37BF6" w:rsidRDefault="00E37BF6" w:rsidP="00E37BF6">
            <w:pPr>
              <w:ind w:firstLine="0"/>
              <w:jc w:val="both"/>
              <w:rPr>
                <w:rFonts w:ascii="Times New Roman" w:hAnsi="Times New Roman"/>
              </w:rPr>
            </w:pPr>
            <w:r w:rsidRPr="00E37BF6">
              <w:rPr>
                <w:rFonts w:ascii="Times New Roman" w:eastAsia="Times New Roman" w:hAnsi="Times New Roman"/>
                <w:u w:val="single"/>
                <w:lang w:eastAsia="ru-RU"/>
              </w:rPr>
              <w:t>Научно-методическое сопровождение по текущему ремонту фасадов, балконов на жилых домах материально-культурной ценности № 91, №93 по пр. Независимости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78237E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D275A1" w:rsidRDefault="00E37BF6" w:rsidP="00E37BF6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4129,05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B67F20" w:rsidRDefault="00E37BF6" w:rsidP="00E37BF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B67F20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E37BF6" w:rsidRPr="00010CFE" w:rsidRDefault="00E37BF6" w:rsidP="00E37BF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B67F20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010CFE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010CFE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E37BF6" w:rsidRDefault="00E37BF6" w:rsidP="00E37BF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7BF6" w:rsidRPr="00543CA3" w:rsidRDefault="00E37BF6" w:rsidP="00E37BF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E37BF6" w:rsidRPr="0068464F" w:rsidRDefault="00E37BF6" w:rsidP="00E37BF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7BF6" w:rsidRDefault="00E37BF6" w:rsidP="00E37BF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E37BF6" w:rsidRDefault="00E37BF6" w:rsidP="00E37BF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E37BF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Pr="00543CA3" w:rsidRDefault="00E37BF6" w:rsidP="00E37BF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E37BF6" w:rsidRPr="00543CA3" w:rsidRDefault="00E37BF6" w:rsidP="00E37BF6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E37BF6" w:rsidRPr="00543CA3" w:rsidRDefault="00E37BF6" w:rsidP="00E37BF6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E37BF6" w:rsidRPr="00543CA3" w:rsidRDefault="00E37BF6" w:rsidP="00E37BF6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E37BF6" w:rsidRDefault="00E37BF6" w:rsidP="00E37BF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E37BF6" w:rsidRPr="00543CA3" w:rsidRDefault="00E37BF6" w:rsidP="00E37BF6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E37BF6" w:rsidRPr="00543CA3" w:rsidRDefault="00E37BF6" w:rsidP="00E37BF6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E37BF6" w:rsidRPr="00543CA3" w:rsidRDefault="00E37BF6" w:rsidP="00E37BF6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E37BF6" w:rsidRPr="00543CA3" w:rsidTr="00E37BF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</w:t>
            </w:r>
            <w:r>
              <w:rPr>
                <w:rFonts w:ascii="Times New Roman" w:hAnsi="Times New Roman"/>
              </w:rPr>
              <w:lastRenderedPageBreak/>
              <w:t>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от 31 декабря 2008г.</w:t>
            </w:r>
          </w:p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E37BF6" w:rsidRPr="00543CA3" w:rsidTr="00E37BF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E37BF6" w:rsidRPr="009767F9" w:rsidTr="00E37BF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6433F2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F6" w:rsidRPr="009767F9" w:rsidRDefault="00E37BF6" w:rsidP="00E37BF6">
            <w:pPr>
              <w:ind w:firstLine="0"/>
            </w:pPr>
            <w:r w:rsidRPr="009767F9">
              <w:rPr>
                <w:rFonts w:ascii="Times New Roman" w:hAnsi="Times New Roman"/>
                <w:u w:val="single"/>
              </w:rPr>
              <w:t xml:space="preserve">43.34.10.200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E37BF6" w:rsidRDefault="00E37BF6" w:rsidP="00E37BF6">
            <w:pPr>
              <w:ind w:firstLine="0"/>
              <w:jc w:val="both"/>
              <w:rPr>
                <w:rFonts w:ascii="Times New Roman" w:hAnsi="Times New Roman"/>
              </w:rPr>
            </w:pPr>
            <w:r w:rsidRPr="00E37BF6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цоколя жилого дома по адресу: г. Минск, ул. Калиновского, д.53/2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9767F9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9767F9" w:rsidRDefault="00E37BF6" w:rsidP="00E37BF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15648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8E1A07" w:rsidRDefault="00E37BF6" w:rsidP="00E37BF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E37BF6" w:rsidRPr="009767F9" w:rsidRDefault="00E37BF6" w:rsidP="00E37BF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9767F9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9767F9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1кв. 2026 г.</w:t>
            </w:r>
          </w:p>
        </w:tc>
      </w:tr>
    </w:tbl>
    <w:p w:rsidR="00E37BF6" w:rsidRPr="00543CA3" w:rsidRDefault="00E37BF6" w:rsidP="00E37BF6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E37BF6" w:rsidRPr="00543CA3" w:rsidRDefault="00E37BF6" w:rsidP="00E37BF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E37BF6" w:rsidRPr="0068464F" w:rsidRDefault="00E37BF6" w:rsidP="00E37BF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7BF6" w:rsidRDefault="00E37BF6" w:rsidP="00E37BF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E37BF6" w:rsidRDefault="00E37BF6" w:rsidP="00E37BF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Pr="00543CA3" w:rsidRDefault="00E37BF6" w:rsidP="00E37BF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E37BF6" w:rsidRPr="00543CA3" w:rsidRDefault="00E37BF6" w:rsidP="00E37BF6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E37BF6" w:rsidRPr="00543CA3" w:rsidRDefault="00E37BF6" w:rsidP="00E37BF6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E37BF6" w:rsidRPr="00543CA3" w:rsidRDefault="00E37BF6" w:rsidP="00E37BF6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E37BF6" w:rsidRDefault="00E37BF6" w:rsidP="00E37BF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E37BF6" w:rsidRPr="00543CA3" w:rsidRDefault="00E37BF6" w:rsidP="00E37BF6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E37BF6" w:rsidRPr="00543CA3" w:rsidRDefault="00E37BF6" w:rsidP="00E37BF6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E37BF6" w:rsidRPr="00543CA3" w:rsidRDefault="00E37BF6" w:rsidP="00E37BF6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E37BF6" w:rsidRPr="00543CA3" w:rsidTr="00E37BF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E37BF6" w:rsidRPr="00543CA3" w:rsidTr="00E37BF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E37BF6" w:rsidRPr="00543CA3" w:rsidTr="00E37BF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6433F2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E37BF6" w:rsidRPr="006433F2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202C4F" w:rsidRDefault="00E37BF6" w:rsidP="00E37BF6">
            <w:pPr>
              <w:ind w:firstLine="0"/>
              <w:rPr>
                <w:rFonts w:ascii="Times New Roman" w:hAnsi="Times New Roman"/>
                <w:lang w:val="en-US"/>
              </w:rPr>
            </w:pPr>
            <w:r w:rsidRPr="00202C4F">
              <w:rPr>
                <w:rFonts w:ascii="Times New Roman" w:eastAsia="Times New Roman" w:hAnsi="Times New Roman"/>
                <w:u w:val="single"/>
                <w:lang w:eastAsia="ru-RU"/>
              </w:rPr>
              <w:t>43.22.11.100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E37BF6" w:rsidRDefault="00E37BF6" w:rsidP="00E37BF6">
            <w:pPr>
              <w:ind w:firstLine="0"/>
              <w:jc w:val="both"/>
              <w:rPr>
                <w:rFonts w:ascii="Times New Roman" w:hAnsi="Times New Roman"/>
              </w:rPr>
            </w:pPr>
            <w:r w:rsidRPr="00E37BF6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отмостки жилого дома по адресу: г. Минск, Калиновского, д.53/2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DE4F61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Default="00E37BF6" w:rsidP="00E37BF6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31603</w:t>
            </w:r>
          </w:p>
          <w:p w:rsidR="00E37BF6" w:rsidRPr="00990051" w:rsidRDefault="00E37BF6" w:rsidP="00E37BF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8E1A07" w:rsidRDefault="00E37BF6" w:rsidP="00E37BF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E37BF6" w:rsidRPr="00010CFE" w:rsidRDefault="00E37BF6" w:rsidP="00E37BF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010CFE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010CFE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E37BF6" w:rsidRDefault="00E37BF6" w:rsidP="00E37BF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7BF6" w:rsidRPr="00543CA3" w:rsidRDefault="00E37BF6" w:rsidP="00E37BF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E37BF6" w:rsidRPr="0068464F" w:rsidRDefault="00E37BF6" w:rsidP="00E37BF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7BF6" w:rsidRDefault="00E37BF6" w:rsidP="00E37BF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E37BF6" w:rsidRDefault="00E37BF6" w:rsidP="00E37BF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E37BF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Pr="00543CA3" w:rsidRDefault="00E37BF6" w:rsidP="00E37BF6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E37BF6" w:rsidRPr="00543CA3" w:rsidRDefault="00E37BF6" w:rsidP="00E37BF6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E37BF6" w:rsidRPr="00543CA3" w:rsidRDefault="00E37BF6" w:rsidP="00E37BF6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E37BF6" w:rsidRDefault="00E37BF6" w:rsidP="00E37BF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E37BF6" w:rsidRPr="00543CA3" w:rsidRDefault="00E37BF6" w:rsidP="00E37BF6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E37BF6" w:rsidRPr="00543CA3" w:rsidRDefault="00E37BF6" w:rsidP="00E37BF6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E37BF6" w:rsidRPr="00543CA3" w:rsidRDefault="00E37BF6" w:rsidP="00E37BF6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E37BF6" w:rsidRPr="00543CA3" w:rsidTr="00E37BF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</w:t>
            </w:r>
            <w:r>
              <w:rPr>
                <w:rFonts w:ascii="Times New Roman" w:hAnsi="Times New Roman"/>
              </w:rPr>
              <w:lastRenderedPageBreak/>
              <w:t>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от 31 декабря 2008г.</w:t>
            </w:r>
          </w:p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E37BF6" w:rsidRPr="00543CA3" w:rsidTr="00E37BF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E37BF6" w:rsidRPr="009767F9" w:rsidTr="00E37BF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6433F2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F6" w:rsidRPr="004D7904" w:rsidRDefault="00E37BF6" w:rsidP="00E37BF6">
            <w:pPr>
              <w:ind w:firstLine="0"/>
            </w:pPr>
            <w:r w:rsidRPr="004D7904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E37BF6" w:rsidRDefault="00E37BF6" w:rsidP="00E37BF6">
            <w:pPr>
              <w:ind w:firstLine="0"/>
              <w:jc w:val="both"/>
              <w:rPr>
                <w:rFonts w:ascii="Times New Roman" w:hAnsi="Times New Roman"/>
              </w:rPr>
            </w:pPr>
            <w:r w:rsidRPr="00E37BF6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входных групп жилого дома по адресу: г. Минск, ул. Калиновского, д.53/2 п.1-6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9767F9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9767F9" w:rsidRDefault="00E37BF6" w:rsidP="00E37BF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25042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0D1" w:rsidRPr="008E1A07" w:rsidRDefault="007930D1" w:rsidP="007930D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E37BF6" w:rsidRPr="009767F9" w:rsidRDefault="007930D1" w:rsidP="007930D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9767F9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9767F9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1кв. 2026 г.</w:t>
            </w:r>
          </w:p>
        </w:tc>
      </w:tr>
    </w:tbl>
    <w:p w:rsidR="00E37BF6" w:rsidRPr="00543CA3" w:rsidRDefault="00E37BF6" w:rsidP="00E37BF6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E37BF6" w:rsidRPr="00543CA3" w:rsidRDefault="00E37BF6" w:rsidP="00E37BF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E37BF6" w:rsidRPr="0068464F" w:rsidRDefault="00E37BF6" w:rsidP="00E37BF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7BF6" w:rsidRDefault="00E37BF6" w:rsidP="00E37BF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E37BF6" w:rsidRDefault="00E37BF6" w:rsidP="00E37BF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Pr="00B66AF8" w:rsidRDefault="00E37BF6" w:rsidP="00E37BF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E37BF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E37BF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Pr="00543CA3" w:rsidRDefault="00E37BF6" w:rsidP="00E37BF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E37BF6" w:rsidRPr="00543CA3" w:rsidRDefault="00E37BF6" w:rsidP="00E37BF6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E37BF6" w:rsidRPr="00543CA3" w:rsidRDefault="00E37BF6" w:rsidP="00E37BF6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E37BF6" w:rsidRPr="00543CA3" w:rsidRDefault="00E37BF6" w:rsidP="00E37BF6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E37BF6" w:rsidRDefault="00E37BF6" w:rsidP="00E37BF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E37BF6" w:rsidRPr="00543CA3" w:rsidRDefault="00E37BF6" w:rsidP="00E37BF6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E37BF6" w:rsidRPr="00543CA3" w:rsidRDefault="00E37BF6" w:rsidP="00E37BF6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E37BF6" w:rsidRPr="00543CA3" w:rsidRDefault="00E37BF6" w:rsidP="00E37BF6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E37BF6" w:rsidRPr="00543CA3" w:rsidTr="00E37BF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</w:t>
            </w:r>
            <w:r>
              <w:rPr>
                <w:rFonts w:ascii="Times New Roman" w:hAnsi="Times New Roman"/>
              </w:rPr>
              <w:lastRenderedPageBreak/>
              <w:t>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от 31 декабря 2008г.</w:t>
            </w:r>
          </w:p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BF6" w:rsidRPr="00543CA3" w:rsidRDefault="00E37BF6" w:rsidP="00E37BF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E37BF6" w:rsidRPr="00543CA3" w:rsidTr="00E37BF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BF6" w:rsidRPr="00543CA3" w:rsidRDefault="00E37BF6" w:rsidP="00E37BF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E37BF6" w:rsidRPr="00543CA3" w:rsidTr="00E37BF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6433F2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BF6" w:rsidRPr="009767F9" w:rsidRDefault="00E37BF6" w:rsidP="00E37BF6">
            <w:pPr>
              <w:ind w:firstLine="0"/>
            </w:pPr>
            <w:r w:rsidRPr="009767F9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7930D1" w:rsidRDefault="007930D1" w:rsidP="00E37BF6">
            <w:pPr>
              <w:ind w:firstLine="0"/>
              <w:jc w:val="both"/>
              <w:rPr>
                <w:rFonts w:ascii="Times New Roman" w:hAnsi="Times New Roman"/>
              </w:rPr>
            </w:pPr>
            <w:r w:rsidRPr="007930D1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эксплуатируемой кровли жилого дома по адресу: г. Минск, ул. Калиновского, д.53/2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BD695D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 w:rsidRPr="00BD695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BD695D" w:rsidRDefault="007930D1" w:rsidP="00E37BF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67615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Default="00E37BF6" w:rsidP="00E37BF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E37BF6" w:rsidRPr="00010CFE" w:rsidRDefault="00E37BF6" w:rsidP="00E37BF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010CFE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BF6" w:rsidRPr="00010CFE" w:rsidRDefault="00E37BF6" w:rsidP="00E37BF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E37BF6" w:rsidRPr="00543CA3" w:rsidRDefault="00E37BF6" w:rsidP="00E37BF6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E37BF6" w:rsidRPr="00543CA3" w:rsidRDefault="00E37BF6" w:rsidP="00E37BF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E37BF6" w:rsidRPr="0068464F" w:rsidRDefault="00E37BF6" w:rsidP="00E37BF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37BF6" w:rsidRDefault="00E37BF6" w:rsidP="00E37BF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E37BF6" w:rsidRDefault="00E37BF6" w:rsidP="00E37BF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E37BF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E37BF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37BF6" w:rsidRDefault="00E37BF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Pr="00543CA3" w:rsidRDefault="0081292B" w:rsidP="0081292B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81292B" w:rsidRPr="00543CA3" w:rsidRDefault="0081292B" w:rsidP="0081292B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81292B" w:rsidRPr="00543CA3" w:rsidRDefault="0081292B" w:rsidP="0081292B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81292B" w:rsidRDefault="0081292B" w:rsidP="0081292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81292B" w:rsidRPr="00543CA3" w:rsidRDefault="0081292B" w:rsidP="0081292B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81292B" w:rsidRPr="00543CA3" w:rsidRDefault="0081292B" w:rsidP="0081292B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81292B" w:rsidRPr="00543CA3" w:rsidRDefault="0081292B" w:rsidP="0081292B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81292B" w:rsidRPr="00543CA3" w:rsidTr="005632A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81292B" w:rsidRPr="00543CA3" w:rsidTr="005632A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81292B" w:rsidRPr="009767F9" w:rsidTr="005632A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6433F2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B" w:rsidRPr="004D7904" w:rsidRDefault="0081292B" w:rsidP="005632A6">
            <w:pPr>
              <w:ind w:firstLine="0"/>
            </w:pPr>
            <w:r w:rsidRPr="004D7904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81292B" w:rsidRDefault="0081292B" w:rsidP="005632A6">
            <w:pPr>
              <w:ind w:firstLine="0"/>
              <w:jc w:val="both"/>
              <w:rPr>
                <w:rFonts w:ascii="Times New Roman" w:hAnsi="Times New Roman"/>
              </w:rPr>
            </w:pPr>
            <w:r w:rsidRPr="0081292B">
              <w:rPr>
                <w:rFonts w:ascii="Times New Roman" w:hAnsi="Times New Roman"/>
                <w:u w:val="single"/>
              </w:rPr>
              <w:t>Текущий ремонт  крылец, входных групп  жилых домов по адресам: г. Минск, ул.Героев 120-й дивизии, д.46 п.1, ул. Карбышева, д.1-3 (пожарный выход), ул. Козлова, д.13 п.1-3, ул. Славинского, д.37 п.9, ул. Тикоцкого, д.28 п.1-5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9767F9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9767F9" w:rsidRDefault="0081292B" w:rsidP="005632A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65061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8E1A07" w:rsidRDefault="0081292B" w:rsidP="005632A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81292B" w:rsidRPr="009767F9" w:rsidRDefault="0081292B" w:rsidP="005632A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9767F9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9767F9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9767F9">
              <w:rPr>
                <w:rFonts w:ascii="Times New Roman" w:hAnsi="Times New Roman"/>
              </w:rPr>
              <w:t>кв. 2026 г.</w:t>
            </w:r>
          </w:p>
        </w:tc>
      </w:tr>
    </w:tbl>
    <w:p w:rsidR="0081292B" w:rsidRPr="00543CA3" w:rsidRDefault="0081292B" w:rsidP="0081292B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1292B" w:rsidRPr="00543CA3" w:rsidRDefault="0081292B" w:rsidP="0081292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81292B" w:rsidRPr="0068464F" w:rsidRDefault="0081292B" w:rsidP="0081292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92B" w:rsidRDefault="0081292B" w:rsidP="0081292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81292B" w:rsidRDefault="0081292B" w:rsidP="0081292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Pr="00B66AF8" w:rsidRDefault="0081292B" w:rsidP="0081292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81292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8B2" w:rsidRDefault="00AD48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8B2" w:rsidRDefault="00AD48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8B2" w:rsidRDefault="00AD48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8B2" w:rsidRDefault="00AD48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8B2" w:rsidRDefault="00AD48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8B2" w:rsidRDefault="00AD48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8B2" w:rsidRDefault="00AD48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8B2" w:rsidRDefault="00AD48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8B2" w:rsidRDefault="00AD48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8B2" w:rsidRDefault="00AD48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8B2" w:rsidRDefault="00AD48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8B2" w:rsidRDefault="00AD48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8B2" w:rsidRDefault="00AD48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8B2" w:rsidRDefault="00AD48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8B2" w:rsidRDefault="00AD48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8B2" w:rsidRDefault="00AD48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8B2" w:rsidRDefault="00AD48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8B2" w:rsidRDefault="00AD48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8B2" w:rsidRDefault="00AD48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8B2" w:rsidRDefault="00AD48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8B2" w:rsidRDefault="00AD48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8B2" w:rsidRDefault="00AD48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8B2" w:rsidRDefault="00AD48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8B2" w:rsidRDefault="00AD48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AD48B2" w:rsidRDefault="00AD48B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Pr="00543CA3" w:rsidRDefault="0081292B" w:rsidP="0081292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81292B" w:rsidRPr="00543CA3" w:rsidRDefault="0081292B" w:rsidP="0081292B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81292B" w:rsidRPr="00543CA3" w:rsidRDefault="0081292B" w:rsidP="0081292B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81292B" w:rsidRPr="00543CA3" w:rsidRDefault="0081292B" w:rsidP="0081292B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81292B" w:rsidRDefault="0081292B" w:rsidP="0081292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81292B" w:rsidRPr="00543CA3" w:rsidRDefault="0081292B" w:rsidP="0081292B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81292B" w:rsidRPr="00543CA3" w:rsidRDefault="0081292B" w:rsidP="0081292B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81292B" w:rsidRPr="00543CA3" w:rsidRDefault="0081292B" w:rsidP="0081292B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81292B" w:rsidRPr="00543CA3" w:rsidTr="005632A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81292B" w:rsidRPr="00543CA3" w:rsidTr="005632A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81292B" w:rsidRPr="009767F9" w:rsidTr="005632A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6433F2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B" w:rsidRPr="009767F9" w:rsidRDefault="0081292B" w:rsidP="005632A6">
            <w:pPr>
              <w:ind w:firstLine="0"/>
            </w:pPr>
            <w:r w:rsidRPr="009767F9">
              <w:rPr>
                <w:rFonts w:ascii="Times New Roman" w:eastAsia="Times New Roman" w:hAnsi="Times New Roman"/>
                <w:u w:val="single"/>
                <w:lang w:eastAsia="ru-RU"/>
              </w:rPr>
              <w:t>43.22.11.100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81292B" w:rsidRDefault="0081292B" w:rsidP="005632A6">
            <w:pPr>
              <w:ind w:firstLine="0"/>
              <w:jc w:val="both"/>
              <w:rPr>
                <w:rFonts w:ascii="Times New Roman" w:hAnsi="Times New Roman"/>
              </w:rPr>
            </w:pPr>
            <w:r w:rsidRPr="0081292B">
              <w:rPr>
                <w:rFonts w:ascii="Times New Roman" w:hAnsi="Times New Roman"/>
                <w:u w:val="single"/>
              </w:rPr>
              <w:t>Текущий ремонт системы холодного водоснабжения (ремонт насоса)жилого дома по адресу: г. Минск, ул. Купревича, д.16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9767F9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9767F9" w:rsidRDefault="00AD48B2" w:rsidP="005632A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9508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8E1A07" w:rsidRDefault="0081292B" w:rsidP="005632A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81292B" w:rsidRPr="009767F9" w:rsidRDefault="0081292B" w:rsidP="005632A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9767F9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9767F9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9767F9">
              <w:rPr>
                <w:rFonts w:ascii="Times New Roman" w:hAnsi="Times New Roman"/>
              </w:rPr>
              <w:t>кв. 2026 г.</w:t>
            </w:r>
          </w:p>
        </w:tc>
      </w:tr>
    </w:tbl>
    <w:p w:rsidR="0081292B" w:rsidRPr="00543CA3" w:rsidRDefault="0081292B" w:rsidP="0081292B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1292B" w:rsidRPr="00543CA3" w:rsidRDefault="0081292B" w:rsidP="0081292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81292B" w:rsidRPr="0068464F" w:rsidRDefault="0081292B" w:rsidP="0081292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92B" w:rsidRDefault="0081292B" w:rsidP="0081292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81292B" w:rsidRDefault="0081292B" w:rsidP="0081292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Pr="00B66AF8" w:rsidRDefault="0081292B" w:rsidP="0081292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81292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Pr="00543CA3" w:rsidRDefault="0081292B" w:rsidP="0081292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81292B" w:rsidRPr="00543CA3" w:rsidRDefault="0081292B" w:rsidP="0081292B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81292B" w:rsidRPr="00543CA3" w:rsidRDefault="0081292B" w:rsidP="0081292B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81292B" w:rsidRPr="00543CA3" w:rsidRDefault="0081292B" w:rsidP="0081292B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81292B" w:rsidRDefault="0081292B" w:rsidP="0081292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81292B" w:rsidRPr="00543CA3" w:rsidRDefault="0081292B" w:rsidP="0081292B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81292B" w:rsidRPr="00543CA3" w:rsidRDefault="0081292B" w:rsidP="0081292B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81292B" w:rsidRPr="00543CA3" w:rsidRDefault="0081292B" w:rsidP="0081292B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81292B" w:rsidRPr="00543CA3" w:rsidTr="005632A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81292B" w:rsidRPr="00543CA3" w:rsidTr="005632A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81292B" w:rsidRPr="00543CA3" w:rsidTr="005632A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010CFE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81292B" w:rsidRPr="00010CFE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010CFE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010CFE" w:rsidRDefault="0081292B" w:rsidP="005632A6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43.21.10.990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81292B" w:rsidRDefault="0081292B" w:rsidP="005632A6">
            <w:pPr>
              <w:ind w:firstLine="0"/>
              <w:jc w:val="both"/>
              <w:rPr>
                <w:rFonts w:ascii="Times New Roman" w:hAnsi="Times New Roman"/>
              </w:rPr>
            </w:pPr>
            <w:r w:rsidRPr="0081292B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системы электроснабжения жилых домов по адресам: г.Минск, ул. Калинина, д.18, ул. Калиновского, д.77, д.103, д.83, д.79, ул. Седых д.44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DA3F29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DA3F29">
              <w:rPr>
                <w:rFonts w:ascii="Times New Roman" w:hAnsi="Times New Roman"/>
              </w:rPr>
              <w:t xml:space="preserve">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DA3F29" w:rsidRDefault="0081292B" w:rsidP="005632A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18705,85</w:t>
            </w:r>
          </w:p>
          <w:p w:rsidR="0081292B" w:rsidRPr="00DA3F29" w:rsidRDefault="0081292B" w:rsidP="005632A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8E1A07" w:rsidRDefault="0081292B" w:rsidP="0081292B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81292B" w:rsidRPr="00010CFE" w:rsidRDefault="0081292B" w:rsidP="0081292B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010CFE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010CFE" w:rsidRDefault="0081292B" w:rsidP="0081292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81292B" w:rsidRPr="00543CA3" w:rsidRDefault="0081292B" w:rsidP="0081292B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1292B" w:rsidRPr="00543CA3" w:rsidRDefault="0081292B" w:rsidP="0081292B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</w:t>
      </w:r>
    </w:p>
    <w:p w:rsidR="0081292B" w:rsidRPr="00543CA3" w:rsidRDefault="0081292B" w:rsidP="0081292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81292B" w:rsidRPr="0068464F" w:rsidRDefault="0081292B" w:rsidP="0081292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92B" w:rsidRDefault="0081292B" w:rsidP="0081292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81292B" w:rsidRDefault="0081292B" w:rsidP="0081292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Pr="00543CA3" w:rsidRDefault="0081292B" w:rsidP="0081292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81292B" w:rsidRPr="00543CA3" w:rsidRDefault="0081292B" w:rsidP="0081292B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81292B" w:rsidRPr="00543CA3" w:rsidRDefault="0081292B" w:rsidP="0081292B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81292B" w:rsidRPr="00543CA3" w:rsidRDefault="0081292B" w:rsidP="0081292B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81292B" w:rsidRDefault="0081292B" w:rsidP="0081292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81292B" w:rsidRPr="00543CA3" w:rsidRDefault="0081292B" w:rsidP="0081292B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81292B" w:rsidRPr="00543CA3" w:rsidRDefault="0081292B" w:rsidP="0081292B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81292B" w:rsidRPr="00543CA3" w:rsidRDefault="0081292B" w:rsidP="0081292B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81292B" w:rsidRPr="00543CA3" w:rsidTr="005632A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81292B" w:rsidRPr="00543CA3" w:rsidTr="005632A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81292B" w:rsidRPr="00543CA3" w:rsidTr="005632A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6433F2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B" w:rsidRPr="005C1067" w:rsidRDefault="0081292B" w:rsidP="005632A6">
            <w:pPr>
              <w:ind w:firstLine="0"/>
            </w:pPr>
            <w:r w:rsidRPr="005C106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81292B" w:rsidRDefault="0081292B" w:rsidP="005632A6">
            <w:pPr>
              <w:ind w:firstLine="0"/>
              <w:jc w:val="both"/>
              <w:rPr>
                <w:rFonts w:ascii="Times New Roman" w:hAnsi="Times New Roman"/>
              </w:rPr>
            </w:pPr>
            <w:r w:rsidRPr="0081292B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системы водоотведения  жилых домов по адресам: г. Минск, ул. Пономарева, д.3 п.1,2, ул. Стариновская, д.23 п.3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DE4F61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Default="0081292B" w:rsidP="005632A6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45407</w:t>
            </w:r>
          </w:p>
          <w:p w:rsidR="0081292B" w:rsidRPr="00990051" w:rsidRDefault="0081292B" w:rsidP="005632A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Default="0081292B" w:rsidP="005632A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81292B" w:rsidRPr="00010CFE" w:rsidRDefault="0081292B" w:rsidP="005632A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010CFE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010CFE" w:rsidRDefault="0081292B" w:rsidP="0081292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81292B" w:rsidRDefault="0081292B" w:rsidP="0081292B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1292B" w:rsidRPr="00543CA3" w:rsidRDefault="0081292B" w:rsidP="0081292B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</w:t>
      </w:r>
    </w:p>
    <w:p w:rsidR="0081292B" w:rsidRPr="00543CA3" w:rsidRDefault="0081292B" w:rsidP="0081292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81292B" w:rsidRPr="0068464F" w:rsidRDefault="0081292B" w:rsidP="0081292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92B" w:rsidRDefault="0081292B" w:rsidP="0081292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81292B" w:rsidRDefault="0081292B" w:rsidP="0081292B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1292B" w:rsidRDefault="0081292B" w:rsidP="0081292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Pr="00543CA3" w:rsidRDefault="0081292B" w:rsidP="0081292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81292B" w:rsidRPr="00543CA3" w:rsidRDefault="0081292B" w:rsidP="0081292B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81292B" w:rsidRPr="00543CA3" w:rsidRDefault="0081292B" w:rsidP="0081292B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81292B" w:rsidRPr="00543CA3" w:rsidRDefault="0081292B" w:rsidP="0081292B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81292B" w:rsidRDefault="0081292B" w:rsidP="0081292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81292B" w:rsidRPr="00543CA3" w:rsidRDefault="0081292B" w:rsidP="0081292B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81292B" w:rsidRPr="00543CA3" w:rsidRDefault="0081292B" w:rsidP="0081292B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81292B" w:rsidRPr="00543CA3" w:rsidRDefault="0081292B" w:rsidP="0081292B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81292B" w:rsidRPr="00543CA3" w:rsidTr="005632A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</w:t>
            </w:r>
          </w:p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бюджета (приложения 2-6 к Постановлению Министерства финансов Республики Беларусь </w:t>
            </w:r>
          </w:p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81292B" w:rsidRPr="00543CA3" w:rsidTr="005632A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81292B" w:rsidRPr="00543CA3" w:rsidTr="005632A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6433F2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B" w:rsidRPr="008D6458" w:rsidRDefault="0081292B" w:rsidP="005632A6">
            <w:pPr>
              <w:ind w:firstLine="0"/>
            </w:pPr>
            <w:r w:rsidRPr="008D6458">
              <w:rPr>
                <w:rFonts w:ascii="Times New Roman" w:eastAsia="Times New Roman" w:hAnsi="Times New Roman"/>
                <w:u w:val="single"/>
                <w:lang w:eastAsia="ru-RU"/>
              </w:rPr>
              <w:t>43.</w:t>
            </w:r>
            <w:r>
              <w:rPr>
                <w:rFonts w:ascii="Times New Roman" w:eastAsia="Times New Roman" w:hAnsi="Times New Roman"/>
                <w:u w:val="single"/>
                <w:lang w:eastAsia="ru-RU"/>
              </w:rPr>
              <w:t>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81292B" w:rsidRDefault="0081292B" w:rsidP="005632A6">
            <w:pPr>
              <w:ind w:firstLine="0"/>
              <w:jc w:val="both"/>
              <w:rPr>
                <w:rFonts w:ascii="Times New Roman" w:hAnsi="Times New Roman"/>
              </w:rPr>
            </w:pPr>
            <w:r w:rsidRPr="0081292B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вентиляционных каналов жилого дома по адресу: г. Минск, ул.  Стариновская, д.31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DE4F61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DE4F6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Default="0081292B" w:rsidP="005632A6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51835</w:t>
            </w:r>
          </w:p>
          <w:p w:rsidR="0081292B" w:rsidRPr="00990051" w:rsidRDefault="0081292B" w:rsidP="005632A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8E1A07" w:rsidRDefault="0081292B" w:rsidP="0081292B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81292B" w:rsidRPr="00010CFE" w:rsidRDefault="0081292B" w:rsidP="0081292B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010CFE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010CFE" w:rsidRDefault="0081292B" w:rsidP="0081292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81292B" w:rsidRDefault="0081292B" w:rsidP="0081292B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1292B" w:rsidRPr="00543CA3" w:rsidRDefault="0081292B" w:rsidP="0081292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81292B" w:rsidRPr="0068464F" w:rsidRDefault="0081292B" w:rsidP="0081292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92B" w:rsidRDefault="0081292B" w:rsidP="0081292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81292B" w:rsidRDefault="0081292B" w:rsidP="0081292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81292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Pr="00543CA3" w:rsidRDefault="0081292B" w:rsidP="0081292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81292B" w:rsidRPr="00543CA3" w:rsidRDefault="0081292B" w:rsidP="0081292B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81292B" w:rsidRPr="00543CA3" w:rsidRDefault="0081292B" w:rsidP="0081292B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81292B" w:rsidRPr="00543CA3" w:rsidRDefault="0081292B" w:rsidP="0081292B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81292B" w:rsidRDefault="0081292B" w:rsidP="0081292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81292B" w:rsidRPr="00543CA3" w:rsidRDefault="0081292B" w:rsidP="0081292B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81292B" w:rsidRPr="00543CA3" w:rsidRDefault="0081292B" w:rsidP="0081292B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81292B" w:rsidRPr="00543CA3" w:rsidRDefault="0081292B" w:rsidP="0081292B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81292B" w:rsidRPr="00543CA3" w:rsidTr="005632A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543CA3" w:rsidRDefault="0081292B" w:rsidP="005632A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81292B" w:rsidRPr="00543CA3" w:rsidTr="005632A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543CA3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81292B" w:rsidRPr="00543CA3" w:rsidTr="005632A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6433F2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B" w:rsidRPr="009767F9" w:rsidRDefault="0081292B" w:rsidP="005632A6">
            <w:pPr>
              <w:ind w:firstLine="0"/>
            </w:pPr>
            <w:r w:rsidRPr="009767F9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81292B" w:rsidRDefault="0081292B" w:rsidP="005632A6">
            <w:pPr>
              <w:ind w:firstLine="0"/>
              <w:jc w:val="both"/>
              <w:rPr>
                <w:rFonts w:ascii="Times New Roman" w:hAnsi="Times New Roman"/>
              </w:rPr>
            </w:pPr>
            <w:r w:rsidRPr="0081292B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адресам: г. Минск, ул. Стариновская, д.3 пом.1Н, ул. Стариновская, д.13-20а. д.21 МОП п.3, Д.7 МОП П.1, Д.37-44, Д.11-10А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BD695D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BD695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BD695D" w:rsidRDefault="0081292B" w:rsidP="005632A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161926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Default="0081292B" w:rsidP="005632A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81292B" w:rsidRPr="00010CFE" w:rsidRDefault="0081292B" w:rsidP="005632A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010CFE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010CFE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81292B" w:rsidRPr="00543CA3" w:rsidRDefault="0081292B" w:rsidP="0081292B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1292B" w:rsidRPr="00543CA3" w:rsidRDefault="0081292B" w:rsidP="0081292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81292B" w:rsidRPr="0068464F" w:rsidRDefault="0081292B" w:rsidP="0081292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92B" w:rsidRDefault="0081292B" w:rsidP="0081292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81292B" w:rsidRDefault="0081292B" w:rsidP="0081292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81292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81292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81292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81292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81292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81292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81292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81292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81292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81292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81292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81292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81292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81292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81292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81292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81292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81292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Pr="00AB13BD" w:rsidRDefault="0081292B" w:rsidP="0081292B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>УТВЕРЖДАЮ</w:t>
      </w:r>
    </w:p>
    <w:p w:rsidR="0081292B" w:rsidRPr="00AB13BD" w:rsidRDefault="0081292B" w:rsidP="0081292B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Директор  предприятия         </w:t>
      </w:r>
    </w:p>
    <w:p w:rsidR="0081292B" w:rsidRPr="00AB13BD" w:rsidRDefault="0081292B" w:rsidP="0081292B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81292B" w:rsidRPr="00AB13BD" w:rsidRDefault="0081292B" w:rsidP="0081292B">
      <w:pPr>
        <w:ind w:left="7080" w:firstLine="708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               _______________    С.Н.Рудь</w:t>
      </w:r>
    </w:p>
    <w:p w:rsidR="0081292B" w:rsidRPr="00AB13BD" w:rsidRDefault="0081292B" w:rsidP="0081292B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(дата)</w:t>
      </w:r>
    </w:p>
    <w:p w:rsidR="0081292B" w:rsidRPr="00B67F20" w:rsidRDefault="0081292B" w:rsidP="0081292B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67F20">
        <w:rPr>
          <w:rFonts w:ascii="Times New Roman" w:hAnsi="Times New Roman"/>
          <w:b/>
          <w:sz w:val="24"/>
          <w:szCs w:val="24"/>
        </w:rPr>
        <w:t xml:space="preserve">ЗАЯВКА НА ИЗМЕНЕНИЕ В ГОДОВОЙ ПЛАН </w:t>
      </w:r>
      <w:r w:rsidRPr="00B67F20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B67F20">
        <w:rPr>
          <w:rFonts w:ascii="Times New Roman" w:hAnsi="Times New Roman"/>
          <w:sz w:val="24"/>
          <w:szCs w:val="24"/>
        </w:rPr>
        <w:t xml:space="preserve"> год на </w:t>
      </w:r>
      <w:r w:rsidRPr="00B67F20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81292B" w:rsidRPr="00B67F20" w:rsidRDefault="0081292B" w:rsidP="0081292B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 w:rsidRPr="00B67F20">
        <w:rPr>
          <w:rFonts w:ascii="Times New Roman" w:hAnsi="Times New Roman"/>
          <w:sz w:val="24"/>
          <w:szCs w:val="24"/>
          <w:u w:val="single"/>
        </w:rPr>
        <w:t xml:space="preserve">от_______________________________________________________ </w:t>
      </w:r>
    </w:p>
    <w:p w:rsidR="0081292B" w:rsidRPr="00B67F20" w:rsidRDefault="0081292B" w:rsidP="0081292B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B67F20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B67F20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81292B" w:rsidRPr="00B67F20" w:rsidTr="005632A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B67F20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B67F20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Наименование товара/</w:t>
            </w:r>
          </w:p>
          <w:p w:rsidR="0081292B" w:rsidRPr="00B67F20" w:rsidRDefault="0081292B" w:rsidP="005632A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B67F20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B67F20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B67F20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B67F20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B67F20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81292B" w:rsidRPr="00B67F20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от 31 декабря 2008г.</w:t>
            </w:r>
          </w:p>
          <w:p w:rsidR="0081292B" w:rsidRPr="00B67F20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B67F20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2B" w:rsidRPr="00B67F20" w:rsidRDefault="0081292B" w:rsidP="005632A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7F20">
              <w:rPr>
                <w:rFonts w:ascii="Times New Roman" w:hAnsi="Times New Roman"/>
                <w:sz w:val="18"/>
                <w:szCs w:val="18"/>
              </w:rPr>
              <w:t>СРОК проведения закупки</w:t>
            </w:r>
          </w:p>
        </w:tc>
      </w:tr>
      <w:tr w:rsidR="0081292B" w:rsidRPr="00B67F20" w:rsidTr="005632A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B67F20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B67F20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B67F20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B67F20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B67F20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B67F20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B67F20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2B" w:rsidRPr="00B67F20" w:rsidRDefault="0081292B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8</w:t>
            </w:r>
          </w:p>
        </w:tc>
      </w:tr>
      <w:tr w:rsidR="0081292B" w:rsidRPr="008E1A07" w:rsidTr="005632A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8E1A07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B" w:rsidRPr="008E1A07" w:rsidRDefault="0081292B" w:rsidP="005632A6">
            <w:pPr>
              <w:ind w:firstLine="0"/>
            </w:pPr>
            <w:r w:rsidRPr="008E1A0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81292B" w:rsidRDefault="0081292B" w:rsidP="005632A6">
            <w:pPr>
              <w:ind w:firstLine="0"/>
              <w:jc w:val="both"/>
              <w:rPr>
                <w:rFonts w:ascii="Times New Roman" w:hAnsi="Times New Roman"/>
              </w:rPr>
            </w:pPr>
            <w:r w:rsidRPr="0081292B">
              <w:rPr>
                <w:rFonts w:ascii="Times New Roman" w:hAnsi="Times New Roman"/>
                <w:u w:val="single"/>
              </w:rPr>
              <w:t>Работы по обследованию ограждающих конструкций на предмет промерзания с выдачей технического заключения на жилых домах по адресам: г. Минск, ул. Никифорова, д.25-261, ул. Острошицкая, д.17-170, ул. Городецкая, д.58-143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8E1A07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8E1A07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Default="0081292B" w:rsidP="005632A6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3701,34</w:t>
            </w:r>
          </w:p>
          <w:p w:rsidR="0081292B" w:rsidRPr="008E1A07" w:rsidRDefault="0081292B" w:rsidP="005632A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 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8E1A07" w:rsidRDefault="0081292B" w:rsidP="005632A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81292B" w:rsidRPr="008E1A07" w:rsidRDefault="0081292B" w:rsidP="005632A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8E1A07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92B" w:rsidRPr="008E1A07" w:rsidRDefault="0081292B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8E1A07">
              <w:rPr>
                <w:rFonts w:ascii="Times New Roman" w:hAnsi="Times New Roman"/>
              </w:rPr>
              <w:t>кв. 2026 г.</w:t>
            </w:r>
          </w:p>
        </w:tc>
      </w:tr>
    </w:tbl>
    <w:p w:rsidR="0081292B" w:rsidRPr="00B67F20" w:rsidRDefault="0081292B" w:rsidP="0081292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F20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81292B" w:rsidRPr="00B67F20" w:rsidRDefault="0081292B" w:rsidP="0081292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92B" w:rsidRDefault="0081292B" w:rsidP="0081292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B67F20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81292B" w:rsidRDefault="0081292B" w:rsidP="0081292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81292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1292B" w:rsidRDefault="0081292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Default="00D0302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Default="00D0302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Default="00D0302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Default="00D0302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Default="00D0302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Default="00D0302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Default="00D0302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Default="00D0302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Default="00D0302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Default="00D0302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Default="00D0302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Default="00D0302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Pr="00543CA3" w:rsidRDefault="00D03026" w:rsidP="00D0302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D03026" w:rsidRPr="00543CA3" w:rsidRDefault="00D03026" w:rsidP="00D03026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D03026" w:rsidRPr="00543CA3" w:rsidRDefault="00D03026" w:rsidP="00D03026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D03026" w:rsidRPr="00543CA3" w:rsidRDefault="00D03026" w:rsidP="00D03026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D03026" w:rsidRDefault="00D03026" w:rsidP="00D0302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D03026" w:rsidRPr="00543CA3" w:rsidRDefault="00D03026" w:rsidP="00D03026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D03026" w:rsidRPr="00543CA3" w:rsidRDefault="00D03026" w:rsidP="00D03026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D03026" w:rsidRPr="00543CA3" w:rsidRDefault="00D03026" w:rsidP="00D03026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D03026" w:rsidRPr="00543CA3" w:rsidTr="005632A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26" w:rsidRPr="00543CA3" w:rsidRDefault="00D03026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26" w:rsidRPr="00543CA3" w:rsidRDefault="00D03026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D03026" w:rsidRPr="00543CA3" w:rsidRDefault="00D03026" w:rsidP="005632A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26" w:rsidRPr="00543CA3" w:rsidRDefault="00D03026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26" w:rsidRPr="00543CA3" w:rsidRDefault="00D03026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26" w:rsidRPr="00543CA3" w:rsidRDefault="00D03026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026" w:rsidRPr="00543CA3" w:rsidRDefault="00D03026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D03026" w:rsidRPr="00543CA3" w:rsidRDefault="00D03026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D03026" w:rsidRPr="00543CA3" w:rsidRDefault="00D03026" w:rsidP="005632A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26" w:rsidRPr="00543CA3" w:rsidRDefault="00D03026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26" w:rsidRPr="00543CA3" w:rsidRDefault="00D03026" w:rsidP="005632A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D03026" w:rsidRPr="00543CA3" w:rsidTr="005632A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26" w:rsidRPr="00543CA3" w:rsidRDefault="00D03026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26" w:rsidRPr="00543CA3" w:rsidRDefault="00D03026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26" w:rsidRPr="00543CA3" w:rsidRDefault="00D03026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26" w:rsidRPr="00543CA3" w:rsidRDefault="00D03026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26" w:rsidRPr="00543CA3" w:rsidRDefault="00D03026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26" w:rsidRPr="00543CA3" w:rsidRDefault="00D03026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26" w:rsidRPr="00543CA3" w:rsidRDefault="00D03026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26" w:rsidRPr="00543CA3" w:rsidRDefault="00D03026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D03026" w:rsidRPr="009767F9" w:rsidTr="005632A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026" w:rsidRPr="006433F2" w:rsidRDefault="00D03026" w:rsidP="005632A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26" w:rsidRPr="009767F9" w:rsidRDefault="00D03026" w:rsidP="005632A6">
            <w:pPr>
              <w:ind w:firstLine="0"/>
            </w:pPr>
            <w:r w:rsidRPr="009767F9">
              <w:rPr>
                <w:rFonts w:ascii="Times New Roman" w:eastAsia="Times New Roman" w:hAnsi="Times New Roman"/>
                <w:u w:val="single"/>
                <w:lang w:eastAsia="ru-RU"/>
              </w:rPr>
              <w:t>43.22.11.100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026" w:rsidRPr="00D03026" w:rsidRDefault="00D03026" w:rsidP="005632A6">
            <w:pPr>
              <w:ind w:firstLine="0"/>
              <w:jc w:val="both"/>
              <w:rPr>
                <w:rFonts w:ascii="Times New Roman" w:hAnsi="Times New Roman"/>
              </w:rPr>
            </w:pPr>
            <w:r w:rsidRPr="00D03026">
              <w:rPr>
                <w:rFonts w:ascii="Times New Roman" w:hAnsi="Times New Roman"/>
                <w:u w:val="single"/>
              </w:rPr>
              <w:t>Текущий ремонт системы холодного водоснабжения жилого дома по адресу: г. Минск, ул. Белинского, д.8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026" w:rsidRPr="009767F9" w:rsidRDefault="00D03026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026" w:rsidRPr="009767F9" w:rsidRDefault="00D03026" w:rsidP="005632A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11126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026" w:rsidRPr="008E1A07" w:rsidRDefault="00D03026" w:rsidP="005632A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D03026" w:rsidRPr="009767F9" w:rsidRDefault="00D03026" w:rsidP="005632A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026" w:rsidRPr="009767F9" w:rsidRDefault="00D03026" w:rsidP="005632A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026" w:rsidRPr="009767F9" w:rsidRDefault="00D03026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9767F9">
              <w:rPr>
                <w:rFonts w:ascii="Times New Roman" w:hAnsi="Times New Roman"/>
              </w:rPr>
              <w:t>кв. 2026 г.</w:t>
            </w:r>
          </w:p>
        </w:tc>
      </w:tr>
    </w:tbl>
    <w:p w:rsidR="00D03026" w:rsidRPr="00543CA3" w:rsidRDefault="00D03026" w:rsidP="00D03026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03026" w:rsidRPr="00543CA3" w:rsidRDefault="00D03026" w:rsidP="00D0302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D03026" w:rsidRPr="0068464F" w:rsidRDefault="00D03026" w:rsidP="00D0302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3026" w:rsidRDefault="00D03026" w:rsidP="00D0302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D03026" w:rsidRDefault="00D03026" w:rsidP="00D0302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Pr="00B66AF8" w:rsidRDefault="00D03026" w:rsidP="00D0302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Default="00D03026" w:rsidP="00D0302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Default="00D03026" w:rsidP="00D0302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Default="00D03026" w:rsidP="00D0302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Default="00D03026" w:rsidP="00D0302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Default="00D03026" w:rsidP="00D0302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Default="00D0302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Default="00D0302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Default="00D0302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Default="00D0302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Default="00D0302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Default="00D0302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Default="00D0302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Default="00D0302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Default="00D0302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Default="00D0302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Default="00D0302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Pr="00543CA3" w:rsidRDefault="00D03026" w:rsidP="00D0302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D03026" w:rsidRPr="00543CA3" w:rsidRDefault="00D03026" w:rsidP="00D03026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D03026" w:rsidRPr="00543CA3" w:rsidRDefault="00D03026" w:rsidP="00D03026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D03026" w:rsidRPr="00543CA3" w:rsidRDefault="00D03026" w:rsidP="00D03026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D03026" w:rsidRDefault="00D03026" w:rsidP="00D0302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D03026" w:rsidRPr="00543CA3" w:rsidRDefault="00D03026" w:rsidP="00D03026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D03026" w:rsidRPr="00543CA3" w:rsidRDefault="00D03026" w:rsidP="00D03026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D03026" w:rsidRPr="00543CA3" w:rsidRDefault="00D03026" w:rsidP="00D03026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D03026" w:rsidRPr="00543CA3" w:rsidTr="005632A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26" w:rsidRPr="00543CA3" w:rsidRDefault="00D03026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26" w:rsidRPr="00543CA3" w:rsidRDefault="00D03026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D03026" w:rsidRPr="00543CA3" w:rsidRDefault="00D03026" w:rsidP="005632A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26" w:rsidRPr="00543CA3" w:rsidRDefault="00D03026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26" w:rsidRPr="00543CA3" w:rsidRDefault="00D03026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26" w:rsidRPr="00543CA3" w:rsidRDefault="00D03026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026" w:rsidRPr="00543CA3" w:rsidRDefault="00D03026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D03026" w:rsidRPr="00543CA3" w:rsidRDefault="00D03026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D03026" w:rsidRPr="00543CA3" w:rsidRDefault="00D03026" w:rsidP="005632A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26" w:rsidRPr="00543CA3" w:rsidRDefault="00D03026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26" w:rsidRPr="00543CA3" w:rsidRDefault="00D03026" w:rsidP="005632A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D03026" w:rsidRPr="00543CA3" w:rsidTr="005632A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26" w:rsidRPr="00543CA3" w:rsidRDefault="00D03026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26" w:rsidRPr="00543CA3" w:rsidRDefault="00D03026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26" w:rsidRPr="00543CA3" w:rsidRDefault="00D03026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26" w:rsidRPr="00543CA3" w:rsidRDefault="00D03026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26" w:rsidRPr="00543CA3" w:rsidRDefault="00D03026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26" w:rsidRPr="00543CA3" w:rsidRDefault="00D03026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26" w:rsidRPr="00543CA3" w:rsidRDefault="00D03026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26" w:rsidRPr="00543CA3" w:rsidRDefault="00D03026" w:rsidP="005632A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D03026" w:rsidRPr="00543CA3" w:rsidTr="005632A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026" w:rsidRPr="006433F2" w:rsidRDefault="00D03026" w:rsidP="005632A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26" w:rsidRPr="00BD1C23" w:rsidRDefault="00D03026" w:rsidP="005632A6">
            <w:pPr>
              <w:ind w:firstLine="0"/>
            </w:pPr>
            <w:r w:rsidRPr="00BD1C23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026" w:rsidRPr="00D03026" w:rsidRDefault="00D03026" w:rsidP="005632A6">
            <w:pPr>
              <w:ind w:firstLine="0"/>
              <w:jc w:val="both"/>
              <w:rPr>
                <w:rFonts w:ascii="Times New Roman" w:hAnsi="Times New Roman"/>
              </w:rPr>
            </w:pPr>
            <w:r w:rsidRPr="00D03026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водосточной системы  жилых домов по адресам: г. Минск, ул. Волгоградская, д.21, д.25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026" w:rsidRPr="00BD1C23" w:rsidRDefault="00D03026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 w:rsidRPr="00BD1C23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026" w:rsidRPr="00BD1C23" w:rsidRDefault="00D03026" w:rsidP="005632A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66902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026" w:rsidRPr="008E1A07" w:rsidRDefault="00D03026" w:rsidP="00D0302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D03026" w:rsidRPr="00010CFE" w:rsidRDefault="00D03026" w:rsidP="00D0302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026" w:rsidRPr="00010CFE" w:rsidRDefault="00D03026" w:rsidP="005632A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026" w:rsidRPr="00010CFE" w:rsidRDefault="00D03026" w:rsidP="005632A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D03026" w:rsidRPr="00543CA3" w:rsidRDefault="00D03026" w:rsidP="00D03026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03026" w:rsidRPr="00543CA3" w:rsidRDefault="00D03026" w:rsidP="00D0302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D03026" w:rsidRPr="0068464F" w:rsidRDefault="00D03026" w:rsidP="00D0302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3026" w:rsidRDefault="00D03026" w:rsidP="00D0302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D03026" w:rsidRDefault="00D03026" w:rsidP="00D0302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Default="00D03026" w:rsidP="00D0302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Default="00D03026" w:rsidP="00D0302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Default="00D03026" w:rsidP="00D0302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Default="00D03026" w:rsidP="00D0302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Default="00D03026" w:rsidP="00D0302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Default="00D0302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Default="00D0302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Default="00D0302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Default="00D0302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03026" w:rsidRDefault="00D0302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02015" w:rsidRDefault="00802015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02015" w:rsidRDefault="00802015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02015" w:rsidRDefault="00802015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02015" w:rsidRDefault="00802015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02015" w:rsidRDefault="00802015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02015" w:rsidRDefault="00802015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02015" w:rsidRDefault="00802015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02015" w:rsidRPr="00543CA3" w:rsidRDefault="00802015" w:rsidP="00802015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802015" w:rsidRPr="00543CA3" w:rsidRDefault="00802015" w:rsidP="00802015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802015" w:rsidRPr="00543CA3" w:rsidRDefault="00802015" w:rsidP="00802015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802015" w:rsidRPr="00543CA3" w:rsidRDefault="00802015" w:rsidP="00802015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802015" w:rsidRDefault="00802015" w:rsidP="00802015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802015" w:rsidRPr="00543CA3" w:rsidRDefault="00802015" w:rsidP="00802015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802015" w:rsidRPr="00543CA3" w:rsidRDefault="00802015" w:rsidP="00802015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802015" w:rsidRPr="00543CA3" w:rsidRDefault="00802015" w:rsidP="00802015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802015" w:rsidRPr="00543CA3" w:rsidTr="0080201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015" w:rsidRPr="00543CA3" w:rsidRDefault="00802015" w:rsidP="0080201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015" w:rsidRPr="00543CA3" w:rsidRDefault="00802015" w:rsidP="0080201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802015" w:rsidRPr="00543CA3" w:rsidRDefault="00802015" w:rsidP="00802015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015" w:rsidRPr="00543CA3" w:rsidRDefault="00802015" w:rsidP="0080201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015" w:rsidRPr="00543CA3" w:rsidRDefault="00802015" w:rsidP="0080201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015" w:rsidRPr="00543CA3" w:rsidRDefault="00802015" w:rsidP="0080201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015" w:rsidRPr="00543CA3" w:rsidRDefault="00802015" w:rsidP="0080201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802015" w:rsidRPr="00543CA3" w:rsidRDefault="00802015" w:rsidP="0080201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802015" w:rsidRPr="00543CA3" w:rsidRDefault="00802015" w:rsidP="0080201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015" w:rsidRPr="00543CA3" w:rsidRDefault="00802015" w:rsidP="0080201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015" w:rsidRPr="00543CA3" w:rsidRDefault="00802015" w:rsidP="00802015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802015" w:rsidRPr="00543CA3" w:rsidTr="0080201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15" w:rsidRPr="00543CA3" w:rsidRDefault="00802015" w:rsidP="0080201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15" w:rsidRPr="00543CA3" w:rsidRDefault="00802015" w:rsidP="0080201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15" w:rsidRPr="00543CA3" w:rsidRDefault="00802015" w:rsidP="0080201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15" w:rsidRPr="00543CA3" w:rsidRDefault="00802015" w:rsidP="0080201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15" w:rsidRPr="00543CA3" w:rsidRDefault="00802015" w:rsidP="0080201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15" w:rsidRPr="00543CA3" w:rsidRDefault="00802015" w:rsidP="0080201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15" w:rsidRPr="00543CA3" w:rsidRDefault="00802015" w:rsidP="0080201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015" w:rsidRPr="00543CA3" w:rsidRDefault="00802015" w:rsidP="0080201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802015" w:rsidRPr="00543CA3" w:rsidTr="0080201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015" w:rsidRPr="006433F2" w:rsidRDefault="00802015" w:rsidP="0080201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015" w:rsidRPr="009767F9" w:rsidRDefault="00802015" w:rsidP="00802015">
            <w:pPr>
              <w:ind w:firstLine="0"/>
            </w:pPr>
            <w:r w:rsidRPr="009767F9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015" w:rsidRPr="00802015" w:rsidRDefault="00802015" w:rsidP="00802015">
            <w:pPr>
              <w:ind w:firstLine="0"/>
              <w:jc w:val="both"/>
              <w:rPr>
                <w:rFonts w:ascii="Times New Roman" w:hAnsi="Times New Roman"/>
              </w:rPr>
            </w:pPr>
            <w:r w:rsidRPr="00802015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балконов жилых домов (согласно расшифровке)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015" w:rsidRPr="00BD695D" w:rsidRDefault="00802015" w:rsidP="00802015">
            <w:pPr>
              <w:ind w:firstLine="0"/>
              <w:jc w:val="center"/>
              <w:rPr>
                <w:rFonts w:ascii="Times New Roman" w:hAnsi="Times New Roman"/>
              </w:rPr>
            </w:pPr>
            <w:r w:rsidRPr="00BD695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015" w:rsidRPr="00802015" w:rsidRDefault="00AA1B17" w:rsidP="0080201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63885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015" w:rsidRPr="008E1A07" w:rsidRDefault="00802015" w:rsidP="0080201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802015" w:rsidRPr="00010CFE" w:rsidRDefault="00802015" w:rsidP="0080201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015" w:rsidRPr="00010CFE" w:rsidRDefault="00802015" w:rsidP="0080201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015" w:rsidRPr="00010CFE" w:rsidRDefault="00802015" w:rsidP="0080201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802015" w:rsidRPr="00543CA3" w:rsidRDefault="00802015" w:rsidP="00802015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802015" w:rsidRPr="00543CA3" w:rsidRDefault="00802015" w:rsidP="0080201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802015" w:rsidRPr="0068464F" w:rsidRDefault="00802015" w:rsidP="00802015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2015" w:rsidRDefault="00802015" w:rsidP="0080201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802015" w:rsidRDefault="00802015" w:rsidP="0080201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02015" w:rsidRDefault="00802015" w:rsidP="0080201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02015" w:rsidRDefault="00802015" w:rsidP="00802015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802015" w:rsidRDefault="00802015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7F5E" w:rsidRDefault="005B7F5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7F5E" w:rsidRDefault="005B7F5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7F5E" w:rsidRDefault="005B7F5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7F5E" w:rsidRDefault="005B7F5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7F5E" w:rsidRDefault="005B7F5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7F5E" w:rsidRDefault="005B7F5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7F5E" w:rsidRDefault="005B7F5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7F5E" w:rsidRDefault="005B7F5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7F5E" w:rsidRDefault="005B7F5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7F5E" w:rsidRDefault="005B7F5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7F5E" w:rsidRDefault="005B7F5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7F5E" w:rsidRDefault="005B7F5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7F5E" w:rsidRDefault="005B7F5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7F5E" w:rsidRDefault="005B7F5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7F5E" w:rsidRDefault="005B7F5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7F5E" w:rsidRDefault="005B7F5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7F5E" w:rsidRDefault="005B7F5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7F5E" w:rsidRPr="00543CA3" w:rsidRDefault="005B7F5E" w:rsidP="005B7F5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5B7F5E" w:rsidRPr="00543CA3" w:rsidRDefault="005B7F5E" w:rsidP="005B7F5E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5B7F5E" w:rsidRPr="00543CA3" w:rsidRDefault="005B7F5E" w:rsidP="005B7F5E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5B7F5E" w:rsidRPr="00543CA3" w:rsidRDefault="005B7F5E" w:rsidP="005B7F5E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5B7F5E" w:rsidRDefault="005B7F5E" w:rsidP="005B7F5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5B7F5E" w:rsidRPr="00543CA3" w:rsidRDefault="005B7F5E" w:rsidP="005B7F5E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5B7F5E" w:rsidRPr="00543CA3" w:rsidRDefault="005B7F5E" w:rsidP="005B7F5E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5B7F5E" w:rsidRPr="00543CA3" w:rsidRDefault="005B7F5E" w:rsidP="005B7F5E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5B7F5E" w:rsidRPr="00543CA3" w:rsidTr="0094301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F5E" w:rsidRPr="00543CA3" w:rsidRDefault="005B7F5E" w:rsidP="0094301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F5E" w:rsidRPr="00543CA3" w:rsidRDefault="005B7F5E" w:rsidP="0094301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5B7F5E" w:rsidRPr="00543CA3" w:rsidRDefault="005B7F5E" w:rsidP="0094301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F5E" w:rsidRPr="00543CA3" w:rsidRDefault="005B7F5E" w:rsidP="0094301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F5E" w:rsidRPr="00543CA3" w:rsidRDefault="005B7F5E" w:rsidP="0094301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F5E" w:rsidRPr="00543CA3" w:rsidRDefault="005B7F5E" w:rsidP="0094301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F5E" w:rsidRPr="00543CA3" w:rsidRDefault="005B7F5E" w:rsidP="0094301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5B7F5E" w:rsidRPr="00543CA3" w:rsidRDefault="005B7F5E" w:rsidP="0094301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5B7F5E" w:rsidRPr="00543CA3" w:rsidRDefault="005B7F5E" w:rsidP="0094301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F5E" w:rsidRPr="00543CA3" w:rsidRDefault="005B7F5E" w:rsidP="0094301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F5E" w:rsidRPr="00543CA3" w:rsidRDefault="005B7F5E" w:rsidP="0094301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5B7F5E" w:rsidRPr="00543CA3" w:rsidTr="0094301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F5E" w:rsidRPr="00543CA3" w:rsidRDefault="005B7F5E" w:rsidP="0094301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F5E" w:rsidRPr="00543CA3" w:rsidRDefault="005B7F5E" w:rsidP="0094301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F5E" w:rsidRPr="00543CA3" w:rsidRDefault="005B7F5E" w:rsidP="0094301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F5E" w:rsidRPr="00543CA3" w:rsidRDefault="005B7F5E" w:rsidP="0094301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F5E" w:rsidRPr="00543CA3" w:rsidRDefault="005B7F5E" w:rsidP="0094301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F5E" w:rsidRPr="00543CA3" w:rsidRDefault="005B7F5E" w:rsidP="0094301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F5E" w:rsidRPr="00543CA3" w:rsidRDefault="005B7F5E" w:rsidP="0094301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F5E" w:rsidRPr="00543CA3" w:rsidRDefault="005B7F5E" w:rsidP="0094301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5B7F5E" w:rsidRPr="00543CA3" w:rsidTr="0094301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F5E" w:rsidRPr="006433F2" w:rsidRDefault="005B7F5E" w:rsidP="0094301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F5E" w:rsidRPr="009767F9" w:rsidRDefault="005B7F5E" w:rsidP="00943016">
            <w:pPr>
              <w:ind w:firstLine="0"/>
            </w:pPr>
            <w:r w:rsidRPr="009767F9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F5E" w:rsidRPr="005B7F5E" w:rsidRDefault="005B7F5E" w:rsidP="00943016">
            <w:pPr>
              <w:ind w:firstLine="0"/>
              <w:jc w:val="both"/>
              <w:rPr>
                <w:rFonts w:ascii="Times New Roman" w:hAnsi="Times New Roman"/>
              </w:rPr>
            </w:pPr>
            <w:r w:rsidRPr="005B7F5E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адресам: г. Минск, ул. Кедышко, д.16 п.1,3, ул. Тикоцкого, д.42 п.2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F5E" w:rsidRPr="00BD695D" w:rsidRDefault="005B7F5E" w:rsidP="00943016">
            <w:pPr>
              <w:ind w:firstLine="0"/>
              <w:jc w:val="center"/>
              <w:rPr>
                <w:rFonts w:ascii="Times New Roman" w:hAnsi="Times New Roman"/>
              </w:rPr>
            </w:pPr>
            <w:r w:rsidRPr="00BD695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F5E" w:rsidRPr="00BD695D" w:rsidRDefault="00AA1B17" w:rsidP="0094301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85376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F5E" w:rsidRDefault="005B7F5E" w:rsidP="0094301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B7F5E" w:rsidRPr="00010CFE" w:rsidRDefault="005B7F5E" w:rsidP="0094301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F5E" w:rsidRPr="00010CFE" w:rsidRDefault="005B7F5E" w:rsidP="0094301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F5E" w:rsidRPr="00010CFE" w:rsidRDefault="005B7F5E" w:rsidP="0094301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5B7F5E" w:rsidRPr="00543CA3" w:rsidRDefault="005B7F5E" w:rsidP="005B7F5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5B7F5E" w:rsidRPr="00543CA3" w:rsidRDefault="005B7F5E" w:rsidP="005B7F5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5B7F5E" w:rsidRPr="0068464F" w:rsidRDefault="005B7F5E" w:rsidP="005B7F5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7F5E" w:rsidRDefault="005B7F5E" w:rsidP="005B7F5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5B7F5E" w:rsidRDefault="005B7F5E" w:rsidP="005B7F5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7F5E" w:rsidRDefault="005B7F5E" w:rsidP="005B7F5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7F5E" w:rsidRDefault="005B7F5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B7F5E" w:rsidRDefault="005B7F5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43016" w:rsidRDefault="0094301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43016" w:rsidRDefault="0094301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43016" w:rsidRDefault="0094301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43016" w:rsidRDefault="0094301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43016" w:rsidRDefault="0094301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43016" w:rsidRDefault="0094301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43016" w:rsidRDefault="0094301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43016" w:rsidRDefault="0094301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43016" w:rsidRDefault="0094301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43016" w:rsidRDefault="0094301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43016" w:rsidRDefault="0094301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43016" w:rsidRDefault="0094301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43016" w:rsidRDefault="00943016" w:rsidP="0094301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43016" w:rsidRPr="00543CA3" w:rsidRDefault="00943016" w:rsidP="0094301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943016" w:rsidRPr="00543CA3" w:rsidRDefault="00943016" w:rsidP="00943016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943016" w:rsidRPr="00543CA3" w:rsidRDefault="00943016" w:rsidP="00943016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943016" w:rsidRPr="00543CA3" w:rsidRDefault="00943016" w:rsidP="00943016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943016" w:rsidRDefault="00943016" w:rsidP="00943016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943016" w:rsidRPr="00543CA3" w:rsidRDefault="00943016" w:rsidP="00943016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943016" w:rsidRPr="00543CA3" w:rsidRDefault="00943016" w:rsidP="00943016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943016" w:rsidRPr="00543CA3" w:rsidRDefault="00943016" w:rsidP="00943016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943016" w:rsidRPr="00543CA3" w:rsidTr="0094301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016" w:rsidRPr="00543CA3" w:rsidRDefault="00943016" w:rsidP="0094301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016" w:rsidRPr="00543CA3" w:rsidRDefault="00943016" w:rsidP="0094301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943016" w:rsidRPr="00543CA3" w:rsidRDefault="00943016" w:rsidP="00943016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016" w:rsidRPr="00543CA3" w:rsidRDefault="00943016" w:rsidP="0094301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016" w:rsidRPr="00543CA3" w:rsidRDefault="00943016" w:rsidP="0094301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016" w:rsidRPr="00543CA3" w:rsidRDefault="00943016" w:rsidP="0094301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016" w:rsidRPr="00543CA3" w:rsidRDefault="00943016" w:rsidP="0094301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943016" w:rsidRPr="00543CA3" w:rsidRDefault="00943016" w:rsidP="0094301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943016" w:rsidRPr="00543CA3" w:rsidRDefault="00943016" w:rsidP="0094301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016" w:rsidRPr="00543CA3" w:rsidRDefault="00943016" w:rsidP="00943016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016" w:rsidRPr="00543CA3" w:rsidRDefault="00943016" w:rsidP="00943016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943016" w:rsidRPr="00543CA3" w:rsidTr="0094301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16" w:rsidRPr="00543CA3" w:rsidRDefault="00943016" w:rsidP="0094301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16" w:rsidRPr="00543CA3" w:rsidRDefault="00943016" w:rsidP="0094301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16" w:rsidRPr="00543CA3" w:rsidRDefault="00943016" w:rsidP="0094301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16" w:rsidRPr="00543CA3" w:rsidRDefault="00943016" w:rsidP="0094301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16" w:rsidRPr="00543CA3" w:rsidRDefault="00943016" w:rsidP="0094301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16" w:rsidRPr="00543CA3" w:rsidRDefault="00943016" w:rsidP="0094301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16" w:rsidRPr="00543CA3" w:rsidRDefault="00943016" w:rsidP="0094301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016" w:rsidRPr="00543CA3" w:rsidRDefault="00943016" w:rsidP="00943016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943016" w:rsidRPr="00543CA3" w:rsidTr="00943016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016" w:rsidRPr="006433F2" w:rsidRDefault="00943016" w:rsidP="0094301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16" w:rsidRPr="009767F9" w:rsidRDefault="00943016" w:rsidP="00943016">
            <w:pPr>
              <w:ind w:firstLine="0"/>
            </w:pPr>
            <w:r w:rsidRPr="009767F9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016" w:rsidRPr="00943016" w:rsidRDefault="00943016" w:rsidP="00943016">
            <w:pPr>
              <w:spacing w:after="200" w:line="276" w:lineRule="auto"/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943016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балконов жилых домов по адресам: г. Минск, ул. Калиновского, д.5-3,5,8,11,14,15,16,17,18,20,21,23,25,27,29,30,32,34,35,36,38,39,40,41,42,43,44,45,46,49,51,52,54,57,60,61,62,63,64,66,70,71,73,74,80,81,83,84,86,87,89,90, д.21-43, д.58-89, д.917, д.15-8,12,16,20,д.35-7,15,19,д.37-6,10,14,18</w:t>
            </w:r>
          </w:p>
          <w:p w:rsidR="00943016" w:rsidRPr="00943016" w:rsidRDefault="00943016" w:rsidP="00943016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016" w:rsidRPr="00BD695D" w:rsidRDefault="00943016" w:rsidP="00943016">
            <w:pPr>
              <w:ind w:firstLine="0"/>
              <w:jc w:val="center"/>
              <w:rPr>
                <w:rFonts w:ascii="Times New Roman" w:hAnsi="Times New Roman"/>
              </w:rPr>
            </w:pPr>
            <w:r w:rsidRPr="00BD695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016" w:rsidRPr="00802015" w:rsidRDefault="00943016" w:rsidP="005A28B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10</w:t>
            </w:r>
            <w:r w:rsidR="005A28B4">
              <w:rPr>
                <w:rFonts w:ascii="Times New Roman" w:eastAsia="Times New Roman" w:hAnsi="Times New Roman"/>
                <w:u w:val="single"/>
                <w:lang w:eastAsia="ru-RU"/>
              </w:rPr>
              <w:t>8906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016" w:rsidRPr="008E1A07" w:rsidRDefault="00943016" w:rsidP="00943016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943016" w:rsidRPr="00010CFE" w:rsidRDefault="00943016" w:rsidP="00943016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016" w:rsidRPr="00010CFE" w:rsidRDefault="00943016" w:rsidP="0094301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016" w:rsidRPr="00010CFE" w:rsidRDefault="00943016" w:rsidP="0094301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943016" w:rsidRPr="00543CA3" w:rsidRDefault="00943016" w:rsidP="00943016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943016" w:rsidRPr="00543CA3" w:rsidRDefault="00943016" w:rsidP="0094301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943016" w:rsidRPr="0068464F" w:rsidRDefault="00943016" w:rsidP="00943016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3016" w:rsidRDefault="00943016" w:rsidP="0094301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943016" w:rsidRDefault="00943016" w:rsidP="0094301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43016" w:rsidRDefault="00943016" w:rsidP="00943016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43016" w:rsidRDefault="00943016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C016C" w:rsidRDefault="005C016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C016C" w:rsidRDefault="005C016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C016C" w:rsidRDefault="005C016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C016C" w:rsidRDefault="005C016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C016C" w:rsidRDefault="005C016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C016C" w:rsidRDefault="005C016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C016C" w:rsidRDefault="005C016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C016C" w:rsidRDefault="005C016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C016C" w:rsidRPr="00543CA3" w:rsidRDefault="005C016C" w:rsidP="005C016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5C016C" w:rsidRPr="00543CA3" w:rsidRDefault="005C016C" w:rsidP="005C016C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5C016C" w:rsidRPr="00543CA3" w:rsidRDefault="005C016C" w:rsidP="005C016C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5C016C" w:rsidRPr="00543CA3" w:rsidRDefault="005C016C" w:rsidP="005C016C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5C016C" w:rsidRDefault="005C016C" w:rsidP="005C016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5C016C" w:rsidRPr="00543CA3" w:rsidRDefault="005C016C" w:rsidP="005C016C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5C016C" w:rsidRPr="00543CA3" w:rsidRDefault="005C016C" w:rsidP="005C016C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5C016C" w:rsidRPr="00543CA3" w:rsidRDefault="005C016C" w:rsidP="005C016C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5C016C" w:rsidRPr="00543CA3" w:rsidTr="00AA1B1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16C" w:rsidRPr="00543CA3" w:rsidRDefault="005C016C" w:rsidP="00AA1B1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16C" w:rsidRPr="00543CA3" w:rsidRDefault="005C016C" w:rsidP="00AA1B1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5C016C" w:rsidRPr="00543CA3" w:rsidRDefault="005C016C" w:rsidP="00AA1B17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16C" w:rsidRPr="00543CA3" w:rsidRDefault="005C016C" w:rsidP="00AA1B1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16C" w:rsidRPr="00543CA3" w:rsidRDefault="005C016C" w:rsidP="00AA1B1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16C" w:rsidRPr="00543CA3" w:rsidRDefault="005C016C" w:rsidP="00AA1B1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16C" w:rsidRPr="00543CA3" w:rsidRDefault="005C016C" w:rsidP="00AA1B1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5C016C" w:rsidRPr="00543CA3" w:rsidRDefault="005C016C" w:rsidP="00AA1B1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5C016C" w:rsidRPr="00543CA3" w:rsidRDefault="005C016C" w:rsidP="00AA1B1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16C" w:rsidRPr="00543CA3" w:rsidRDefault="005C016C" w:rsidP="00AA1B1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16C" w:rsidRPr="00543CA3" w:rsidRDefault="005C016C" w:rsidP="00AA1B17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5C016C" w:rsidRPr="00543CA3" w:rsidTr="00AA1B1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16C" w:rsidRPr="00543CA3" w:rsidRDefault="005C016C" w:rsidP="00AA1B1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16C" w:rsidRPr="00543CA3" w:rsidRDefault="005C016C" w:rsidP="00AA1B1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16C" w:rsidRPr="00543CA3" w:rsidRDefault="005C016C" w:rsidP="00AA1B1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16C" w:rsidRPr="00543CA3" w:rsidRDefault="005C016C" w:rsidP="00AA1B1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16C" w:rsidRPr="00543CA3" w:rsidRDefault="005C016C" w:rsidP="00AA1B1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16C" w:rsidRPr="00543CA3" w:rsidRDefault="005C016C" w:rsidP="00AA1B1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16C" w:rsidRPr="00543CA3" w:rsidRDefault="005C016C" w:rsidP="00AA1B1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16C" w:rsidRPr="00543CA3" w:rsidRDefault="005C016C" w:rsidP="00AA1B1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5C016C" w:rsidRPr="00543CA3" w:rsidTr="00AA1B17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16C" w:rsidRPr="00010CFE" w:rsidRDefault="005C016C" w:rsidP="00AA1B17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5C016C" w:rsidRPr="00010CFE" w:rsidRDefault="005C016C" w:rsidP="00AA1B17">
            <w:pPr>
              <w:ind w:firstLine="0"/>
              <w:jc w:val="center"/>
              <w:rPr>
                <w:rFonts w:ascii="Times New Roman" w:hAnsi="Times New Roman"/>
              </w:rPr>
            </w:pPr>
            <w:r w:rsidRPr="00010CFE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16C" w:rsidRPr="00010CFE" w:rsidRDefault="005C016C" w:rsidP="00AA1B17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43.21.10.990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16C" w:rsidRPr="005C016C" w:rsidRDefault="005C016C" w:rsidP="00AA1B17">
            <w:pPr>
              <w:ind w:firstLine="0"/>
              <w:jc w:val="both"/>
              <w:rPr>
                <w:rFonts w:ascii="Times New Roman" w:hAnsi="Times New Roman"/>
              </w:rPr>
            </w:pPr>
            <w:r w:rsidRPr="005C016C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системы электроснабжения жилых домов по адресам: г.Минск, пр. Независимости, д.91Б, Д.91а, ул. Кнорина, д.10А, д.8Б,  УЛ. Кедышко, д.12, д.8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16C" w:rsidRPr="00DA3F29" w:rsidRDefault="005C016C" w:rsidP="00AA1B17">
            <w:pPr>
              <w:ind w:firstLine="0"/>
              <w:jc w:val="center"/>
              <w:rPr>
                <w:rFonts w:ascii="Times New Roman" w:hAnsi="Times New Roman"/>
              </w:rPr>
            </w:pPr>
            <w:r w:rsidRPr="00DA3F29">
              <w:rPr>
                <w:rFonts w:ascii="Times New Roman" w:hAnsi="Times New Roman"/>
              </w:rPr>
              <w:t xml:space="preserve">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16C" w:rsidRPr="00DA3F29" w:rsidRDefault="005C016C" w:rsidP="00AA1B1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19077,13</w:t>
            </w:r>
          </w:p>
          <w:p w:rsidR="005C016C" w:rsidRPr="00DA3F29" w:rsidRDefault="005C016C" w:rsidP="00AA1B1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16C" w:rsidRPr="008E1A07" w:rsidRDefault="005C016C" w:rsidP="00AA1B1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5C016C" w:rsidRPr="00010CFE" w:rsidRDefault="005C016C" w:rsidP="00AA1B17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16C" w:rsidRPr="00010CFE" w:rsidRDefault="005C016C" w:rsidP="00AA1B1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16C" w:rsidRPr="00010CFE" w:rsidRDefault="005C016C" w:rsidP="00AA1B1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5C016C" w:rsidRPr="00543CA3" w:rsidRDefault="005C016C" w:rsidP="005C016C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5C016C" w:rsidRPr="00543CA3" w:rsidRDefault="005C016C" w:rsidP="005C016C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</w:t>
      </w:r>
    </w:p>
    <w:p w:rsidR="005C016C" w:rsidRPr="00543CA3" w:rsidRDefault="005C016C" w:rsidP="005C016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5C016C" w:rsidRPr="0068464F" w:rsidRDefault="005C016C" w:rsidP="005C016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016C" w:rsidRDefault="005C016C" w:rsidP="005C016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5C016C" w:rsidRDefault="005C016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C016C" w:rsidRDefault="005C016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B326D" w:rsidRDefault="006B326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B326D" w:rsidRDefault="006B326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B326D" w:rsidRDefault="006B326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B326D" w:rsidRDefault="006B326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B326D" w:rsidRDefault="006B326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B326D" w:rsidRDefault="006B326D" w:rsidP="006B326D">
      <w:pPr>
        <w:ind w:left="8647" w:firstLine="0"/>
        <w:rPr>
          <w:rFonts w:ascii="Times New Roman" w:hAnsi="Times New Roman"/>
          <w:sz w:val="24"/>
          <w:szCs w:val="24"/>
        </w:rPr>
      </w:pPr>
    </w:p>
    <w:p w:rsidR="006B326D" w:rsidRDefault="006B326D" w:rsidP="006B326D">
      <w:pPr>
        <w:ind w:left="8647" w:firstLine="0"/>
        <w:rPr>
          <w:rFonts w:ascii="Times New Roman" w:hAnsi="Times New Roman"/>
          <w:sz w:val="24"/>
          <w:szCs w:val="24"/>
        </w:rPr>
      </w:pPr>
    </w:p>
    <w:p w:rsidR="006B326D" w:rsidRPr="00543CA3" w:rsidRDefault="006B326D" w:rsidP="006B326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6B326D" w:rsidRPr="00543CA3" w:rsidRDefault="006B326D" w:rsidP="006B326D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6B326D" w:rsidRPr="00543CA3" w:rsidRDefault="006B326D" w:rsidP="006B326D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6B326D" w:rsidRPr="00543CA3" w:rsidRDefault="006B326D" w:rsidP="006B326D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 _____________С.Н.Рудь</w:t>
      </w:r>
    </w:p>
    <w:p w:rsidR="006B326D" w:rsidRDefault="006B326D" w:rsidP="006B326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6B326D" w:rsidRPr="00543CA3" w:rsidRDefault="006B326D" w:rsidP="006B326D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6B326D" w:rsidRPr="00543CA3" w:rsidRDefault="006B326D" w:rsidP="006B326D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6B326D" w:rsidRPr="00543CA3" w:rsidRDefault="006B326D" w:rsidP="006B326D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6B326D" w:rsidRPr="00543CA3" w:rsidTr="009271B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26D" w:rsidRPr="00543CA3" w:rsidRDefault="006B326D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26D" w:rsidRPr="00543CA3" w:rsidRDefault="006B326D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6B326D" w:rsidRPr="00543CA3" w:rsidRDefault="006B326D" w:rsidP="009271BB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26D" w:rsidRPr="00543CA3" w:rsidRDefault="006B326D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26D" w:rsidRPr="00543CA3" w:rsidRDefault="006B326D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26D" w:rsidRPr="00543CA3" w:rsidRDefault="006B326D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26D" w:rsidRPr="00543CA3" w:rsidRDefault="006B326D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6B326D" w:rsidRPr="00543CA3" w:rsidRDefault="006B326D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6B326D" w:rsidRPr="00543CA3" w:rsidRDefault="006B326D" w:rsidP="009271B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26D" w:rsidRPr="00543CA3" w:rsidRDefault="006B326D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26D" w:rsidRPr="00543CA3" w:rsidRDefault="006B326D" w:rsidP="009271BB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6B326D" w:rsidRPr="00543CA3" w:rsidTr="009271B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6D" w:rsidRPr="00543CA3" w:rsidRDefault="006B326D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6D" w:rsidRPr="00543CA3" w:rsidRDefault="006B326D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6D" w:rsidRPr="00543CA3" w:rsidRDefault="006B326D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6D" w:rsidRPr="00543CA3" w:rsidRDefault="006B326D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6D" w:rsidRPr="00543CA3" w:rsidRDefault="006B326D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6D" w:rsidRPr="00543CA3" w:rsidRDefault="006B326D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6D" w:rsidRPr="00543CA3" w:rsidRDefault="006B326D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26D" w:rsidRPr="00543CA3" w:rsidRDefault="006B326D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6B326D" w:rsidRPr="00543CA3" w:rsidTr="009271BB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26D" w:rsidRPr="006433F2" w:rsidRDefault="006B326D" w:rsidP="009271B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6D" w:rsidRPr="00BD1C23" w:rsidRDefault="006B326D" w:rsidP="009271BB">
            <w:pPr>
              <w:ind w:firstLine="0"/>
            </w:pPr>
            <w:r w:rsidRPr="00BD1C23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26D" w:rsidRPr="00BD1C23" w:rsidRDefault="006B326D" w:rsidP="006B326D">
            <w:pPr>
              <w:ind w:firstLine="0"/>
              <w:jc w:val="both"/>
              <w:rPr>
                <w:rFonts w:ascii="Times New Roman" w:hAnsi="Times New Roman"/>
              </w:rPr>
            </w:pPr>
            <w:r w:rsidRPr="00BD1C23">
              <w:rPr>
                <w:rFonts w:ascii="Times New Roman" w:hAnsi="Times New Roman"/>
                <w:u w:val="single"/>
              </w:rPr>
              <w:t>Текущий ремонт  по устройству пандус</w:t>
            </w:r>
            <w:r>
              <w:rPr>
                <w:rFonts w:ascii="Times New Roman" w:hAnsi="Times New Roman"/>
                <w:u w:val="single"/>
              </w:rPr>
              <w:t>а</w:t>
            </w:r>
            <w:r w:rsidRPr="00BD1C23">
              <w:rPr>
                <w:rFonts w:ascii="Times New Roman" w:hAnsi="Times New Roman"/>
                <w:u w:val="single"/>
              </w:rPr>
              <w:t xml:space="preserve"> на крыльце подъезд</w:t>
            </w:r>
            <w:r>
              <w:rPr>
                <w:rFonts w:ascii="Times New Roman" w:hAnsi="Times New Roman"/>
                <w:u w:val="single"/>
              </w:rPr>
              <w:t>а жилого</w:t>
            </w:r>
            <w:r w:rsidRPr="00BD1C23">
              <w:rPr>
                <w:rFonts w:ascii="Times New Roman" w:hAnsi="Times New Roman"/>
                <w:u w:val="single"/>
              </w:rPr>
              <w:t xml:space="preserve"> дом</w:t>
            </w:r>
            <w:r>
              <w:rPr>
                <w:rFonts w:ascii="Times New Roman" w:hAnsi="Times New Roman"/>
                <w:u w:val="single"/>
              </w:rPr>
              <w:t>а</w:t>
            </w:r>
            <w:r w:rsidRPr="00BD1C23">
              <w:rPr>
                <w:rFonts w:ascii="Times New Roman" w:hAnsi="Times New Roman"/>
                <w:u w:val="single"/>
              </w:rPr>
              <w:t xml:space="preserve"> по адрес</w:t>
            </w:r>
            <w:r>
              <w:rPr>
                <w:rFonts w:ascii="Times New Roman" w:hAnsi="Times New Roman"/>
                <w:u w:val="single"/>
              </w:rPr>
              <w:t>у</w:t>
            </w:r>
            <w:r w:rsidRPr="00BD1C23">
              <w:rPr>
                <w:rFonts w:ascii="Times New Roman" w:hAnsi="Times New Roman"/>
                <w:u w:val="single"/>
              </w:rPr>
              <w:t>: г. Минск, ул.Тикоцкого, д.2, п.</w:t>
            </w:r>
            <w:r>
              <w:rPr>
                <w:rFonts w:ascii="Times New Roman" w:hAnsi="Times New Roman"/>
                <w:u w:val="single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26D" w:rsidRPr="00BD1C23" w:rsidRDefault="006B326D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BD1C23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26D" w:rsidRPr="00BD1C23" w:rsidRDefault="006B326D" w:rsidP="009271BB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9852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A03" w:rsidRPr="008E1A07" w:rsidRDefault="00AB1A03" w:rsidP="00AB1A03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6B326D" w:rsidRPr="00010CFE" w:rsidRDefault="00AB1A03" w:rsidP="00AB1A03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26D" w:rsidRPr="00010CFE" w:rsidRDefault="006B326D" w:rsidP="009271B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26D" w:rsidRPr="00010CFE" w:rsidRDefault="006B326D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6B326D" w:rsidRPr="00543CA3" w:rsidRDefault="006B326D" w:rsidP="006B326D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6B326D" w:rsidRPr="00543CA3" w:rsidRDefault="006B326D" w:rsidP="006B326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Заместитель начальника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  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Н.А.Цирук</w:t>
      </w:r>
    </w:p>
    <w:p w:rsidR="006B326D" w:rsidRPr="0068464F" w:rsidRDefault="006B326D" w:rsidP="006B326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B326D" w:rsidRDefault="006B326D" w:rsidP="006B326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6B326D" w:rsidRDefault="006B326D" w:rsidP="006B326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B326D" w:rsidRDefault="006B326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Pr="00543CA3" w:rsidRDefault="009271BB" w:rsidP="009271B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9271BB" w:rsidRPr="00543CA3" w:rsidRDefault="009271BB" w:rsidP="009271BB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9271BB" w:rsidRPr="00543CA3" w:rsidRDefault="009271BB" w:rsidP="009271BB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9271BB" w:rsidRPr="00543CA3" w:rsidRDefault="009271BB" w:rsidP="009271BB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 _____________С.Н.Рудь</w:t>
      </w:r>
    </w:p>
    <w:p w:rsidR="009271BB" w:rsidRDefault="009271BB" w:rsidP="009271B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9271BB" w:rsidRPr="00543CA3" w:rsidRDefault="009271BB" w:rsidP="009271BB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9271BB" w:rsidRPr="00543CA3" w:rsidRDefault="009271BB" w:rsidP="009271BB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9271BB" w:rsidRPr="00543CA3" w:rsidRDefault="009271BB" w:rsidP="009271BB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9271BB" w:rsidRPr="00543CA3" w:rsidTr="009271B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1BB" w:rsidRPr="00543CA3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1BB" w:rsidRPr="00543CA3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9271BB" w:rsidRPr="00543CA3" w:rsidRDefault="009271BB" w:rsidP="009271BB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1BB" w:rsidRPr="00543CA3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1BB" w:rsidRPr="00543CA3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1BB" w:rsidRPr="00543CA3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1BB" w:rsidRPr="00543CA3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9271BB" w:rsidRPr="00543CA3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9271BB" w:rsidRPr="00543CA3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1BB" w:rsidRPr="00543CA3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1BB" w:rsidRPr="00543CA3" w:rsidRDefault="009271BB" w:rsidP="009271BB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9271BB" w:rsidRPr="00543CA3" w:rsidTr="009271B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BB" w:rsidRPr="00543CA3" w:rsidRDefault="009271BB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BB" w:rsidRPr="00543CA3" w:rsidRDefault="009271BB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BB" w:rsidRPr="00543CA3" w:rsidRDefault="009271BB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BB" w:rsidRPr="00543CA3" w:rsidRDefault="009271BB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BB" w:rsidRPr="00543CA3" w:rsidRDefault="009271BB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BB" w:rsidRPr="00543CA3" w:rsidRDefault="009271BB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BB" w:rsidRPr="00543CA3" w:rsidRDefault="009271BB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BB" w:rsidRPr="00543CA3" w:rsidRDefault="009271BB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9271BB" w:rsidRPr="00543CA3" w:rsidTr="009271BB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1BB" w:rsidRPr="006433F2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1BB" w:rsidRPr="00BD1C23" w:rsidRDefault="009271BB" w:rsidP="009271BB">
            <w:pPr>
              <w:ind w:firstLine="0"/>
            </w:pPr>
            <w:r w:rsidRPr="00BD1C23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1BB" w:rsidRPr="009271BB" w:rsidRDefault="009271BB" w:rsidP="009271BB">
            <w:pPr>
              <w:ind w:firstLine="0"/>
              <w:jc w:val="both"/>
              <w:rPr>
                <w:rFonts w:ascii="Times New Roman" w:hAnsi="Times New Roman"/>
              </w:rPr>
            </w:pPr>
            <w:r w:rsidRPr="009271BB">
              <w:rPr>
                <w:rFonts w:ascii="Times New Roman" w:hAnsi="Times New Roman"/>
                <w:u w:val="single"/>
              </w:rPr>
              <w:t>Текущий ремонт  крылец  жилых домов по адресам: г. Минск, ул.Кнорина, д.15 п.1,2,3, ул. Калиновского, д.45 п.1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1BB" w:rsidRPr="00BD1C23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BD1C23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1BB" w:rsidRPr="00BD1C23" w:rsidRDefault="009271BB" w:rsidP="009271BB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7743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1BB" w:rsidRPr="008E1A07" w:rsidRDefault="009271BB" w:rsidP="009271BB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9271BB" w:rsidRPr="00010CFE" w:rsidRDefault="009271BB" w:rsidP="009271BB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1BB" w:rsidRPr="00010CFE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1BB" w:rsidRPr="00010CFE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9271BB" w:rsidRPr="00543CA3" w:rsidRDefault="009271BB" w:rsidP="009271BB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9271BB" w:rsidRPr="00543CA3" w:rsidRDefault="009271BB" w:rsidP="009271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9271BB" w:rsidRPr="0068464F" w:rsidRDefault="009271BB" w:rsidP="009271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71BB" w:rsidRDefault="009271BB" w:rsidP="009271B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9271BB" w:rsidRDefault="009271BB" w:rsidP="009271B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Pr="00B66AF8" w:rsidRDefault="009271BB" w:rsidP="009271B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9271B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Pr="00543CA3" w:rsidRDefault="009271BB" w:rsidP="009271B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9271BB" w:rsidRPr="00543CA3" w:rsidRDefault="009271BB" w:rsidP="009271BB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9271BB" w:rsidRPr="00543CA3" w:rsidRDefault="009271BB" w:rsidP="009271BB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9271BB" w:rsidRPr="00543CA3" w:rsidRDefault="009271BB" w:rsidP="009271BB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9271BB" w:rsidRDefault="009271BB" w:rsidP="009271B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9271BB" w:rsidRPr="00543CA3" w:rsidRDefault="009271BB" w:rsidP="009271BB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9271BB" w:rsidRPr="00543CA3" w:rsidRDefault="009271BB" w:rsidP="009271BB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9271BB" w:rsidRPr="00543CA3" w:rsidRDefault="009271BB" w:rsidP="009271BB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53"/>
        <w:gridCol w:w="3409"/>
        <w:gridCol w:w="992"/>
        <w:gridCol w:w="2435"/>
        <w:gridCol w:w="2763"/>
        <w:gridCol w:w="2166"/>
        <w:gridCol w:w="1593"/>
      </w:tblGrid>
      <w:tr w:rsidR="009271BB" w:rsidRPr="00543CA3" w:rsidTr="009271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1BB" w:rsidRPr="00543CA3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1BB" w:rsidRPr="00543CA3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9271BB" w:rsidRPr="00543CA3" w:rsidRDefault="009271BB" w:rsidP="009271BB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1BB" w:rsidRPr="00543CA3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1BB" w:rsidRPr="00543CA3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1BB" w:rsidRPr="00543CA3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1BB" w:rsidRPr="00543CA3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9271BB" w:rsidRPr="00543CA3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9271BB" w:rsidRPr="00543CA3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1BB" w:rsidRPr="00543CA3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1BB" w:rsidRPr="00543CA3" w:rsidRDefault="009271BB" w:rsidP="009271BB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9271BB" w:rsidRPr="00543CA3" w:rsidTr="009271B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BB" w:rsidRPr="00543CA3" w:rsidRDefault="009271BB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BB" w:rsidRPr="00543CA3" w:rsidRDefault="009271BB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BB" w:rsidRPr="00543CA3" w:rsidRDefault="009271BB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BB" w:rsidRPr="00543CA3" w:rsidRDefault="009271BB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BB" w:rsidRPr="00543CA3" w:rsidRDefault="009271BB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BB" w:rsidRPr="00543CA3" w:rsidRDefault="009271BB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BB" w:rsidRPr="00543CA3" w:rsidRDefault="009271BB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BB" w:rsidRPr="00543CA3" w:rsidRDefault="009271BB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9271BB" w:rsidRPr="00543CA3" w:rsidTr="009271BB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1BB" w:rsidRPr="001D3987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9271BB" w:rsidRPr="001D3987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1D3987">
              <w:rPr>
                <w:rFonts w:ascii="Times New Roman" w:hAnsi="Times New Roman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1BB" w:rsidRPr="00D275A1" w:rsidRDefault="009271BB" w:rsidP="009271BB">
            <w:pPr>
              <w:ind w:firstLine="0"/>
            </w:pPr>
            <w:r w:rsidRPr="00D275A1">
              <w:rPr>
                <w:rFonts w:ascii="Times New Roman" w:hAnsi="Times New Roman"/>
              </w:rPr>
              <w:t>71.11.24.900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1BB" w:rsidRPr="009271BB" w:rsidRDefault="009271BB" w:rsidP="009271BB">
            <w:pPr>
              <w:ind w:firstLine="0"/>
              <w:jc w:val="both"/>
              <w:rPr>
                <w:rFonts w:ascii="Times New Roman" w:hAnsi="Times New Roman"/>
              </w:rPr>
            </w:pPr>
            <w:r w:rsidRPr="009271BB">
              <w:rPr>
                <w:rFonts w:ascii="Times New Roman" w:hAnsi="Times New Roman"/>
                <w:u w:val="single"/>
              </w:rPr>
              <w:t>Текущий ремонт фасадов  жилых домов по адресам: г. Минск, ул. Шугаева, д.3/1, д.3/3, д.3/4, д.3/3 (арка)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1BB" w:rsidRPr="0078237E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78237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1BB" w:rsidRPr="00D275A1" w:rsidRDefault="009271BB" w:rsidP="009271BB">
            <w:pPr>
              <w:ind w:firstLine="0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116062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1BB" w:rsidRPr="00B67F20" w:rsidRDefault="009271BB" w:rsidP="009271BB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B67F20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9271BB" w:rsidRPr="00010CFE" w:rsidRDefault="009271BB" w:rsidP="009271BB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B67F20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1BB" w:rsidRPr="00010CFE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1BB" w:rsidRPr="00010CFE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9271BB" w:rsidRDefault="009271BB" w:rsidP="009271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71BB" w:rsidRPr="00543CA3" w:rsidRDefault="009271BB" w:rsidP="009271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9271BB" w:rsidRPr="0068464F" w:rsidRDefault="009271BB" w:rsidP="009271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71BB" w:rsidRDefault="009271BB" w:rsidP="009271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9271BB" w:rsidRDefault="009271BB" w:rsidP="009271B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9271B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Pr="00543CA3" w:rsidRDefault="009271BB" w:rsidP="009271B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9271BB" w:rsidRPr="00543CA3" w:rsidRDefault="009271BB" w:rsidP="009271BB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9271BB" w:rsidRPr="00543CA3" w:rsidRDefault="009271BB" w:rsidP="009271BB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9271BB" w:rsidRPr="00543CA3" w:rsidRDefault="009271BB" w:rsidP="009271BB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9271BB" w:rsidRDefault="009271BB" w:rsidP="009271BB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9271BB" w:rsidRPr="00543CA3" w:rsidRDefault="009271BB" w:rsidP="009271BB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9271BB" w:rsidRPr="00543CA3" w:rsidRDefault="009271BB" w:rsidP="009271BB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9271BB" w:rsidRPr="00543CA3" w:rsidRDefault="009271BB" w:rsidP="009271BB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9271BB" w:rsidRPr="00543CA3" w:rsidTr="009271B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1BB" w:rsidRPr="00543CA3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1BB" w:rsidRPr="00543CA3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9271BB" w:rsidRPr="00543CA3" w:rsidRDefault="009271BB" w:rsidP="009271BB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1BB" w:rsidRPr="00543CA3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1BB" w:rsidRPr="00543CA3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1BB" w:rsidRPr="00543CA3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1BB" w:rsidRPr="00543CA3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9271BB" w:rsidRPr="00543CA3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9271BB" w:rsidRPr="00543CA3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1BB" w:rsidRPr="00543CA3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1BB" w:rsidRPr="00543CA3" w:rsidRDefault="009271BB" w:rsidP="009271BB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9271BB" w:rsidRPr="00543CA3" w:rsidTr="009271B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BB" w:rsidRPr="00543CA3" w:rsidRDefault="009271BB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BB" w:rsidRPr="00543CA3" w:rsidRDefault="009271BB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BB" w:rsidRPr="00543CA3" w:rsidRDefault="009271BB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BB" w:rsidRPr="00543CA3" w:rsidRDefault="009271BB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BB" w:rsidRPr="00543CA3" w:rsidRDefault="009271BB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BB" w:rsidRPr="00543CA3" w:rsidRDefault="009271BB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BB" w:rsidRPr="00543CA3" w:rsidRDefault="009271BB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BB" w:rsidRPr="00543CA3" w:rsidRDefault="009271BB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9271BB" w:rsidRPr="00543CA3" w:rsidTr="009271BB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1BB" w:rsidRPr="006433F2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1BB" w:rsidRPr="009767F9" w:rsidRDefault="009271BB" w:rsidP="009271BB">
            <w:pPr>
              <w:ind w:firstLine="0"/>
            </w:pPr>
            <w:r w:rsidRPr="009767F9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1BB" w:rsidRPr="009271BB" w:rsidRDefault="009271BB" w:rsidP="009271BB">
            <w:pPr>
              <w:ind w:firstLine="0"/>
              <w:jc w:val="both"/>
              <w:rPr>
                <w:rFonts w:ascii="Times New Roman" w:hAnsi="Times New Roman"/>
              </w:rPr>
            </w:pPr>
            <w:r w:rsidRPr="009271BB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адресам: г. Минск, пр. Независимости, д.93, кв.31,32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1BB" w:rsidRPr="00BD695D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BD695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1BB" w:rsidRPr="00BD695D" w:rsidRDefault="009271BB" w:rsidP="009271BB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58996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1BB" w:rsidRDefault="009271BB" w:rsidP="009271BB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9271BB" w:rsidRPr="00010CFE" w:rsidRDefault="009271BB" w:rsidP="009271BB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1BB" w:rsidRPr="00010CFE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1BB" w:rsidRPr="00010CFE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9271BB" w:rsidRPr="00543CA3" w:rsidRDefault="009271BB" w:rsidP="009271BB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9271BB" w:rsidRPr="00543CA3" w:rsidRDefault="009271BB" w:rsidP="009271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9271BB" w:rsidRPr="0068464F" w:rsidRDefault="009271BB" w:rsidP="009271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71BB" w:rsidRDefault="009271BB" w:rsidP="009271B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9271BB" w:rsidRDefault="009271BB" w:rsidP="009271B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9271B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822" w:rsidRDefault="00F4582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822" w:rsidRDefault="00F4582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822" w:rsidRDefault="00F4582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822" w:rsidRDefault="00F4582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822" w:rsidRDefault="00F4582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822" w:rsidRDefault="00F4582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822" w:rsidRDefault="00F4582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822" w:rsidRDefault="00F4582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9271B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Pr="00AB13BD" w:rsidRDefault="009271BB" w:rsidP="009271BB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>УТВЕРЖДАЮ</w:t>
      </w:r>
    </w:p>
    <w:p w:rsidR="009271BB" w:rsidRPr="00AB13BD" w:rsidRDefault="009271BB" w:rsidP="009271BB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Директор  предприятия         </w:t>
      </w:r>
    </w:p>
    <w:p w:rsidR="009271BB" w:rsidRPr="00AB13BD" w:rsidRDefault="009271BB" w:rsidP="009271BB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9271BB" w:rsidRPr="00AB13BD" w:rsidRDefault="009271BB" w:rsidP="009271BB">
      <w:pPr>
        <w:ind w:left="7080" w:firstLine="708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               _______________    С.Н.Рудь</w:t>
      </w:r>
    </w:p>
    <w:p w:rsidR="009271BB" w:rsidRPr="00AB13BD" w:rsidRDefault="009271BB" w:rsidP="009271BB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(дата)</w:t>
      </w:r>
    </w:p>
    <w:p w:rsidR="009271BB" w:rsidRPr="00B67F20" w:rsidRDefault="009271BB" w:rsidP="009271BB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67F20">
        <w:rPr>
          <w:rFonts w:ascii="Times New Roman" w:hAnsi="Times New Roman"/>
          <w:b/>
          <w:sz w:val="24"/>
          <w:szCs w:val="24"/>
        </w:rPr>
        <w:t xml:space="preserve">ЗАЯВКА НА ИЗМЕНЕНИЕ В ГОДОВОЙ ПЛАН </w:t>
      </w:r>
      <w:r w:rsidRPr="00B67F20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B67F20">
        <w:rPr>
          <w:rFonts w:ascii="Times New Roman" w:hAnsi="Times New Roman"/>
          <w:sz w:val="24"/>
          <w:szCs w:val="24"/>
        </w:rPr>
        <w:t xml:space="preserve"> год на </w:t>
      </w:r>
      <w:r w:rsidRPr="00B67F20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9271BB" w:rsidRPr="00B67F20" w:rsidRDefault="009271BB" w:rsidP="009271BB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 w:rsidRPr="00B67F20">
        <w:rPr>
          <w:rFonts w:ascii="Times New Roman" w:hAnsi="Times New Roman"/>
          <w:sz w:val="24"/>
          <w:szCs w:val="24"/>
          <w:u w:val="single"/>
        </w:rPr>
        <w:t xml:space="preserve">от_______________________________________________________ </w:t>
      </w:r>
    </w:p>
    <w:p w:rsidR="009271BB" w:rsidRPr="00B67F20" w:rsidRDefault="009271BB" w:rsidP="009271BB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B67F20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B67F20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9271BB" w:rsidRPr="00B67F20" w:rsidTr="009271B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1BB" w:rsidRPr="00B67F20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1BB" w:rsidRPr="00B67F20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Наименование товара/</w:t>
            </w:r>
          </w:p>
          <w:p w:rsidR="009271BB" w:rsidRPr="00B67F20" w:rsidRDefault="009271BB" w:rsidP="009271BB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B67F20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1BB" w:rsidRPr="00B67F20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1BB" w:rsidRPr="00B67F20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1BB" w:rsidRPr="00B67F20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1BB" w:rsidRPr="00B67F20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9271BB" w:rsidRPr="00B67F20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от 31 декабря 2008г.</w:t>
            </w:r>
          </w:p>
          <w:p w:rsidR="009271BB" w:rsidRPr="00B67F20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1BB" w:rsidRPr="00B67F20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1BB" w:rsidRPr="00B67F20" w:rsidRDefault="009271BB" w:rsidP="009271BB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7F20">
              <w:rPr>
                <w:rFonts w:ascii="Times New Roman" w:hAnsi="Times New Roman"/>
                <w:sz w:val="18"/>
                <w:szCs w:val="18"/>
              </w:rPr>
              <w:t>СРОК проведения закупки</w:t>
            </w:r>
          </w:p>
        </w:tc>
      </w:tr>
      <w:tr w:rsidR="009271BB" w:rsidRPr="00B67F20" w:rsidTr="009271B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BB" w:rsidRPr="00B67F20" w:rsidRDefault="009271BB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BB" w:rsidRPr="00B67F20" w:rsidRDefault="009271BB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BB" w:rsidRPr="00B67F20" w:rsidRDefault="009271BB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BB" w:rsidRPr="00B67F20" w:rsidRDefault="009271BB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BB" w:rsidRPr="00B67F20" w:rsidRDefault="009271BB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BB" w:rsidRPr="00B67F20" w:rsidRDefault="009271BB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BB" w:rsidRPr="00B67F20" w:rsidRDefault="009271BB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1BB" w:rsidRPr="00B67F20" w:rsidRDefault="009271BB" w:rsidP="009271BB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8</w:t>
            </w:r>
          </w:p>
        </w:tc>
      </w:tr>
      <w:tr w:rsidR="009271BB" w:rsidRPr="008E1A07" w:rsidTr="009271BB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1BB" w:rsidRPr="008E1A07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1BB" w:rsidRPr="008E1A07" w:rsidRDefault="009271BB" w:rsidP="009271BB">
            <w:pPr>
              <w:ind w:firstLine="0"/>
            </w:pPr>
            <w:r w:rsidRPr="008E1A0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1BB" w:rsidRPr="009271BB" w:rsidRDefault="009271BB" w:rsidP="009271BB">
            <w:pPr>
              <w:ind w:firstLine="0"/>
              <w:jc w:val="both"/>
              <w:rPr>
                <w:rFonts w:ascii="Times New Roman" w:hAnsi="Times New Roman"/>
              </w:rPr>
            </w:pPr>
            <w:r w:rsidRPr="009271BB">
              <w:rPr>
                <w:rFonts w:ascii="Times New Roman" w:hAnsi="Times New Roman"/>
                <w:u w:val="single"/>
              </w:rPr>
              <w:t>Работы по обследованию по снижению уровня шума в квартире №140 жилого дома №42 по ул. Тикоцкого от работы инженерного оборудованя теплоузла с выдачей технического заключения»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1BB" w:rsidRPr="008E1A07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 w:rsidRPr="008E1A07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1BB" w:rsidRDefault="009271BB" w:rsidP="009271BB">
            <w:pPr>
              <w:ind w:firstLine="0"/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12834,49</w:t>
            </w:r>
          </w:p>
          <w:p w:rsidR="009271BB" w:rsidRPr="008E1A07" w:rsidRDefault="009271BB" w:rsidP="009271BB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 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1BB" w:rsidRPr="008E1A07" w:rsidRDefault="009271BB" w:rsidP="009271BB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9271BB" w:rsidRPr="008E1A07" w:rsidRDefault="009271BB" w:rsidP="009271BB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1BB" w:rsidRPr="008E1A07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1BB" w:rsidRPr="008E1A07" w:rsidRDefault="009271BB" w:rsidP="009271BB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8E1A07">
              <w:rPr>
                <w:rFonts w:ascii="Times New Roman" w:hAnsi="Times New Roman"/>
              </w:rPr>
              <w:t>кв. 2026 г.</w:t>
            </w:r>
          </w:p>
        </w:tc>
      </w:tr>
    </w:tbl>
    <w:p w:rsidR="009271BB" w:rsidRPr="00B67F20" w:rsidRDefault="009271BB" w:rsidP="009271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F20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9271BB" w:rsidRPr="00B67F20" w:rsidRDefault="009271BB" w:rsidP="009271BB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71BB" w:rsidRDefault="009271BB" w:rsidP="009271BB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B67F20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822" w:rsidRDefault="00F4582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822" w:rsidRDefault="00F4582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822" w:rsidRDefault="00F4582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822" w:rsidRDefault="00F4582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822" w:rsidRDefault="00F4582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822" w:rsidRDefault="00F4582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822" w:rsidRPr="00543CA3" w:rsidRDefault="00F45822" w:rsidP="00F4582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F45822" w:rsidRPr="00543CA3" w:rsidRDefault="00F45822" w:rsidP="00F45822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F45822" w:rsidRPr="00543CA3" w:rsidRDefault="00F45822" w:rsidP="00F45822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45822" w:rsidRPr="00543CA3" w:rsidRDefault="00F45822" w:rsidP="00F45822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F45822" w:rsidRDefault="00F45822" w:rsidP="00F4582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F45822" w:rsidRPr="00543CA3" w:rsidRDefault="00F45822" w:rsidP="00F45822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F45822" w:rsidRPr="00543CA3" w:rsidRDefault="00F45822" w:rsidP="00F45822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F45822" w:rsidRPr="00543CA3" w:rsidRDefault="00F45822" w:rsidP="00F45822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F45822" w:rsidRPr="00543CA3" w:rsidTr="00D379A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22" w:rsidRPr="00543CA3" w:rsidRDefault="00F45822" w:rsidP="00D379A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22" w:rsidRPr="00543CA3" w:rsidRDefault="00F45822" w:rsidP="00D379A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F45822" w:rsidRPr="00543CA3" w:rsidRDefault="00F45822" w:rsidP="00D379A7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22" w:rsidRPr="00543CA3" w:rsidRDefault="00F45822" w:rsidP="00D379A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22" w:rsidRPr="00543CA3" w:rsidRDefault="00F45822" w:rsidP="00D379A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22" w:rsidRPr="00543CA3" w:rsidRDefault="00F45822" w:rsidP="00D379A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22" w:rsidRPr="00543CA3" w:rsidRDefault="00F45822" w:rsidP="00D379A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F45822" w:rsidRPr="00543CA3" w:rsidRDefault="00F45822" w:rsidP="00D379A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F45822" w:rsidRPr="00543CA3" w:rsidRDefault="00F45822" w:rsidP="00D379A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22" w:rsidRPr="00543CA3" w:rsidRDefault="00F45822" w:rsidP="00D379A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22" w:rsidRPr="00543CA3" w:rsidRDefault="00F45822" w:rsidP="00D379A7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F45822" w:rsidRPr="00543CA3" w:rsidTr="00D379A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22" w:rsidRPr="00543CA3" w:rsidRDefault="00F45822" w:rsidP="00D379A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22" w:rsidRPr="00543CA3" w:rsidRDefault="00F45822" w:rsidP="00D379A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22" w:rsidRPr="00543CA3" w:rsidRDefault="00F45822" w:rsidP="00D379A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22" w:rsidRPr="00543CA3" w:rsidRDefault="00F45822" w:rsidP="00D379A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22" w:rsidRPr="00543CA3" w:rsidRDefault="00F45822" w:rsidP="00D379A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22" w:rsidRPr="00543CA3" w:rsidRDefault="00F45822" w:rsidP="00D379A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22" w:rsidRPr="00543CA3" w:rsidRDefault="00F45822" w:rsidP="00D379A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22" w:rsidRPr="00543CA3" w:rsidRDefault="00F45822" w:rsidP="00D379A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F45822" w:rsidRPr="00543CA3" w:rsidTr="00D379A7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22" w:rsidRPr="006433F2" w:rsidRDefault="00F45822" w:rsidP="00D379A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22" w:rsidRPr="009767F9" w:rsidRDefault="00F45822" w:rsidP="00D379A7">
            <w:pPr>
              <w:ind w:firstLine="0"/>
            </w:pPr>
            <w:r w:rsidRPr="009767F9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22" w:rsidRDefault="00F45822" w:rsidP="00D379A7">
            <w:pPr>
              <w:ind w:firstLine="0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F45822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адресам: г. Минск, ул. Мержинского, д.8, ул. К.Чорного, д.4</w:t>
            </w:r>
          </w:p>
          <w:p w:rsidR="00F45822" w:rsidRPr="00F45822" w:rsidRDefault="00F45822" w:rsidP="00D379A7">
            <w:pPr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22" w:rsidRPr="00BD695D" w:rsidRDefault="00F45822" w:rsidP="00D379A7">
            <w:pPr>
              <w:ind w:firstLine="0"/>
              <w:jc w:val="center"/>
              <w:rPr>
                <w:rFonts w:ascii="Times New Roman" w:hAnsi="Times New Roman"/>
              </w:rPr>
            </w:pPr>
            <w:r w:rsidRPr="00BD695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22" w:rsidRPr="00BD695D" w:rsidRDefault="00F45822" w:rsidP="00D379A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70851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22" w:rsidRDefault="00F45822" w:rsidP="00D379A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45822" w:rsidRPr="00010CFE" w:rsidRDefault="00F45822" w:rsidP="00D379A7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22" w:rsidRPr="00010CFE" w:rsidRDefault="00F45822" w:rsidP="00D379A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22" w:rsidRPr="00010CFE" w:rsidRDefault="00F45822" w:rsidP="00D379A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F45822" w:rsidRPr="00543CA3" w:rsidRDefault="00F45822" w:rsidP="00F45822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F45822" w:rsidRPr="00543CA3" w:rsidRDefault="00F45822" w:rsidP="00F4582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F45822" w:rsidRPr="0068464F" w:rsidRDefault="00F45822" w:rsidP="00F4582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5822" w:rsidRDefault="00F45822" w:rsidP="00F4582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F45822" w:rsidRDefault="00F45822" w:rsidP="00F4582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822" w:rsidRDefault="00F45822" w:rsidP="00F4582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822" w:rsidRDefault="00F45822" w:rsidP="00F4582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822" w:rsidRDefault="00F45822" w:rsidP="00F4582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822" w:rsidRDefault="00F4582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822" w:rsidRDefault="00F4582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822" w:rsidRDefault="00F4582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822" w:rsidRDefault="00F4582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822" w:rsidRDefault="00F4582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822" w:rsidRDefault="00F4582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822" w:rsidRDefault="00F4582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822" w:rsidRDefault="00F4582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822" w:rsidRDefault="00F4582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79A7" w:rsidRDefault="00D379A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79A7" w:rsidRDefault="00D379A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79A7" w:rsidRDefault="00D379A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79A7" w:rsidRDefault="00D379A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79A7" w:rsidRDefault="00D379A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79A7" w:rsidRDefault="00D379A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79A7" w:rsidRDefault="00D379A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79A7" w:rsidRDefault="00D379A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79A7" w:rsidRDefault="00D379A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79A7" w:rsidRDefault="00D379A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822" w:rsidRDefault="00F4582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822" w:rsidRDefault="00F4582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822" w:rsidRDefault="00F4582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822" w:rsidRDefault="00F4582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822" w:rsidRDefault="00F4582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822" w:rsidRDefault="00F4582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822" w:rsidRDefault="00F4582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822" w:rsidRPr="00543CA3" w:rsidRDefault="00F45822" w:rsidP="00F4582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F45822" w:rsidRPr="00543CA3" w:rsidRDefault="00F45822" w:rsidP="00F45822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F45822" w:rsidRPr="00543CA3" w:rsidRDefault="00F45822" w:rsidP="00F45822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45822" w:rsidRPr="00543CA3" w:rsidRDefault="00F45822" w:rsidP="00F45822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F45822" w:rsidRDefault="00F45822" w:rsidP="00F4582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F45822" w:rsidRPr="00543CA3" w:rsidRDefault="00F45822" w:rsidP="00F45822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F45822" w:rsidRPr="00543CA3" w:rsidRDefault="00F45822" w:rsidP="00F45822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F45822" w:rsidRPr="00543CA3" w:rsidRDefault="00F45822" w:rsidP="00F45822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F45822" w:rsidRPr="00543CA3" w:rsidTr="00D379A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22" w:rsidRPr="00543CA3" w:rsidRDefault="00F45822" w:rsidP="00D379A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22" w:rsidRPr="00543CA3" w:rsidRDefault="00F45822" w:rsidP="00D379A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F45822" w:rsidRPr="00543CA3" w:rsidRDefault="00F45822" w:rsidP="00D379A7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22" w:rsidRPr="00543CA3" w:rsidRDefault="00F45822" w:rsidP="00D379A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22" w:rsidRPr="00543CA3" w:rsidRDefault="00F45822" w:rsidP="00D379A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22" w:rsidRPr="00543CA3" w:rsidRDefault="00F45822" w:rsidP="00D379A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22" w:rsidRPr="00543CA3" w:rsidRDefault="00F45822" w:rsidP="00D379A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F45822" w:rsidRPr="00543CA3" w:rsidRDefault="00F45822" w:rsidP="00D379A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F45822" w:rsidRPr="00543CA3" w:rsidRDefault="00F45822" w:rsidP="00D379A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22" w:rsidRPr="00543CA3" w:rsidRDefault="00F45822" w:rsidP="00D379A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822" w:rsidRPr="00543CA3" w:rsidRDefault="00F45822" w:rsidP="00D379A7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F45822" w:rsidRPr="00543CA3" w:rsidTr="00D379A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22" w:rsidRPr="00543CA3" w:rsidRDefault="00F45822" w:rsidP="00D379A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22" w:rsidRPr="00543CA3" w:rsidRDefault="00F45822" w:rsidP="00D379A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22" w:rsidRPr="00543CA3" w:rsidRDefault="00F45822" w:rsidP="00D379A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22" w:rsidRPr="00543CA3" w:rsidRDefault="00F45822" w:rsidP="00D379A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22" w:rsidRPr="00543CA3" w:rsidRDefault="00F45822" w:rsidP="00D379A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22" w:rsidRPr="00543CA3" w:rsidRDefault="00F45822" w:rsidP="00D379A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22" w:rsidRPr="00543CA3" w:rsidRDefault="00F45822" w:rsidP="00D379A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822" w:rsidRPr="00543CA3" w:rsidRDefault="00F45822" w:rsidP="00D379A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F45822" w:rsidRPr="00543CA3" w:rsidTr="00D379A7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22" w:rsidRPr="006433F2" w:rsidRDefault="00F45822" w:rsidP="00D379A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822" w:rsidRPr="00BD1C23" w:rsidRDefault="00F45822" w:rsidP="00D379A7">
            <w:pPr>
              <w:ind w:firstLine="0"/>
            </w:pPr>
            <w:r w:rsidRPr="00BD1C23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22" w:rsidRPr="00F45822" w:rsidRDefault="00F45822" w:rsidP="00D379A7">
            <w:pPr>
              <w:ind w:firstLine="0"/>
              <w:jc w:val="both"/>
              <w:rPr>
                <w:rFonts w:ascii="Times New Roman" w:hAnsi="Times New Roman"/>
              </w:rPr>
            </w:pPr>
            <w:r w:rsidRPr="00F45822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водосточной системы  жилого дома по адресу: г. Минск, ул. Героев 120й д.23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22" w:rsidRPr="00BD1C23" w:rsidRDefault="00F45822" w:rsidP="00D379A7">
            <w:pPr>
              <w:ind w:firstLine="0"/>
              <w:jc w:val="center"/>
              <w:rPr>
                <w:rFonts w:ascii="Times New Roman" w:hAnsi="Times New Roman"/>
              </w:rPr>
            </w:pPr>
            <w:r w:rsidRPr="00BD1C23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22" w:rsidRPr="00BD1C23" w:rsidRDefault="00F45822" w:rsidP="00D379A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991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22" w:rsidRPr="008E1A07" w:rsidRDefault="00F45822" w:rsidP="00D379A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F45822" w:rsidRPr="00010CFE" w:rsidRDefault="00F45822" w:rsidP="00D379A7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22" w:rsidRPr="00010CFE" w:rsidRDefault="00F45822" w:rsidP="00D379A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822" w:rsidRPr="00010CFE" w:rsidRDefault="00F45822" w:rsidP="00D379A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F45822" w:rsidRPr="00543CA3" w:rsidRDefault="00F45822" w:rsidP="00F45822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F45822" w:rsidRPr="00543CA3" w:rsidRDefault="00F45822" w:rsidP="00F4582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F45822" w:rsidRPr="0068464F" w:rsidRDefault="00F45822" w:rsidP="00F4582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5822" w:rsidRDefault="00F45822" w:rsidP="00F4582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F45822" w:rsidRDefault="00F4582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45822" w:rsidRDefault="00F4582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79A7" w:rsidRDefault="00D379A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79A7" w:rsidRDefault="00D379A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79A7" w:rsidRDefault="00D379A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79A7" w:rsidRDefault="00D379A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79A7" w:rsidRDefault="00D379A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79A7" w:rsidRDefault="00D379A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79A7" w:rsidRPr="00543CA3" w:rsidRDefault="00D379A7" w:rsidP="00D379A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D379A7" w:rsidRPr="00543CA3" w:rsidRDefault="00D379A7" w:rsidP="00D379A7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D379A7" w:rsidRPr="00543CA3" w:rsidRDefault="00D379A7" w:rsidP="00D379A7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D379A7" w:rsidRPr="00543CA3" w:rsidRDefault="00D379A7" w:rsidP="00D379A7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D379A7" w:rsidRDefault="00D379A7" w:rsidP="00D379A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D379A7" w:rsidRPr="00543CA3" w:rsidRDefault="00D379A7" w:rsidP="00D379A7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D379A7" w:rsidRPr="00543CA3" w:rsidRDefault="00D379A7" w:rsidP="00D379A7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D379A7" w:rsidRPr="00543CA3" w:rsidRDefault="00D379A7" w:rsidP="00D379A7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D379A7" w:rsidRPr="00543CA3" w:rsidTr="00D379A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9A7" w:rsidRPr="00543CA3" w:rsidRDefault="00D379A7" w:rsidP="00D379A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9A7" w:rsidRPr="00543CA3" w:rsidRDefault="00D379A7" w:rsidP="00D379A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D379A7" w:rsidRPr="00543CA3" w:rsidRDefault="00D379A7" w:rsidP="00D379A7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9A7" w:rsidRPr="00543CA3" w:rsidRDefault="00D379A7" w:rsidP="00D379A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9A7" w:rsidRPr="00543CA3" w:rsidRDefault="00D379A7" w:rsidP="00D379A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9A7" w:rsidRPr="00543CA3" w:rsidRDefault="00D379A7" w:rsidP="00D379A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9A7" w:rsidRPr="00543CA3" w:rsidRDefault="00D379A7" w:rsidP="00D379A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D379A7" w:rsidRPr="00543CA3" w:rsidRDefault="00D379A7" w:rsidP="00D379A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D379A7" w:rsidRPr="00543CA3" w:rsidRDefault="00D379A7" w:rsidP="00D379A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9A7" w:rsidRPr="00543CA3" w:rsidRDefault="00D379A7" w:rsidP="00D379A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9A7" w:rsidRPr="00543CA3" w:rsidRDefault="00D379A7" w:rsidP="00D379A7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D379A7" w:rsidRPr="00543CA3" w:rsidTr="00D379A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A7" w:rsidRPr="00543CA3" w:rsidRDefault="00D379A7" w:rsidP="00D379A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A7" w:rsidRPr="00543CA3" w:rsidRDefault="00D379A7" w:rsidP="00D379A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A7" w:rsidRPr="00543CA3" w:rsidRDefault="00D379A7" w:rsidP="00D379A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A7" w:rsidRPr="00543CA3" w:rsidRDefault="00D379A7" w:rsidP="00D379A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A7" w:rsidRPr="00543CA3" w:rsidRDefault="00D379A7" w:rsidP="00D379A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A7" w:rsidRPr="00543CA3" w:rsidRDefault="00D379A7" w:rsidP="00D379A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A7" w:rsidRPr="00543CA3" w:rsidRDefault="00D379A7" w:rsidP="00D379A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A7" w:rsidRPr="00543CA3" w:rsidRDefault="00D379A7" w:rsidP="00D379A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D379A7" w:rsidRPr="00543CA3" w:rsidTr="00D379A7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9A7" w:rsidRPr="006433F2" w:rsidRDefault="00D379A7" w:rsidP="00D379A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A7" w:rsidRPr="009767F9" w:rsidRDefault="00D379A7" w:rsidP="00D379A7">
            <w:pPr>
              <w:ind w:firstLine="0"/>
            </w:pPr>
            <w:r w:rsidRPr="009767F9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9A7" w:rsidRPr="00D379A7" w:rsidRDefault="00D379A7" w:rsidP="00D379A7">
            <w:pPr>
              <w:ind w:firstLine="0"/>
              <w:jc w:val="both"/>
              <w:rPr>
                <w:rFonts w:ascii="Times New Roman" w:hAnsi="Times New Roman"/>
              </w:rPr>
            </w:pPr>
            <w:r w:rsidRPr="00D379A7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адресам: г. Минск, ул. Пономарева, д.5 п.3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9A7" w:rsidRPr="00BD695D" w:rsidRDefault="00D379A7" w:rsidP="00D379A7">
            <w:pPr>
              <w:ind w:firstLine="0"/>
              <w:jc w:val="center"/>
              <w:rPr>
                <w:rFonts w:ascii="Times New Roman" w:hAnsi="Times New Roman"/>
              </w:rPr>
            </w:pPr>
            <w:r w:rsidRPr="00BD695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9A7" w:rsidRPr="00BD695D" w:rsidRDefault="00D379A7" w:rsidP="00D379A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36037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9A7" w:rsidRDefault="00D379A7" w:rsidP="00D379A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D379A7" w:rsidRPr="00010CFE" w:rsidRDefault="00D379A7" w:rsidP="00D379A7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9A7" w:rsidRPr="00010CFE" w:rsidRDefault="00D379A7" w:rsidP="00D379A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9A7" w:rsidRPr="00010CFE" w:rsidRDefault="00D379A7" w:rsidP="00D379A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D379A7" w:rsidRPr="00543CA3" w:rsidRDefault="00D379A7" w:rsidP="00D379A7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379A7" w:rsidRPr="00543CA3" w:rsidRDefault="00D379A7" w:rsidP="00D379A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D379A7" w:rsidRPr="0068464F" w:rsidRDefault="00D379A7" w:rsidP="00D379A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79A7" w:rsidRDefault="00D379A7" w:rsidP="00D379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D379A7" w:rsidRDefault="00D379A7" w:rsidP="00D379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79A7" w:rsidRDefault="00D379A7" w:rsidP="00D379A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79A7" w:rsidRDefault="00D379A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79A7" w:rsidRDefault="00D379A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79A7" w:rsidRDefault="00D379A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79A7" w:rsidRDefault="00D379A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Pr="00543CA3" w:rsidRDefault="001E1590" w:rsidP="001E159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1E1590" w:rsidRPr="00543CA3" w:rsidRDefault="001E1590" w:rsidP="001E1590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1E1590" w:rsidRPr="00543CA3" w:rsidRDefault="001E1590" w:rsidP="001E1590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1E1590" w:rsidRPr="00543CA3" w:rsidRDefault="001E1590" w:rsidP="001E1590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1E1590" w:rsidRDefault="001E1590" w:rsidP="001E159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1E1590" w:rsidRPr="00543CA3" w:rsidRDefault="001E1590" w:rsidP="001E1590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1E1590" w:rsidRPr="00543CA3" w:rsidRDefault="001E1590" w:rsidP="001E1590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1E1590" w:rsidRPr="00543CA3" w:rsidRDefault="001E1590" w:rsidP="001E1590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1E1590" w:rsidRPr="00543CA3" w:rsidTr="001E1590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590" w:rsidRPr="00543CA3" w:rsidRDefault="001E1590" w:rsidP="001E159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590" w:rsidRPr="00543CA3" w:rsidRDefault="001E1590" w:rsidP="001E159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1E1590" w:rsidRPr="00543CA3" w:rsidRDefault="001E1590" w:rsidP="001E1590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590" w:rsidRPr="00543CA3" w:rsidRDefault="001E1590" w:rsidP="001E159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590" w:rsidRPr="00543CA3" w:rsidRDefault="001E1590" w:rsidP="001E159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590" w:rsidRPr="00543CA3" w:rsidRDefault="001E1590" w:rsidP="001E159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0" w:rsidRPr="00543CA3" w:rsidRDefault="001E1590" w:rsidP="001E159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1E1590" w:rsidRPr="00543CA3" w:rsidRDefault="001E1590" w:rsidP="001E159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1E1590" w:rsidRPr="00543CA3" w:rsidRDefault="001E1590" w:rsidP="001E159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590" w:rsidRPr="00543CA3" w:rsidRDefault="001E1590" w:rsidP="001E159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590" w:rsidRPr="00543CA3" w:rsidRDefault="001E1590" w:rsidP="001E1590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1E1590" w:rsidRPr="00543CA3" w:rsidTr="001E1590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90" w:rsidRPr="00543CA3" w:rsidRDefault="001E1590" w:rsidP="001E159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90" w:rsidRPr="00543CA3" w:rsidRDefault="001E1590" w:rsidP="001E159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90" w:rsidRPr="00543CA3" w:rsidRDefault="001E1590" w:rsidP="001E159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90" w:rsidRPr="00543CA3" w:rsidRDefault="001E1590" w:rsidP="001E159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90" w:rsidRPr="00543CA3" w:rsidRDefault="001E1590" w:rsidP="001E159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90" w:rsidRPr="00543CA3" w:rsidRDefault="001E1590" w:rsidP="001E159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90" w:rsidRPr="00543CA3" w:rsidRDefault="001E1590" w:rsidP="001E159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90" w:rsidRPr="00543CA3" w:rsidRDefault="001E1590" w:rsidP="001E159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1E1590" w:rsidRPr="00543CA3" w:rsidTr="001E1590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0" w:rsidRPr="006433F2" w:rsidRDefault="001E1590" w:rsidP="001E159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90" w:rsidRPr="00BD1C23" w:rsidRDefault="001E1590" w:rsidP="001E1590">
            <w:pPr>
              <w:ind w:firstLine="0"/>
            </w:pPr>
            <w:r w:rsidRPr="00BD1C23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0" w:rsidRPr="001E1590" w:rsidRDefault="001E1590" w:rsidP="001E1590">
            <w:pPr>
              <w:ind w:firstLine="0"/>
              <w:jc w:val="both"/>
              <w:rPr>
                <w:rFonts w:ascii="Times New Roman" w:hAnsi="Times New Roman"/>
              </w:rPr>
            </w:pPr>
            <w:r w:rsidRPr="001E1590">
              <w:rPr>
                <w:rFonts w:ascii="Times New Roman" w:hAnsi="Times New Roman"/>
                <w:u w:val="single"/>
              </w:rPr>
              <w:t>Текущий ремонт кирпичной кладки в техподполье жилых домов по адресам: г. Минск, ул. Чернышевского, д.7, кв.21,22,23, ул. Волгоградская, д.17, кв.33, ул. Пономарева, д.4 кв.18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0" w:rsidRPr="00BD1C23" w:rsidRDefault="001E1590" w:rsidP="001E1590">
            <w:pPr>
              <w:ind w:firstLine="0"/>
              <w:jc w:val="center"/>
              <w:rPr>
                <w:rFonts w:ascii="Times New Roman" w:hAnsi="Times New Roman"/>
              </w:rPr>
            </w:pPr>
            <w:r w:rsidRPr="00BD1C23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0" w:rsidRPr="00BD1C23" w:rsidRDefault="001E1590" w:rsidP="001E159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94734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0" w:rsidRPr="008E1A07" w:rsidRDefault="001E1590" w:rsidP="001E159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1E1590" w:rsidRPr="00010CFE" w:rsidRDefault="001E1590" w:rsidP="001E1590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0" w:rsidRPr="00010CFE" w:rsidRDefault="001E1590" w:rsidP="001E159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0" w:rsidRPr="00010CFE" w:rsidRDefault="001E1590" w:rsidP="001E159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1E1590" w:rsidRPr="00543CA3" w:rsidRDefault="001E1590" w:rsidP="001E1590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E1590" w:rsidRPr="00543CA3" w:rsidRDefault="001E1590" w:rsidP="001E159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1E1590" w:rsidRPr="0068464F" w:rsidRDefault="001E1590" w:rsidP="001E159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1590" w:rsidRDefault="001E1590" w:rsidP="001E159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1E1590" w:rsidRDefault="001E1590" w:rsidP="001E159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379A7" w:rsidRDefault="00D379A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9271BB" w:rsidRDefault="009271BB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1E159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Pr="00543CA3" w:rsidRDefault="001E1590" w:rsidP="001E159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1E1590" w:rsidRPr="00543CA3" w:rsidRDefault="001E1590" w:rsidP="001E1590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1E1590" w:rsidRPr="00543CA3" w:rsidRDefault="001E1590" w:rsidP="001E1590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1E1590" w:rsidRPr="00543CA3" w:rsidRDefault="001E1590" w:rsidP="001E1590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1E1590" w:rsidRDefault="001E1590" w:rsidP="001E159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1E1590" w:rsidRPr="00543CA3" w:rsidRDefault="001E1590" w:rsidP="001E1590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1E1590" w:rsidRPr="00543CA3" w:rsidRDefault="001E1590" w:rsidP="001E1590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1E1590" w:rsidRPr="00543CA3" w:rsidRDefault="001E1590" w:rsidP="001E1590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1E1590" w:rsidRPr="00543CA3" w:rsidTr="001E1590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590" w:rsidRPr="00543CA3" w:rsidRDefault="001E1590" w:rsidP="001E159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590" w:rsidRPr="00543CA3" w:rsidRDefault="001E1590" w:rsidP="001E159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1E1590" w:rsidRPr="00543CA3" w:rsidRDefault="001E1590" w:rsidP="001E1590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590" w:rsidRPr="00543CA3" w:rsidRDefault="001E1590" w:rsidP="001E159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590" w:rsidRPr="00543CA3" w:rsidRDefault="001E1590" w:rsidP="001E159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590" w:rsidRPr="00543CA3" w:rsidRDefault="001E1590" w:rsidP="001E159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0" w:rsidRPr="00543CA3" w:rsidRDefault="001E1590" w:rsidP="001E159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1E1590" w:rsidRPr="00543CA3" w:rsidRDefault="001E1590" w:rsidP="001E159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1E1590" w:rsidRPr="00543CA3" w:rsidRDefault="001E1590" w:rsidP="001E159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590" w:rsidRPr="00543CA3" w:rsidRDefault="001E1590" w:rsidP="001E159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590" w:rsidRPr="00543CA3" w:rsidRDefault="001E1590" w:rsidP="001E1590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1E1590" w:rsidRPr="00543CA3" w:rsidTr="001E1590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90" w:rsidRPr="00543CA3" w:rsidRDefault="001E1590" w:rsidP="001E159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90" w:rsidRPr="00543CA3" w:rsidRDefault="001E1590" w:rsidP="001E159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90" w:rsidRPr="00543CA3" w:rsidRDefault="001E1590" w:rsidP="001E159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90" w:rsidRPr="00543CA3" w:rsidRDefault="001E1590" w:rsidP="001E159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90" w:rsidRPr="00543CA3" w:rsidRDefault="001E1590" w:rsidP="001E159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90" w:rsidRPr="00543CA3" w:rsidRDefault="001E1590" w:rsidP="001E159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90" w:rsidRPr="00543CA3" w:rsidRDefault="001E1590" w:rsidP="001E159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90" w:rsidRPr="00543CA3" w:rsidRDefault="001E1590" w:rsidP="001E159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1E1590" w:rsidRPr="00543CA3" w:rsidTr="001E1590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0" w:rsidRPr="006433F2" w:rsidRDefault="001E1590" w:rsidP="001E159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90" w:rsidRPr="009767F9" w:rsidRDefault="001E1590" w:rsidP="001E1590">
            <w:pPr>
              <w:ind w:firstLine="0"/>
            </w:pPr>
            <w:r w:rsidRPr="009767F9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0" w:rsidRPr="001E1590" w:rsidRDefault="001E1590" w:rsidP="001E1590">
            <w:pPr>
              <w:ind w:firstLine="0"/>
              <w:jc w:val="both"/>
              <w:rPr>
                <w:rFonts w:ascii="Times New Roman" w:hAnsi="Times New Roman"/>
              </w:rPr>
            </w:pPr>
            <w:r w:rsidRPr="001E1590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адресам: г. Минск, ул. К.Чорного, д.33Б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0" w:rsidRPr="00BD695D" w:rsidRDefault="001E1590" w:rsidP="001E1590">
            <w:pPr>
              <w:ind w:firstLine="0"/>
              <w:jc w:val="center"/>
              <w:rPr>
                <w:rFonts w:ascii="Times New Roman" w:hAnsi="Times New Roman"/>
              </w:rPr>
            </w:pPr>
            <w:r w:rsidRPr="00BD695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0" w:rsidRPr="00BD695D" w:rsidRDefault="001E1590" w:rsidP="001E159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22961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0" w:rsidRDefault="001E1590" w:rsidP="001E159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1E1590" w:rsidRPr="00010CFE" w:rsidRDefault="001E1590" w:rsidP="001E1590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0" w:rsidRPr="00010CFE" w:rsidRDefault="001E1590" w:rsidP="001E159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0" w:rsidRPr="00010CFE" w:rsidRDefault="001E1590" w:rsidP="001E159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1E1590" w:rsidRPr="00543CA3" w:rsidRDefault="001E1590" w:rsidP="001E1590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E1590" w:rsidRPr="00543CA3" w:rsidRDefault="001E1590" w:rsidP="001E159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1E1590" w:rsidRPr="0068464F" w:rsidRDefault="001E1590" w:rsidP="001E159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1590" w:rsidRDefault="001E1590" w:rsidP="001E159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1E1590" w:rsidRDefault="001E1590" w:rsidP="001E159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1E159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Pr="00543CA3" w:rsidRDefault="001E1590" w:rsidP="001E159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1E1590" w:rsidRPr="00543CA3" w:rsidRDefault="001E1590" w:rsidP="001E1590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1E1590" w:rsidRPr="00543CA3" w:rsidRDefault="001E1590" w:rsidP="001E1590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1E1590" w:rsidRPr="00543CA3" w:rsidRDefault="001E1590" w:rsidP="001E1590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1E1590" w:rsidRDefault="001E1590" w:rsidP="001E159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1E1590" w:rsidRPr="00543CA3" w:rsidRDefault="001E1590" w:rsidP="001E1590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1E1590" w:rsidRPr="00543CA3" w:rsidRDefault="001E1590" w:rsidP="001E1590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1E1590" w:rsidRPr="00543CA3" w:rsidRDefault="001E1590" w:rsidP="001E1590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1E1590" w:rsidRPr="00543CA3" w:rsidTr="001E1590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590" w:rsidRPr="00543CA3" w:rsidRDefault="001E1590" w:rsidP="001E159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590" w:rsidRPr="00543CA3" w:rsidRDefault="001E1590" w:rsidP="001E159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1E1590" w:rsidRPr="00543CA3" w:rsidRDefault="001E1590" w:rsidP="001E1590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590" w:rsidRPr="00543CA3" w:rsidRDefault="001E1590" w:rsidP="001E159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590" w:rsidRPr="00543CA3" w:rsidRDefault="001E1590" w:rsidP="001E159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590" w:rsidRPr="00543CA3" w:rsidRDefault="001E1590" w:rsidP="001E159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0" w:rsidRPr="00543CA3" w:rsidRDefault="001E1590" w:rsidP="001E159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1E1590" w:rsidRPr="00543CA3" w:rsidRDefault="001E1590" w:rsidP="001E159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1E1590" w:rsidRPr="00543CA3" w:rsidRDefault="001E1590" w:rsidP="001E159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590" w:rsidRPr="00543CA3" w:rsidRDefault="001E1590" w:rsidP="001E159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590" w:rsidRPr="00543CA3" w:rsidRDefault="001E1590" w:rsidP="001E1590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1E1590" w:rsidRPr="00543CA3" w:rsidTr="001E1590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90" w:rsidRPr="00543CA3" w:rsidRDefault="001E1590" w:rsidP="001E159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90" w:rsidRPr="00543CA3" w:rsidRDefault="001E1590" w:rsidP="001E159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90" w:rsidRPr="00543CA3" w:rsidRDefault="001E1590" w:rsidP="001E159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90" w:rsidRPr="00543CA3" w:rsidRDefault="001E1590" w:rsidP="001E159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90" w:rsidRPr="00543CA3" w:rsidRDefault="001E1590" w:rsidP="001E159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90" w:rsidRPr="00543CA3" w:rsidRDefault="001E1590" w:rsidP="001E159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90" w:rsidRPr="00543CA3" w:rsidRDefault="001E1590" w:rsidP="001E159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90" w:rsidRPr="00543CA3" w:rsidRDefault="001E1590" w:rsidP="001E159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1E1590" w:rsidRPr="00543CA3" w:rsidTr="001E1590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0" w:rsidRPr="006433F2" w:rsidRDefault="001E1590" w:rsidP="001E159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90" w:rsidRPr="00BD1C23" w:rsidRDefault="001E1590" w:rsidP="001E1590">
            <w:pPr>
              <w:ind w:firstLine="0"/>
            </w:pPr>
            <w:r w:rsidRPr="00BD1C23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0" w:rsidRPr="001E1590" w:rsidRDefault="001E1590" w:rsidP="001E1590">
            <w:pPr>
              <w:ind w:firstLine="0"/>
              <w:jc w:val="both"/>
              <w:rPr>
                <w:rFonts w:ascii="Times New Roman" w:hAnsi="Times New Roman"/>
              </w:rPr>
            </w:pPr>
            <w:r w:rsidRPr="001E1590">
              <w:rPr>
                <w:rFonts w:ascii="Times New Roman" w:hAnsi="Times New Roman"/>
                <w:u w:val="single"/>
              </w:rPr>
              <w:t>Устройство шумоизоляции потолка т/у жилого дома по адресу: г. Минск, ул. Тикоцкого, д.42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0" w:rsidRPr="00BD1C23" w:rsidRDefault="001E1590" w:rsidP="001E1590">
            <w:pPr>
              <w:ind w:firstLine="0"/>
              <w:jc w:val="center"/>
              <w:rPr>
                <w:rFonts w:ascii="Times New Roman" w:hAnsi="Times New Roman"/>
              </w:rPr>
            </w:pPr>
            <w:r w:rsidRPr="00BD1C23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0" w:rsidRPr="00BD1C23" w:rsidRDefault="001E1590" w:rsidP="001E159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5739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0" w:rsidRPr="008E1A07" w:rsidRDefault="001E1590" w:rsidP="001E159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1E1590" w:rsidRPr="00010CFE" w:rsidRDefault="001E1590" w:rsidP="001E1590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0" w:rsidRPr="00010CFE" w:rsidRDefault="001E1590" w:rsidP="001E159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90" w:rsidRPr="00010CFE" w:rsidRDefault="001E1590" w:rsidP="001E159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1E1590" w:rsidRPr="00543CA3" w:rsidRDefault="001E1590" w:rsidP="001E1590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E1590" w:rsidRPr="00543CA3" w:rsidRDefault="001E1590" w:rsidP="001E159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1E1590" w:rsidRPr="0068464F" w:rsidRDefault="001E1590" w:rsidP="001E159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1590" w:rsidRDefault="001E1590" w:rsidP="001E159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1E1590" w:rsidRDefault="001E1590" w:rsidP="001E159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E1590" w:rsidRDefault="001E159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351" w:rsidRDefault="005A535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351" w:rsidRDefault="005A535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351" w:rsidRDefault="005A535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351" w:rsidRDefault="005A535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351" w:rsidRDefault="005A535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351" w:rsidRDefault="005A535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351" w:rsidRDefault="005A535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351" w:rsidRDefault="005A535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351" w:rsidRDefault="005A535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351" w:rsidRDefault="005A535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351" w:rsidRDefault="005A535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351" w:rsidRDefault="005A535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351" w:rsidRDefault="005A535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351" w:rsidRDefault="005A535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351" w:rsidRPr="00543CA3" w:rsidRDefault="005A5351" w:rsidP="005A535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5A5351" w:rsidRPr="00543CA3" w:rsidRDefault="005A5351" w:rsidP="005A5351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5A5351" w:rsidRPr="00543CA3" w:rsidRDefault="005A5351" w:rsidP="005A535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5A5351" w:rsidRPr="00543CA3" w:rsidRDefault="005A5351" w:rsidP="005A535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5A5351" w:rsidRDefault="005A5351" w:rsidP="005A535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5A5351" w:rsidRPr="00543CA3" w:rsidRDefault="005A5351" w:rsidP="005A535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5A5351" w:rsidRPr="00543CA3" w:rsidRDefault="005A5351" w:rsidP="005A535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5A5351" w:rsidRPr="00543CA3" w:rsidRDefault="005A5351" w:rsidP="005A535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42"/>
        <w:gridCol w:w="3377"/>
        <w:gridCol w:w="992"/>
        <w:gridCol w:w="2435"/>
        <w:gridCol w:w="2763"/>
        <w:gridCol w:w="2166"/>
        <w:gridCol w:w="1593"/>
      </w:tblGrid>
      <w:tr w:rsidR="005A5351" w:rsidRPr="00543CA3" w:rsidTr="00D20700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351" w:rsidRPr="00543CA3" w:rsidRDefault="005A5351" w:rsidP="00D2070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351" w:rsidRPr="00543CA3" w:rsidRDefault="005A5351" w:rsidP="00D2070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5A5351" w:rsidRPr="00543CA3" w:rsidRDefault="005A5351" w:rsidP="00D20700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351" w:rsidRPr="00543CA3" w:rsidRDefault="005A5351" w:rsidP="00D2070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351" w:rsidRPr="00543CA3" w:rsidRDefault="005A5351" w:rsidP="00D2070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351" w:rsidRPr="00543CA3" w:rsidRDefault="005A5351" w:rsidP="00D2070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351" w:rsidRPr="00543CA3" w:rsidRDefault="005A5351" w:rsidP="00D2070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5A5351" w:rsidRPr="00543CA3" w:rsidRDefault="005A5351" w:rsidP="00D2070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5A5351" w:rsidRPr="00543CA3" w:rsidRDefault="005A5351" w:rsidP="00D2070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351" w:rsidRPr="00543CA3" w:rsidRDefault="005A5351" w:rsidP="00D2070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351" w:rsidRPr="00543CA3" w:rsidRDefault="005A5351" w:rsidP="00D20700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5A5351" w:rsidRPr="00543CA3" w:rsidTr="00D20700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51" w:rsidRPr="00543CA3" w:rsidRDefault="005A5351" w:rsidP="00D2070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51" w:rsidRPr="00543CA3" w:rsidRDefault="005A5351" w:rsidP="00D2070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51" w:rsidRPr="00543CA3" w:rsidRDefault="005A5351" w:rsidP="00D2070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51" w:rsidRPr="00543CA3" w:rsidRDefault="005A5351" w:rsidP="00D2070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51" w:rsidRPr="00543CA3" w:rsidRDefault="005A5351" w:rsidP="00D2070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51" w:rsidRPr="00543CA3" w:rsidRDefault="005A5351" w:rsidP="00D2070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51" w:rsidRPr="00543CA3" w:rsidRDefault="005A5351" w:rsidP="00D2070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351" w:rsidRPr="00543CA3" w:rsidRDefault="005A5351" w:rsidP="00D2070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5A5351" w:rsidRPr="00543CA3" w:rsidTr="00D20700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351" w:rsidRPr="006433F2" w:rsidRDefault="005A5351" w:rsidP="00D20700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5A5351" w:rsidRPr="006433F2" w:rsidRDefault="005A5351" w:rsidP="00D20700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351" w:rsidRPr="00266F38" w:rsidRDefault="005A5351" w:rsidP="00D20700">
            <w:pPr>
              <w:ind w:firstLine="0"/>
              <w:rPr>
                <w:rFonts w:ascii="Times New Roman" w:hAnsi="Times New Roman"/>
                <w:lang w:val="en-US"/>
              </w:rPr>
            </w:pPr>
            <w:r w:rsidRPr="00266F38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351" w:rsidRPr="005A5351" w:rsidRDefault="005A5351" w:rsidP="00D20700">
            <w:pPr>
              <w:ind w:firstLine="0"/>
              <w:jc w:val="both"/>
              <w:rPr>
                <w:rFonts w:ascii="Times New Roman" w:hAnsi="Times New Roman"/>
              </w:rPr>
            </w:pPr>
            <w:r w:rsidRPr="005A5351">
              <w:rPr>
                <w:rFonts w:ascii="Times New Roman" w:hAnsi="Times New Roman"/>
                <w:u w:val="single"/>
              </w:rPr>
              <w:t>Аварийно-восстановительные работы по ремонту теплообменников жилых домов по адресам: г. Минск,  ул. К.Чорного, д.30, ул. Калиновского, д.62, ул. Славинского, д.10а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351" w:rsidRPr="005A5351" w:rsidRDefault="005A5351" w:rsidP="00D20700">
            <w:pPr>
              <w:ind w:firstLine="0"/>
              <w:jc w:val="center"/>
              <w:rPr>
                <w:rFonts w:ascii="Times New Roman" w:hAnsi="Times New Roman"/>
              </w:rPr>
            </w:pPr>
            <w:r w:rsidRPr="005A535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351" w:rsidRPr="005A5351" w:rsidRDefault="005A5351" w:rsidP="00D2070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5A5351">
              <w:rPr>
                <w:rFonts w:ascii="Times New Roman" w:eastAsia="Times New Roman" w:hAnsi="Times New Roman"/>
                <w:u w:val="single"/>
                <w:lang w:eastAsia="ru-RU"/>
              </w:rPr>
              <w:t>52426,91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351" w:rsidRDefault="005A5351" w:rsidP="00D2070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A5351" w:rsidRPr="00010CFE" w:rsidRDefault="005A5351" w:rsidP="00D20700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351" w:rsidRPr="00010CFE" w:rsidRDefault="005A5351" w:rsidP="00D2070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351" w:rsidRPr="00010CFE" w:rsidRDefault="005A5351" w:rsidP="00D2070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5A5351" w:rsidRDefault="005A5351" w:rsidP="005A535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5351" w:rsidRPr="00B77518" w:rsidRDefault="005A5351" w:rsidP="005A5351">
      <w:pPr>
        <w:ind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30"/>
          <w:szCs w:val="30"/>
        </w:rPr>
        <w:t>Н</w:t>
      </w:r>
      <w:r w:rsidRPr="00B77518">
        <w:rPr>
          <w:rFonts w:ascii="Times New Roman" w:eastAsia="Times New Roman" w:hAnsi="Times New Roman"/>
          <w:sz w:val="24"/>
          <w:szCs w:val="24"/>
          <w:lang w:eastAsia="ru-RU"/>
        </w:rPr>
        <w:t>ачальник отдела ____________________ / В.В.Кулеш</w:t>
      </w:r>
    </w:p>
    <w:p w:rsidR="005A5351" w:rsidRPr="00B77518" w:rsidRDefault="005A5351" w:rsidP="005A535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5351" w:rsidRDefault="005A5351" w:rsidP="005A53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B77518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5A5351" w:rsidRDefault="005A5351" w:rsidP="005A53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351" w:rsidRDefault="005A5351" w:rsidP="005A535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351" w:rsidRDefault="005A535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0700" w:rsidRDefault="00D2070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0700" w:rsidRDefault="00D2070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0700" w:rsidRDefault="00D2070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0700" w:rsidRDefault="00D2070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0700" w:rsidRDefault="00D2070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0700" w:rsidRDefault="00D2070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0700" w:rsidRDefault="00D2070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0700" w:rsidRDefault="00D2070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0700" w:rsidRDefault="00D2070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0700" w:rsidRDefault="00D2070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0700" w:rsidRDefault="00D2070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0700" w:rsidRDefault="00D2070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0700" w:rsidRDefault="00D2070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0700" w:rsidRDefault="00D2070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0700" w:rsidRDefault="00D2070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0700" w:rsidRDefault="00D2070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0700" w:rsidRPr="00543CA3" w:rsidRDefault="00D20700" w:rsidP="00D2070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D20700" w:rsidRPr="00543CA3" w:rsidRDefault="00D20700" w:rsidP="00D20700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D20700" w:rsidRPr="00543CA3" w:rsidRDefault="00D20700" w:rsidP="00D20700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D20700" w:rsidRPr="00543CA3" w:rsidRDefault="00D20700" w:rsidP="00D20700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D20700" w:rsidRDefault="00D20700" w:rsidP="00D2070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D20700" w:rsidRPr="00543CA3" w:rsidRDefault="00D20700" w:rsidP="00D20700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D20700" w:rsidRPr="00543CA3" w:rsidRDefault="00D20700" w:rsidP="00D20700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D20700" w:rsidRPr="00543CA3" w:rsidRDefault="00D20700" w:rsidP="00D20700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D20700" w:rsidRPr="00543CA3" w:rsidTr="00D20700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700" w:rsidRPr="00543CA3" w:rsidRDefault="00D20700" w:rsidP="00D2070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700" w:rsidRPr="00543CA3" w:rsidRDefault="00D20700" w:rsidP="00D2070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D20700" w:rsidRPr="00543CA3" w:rsidRDefault="00D20700" w:rsidP="00D20700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700" w:rsidRPr="00543CA3" w:rsidRDefault="00D20700" w:rsidP="00D2070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700" w:rsidRPr="00543CA3" w:rsidRDefault="00D20700" w:rsidP="00D2070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700" w:rsidRPr="00543CA3" w:rsidRDefault="00D20700" w:rsidP="00D2070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00" w:rsidRPr="00543CA3" w:rsidRDefault="00D20700" w:rsidP="00D2070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D20700" w:rsidRPr="00543CA3" w:rsidRDefault="00D20700" w:rsidP="00D2070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D20700" w:rsidRPr="00543CA3" w:rsidRDefault="00D20700" w:rsidP="00D2070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700" w:rsidRPr="00543CA3" w:rsidRDefault="00D20700" w:rsidP="00D2070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700" w:rsidRPr="00543CA3" w:rsidRDefault="00D20700" w:rsidP="00D20700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D20700" w:rsidRPr="00543CA3" w:rsidTr="00D20700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00" w:rsidRPr="00543CA3" w:rsidRDefault="00D20700" w:rsidP="00D2070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00" w:rsidRPr="00543CA3" w:rsidRDefault="00D20700" w:rsidP="00D2070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00" w:rsidRPr="00543CA3" w:rsidRDefault="00D20700" w:rsidP="00D2070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00" w:rsidRPr="00543CA3" w:rsidRDefault="00D20700" w:rsidP="00D2070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00" w:rsidRPr="00543CA3" w:rsidRDefault="00D20700" w:rsidP="00D2070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00" w:rsidRPr="00543CA3" w:rsidRDefault="00D20700" w:rsidP="00D2070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00" w:rsidRPr="00543CA3" w:rsidRDefault="00D20700" w:rsidP="00D2070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00" w:rsidRPr="00543CA3" w:rsidRDefault="00D20700" w:rsidP="00D2070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D20700" w:rsidRPr="00543CA3" w:rsidTr="00D20700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00" w:rsidRPr="006433F2" w:rsidRDefault="00D20700" w:rsidP="00D2070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00" w:rsidRPr="009767F9" w:rsidRDefault="00D20700" w:rsidP="00D20700">
            <w:pPr>
              <w:ind w:firstLine="0"/>
            </w:pPr>
            <w:r w:rsidRPr="009767F9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00" w:rsidRPr="00D20700" w:rsidRDefault="00D20700" w:rsidP="00D20700">
            <w:pPr>
              <w:ind w:firstLine="0"/>
              <w:jc w:val="both"/>
              <w:rPr>
                <w:rFonts w:ascii="Times New Roman" w:hAnsi="Times New Roman"/>
              </w:rPr>
            </w:pPr>
            <w:r w:rsidRPr="00D20700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и козырьков жилых домов по адресам: г. Минск, ул. Руссиянова, д.13/1 п.3,4,10(козырек), д.28 п.1, д.5/3 п.2, ул. Шугаева, д.13/1 п.10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00" w:rsidRPr="00BD695D" w:rsidRDefault="00D20700" w:rsidP="00D20700">
            <w:pPr>
              <w:ind w:firstLine="0"/>
              <w:jc w:val="center"/>
              <w:rPr>
                <w:rFonts w:ascii="Times New Roman" w:hAnsi="Times New Roman"/>
              </w:rPr>
            </w:pPr>
            <w:r w:rsidRPr="00BD695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00" w:rsidRPr="00BD695D" w:rsidRDefault="00D20700" w:rsidP="00D2070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74997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00" w:rsidRDefault="00D20700" w:rsidP="00D2070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D20700" w:rsidRPr="00010CFE" w:rsidRDefault="00D20700" w:rsidP="00D20700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00" w:rsidRPr="00010CFE" w:rsidRDefault="00D20700" w:rsidP="00D2070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00" w:rsidRPr="00010CFE" w:rsidRDefault="00D20700" w:rsidP="00D2070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D20700" w:rsidRPr="00543CA3" w:rsidTr="00D20700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00" w:rsidRPr="006433F2" w:rsidRDefault="00D20700" w:rsidP="00D2070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00" w:rsidRPr="009767F9" w:rsidRDefault="00D20700" w:rsidP="00D20700">
            <w:pPr>
              <w:ind w:firstLine="0"/>
            </w:pPr>
            <w:r w:rsidRPr="009767F9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00" w:rsidRPr="00D20700" w:rsidRDefault="00D20700" w:rsidP="00D20700">
            <w:pPr>
              <w:ind w:firstLine="0"/>
              <w:jc w:val="both"/>
              <w:rPr>
                <w:rFonts w:ascii="Times New Roman" w:hAnsi="Times New Roman"/>
              </w:rPr>
            </w:pPr>
            <w:r w:rsidRPr="00D20700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и козырьков жилых домов по адресам: г. Минск, ул. Волгоградская, д.63 кв.20,37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00" w:rsidRPr="00BD695D" w:rsidRDefault="00D20700" w:rsidP="00D20700">
            <w:pPr>
              <w:ind w:firstLine="0"/>
              <w:jc w:val="center"/>
              <w:rPr>
                <w:rFonts w:ascii="Times New Roman" w:hAnsi="Times New Roman"/>
              </w:rPr>
            </w:pPr>
            <w:r w:rsidRPr="00BD695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00" w:rsidRPr="00BD695D" w:rsidRDefault="00D20700" w:rsidP="00D2070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14580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00" w:rsidRDefault="00D20700" w:rsidP="00D2070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D20700" w:rsidRPr="00010CFE" w:rsidRDefault="00D20700" w:rsidP="00D20700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00" w:rsidRPr="00010CFE" w:rsidRDefault="00D20700" w:rsidP="00D2070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00" w:rsidRPr="00010CFE" w:rsidRDefault="00D20700" w:rsidP="00D2070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D20700" w:rsidRPr="00543CA3" w:rsidRDefault="00D20700" w:rsidP="00D20700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20700" w:rsidRPr="00543CA3" w:rsidRDefault="00D20700" w:rsidP="00D2070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D20700" w:rsidRPr="0068464F" w:rsidRDefault="00D20700" w:rsidP="00D2070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0700" w:rsidRDefault="00D20700" w:rsidP="00D2070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D20700" w:rsidRDefault="00D20700" w:rsidP="00D2070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0700" w:rsidRDefault="00D2070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0700" w:rsidRDefault="00D2070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0700" w:rsidRDefault="00D2070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0700" w:rsidRDefault="00D2070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0700" w:rsidRDefault="00D2070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0700" w:rsidRDefault="00D2070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0700" w:rsidRDefault="00D2070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0700" w:rsidRDefault="00D2070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0700" w:rsidRDefault="00D2070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0700" w:rsidRDefault="00D2070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0700" w:rsidRPr="00543CA3" w:rsidRDefault="00D20700" w:rsidP="00D20700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D20700" w:rsidRPr="00543CA3" w:rsidRDefault="00D20700" w:rsidP="00D20700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D20700" w:rsidRPr="00543CA3" w:rsidRDefault="00D20700" w:rsidP="00D20700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D20700" w:rsidRDefault="00D20700" w:rsidP="00D2070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D20700" w:rsidRPr="00543CA3" w:rsidRDefault="00D20700" w:rsidP="00D20700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D20700" w:rsidRPr="00543CA3" w:rsidRDefault="00D20700" w:rsidP="00D20700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D20700" w:rsidRPr="00543CA3" w:rsidRDefault="00D20700" w:rsidP="00D20700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D20700" w:rsidRPr="00543CA3" w:rsidTr="00D20700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700" w:rsidRPr="00543CA3" w:rsidRDefault="00D20700" w:rsidP="00D2070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700" w:rsidRPr="00543CA3" w:rsidRDefault="00D20700" w:rsidP="00D2070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D20700" w:rsidRPr="00543CA3" w:rsidRDefault="00D20700" w:rsidP="00D20700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700" w:rsidRPr="00543CA3" w:rsidRDefault="00D20700" w:rsidP="00D2070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700" w:rsidRPr="00543CA3" w:rsidRDefault="00D20700" w:rsidP="00D2070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700" w:rsidRPr="00543CA3" w:rsidRDefault="00D20700" w:rsidP="00D2070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00" w:rsidRPr="00543CA3" w:rsidRDefault="00D20700" w:rsidP="00D2070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D20700" w:rsidRPr="00543CA3" w:rsidRDefault="00D20700" w:rsidP="00D2070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D20700" w:rsidRPr="00543CA3" w:rsidRDefault="00D20700" w:rsidP="00D2070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700" w:rsidRPr="00543CA3" w:rsidRDefault="00D20700" w:rsidP="00D2070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700" w:rsidRPr="00543CA3" w:rsidRDefault="00D20700" w:rsidP="00D20700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D20700" w:rsidRPr="00543CA3" w:rsidTr="00D20700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00" w:rsidRPr="00543CA3" w:rsidRDefault="00D20700" w:rsidP="00D2070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00" w:rsidRPr="00543CA3" w:rsidRDefault="00D20700" w:rsidP="00D2070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00" w:rsidRPr="00543CA3" w:rsidRDefault="00D20700" w:rsidP="00D2070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00" w:rsidRPr="00543CA3" w:rsidRDefault="00D20700" w:rsidP="00D2070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00" w:rsidRPr="00543CA3" w:rsidRDefault="00D20700" w:rsidP="00D2070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00" w:rsidRPr="00543CA3" w:rsidRDefault="00D20700" w:rsidP="00D2070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00" w:rsidRPr="00543CA3" w:rsidRDefault="00D20700" w:rsidP="00D2070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00" w:rsidRPr="00543CA3" w:rsidRDefault="00D20700" w:rsidP="00D2070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D20700" w:rsidRPr="009767F9" w:rsidTr="00D20700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00" w:rsidRPr="006433F2" w:rsidRDefault="00D20700" w:rsidP="00D2070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00" w:rsidRPr="004D7904" w:rsidRDefault="00D20700" w:rsidP="00D20700">
            <w:pPr>
              <w:ind w:firstLine="0"/>
            </w:pPr>
            <w:r w:rsidRPr="004D7904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00" w:rsidRPr="00D20700" w:rsidRDefault="00D20700" w:rsidP="00D20700">
            <w:pPr>
              <w:ind w:firstLine="0"/>
              <w:jc w:val="both"/>
              <w:rPr>
                <w:rFonts w:ascii="Times New Roman" w:hAnsi="Times New Roman"/>
              </w:rPr>
            </w:pPr>
            <w:r w:rsidRPr="00D20700">
              <w:rPr>
                <w:rFonts w:ascii="Times New Roman" w:hAnsi="Times New Roman"/>
                <w:u w:val="single"/>
              </w:rPr>
              <w:t>Текущий ремонт  входных групп, участка фасада  жилых домов по адресам: г. Минск, ул.Гуртьева, д. 12 п.1, ул. Водолажского, д.8п.1(фасад)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00" w:rsidRPr="009767F9" w:rsidRDefault="00D20700" w:rsidP="00D20700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00" w:rsidRPr="009767F9" w:rsidRDefault="00D20700" w:rsidP="00D2070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18566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00" w:rsidRPr="008E1A07" w:rsidRDefault="00D20700" w:rsidP="00D2070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D20700" w:rsidRPr="009767F9" w:rsidRDefault="00D20700" w:rsidP="00D20700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00" w:rsidRPr="009767F9" w:rsidRDefault="00D20700" w:rsidP="00D2070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700" w:rsidRPr="009767F9" w:rsidRDefault="00D20700" w:rsidP="00D2070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9767F9">
              <w:rPr>
                <w:rFonts w:ascii="Times New Roman" w:hAnsi="Times New Roman"/>
              </w:rPr>
              <w:t>кв. 2026 г.</w:t>
            </w:r>
          </w:p>
        </w:tc>
      </w:tr>
    </w:tbl>
    <w:p w:rsidR="00D20700" w:rsidRPr="00543CA3" w:rsidRDefault="00D20700" w:rsidP="00D20700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20700" w:rsidRPr="00543CA3" w:rsidRDefault="00D20700" w:rsidP="00D2070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D20700" w:rsidRPr="0068464F" w:rsidRDefault="00D20700" w:rsidP="00D2070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0700" w:rsidRDefault="00D20700" w:rsidP="00D2070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D20700" w:rsidRDefault="00D20700" w:rsidP="00D2070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0700" w:rsidRPr="00B66AF8" w:rsidRDefault="00D20700" w:rsidP="00D2070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0700" w:rsidRDefault="00D20700" w:rsidP="00D2070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0700" w:rsidRDefault="00D20700" w:rsidP="00D2070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20700" w:rsidRDefault="00D2070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Pr="00543CA3" w:rsidRDefault="00F3448E" w:rsidP="00F3448E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F3448E" w:rsidRPr="00543CA3" w:rsidRDefault="00F3448E" w:rsidP="00F3448E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3448E" w:rsidRPr="00543CA3" w:rsidRDefault="00F3448E" w:rsidP="00F3448E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F3448E" w:rsidRDefault="00F3448E" w:rsidP="00F3448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F3448E" w:rsidRPr="00543CA3" w:rsidRDefault="00F3448E" w:rsidP="00F3448E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F3448E" w:rsidRPr="00543CA3" w:rsidRDefault="00F3448E" w:rsidP="00F3448E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F3448E" w:rsidRPr="00543CA3" w:rsidRDefault="00F3448E" w:rsidP="00F3448E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F3448E" w:rsidRPr="00543CA3" w:rsidTr="004D0D4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8E" w:rsidRPr="00543CA3" w:rsidRDefault="00F3448E" w:rsidP="004D0D42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F3448E" w:rsidRPr="00543CA3" w:rsidTr="004D0D4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8E" w:rsidRPr="00543CA3" w:rsidRDefault="00F3448E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8E" w:rsidRPr="00543CA3" w:rsidRDefault="00F3448E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8E" w:rsidRPr="00543CA3" w:rsidRDefault="00F3448E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8E" w:rsidRPr="00543CA3" w:rsidRDefault="00F3448E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8E" w:rsidRPr="00543CA3" w:rsidRDefault="00F3448E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8E" w:rsidRPr="00543CA3" w:rsidRDefault="00F3448E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8E" w:rsidRPr="00543CA3" w:rsidRDefault="00F3448E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8E" w:rsidRPr="00543CA3" w:rsidRDefault="00F3448E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F3448E" w:rsidRPr="009767F9" w:rsidTr="004D0D42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48E" w:rsidRPr="006433F2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8E" w:rsidRPr="004D7904" w:rsidRDefault="00F3448E" w:rsidP="004D0D42">
            <w:pPr>
              <w:ind w:firstLine="0"/>
            </w:pPr>
            <w:r w:rsidRPr="004D7904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48E" w:rsidRPr="00F3448E" w:rsidRDefault="00F3448E" w:rsidP="004D0D42">
            <w:pPr>
              <w:ind w:firstLine="0"/>
              <w:jc w:val="both"/>
              <w:rPr>
                <w:rFonts w:ascii="Times New Roman" w:hAnsi="Times New Roman"/>
              </w:rPr>
            </w:pPr>
            <w:r w:rsidRPr="00F3448E">
              <w:rPr>
                <w:rFonts w:ascii="Times New Roman" w:hAnsi="Times New Roman"/>
                <w:u w:val="single"/>
              </w:rPr>
              <w:t>Текущий ремонт фасадов, балконов жилых домов по адресам: г. Минск, ул. Шугаева, д.3/1, д.3/3, д.3/4, д.3/3 (арка), ул. Козлова, д.13,15, ул. Кедышко, д.14(балконы), ул. Кнорина, д.3-27, ул. Волгоградская, д.17-19, ул. Натуралистов, д.4-15, ул. Кедышко, д.13-15, ул. Логойский тракт, д.34/1-28,36,41,44,45,48,49,52,53,56,57,61,65,69,73,96,100,101,105,109,113,117, д.32/2-74,78, ул. Седых, д.32-39, ул. Кедышко, д.14а-73(балконы)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48E" w:rsidRPr="009767F9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48E" w:rsidRPr="009767F9" w:rsidRDefault="00F3448E" w:rsidP="004D0D4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676170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48E" w:rsidRPr="008E1A07" w:rsidRDefault="00F3448E" w:rsidP="004D0D4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F3448E" w:rsidRPr="009767F9" w:rsidRDefault="00F3448E" w:rsidP="004D0D42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48E" w:rsidRPr="009767F9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48E" w:rsidRPr="009767F9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9767F9">
              <w:rPr>
                <w:rFonts w:ascii="Times New Roman" w:hAnsi="Times New Roman"/>
              </w:rPr>
              <w:t>кв. 2026 г.</w:t>
            </w:r>
          </w:p>
        </w:tc>
      </w:tr>
    </w:tbl>
    <w:p w:rsidR="00F3448E" w:rsidRPr="00543CA3" w:rsidRDefault="00F3448E" w:rsidP="00F3448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F3448E" w:rsidRPr="00543CA3" w:rsidRDefault="00F3448E" w:rsidP="00F3448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F3448E" w:rsidRPr="0068464F" w:rsidRDefault="00F3448E" w:rsidP="00F3448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448E" w:rsidRDefault="00F3448E" w:rsidP="00F3448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F3448E" w:rsidRDefault="00F3448E" w:rsidP="00F3448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Pr="00543CA3" w:rsidRDefault="00F3448E" w:rsidP="00F3448E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F3448E" w:rsidRPr="00543CA3" w:rsidRDefault="00F3448E" w:rsidP="00F3448E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3448E" w:rsidRPr="00543CA3" w:rsidRDefault="00F3448E" w:rsidP="00F3448E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F3448E" w:rsidRDefault="00F3448E" w:rsidP="00F3448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F3448E" w:rsidRPr="00543CA3" w:rsidRDefault="00F3448E" w:rsidP="00F3448E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F3448E" w:rsidRPr="00543CA3" w:rsidRDefault="00F3448E" w:rsidP="00F3448E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F3448E" w:rsidRPr="00543CA3" w:rsidRDefault="00F3448E" w:rsidP="00F3448E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F3448E" w:rsidRPr="00543CA3" w:rsidTr="004D0D4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8E" w:rsidRPr="00543CA3" w:rsidRDefault="00F3448E" w:rsidP="004D0D42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F3448E" w:rsidRPr="00543CA3" w:rsidTr="004D0D4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8E" w:rsidRPr="00543CA3" w:rsidRDefault="00F3448E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8E" w:rsidRPr="00543CA3" w:rsidRDefault="00F3448E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8E" w:rsidRPr="00543CA3" w:rsidRDefault="00F3448E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8E" w:rsidRPr="00543CA3" w:rsidRDefault="00F3448E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8E" w:rsidRPr="00543CA3" w:rsidRDefault="00F3448E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8E" w:rsidRPr="00543CA3" w:rsidRDefault="00F3448E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8E" w:rsidRPr="00543CA3" w:rsidRDefault="00F3448E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8E" w:rsidRPr="00543CA3" w:rsidRDefault="00F3448E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F3448E" w:rsidRPr="009767F9" w:rsidTr="004D0D42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48E" w:rsidRPr="006433F2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8E" w:rsidRPr="004D7904" w:rsidRDefault="00F3448E" w:rsidP="004D0D42">
            <w:pPr>
              <w:ind w:firstLine="0"/>
            </w:pPr>
            <w:r w:rsidRPr="004D7904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48E" w:rsidRPr="00F3448E" w:rsidRDefault="00F3448E" w:rsidP="004D0D42">
            <w:pPr>
              <w:ind w:firstLine="0"/>
              <w:jc w:val="both"/>
              <w:rPr>
                <w:rFonts w:ascii="Times New Roman" w:hAnsi="Times New Roman"/>
              </w:rPr>
            </w:pPr>
            <w:r w:rsidRPr="00F3448E">
              <w:rPr>
                <w:rFonts w:ascii="Times New Roman" w:hAnsi="Times New Roman"/>
                <w:u w:val="single"/>
              </w:rPr>
              <w:t>Текущий ремонт  входных групп, жилого дома по адресу: г. Минск, ул.Гуртьева, д. 24 п.1-4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48E" w:rsidRPr="009767F9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48E" w:rsidRPr="009767F9" w:rsidRDefault="00F3448E" w:rsidP="004D0D4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74089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48E" w:rsidRPr="008E1A07" w:rsidRDefault="00F3448E" w:rsidP="004D0D4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F3448E" w:rsidRPr="009767F9" w:rsidRDefault="00F3448E" w:rsidP="004D0D42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48E" w:rsidRPr="009767F9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48E" w:rsidRPr="009767F9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9767F9">
              <w:rPr>
                <w:rFonts w:ascii="Times New Roman" w:hAnsi="Times New Roman"/>
              </w:rPr>
              <w:t>кв. 2026 г.</w:t>
            </w:r>
          </w:p>
        </w:tc>
      </w:tr>
    </w:tbl>
    <w:p w:rsidR="00F3448E" w:rsidRPr="00543CA3" w:rsidRDefault="00F3448E" w:rsidP="00F3448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F3448E" w:rsidRPr="00543CA3" w:rsidRDefault="00F3448E" w:rsidP="00F3448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F3448E" w:rsidRPr="0068464F" w:rsidRDefault="00F3448E" w:rsidP="00F3448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448E" w:rsidRDefault="00F3448E" w:rsidP="00F3448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F3448E" w:rsidRDefault="00F3448E" w:rsidP="00F3448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Pr="00B66AF8" w:rsidRDefault="00F3448E" w:rsidP="00F3448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Pr="00543CA3" w:rsidRDefault="00F3448E" w:rsidP="00F3448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F3448E" w:rsidRPr="00543CA3" w:rsidRDefault="00F3448E" w:rsidP="00F3448E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Pr="00543CA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 </w:t>
      </w:r>
    </w:p>
    <w:p w:rsidR="00F3448E" w:rsidRPr="00543CA3" w:rsidRDefault="00F3448E" w:rsidP="00F3448E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3448E" w:rsidRPr="00543CA3" w:rsidRDefault="00F3448E" w:rsidP="00F3448E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F3448E" w:rsidRDefault="00F3448E" w:rsidP="00F3448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F3448E" w:rsidRPr="00543CA3" w:rsidRDefault="00F3448E" w:rsidP="00F3448E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F3448E" w:rsidRPr="00543CA3" w:rsidRDefault="00F3448E" w:rsidP="00F3448E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F3448E" w:rsidRPr="00543CA3" w:rsidRDefault="00F3448E" w:rsidP="00F3448E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F3448E" w:rsidRPr="00543CA3" w:rsidTr="004D0D4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8E" w:rsidRPr="00543CA3" w:rsidRDefault="00F3448E" w:rsidP="004D0D42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F3448E" w:rsidRPr="00543CA3" w:rsidTr="004D0D4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8E" w:rsidRPr="00543CA3" w:rsidRDefault="00F3448E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8E" w:rsidRPr="00543CA3" w:rsidRDefault="00F3448E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8E" w:rsidRPr="00543CA3" w:rsidRDefault="00F3448E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8E" w:rsidRPr="00543CA3" w:rsidRDefault="00F3448E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8E" w:rsidRPr="00543CA3" w:rsidRDefault="00F3448E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8E" w:rsidRPr="00543CA3" w:rsidRDefault="00F3448E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8E" w:rsidRPr="00543CA3" w:rsidRDefault="00F3448E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8E" w:rsidRPr="00543CA3" w:rsidRDefault="00F3448E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F3448E" w:rsidRPr="00543CA3" w:rsidTr="004D0D42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48E" w:rsidRPr="00010CFE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F3448E" w:rsidRPr="00010CFE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010CFE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48E" w:rsidRPr="00010CFE" w:rsidRDefault="00F3448E" w:rsidP="004D0D42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43.21.10.990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48E" w:rsidRPr="00F3448E" w:rsidRDefault="00F3448E" w:rsidP="004D0D42">
            <w:pPr>
              <w:ind w:firstLine="0"/>
              <w:jc w:val="both"/>
              <w:rPr>
                <w:rFonts w:ascii="Times New Roman" w:hAnsi="Times New Roman"/>
              </w:rPr>
            </w:pPr>
            <w:r w:rsidRPr="00F3448E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системы электроснабжения жилых домов по адресам: г.Минск, ул. Седых, д.50, д.46,д.38,д.16,д.8, ул. Логойский тракт, д.26, д.24, ул. Кнорина, д.6б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48E" w:rsidRPr="00DA3F29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DA3F29">
              <w:rPr>
                <w:rFonts w:ascii="Times New Roman" w:hAnsi="Times New Roman"/>
              </w:rPr>
              <w:t xml:space="preserve">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48E" w:rsidRPr="00F3448E" w:rsidRDefault="00F3448E" w:rsidP="004D0D4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F3448E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38045,55 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415" w:rsidRPr="00B67F20" w:rsidRDefault="00FE1415" w:rsidP="00FE141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B67F20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F3448E" w:rsidRPr="00010CFE" w:rsidRDefault="00FE1415" w:rsidP="00FE141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B67F20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48E" w:rsidRPr="00010CFE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48E" w:rsidRPr="00010CFE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 xml:space="preserve"> 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F3448E" w:rsidRPr="00543CA3" w:rsidRDefault="00F3448E" w:rsidP="00F3448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F3448E" w:rsidRPr="00543CA3" w:rsidRDefault="00F3448E" w:rsidP="00F3448E">
      <w:pPr>
        <w:ind w:firstLine="0"/>
        <w:jc w:val="both"/>
        <w:rPr>
          <w:rFonts w:ascii="Times New Roman" w:hAnsi="Times New Roman"/>
          <w:sz w:val="30"/>
          <w:szCs w:val="30"/>
        </w:rPr>
      </w:pP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</w:t>
      </w:r>
    </w:p>
    <w:p w:rsidR="00F3448E" w:rsidRPr="00543CA3" w:rsidRDefault="00F3448E" w:rsidP="00F3448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F3448E" w:rsidRPr="0068464F" w:rsidRDefault="00F3448E" w:rsidP="00F3448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448E" w:rsidRDefault="00F3448E" w:rsidP="00F3448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F3448E" w:rsidRDefault="00F3448E" w:rsidP="00F3448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F3448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Pr="00543CA3" w:rsidRDefault="00F3448E" w:rsidP="00F3448E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F3448E" w:rsidRPr="00543CA3" w:rsidRDefault="00F3448E" w:rsidP="00F3448E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3448E" w:rsidRPr="00543CA3" w:rsidRDefault="00F3448E" w:rsidP="00F3448E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F3448E" w:rsidRDefault="00F3448E" w:rsidP="00F3448E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F3448E" w:rsidRPr="00543CA3" w:rsidRDefault="00F3448E" w:rsidP="00F3448E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F3448E" w:rsidRPr="00543CA3" w:rsidRDefault="00F3448E" w:rsidP="00F3448E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F3448E" w:rsidRPr="00543CA3" w:rsidRDefault="00F3448E" w:rsidP="00F3448E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F3448E" w:rsidRPr="00543CA3" w:rsidTr="004D0D4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8E" w:rsidRPr="00543CA3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8E" w:rsidRPr="00543CA3" w:rsidRDefault="00F3448E" w:rsidP="004D0D42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F3448E" w:rsidRPr="00543CA3" w:rsidTr="004D0D4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8E" w:rsidRPr="00543CA3" w:rsidRDefault="00F3448E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8E" w:rsidRPr="00543CA3" w:rsidRDefault="00F3448E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8E" w:rsidRPr="00543CA3" w:rsidRDefault="00F3448E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8E" w:rsidRPr="00543CA3" w:rsidRDefault="00F3448E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8E" w:rsidRPr="00543CA3" w:rsidRDefault="00F3448E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8E" w:rsidRPr="00543CA3" w:rsidRDefault="00F3448E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8E" w:rsidRPr="00543CA3" w:rsidRDefault="00F3448E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8E" w:rsidRPr="00543CA3" w:rsidRDefault="00F3448E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F3448E" w:rsidRPr="009767F9" w:rsidTr="004D0D42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48E" w:rsidRPr="006433F2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8E" w:rsidRPr="004D7904" w:rsidRDefault="00F3448E" w:rsidP="004D0D42">
            <w:pPr>
              <w:ind w:firstLine="0"/>
            </w:pPr>
            <w:r w:rsidRPr="004D7904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48E" w:rsidRPr="00F3448E" w:rsidRDefault="00F3448E" w:rsidP="004D0D42">
            <w:pPr>
              <w:ind w:firstLine="0"/>
              <w:jc w:val="both"/>
              <w:rPr>
                <w:rFonts w:ascii="Times New Roman" w:hAnsi="Times New Roman"/>
              </w:rPr>
            </w:pPr>
            <w:r w:rsidRPr="00F3448E">
              <w:rPr>
                <w:rFonts w:ascii="Times New Roman" w:hAnsi="Times New Roman"/>
                <w:u w:val="single"/>
              </w:rPr>
              <w:t>Текущий ремонт системы канализации жилого дома по адресу: г. Минск, ул. Калиновского, д.57/2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48E" w:rsidRPr="009767F9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48E" w:rsidRPr="009767F9" w:rsidRDefault="00F3448E" w:rsidP="004D0D4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17731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415" w:rsidRPr="00B67F20" w:rsidRDefault="00FE1415" w:rsidP="00FE141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B67F20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F3448E" w:rsidRPr="009767F9" w:rsidRDefault="00FE1415" w:rsidP="00FE141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B67F20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48E" w:rsidRPr="009767F9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48E" w:rsidRPr="009767F9" w:rsidRDefault="00F3448E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9767F9">
              <w:rPr>
                <w:rFonts w:ascii="Times New Roman" w:hAnsi="Times New Roman"/>
              </w:rPr>
              <w:t>кв. 2026 г.</w:t>
            </w:r>
          </w:p>
        </w:tc>
      </w:tr>
    </w:tbl>
    <w:p w:rsidR="00F3448E" w:rsidRPr="00543CA3" w:rsidRDefault="00F3448E" w:rsidP="00F3448E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F3448E" w:rsidRPr="00543CA3" w:rsidRDefault="00F3448E" w:rsidP="00F3448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F3448E" w:rsidRPr="0068464F" w:rsidRDefault="00F3448E" w:rsidP="00F3448E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448E" w:rsidRDefault="00F3448E" w:rsidP="00F3448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F3448E" w:rsidRDefault="00F3448E" w:rsidP="00F3448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Pr="00B66AF8" w:rsidRDefault="00F3448E" w:rsidP="00F3448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F3448E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3448E" w:rsidRDefault="00F3448E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0D42" w:rsidRDefault="004D0D4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0D42" w:rsidRDefault="004D0D4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0D42" w:rsidRDefault="004D0D4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0D42" w:rsidRDefault="004D0D4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0D42" w:rsidRDefault="004D0D4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0D42" w:rsidRDefault="004D0D4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0D42" w:rsidRDefault="004D0D4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0D42" w:rsidRDefault="004D0D4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0D42" w:rsidRDefault="004D0D4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0D42" w:rsidRDefault="004D0D4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0D42" w:rsidRDefault="004D0D4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0D42" w:rsidRDefault="004D0D4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0D42" w:rsidRDefault="004D0D4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0D42" w:rsidRDefault="004D0D4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0D42" w:rsidRPr="00AB13BD" w:rsidRDefault="004D0D42" w:rsidP="004D0D42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>УТВЕРЖДАЮ</w:t>
      </w:r>
    </w:p>
    <w:p w:rsidR="004D0D42" w:rsidRPr="00AB13BD" w:rsidRDefault="004D0D42" w:rsidP="004D0D42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Директор  предприятия         </w:t>
      </w:r>
    </w:p>
    <w:p w:rsidR="004D0D42" w:rsidRPr="00AB13BD" w:rsidRDefault="004D0D42" w:rsidP="004D0D42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4D0D42" w:rsidRPr="00AB13BD" w:rsidRDefault="004D0D42" w:rsidP="004D0D42">
      <w:pPr>
        <w:ind w:left="7080" w:firstLine="708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               _______________    С.Н.Рудь</w:t>
      </w:r>
    </w:p>
    <w:p w:rsidR="004D0D42" w:rsidRPr="00AB13BD" w:rsidRDefault="004D0D42" w:rsidP="004D0D42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(дата)</w:t>
      </w:r>
    </w:p>
    <w:p w:rsidR="004D0D42" w:rsidRPr="00B67F20" w:rsidRDefault="004D0D42" w:rsidP="004D0D42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67F20">
        <w:rPr>
          <w:rFonts w:ascii="Times New Roman" w:hAnsi="Times New Roman"/>
          <w:b/>
          <w:sz w:val="24"/>
          <w:szCs w:val="24"/>
        </w:rPr>
        <w:t xml:space="preserve">ЗАЯВКА НА ИЗМЕНЕНИЕ В ГОДОВОЙ ПЛАН </w:t>
      </w:r>
      <w:r w:rsidRPr="00B67F20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B67F20">
        <w:rPr>
          <w:rFonts w:ascii="Times New Roman" w:hAnsi="Times New Roman"/>
          <w:sz w:val="24"/>
          <w:szCs w:val="24"/>
        </w:rPr>
        <w:t xml:space="preserve"> год на </w:t>
      </w:r>
      <w:r w:rsidRPr="00B67F20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4D0D42" w:rsidRPr="00B67F20" w:rsidRDefault="004D0D42" w:rsidP="004D0D42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 w:rsidRPr="00B67F20">
        <w:rPr>
          <w:rFonts w:ascii="Times New Roman" w:hAnsi="Times New Roman"/>
          <w:sz w:val="24"/>
          <w:szCs w:val="24"/>
          <w:u w:val="single"/>
        </w:rPr>
        <w:t xml:space="preserve">от_______________________________________________________ </w:t>
      </w:r>
    </w:p>
    <w:p w:rsidR="004D0D42" w:rsidRPr="00B67F20" w:rsidRDefault="004D0D42" w:rsidP="004D0D42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B67F20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B67F20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4D0D42" w:rsidRPr="00B67F20" w:rsidTr="004D0D4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D42" w:rsidRPr="00B67F20" w:rsidRDefault="004D0D42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D42" w:rsidRPr="00B67F20" w:rsidRDefault="004D0D42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Наименование товара/</w:t>
            </w:r>
          </w:p>
          <w:p w:rsidR="004D0D42" w:rsidRPr="00B67F20" w:rsidRDefault="004D0D42" w:rsidP="004D0D42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B67F20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D42" w:rsidRPr="00B67F20" w:rsidRDefault="004D0D42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D42" w:rsidRPr="00B67F20" w:rsidRDefault="004D0D42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D42" w:rsidRPr="00B67F20" w:rsidRDefault="004D0D42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D42" w:rsidRPr="00B67F20" w:rsidRDefault="004D0D42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4D0D42" w:rsidRPr="00B67F20" w:rsidRDefault="004D0D42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от 31 декабря 2008г.</w:t>
            </w:r>
          </w:p>
          <w:p w:rsidR="004D0D42" w:rsidRPr="00B67F20" w:rsidRDefault="004D0D42" w:rsidP="004D0D4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D42" w:rsidRPr="00B67F20" w:rsidRDefault="004D0D42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D42" w:rsidRPr="00B67F20" w:rsidRDefault="004D0D42" w:rsidP="004D0D42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7F20">
              <w:rPr>
                <w:rFonts w:ascii="Times New Roman" w:hAnsi="Times New Roman"/>
                <w:sz w:val="18"/>
                <w:szCs w:val="18"/>
              </w:rPr>
              <w:t>СРОК проведения закупки</w:t>
            </w:r>
          </w:p>
        </w:tc>
      </w:tr>
      <w:tr w:rsidR="004D0D42" w:rsidRPr="00B67F20" w:rsidTr="004D0D4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42" w:rsidRPr="00B67F20" w:rsidRDefault="004D0D42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42" w:rsidRPr="00B67F20" w:rsidRDefault="004D0D42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42" w:rsidRPr="00B67F20" w:rsidRDefault="004D0D42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42" w:rsidRPr="00B67F20" w:rsidRDefault="004D0D42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42" w:rsidRPr="00B67F20" w:rsidRDefault="004D0D42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42" w:rsidRPr="00B67F20" w:rsidRDefault="004D0D42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42" w:rsidRPr="00B67F20" w:rsidRDefault="004D0D42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D42" w:rsidRPr="00B67F20" w:rsidRDefault="004D0D42" w:rsidP="004D0D4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8</w:t>
            </w:r>
          </w:p>
        </w:tc>
      </w:tr>
      <w:tr w:rsidR="004D0D42" w:rsidRPr="00B67F20" w:rsidTr="004D0D42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D42" w:rsidRPr="00B67F20" w:rsidRDefault="004D0D42" w:rsidP="004D0D4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42" w:rsidRPr="00B67F20" w:rsidRDefault="004D0D42" w:rsidP="004D0D42">
            <w:pPr>
              <w:ind w:firstLine="0"/>
            </w:pPr>
            <w:r w:rsidRPr="00B67F20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D42" w:rsidRPr="004D0D42" w:rsidRDefault="004D0D42" w:rsidP="004D0D42">
            <w:pPr>
              <w:ind w:firstLine="0"/>
              <w:jc w:val="both"/>
              <w:rPr>
                <w:rFonts w:ascii="Times New Roman" w:hAnsi="Times New Roman"/>
              </w:rPr>
            </w:pPr>
            <w:r w:rsidRPr="004D0D42">
              <w:rPr>
                <w:rFonts w:ascii="Times New Roman" w:hAnsi="Times New Roman"/>
                <w:u w:val="single"/>
              </w:rPr>
              <w:t>Утепление отдельно промерзающих участков наружных стен жилых домов Первомайского района г. Минска (согласно расшифровке)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D42" w:rsidRPr="00B67F20" w:rsidRDefault="004D0D42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D42" w:rsidRPr="004D0D42" w:rsidRDefault="004D0D42" w:rsidP="004D0D4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4D0D42">
              <w:rPr>
                <w:rFonts w:ascii="Times New Roman" w:eastAsia="Times New Roman" w:hAnsi="Times New Roman"/>
                <w:u w:val="single"/>
                <w:lang w:eastAsia="ru-RU"/>
              </w:rPr>
              <w:t>432301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D42" w:rsidRPr="00B67F20" w:rsidRDefault="004D0D42" w:rsidP="004D0D4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B67F20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ППр4 Кт1 Ст30 ПСт1 Эл4 </w:t>
            </w:r>
          </w:p>
          <w:p w:rsidR="004D0D42" w:rsidRPr="00B67F20" w:rsidRDefault="004D0D42" w:rsidP="004D0D42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B67F20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D42" w:rsidRPr="00B67F20" w:rsidRDefault="004D0D42" w:rsidP="004D0D4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D42" w:rsidRPr="00B67F20" w:rsidRDefault="004D0D42" w:rsidP="004D0D4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67F20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B67F20">
              <w:rPr>
                <w:rFonts w:ascii="Times New Roman" w:hAnsi="Times New Roman"/>
              </w:rPr>
              <w:t xml:space="preserve"> г.</w:t>
            </w:r>
          </w:p>
        </w:tc>
      </w:tr>
    </w:tbl>
    <w:p w:rsidR="004D0D42" w:rsidRPr="00B67F20" w:rsidRDefault="004D0D42" w:rsidP="004D0D4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F20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4D0D42" w:rsidRPr="00B67F20" w:rsidRDefault="004D0D42" w:rsidP="004D0D4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0D42" w:rsidRDefault="004D0D42" w:rsidP="004D0D4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B67F20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4D0D42" w:rsidRDefault="004D0D42" w:rsidP="004D0D4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0D42" w:rsidRDefault="004D0D4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0D42" w:rsidRDefault="004D0D4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4D0D42" w:rsidRDefault="004D0D4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1DBC" w:rsidRDefault="00F01DB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1DBC" w:rsidRDefault="00F01DB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1DBC" w:rsidRDefault="00F01DB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1DBC" w:rsidRDefault="00F01DB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1DBC" w:rsidRDefault="00F01DB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1DBC" w:rsidRDefault="00F01DB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1DBC" w:rsidRDefault="00F01DB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1DBC" w:rsidRDefault="00F01DB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1DBC" w:rsidRDefault="00F01DB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1DBC" w:rsidRDefault="00F01DB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1DBC" w:rsidRDefault="00F01DB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1DBC" w:rsidRDefault="00F01DB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1DBC" w:rsidRDefault="00F01DB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1DBC" w:rsidRDefault="00F01DB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1DBC" w:rsidRPr="00543CA3" w:rsidRDefault="00F01DBC" w:rsidP="00F01DB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F01DBC" w:rsidRPr="00543CA3" w:rsidRDefault="00F01DBC" w:rsidP="00F01DBC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F01DBC" w:rsidRPr="00543CA3" w:rsidRDefault="00F01DBC" w:rsidP="00F01DBC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01DBC" w:rsidRPr="00543CA3" w:rsidRDefault="00F01DBC" w:rsidP="00F01DBC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F01DBC" w:rsidRDefault="00F01DBC" w:rsidP="00F01DBC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F01DBC" w:rsidRPr="00543CA3" w:rsidRDefault="00F01DBC" w:rsidP="00F01DBC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F01DBC" w:rsidRPr="00543CA3" w:rsidRDefault="00F01DBC" w:rsidP="00F01DBC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F01DBC" w:rsidRPr="00543CA3" w:rsidRDefault="00F01DBC" w:rsidP="00F01DBC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42"/>
        <w:gridCol w:w="3377"/>
        <w:gridCol w:w="992"/>
        <w:gridCol w:w="2435"/>
        <w:gridCol w:w="2763"/>
        <w:gridCol w:w="2166"/>
        <w:gridCol w:w="1593"/>
      </w:tblGrid>
      <w:tr w:rsidR="00F01DBC" w:rsidRPr="00543CA3" w:rsidTr="00FE141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BC" w:rsidRPr="00543CA3" w:rsidRDefault="00F01DBC" w:rsidP="00FE141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BC" w:rsidRPr="00543CA3" w:rsidRDefault="00F01DBC" w:rsidP="00FE141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F01DBC" w:rsidRPr="00543CA3" w:rsidRDefault="00F01DBC" w:rsidP="00FE1415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BC" w:rsidRPr="00543CA3" w:rsidRDefault="00F01DBC" w:rsidP="00FE141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BC" w:rsidRPr="00543CA3" w:rsidRDefault="00F01DBC" w:rsidP="00FE141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BC" w:rsidRPr="00543CA3" w:rsidRDefault="00F01DBC" w:rsidP="00FE141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DBC" w:rsidRPr="00543CA3" w:rsidRDefault="00F01DBC" w:rsidP="00FE141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F01DBC" w:rsidRPr="00543CA3" w:rsidRDefault="00F01DBC" w:rsidP="00FE141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F01DBC" w:rsidRPr="00543CA3" w:rsidRDefault="00F01DBC" w:rsidP="00FE141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BC" w:rsidRPr="00543CA3" w:rsidRDefault="00F01DBC" w:rsidP="00FE1415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DBC" w:rsidRPr="00543CA3" w:rsidRDefault="00F01DBC" w:rsidP="00FE1415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F01DBC" w:rsidRPr="00543CA3" w:rsidTr="00FE141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BC" w:rsidRPr="00543CA3" w:rsidRDefault="00F01DBC" w:rsidP="00FE141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BC" w:rsidRPr="00543CA3" w:rsidRDefault="00F01DBC" w:rsidP="00FE141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BC" w:rsidRPr="00543CA3" w:rsidRDefault="00F01DBC" w:rsidP="00FE141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BC" w:rsidRPr="00543CA3" w:rsidRDefault="00F01DBC" w:rsidP="00FE141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BC" w:rsidRPr="00543CA3" w:rsidRDefault="00F01DBC" w:rsidP="00FE141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BC" w:rsidRPr="00543CA3" w:rsidRDefault="00F01DBC" w:rsidP="00FE141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BC" w:rsidRPr="00543CA3" w:rsidRDefault="00F01DBC" w:rsidP="00FE141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BC" w:rsidRPr="00543CA3" w:rsidRDefault="00F01DBC" w:rsidP="00FE1415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F01DBC" w:rsidRPr="00543CA3" w:rsidTr="00FE141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DBC" w:rsidRPr="006433F2" w:rsidRDefault="00F01DBC" w:rsidP="00FE1415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F01DBC" w:rsidRPr="006433F2" w:rsidRDefault="00F01DBC" w:rsidP="00FE1415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DBC" w:rsidRPr="00266F38" w:rsidRDefault="00F01DBC" w:rsidP="00FE1415">
            <w:pPr>
              <w:ind w:firstLine="0"/>
              <w:rPr>
                <w:rFonts w:ascii="Times New Roman" w:hAnsi="Times New Roman"/>
                <w:lang w:val="en-US"/>
              </w:rPr>
            </w:pPr>
            <w:r w:rsidRPr="00266F38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DBC" w:rsidRPr="00F01DBC" w:rsidRDefault="00F01DBC" w:rsidP="00FE1415">
            <w:pPr>
              <w:ind w:firstLine="0"/>
              <w:jc w:val="both"/>
              <w:rPr>
                <w:rFonts w:ascii="Times New Roman" w:hAnsi="Times New Roman"/>
              </w:rPr>
            </w:pPr>
            <w:r w:rsidRPr="00F01DBC">
              <w:rPr>
                <w:rFonts w:ascii="Times New Roman" w:hAnsi="Times New Roman"/>
                <w:u w:val="single"/>
              </w:rPr>
              <w:t>Аварийно-восстановительные работы по ремонту теплообменников жилого дома по адресу: г. Минск,  пр. Независимости, д.123/3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DBC" w:rsidRPr="005A5351" w:rsidRDefault="00F01DBC" w:rsidP="00FE1415">
            <w:pPr>
              <w:ind w:firstLine="0"/>
              <w:jc w:val="center"/>
              <w:rPr>
                <w:rFonts w:ascii="Times New Roman" w:hAnsi="Times New Roman"/>
              </w:rPr>
            </w:pPr>
            <w:r w:rsidRPr="005A535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DBC" w:rsidRPr="005A5351" w:rsidRDefault="00F01DBC" w:rsidP="00FE141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16930,49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DBC" w:rsidRDefault="00F01DBC" w:rsidP="00FE1415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F01DBC" w:rsidRPr="00010CFE" w:rsidRDefault="00F01DBC" w:rsidP="00FE1415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DBC" w:rsidRPr="00010CFE" w:rsidRDefault="00F01DBC" w:rsidP="00FE141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DBC" w:rsidRPr="00010CFE" w:rsidRDefault="00F01DBC" w:rsidP="00FE141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F01DBC" w:rsidRDefault="00F01DBC" w:rsidP="00F01DB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1DBC" w:rsidRPr="00B77518" w:rsidRDefault="00F01DBC" w:rsidP="00F01DBC">
      <w:pPr>
        <w:ind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30"/>
          <w:szCs w:val="30"/>
        </w:rPr>
        <w:t>Н</w:t>
      </w:r>
      <w:r w:rsidRPr="00B77518">
        <w:rPr>
          <w:rFonts w:ascii="Times New Roman" w:eastAsia="Times New Roman" w:hAnsi="Times New Roman"/>
          <w:sz w:val="24"/>
          <w:szCs w:val="24"/>
          <w:lang w:eastAsia="ru-RU"/>
        </w:rPr>
        <w:t>ачальник отдела ____________________ / В.В.Кулеш</w:t>
      </w:r>
    </w:p>
    <w:p w:rsidR="00F01DBC" w:rsidRPr="00B77518" w:rsidRDefault="00F01DBC" w:rsidP="00F01DBC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1DBC" w:rsidRDefault="00F01DBC" w:rsidP="00F01DB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B77518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F01DBC" w:rsidRDefault="00F01DBC" w:rsidP="00F01DB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1DBC" w:rsidRDefault="00F01DBC" w:rsidP="00F01DBC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1DBC" w:rsidRDefault="00F01DB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F01DBC" w:rsidRDefault="00F01DBC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2632" w:rsidRDefault="00EC263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2632" w:rsidRDefault="00EC263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2632" w:rsidRDefault="00EC263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2632" w:rsidRDefault="00EC263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2632" w:rsidRDefault="00EC263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2632" w:rsidRDefault="00EC263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2632" w:rsidRDefault="00EC263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2632" w:rsidRDefault="00EC263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2632" w:rsidRDefault="00EC263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2632" w:rsidRDefault="00EC263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2632" w:rsidRDefault="00EC263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2632" w:rsidRDefault="00EC263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2632" w:rsidRDefault="00EC263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2632" w:rsidRDefault="00EC263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2632" w:rsidRDefault="00EC263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2632" w:rsidRPr="00543CA3" w:rsidRDefault="00EC2632" w:rsidP="00EC263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EC2632" w:rsidRPr="00543CA3" w:rsidRDefault="00EC2632" w:rsidP="00EC2632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EC2632" w:rsidRPr="00543CA3" w:rsidRDefault="00EC2632" w:rsidP="00EC2632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EC2632" w:rsidRPr="00543CA3" w:rsidRDefault="00EC2632" w:rsidP="00EC2632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EC2632" w:rsidRDefault="00EC2632" w:rsidP="00EC263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EC2632" w:rsidRPr="00543CA3" w:rsidRDefault="00EC2632" w:rsidP="00EC2632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EC2632" w:rsidRPr="00543CA3" w:rsidRDefault="00EC2632" w:rsidP="00EC2632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EC2632" w:rsidRPr="00543CA3" w:rsidRDefault="00EC2632" w:rsidP="00EC2632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EC2632" w:rsidRPr="00543CA3" w:rsidTr="00F90DD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632" w:rsidRPr="00543CA3" w:rsidRDefault="00EC2632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632" w:rsidRPr="00543CA3" w:rsidRDefault="00EC2632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EC2632" w:rsidRPr="00543CA3" w:rsidRDefault="00EC2632" w:rsidP="00F90DD1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632" w:rsidRPr="00543CA3" w:rsidRDefault="00EC2632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632" w:rsidRPr="00543CA3" w:rsidRDefault="00EC2632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632" w:rsidRPr="00543CA3" w:rsidRDefault="00EC2632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632" w:rsidRPr="00543CA3" w:rsidRDefault="00EC2632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EC2632" w:rsidRPr="00543CA3" w:rsidRDefault="00EC2632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EC2632" w:rsidRPr="00543CA3" w:rsidRDefault="00EC2632" w:rsidP="00F90DD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632" w:rsidRPr="00543CA3" w:rsidRDefault="00EC2632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632" w:rsidRPr="00543CA3" w:rsidRDefault="00EC2632" w:rsidP="00F90DD1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EC2632" w:rsidRPr="00543CA3" w:rsidTr="00F90DD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632" w:rsidRPr="00543CA3" w:rsidRDefault="00EC2632" w:rsidP="00F90DD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632" w:rsidRPr="00543CA3" w:rsidRDefault="00EC2632" w:rsidP="00F90DD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632" w:rsidRPr="00543CA3" w:rsidRDefault="00EC2632" w:rsidP="00F90DD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632" w:rsidRPr="00543CA3" w:rsidRDefault="00EC2632" w:rsidP="00F90DD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632" w:rsidRPr="00543CA3" w:rsidRDefault="00EC2632" w:rsidP="00F90DD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632" w:rsidRPr="00543CA3" w:rsidRDefault="00EC2632" w:rsidP="00F90DD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632" w:rsidRPr="00543CA3" w:rsidRDefault="00EC2632" w:rsidP="00F90DD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632" w:rsidRPr="00543CA3" w:rsidRDefault="00EC2632" w:rsidP="00F90DD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EC2632" w:rsidRPr="009767F9" w:rsidTr="00F90DD1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632" w:rsidRPr="006433F2" w:rsidRDefault="00EC2632" w:rsidP="00F90DD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632" w:rsidRPr="009767F9" w:rsidRDefault="00EC2632" w:rsidP="00F90DD1">
            <w:pPr>
              <w:ind w:firstLine="0"/>
            </w:pPr>
            <w:r w:rsidRPr="009767F9">
              <w:rPr>
                <w:rFonts w:ascii="Times New Roman" w:eastAsia="Times New Roman" w:hAnsi="Times New Roman"/>
                <w:u w:val="single"/>
                <w:lang w:eastAsia="ru-RU"/>
              </w:rPr>
              <w:t>43.22.11.100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632" w:rsidRPr="00EC2632" w:rsidRDefault="00EC2632" w:rsidP="00F90DD1">
            <w:pPr>
              <w:ind w:firstLine="0"/>
              <w:jc w:val="both"/>
              <w:rPr>
                <w:rFonts w:ascii="Times New Roman" w:hAnsi="Times New Roman"/>
              </w:rPr>
            </w:pPr>
            <w:r w:rsidRPr="00EC2632">
              <w:rPr>
                <w:rFonts w:ascii="Times New Roman" w:hAnsi="Times New Roman"/>
                <w:u w:val="single"/>
              </w:rPr>
              <w:t>Текущий ремонт системы холодного водоснабжения жилого дома по адресу: г. Минск, ул. Карбышева, д.1/2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632" w:rsidRPr="009767F9" w:rsidRDefault="00EC2632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632" w:rsidRPr="009767F9" w:rsidRDefault="00223A30" w:rsidP="00F90DD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12214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632" w:rsidRPr="008E1A07" w:rsidRDefault="00EC2632" w:rsidP="00F90DD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EC2632" w:rsidRPr="009767F9" w:rsidRDefault="00EC2632" w:rsidP="00F90DD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632" w:rsidRPr="009767F9" w:rsidRDefault="00EC2632" w:rsidP="00F90DD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632" w:rsidRPr="009767F9" w:rsidRDefault="00EC2632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9767F9">
              <w:rPr>
                <w:rFonts w:ascii="Times New Roman" w:hAnsi="Times New Roman"/>
              </w:rPr>
              <w:t>кв. 2026 г.</w:t>
            </w:r>
          </w:p>
        </w:tc>
      </w:tr>
    </w:tbl>
    <w:p w:rsidR="00EC2632" w:rsidRPr="00543CA3" w:rsidRDefault="00EC2632" w:rsidP="00EC2632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EC2632" w:rsidRPr="00543CA3" w:rsidRDefault="00EC2632" w:rsidP="00EC263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EC2632" w:rsidRPr="0068464F" w:rsidRDefault="00EC2632" w:rsidP="00EC263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C2632" w:rsidRDefault="00EC2632" w:rsidP="00EC263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EC2632" w:rsidRDefault="00EC2632" w:rsidP="00EC263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2632" w:rsidRDefault="00EC263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2632" w:rsidRDefault="00EC263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2632" w:rsidRDefault="00EC263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2632" w:rsidRDefault="00EC263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2632" w:rsidRDefault="00EC263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2632" w:rsidRDefault="00EC263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2632" w:rsidRDefault="00EC263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2632" w:rsidRDefault="00EC263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2632" w:rsidRDefault="00EC263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2632" w:rsidRDefault="00EC263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2632" w:rsidRDefault="00EC263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2632" w:rsidRDefault="00EC263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2632" w:rsidRDefault="00EC263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2632" w:rsidRDefault="00EC263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2632" w:rsidRDefault="00EC263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2632" w:rsidRDefault="00EC263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2632" w:rsidRDefault="00EC263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2632" w:rsidRDefault="00EC263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EC2632" w:rsidRPr="00543CA3" w:rsidRDefault="00EC2632" w:rsidP="00EC263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EC2632" w:rsidRPr="00543CA3" w:rsidRDefault="00EC2632" w:rsidP="00EC2632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EC2632" w:rsidRPr="00543CA3" w:rsidRDefault="00EC2632" w:rsidP="00EC2632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EC2632" w:rsidRPr="00543CA3" w:rsidRDefault="00EC2632" w:rsidP="00EC2632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EC2632" w:rsidRDefault="00EC2632" w:rsidP="00EC263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EC2632" w:rsidRPr="00543CA3" w:rsidRDefault="00EC2632" w:rsidP="00EC2632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EC2632" w:rsidRPr="00543CA3" w:rsidRDefault="00EC2632" w:rsidP="00EC2632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EC2632" w:rsidRPr="00543CA3" w:rsidRDefault="00EC2632" w:rsidP="00EC2632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EC2632" w:rsidRPr="00543CA3" w:rsidTr="00F90DD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632" w:rsidRPr="00543CA3" w:rsidRDefault="00EC2632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632" w:rsidRPr="00543CA3" w:rsidRDefault="00EC2632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EC2632" w:rsidRPr="00543CA3" w:rsidRDefault="00EC2632" w:rsidP="00F90DD1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632" w:rsidRPr="00543CA3" w:rsidRDefault="00EC2632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632" w:rsidRPr="00543CA3" w:rsidRDefault="00EC2632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632" w:rsidRPr="00543CA3" w:rsidRDefault="00EC2632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632" w:rsidRPr="00543CA3" w:rsidRDefault="00EC2632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EC2632" w:rsidRPr="00543CA3" w:rsidRDefault="00EC2632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EC2632" w:rsidRPr="00543CA3" w:rsidRDefault="00EC2632" w:rsidP="00F90DD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632" w:rsidRPr="00543CA3" w:rsidRDefault="00EC2632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632" w:rsidRPr="00543CA3" w:rsidRDefault="00EC2632" w:rsidP="00F90DD1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EC2632" w:rsidRPr="00543CA3" w:rsidTr="00F90DD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632" w:rsidRPr="00543CA3" w:rsidRDefault="00EC2632" w:rsidP="00F90DD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632" w:rsidRPr="00543CA3" w:rsidRDefault="00EC2632" w:rsidP="00F90DD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632" w:rsidRPr="00543CA3" w:rsidRDefault="00EC2632" w:rsidP="00F90DD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632" w:rsidRPr="00543CA3" w:rsidRDefault="00EC2632" w:rsidP="00F90DD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632" w:rsidRPr="00543CA3" w:rsidRDefault="00EC2632" w:rsidP="00F90DD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632" w:rsidRPr="00543CA3" w:rsidRDefault="00EC2632" w:rsidP="00F90DD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632" w:rsidRPr="00543CA3" w:rsidRDefault="00EC2632" w:rsidP="00F90DD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632" w:rsidRPr="00543CA3" w:rsidRDefault="00EC2632" w:rsidP="00F90DD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EC2632" w:rsidRPr="009767F9" w:rsidTr="00F90DD1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632" w:rsidRPr="006433F2" w:rsidRDefault="00EC2632" w:rsidP="00F90DD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632" w:rsidRPr="009767F9" w:rsidRDefault="00EC2632" w:rsidP="00F90DD1">
            <w:pPr>
              <w:ind w:firstLine="0"/>
            </w:pPr>
            <w:r w:rsidRPr="009767F9">
              <w:rPr>
                <w:rFonts w:ascii="Times New Roman" w:eastAsia="Times New Roman" w:hAnsi="Times New Roman"/>
                <w:u w:val="single"/>
                <w:lang w:eastAsia="ru-RU"/>
              </w:rPr>
              <w:t>43.22.11.100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632" w:rsidRPr="00EC2632" w:rsidRDefault="00EC2632" w:rsidP="00F90DD1">
            <w:pPr>
              <w:ind w:firstLine="0"/>
              <w:jc w:val="both"/>
              <w:rPr>
                <w:rFonts w:ascii="Times New Roman" w:hAnsi="Times New Roman"/>
              </w:rPr>
            </w:pPr>
            <w:r w:rsidRPr="00EC2632">
              <w:rPr>
                <w:rFonts w:ascii="Times New Roman" w:hAnsi="Times New Roman"/>
                <w:u w:val="single"/>
              </w:rPr>
              <w:t>Текущий ремонт системы горячего водоснабжения жилого дома по адресу: г. Минск, ул. Карбышева, д.1/2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632" w:rsidRPr="009767F9" w:rsidRDefault="00EC2632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632" w:rsidRPr="009767F9" w:rsidRDefault="00223A30" w:rsidP="00F90DD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13625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632" w:rsidRPr="008E1A07" w:rsidRDefault="00EC2632" w:rsidP="00F90DD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EC2632" w:rsidRDefault="00EC2632" w:rsidP="00F90DD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  <w:p w:rsidR="00EC2632" w:rsidRPr="009767F9" w:rsidRDefault="00EC2632" w:rsidP="00F90DD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632" w:rsidRPr="009767F9" w:rsidRDefault="00EC2632" w:rsidP="00F90DD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632" w:rsidRPr="009767F9" w:rsidRDefault="00EC2632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9767F9">
              <w:rPr>
                <w:rFonts w:ascii="Times New Roman" w:hAnsi="Times New Roman"/>
              </w:rPr>
              <w:t>кв. 2026 г.</w:t>
            </w:r>
          </w:p>
        </w:tc>
      </w:tr>
    </w:tbl>
    <w:p w:rsidR="00EC2632" w:rsidRPr="00543CA3" w:rsidRDefault="00EC2632" w:rsidP="00EC2632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EC2632" w:rsidRPr="00543CA3" w:rsidRDefault="00EC2632" w:rsidP="00EC263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EC2632" w:rsidRPr="0068464F" w:rsidRDefault="00EC2632" w:rsidP="00EC263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C2632" w:rsidRDefault="00EC2632" w:rsidP="00EC263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EC2632" w:rsidRDefault="00EC263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Default="00223A3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Default="00223A3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Default="00223A3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Default="00223A3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Default="00223A3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Default="00223A3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Default="00223A3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Default="00223A3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Default="00223A3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Default="00223A3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Default="00223A3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Default="00223A3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Default="00223A3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Default="00223A3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Default="00223A3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Default="00223A30" w:rsidP="00223A3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Pr="00543CA3" w:rsidRDefault="00223A30" w:rsidP="00223A3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223A30" w:rsidRPr="00543CA3" w:rsidRDefault="00223A30" w:rsidP="00223A30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223A30" w:rsidRPr="00543CA3" w:rsidRDefault="00223A30" w:rsidP="00223A30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223A30" w:rsidRPr="00543CA3" w:rsidRDefault="00223A30" w:rsidP="00223A30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223A30" w:rsidRDefault="00223A30" w:rsidP="00223A30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223A30" w:rsidRPr="00543CA3" w:rsidRDefault="00223A30" w:rsidP="00223A30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223A30" w:rsidRPr="00543CA3" w:rsidRDefault="00223A30" w:rsidP="00223A30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223A30" w:rsidRPr="00543CA3" w:rsidRDefault="00223A30" w:rsidP="00223A30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223A30" w:rsidRPr="00543CA3" w:rsidTr="00F90DD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A30" w:rsidRPr="00543CA3" w:rsidRDefault="00223A30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A30" w:rsidRPr="00543CA3" w:rsidRDefault="00223A30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223A30" w:rsidRPr="00543CA3" w:rsidRDefault="00223A30" w:rsidP="00F90DD1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A30" w:rsidRPr="00543CA3" w:rsidRDefault="00223A30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A30" w:rsidRPr="00543CA3" w:rsidRDefault="00223A30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A30" w:rsidRPr="00543CA3" w:rsidRDefault="00223A30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30" w:rsidRPr="00543CA3" w:rsidRDefault="00223A30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223A30" w:rsidRPr="00543CA3" w:rsidRDefault="00223A30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223A30" w:rsidRPr="00543CA3" w:rsidRDefault="00223A30" w:rsidP="00F90DD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A30" w:rsidRPr="00543CA3" w:rsidRDefault="00223A30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A30" w:rsidRPr="00543CA3" w:rsidRDefault="00223A30" w:rsidP="00F90DD1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223A30" w:rsidRPr="00543CA3" w:rsidTr="00F90DD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30" w:rsidRPr="00543CA3" w:rsidRDefault="00223A30" w:rsidP="00F90DD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30" w:rsidRPr="00543CA3" w:rsidRDefault="00223A30" w:rsidP="00F90DD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30" w:rsidRPr="00543CA3" w:rsidRDefault="00223A30" w:rsidP="00F90DD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30" w:rsidRPr="00543CA3" w:rsidRDefault="00223A30" w:rsidP="00F90DD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30" w:rsidRPr="00543CA3" w:rsidRDefault="00223A30" w:rsidP="00F90DD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30" w:rsidRPr="00543CA3" w:rsidRDefault="00223A30" w:rsidP="00F90DD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30" w:rsidRPr="00543CA3" w:rsidRDefault="00223A30" w:rsidP="00F90DD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30" w:rsidRPr="00543CA3" w:rsidRDefault="00223A30" w:rsidP="00F90DD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223A30" w:rsidRPr="00543CA3" w:rsidTr="00F90DD1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30" w:rsidRPr="006433F2" w:rsidRDefault="00223A30" w:rsidP="00F90DD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30" w:rsidRPr="009767F9" w:rsidRDefault="00223A30" w:rsidP="00F90DD1">
            <w:pPr>
              <w:ind w:firstLine="0"/>
            </w:pPr>
            <w:r w:rsidRPr="009767F9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30" w:rsidRPr="00223A30" w:rsidRDefault="00223A30" w:rsidP="00F90DD1">
            <w:pPr>
              <w:ind w:firstLine="0"/>
              <w:jc w:val="both"/>
              <w:rPr>
                <w:rFonts w:ascii="Times New Roman" w:hAnsi="Times New Roman"/>
              </w:rPr>
            </w:pPr>
            <w:r w:rsidRPr="00223A30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адресам: г. Минск, ул. ул. Пономарева, д.10 (1/2 часть п.1), ул. Основателей, д.4, кв.4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30" w:rsidRPr="00BD695D" w:rsidRDefault="00223A30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 w:rsidRPr="00BD695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30" w:rsidRPr="00BD695D" w:rsidRDefault="00F90DD1" w:rsidP="00F90DD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41141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30" w:rsidRDefault="00223A30" w:rsidP="00F90DD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223A30" w:rsidRPr="00010CFE" w:rsidRDefault="00223A30" w:rsidP="00F90DD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30" w:rsidRPr="00010CFE" w:rsidRDefault="00223A30" w:rsidP="00F90DD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30" w:rsidRPr="00010CFE" w:rsidRDefault="00223A30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223A30" w:rsidRPr="00543CA3" w:rsidRDefault="00223A30" w:rsidP="00223A30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223A30" w:rsidRPr="00543CA3" w:rsidRDefault="00223A30" w:rsidP="00223A3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223A30" w:rsidRPr="0068464F" w:rsidRDefault="00223A30" w:rsidP="00223A3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3A30" w:rsidRDefault="00223A30" w:rsidP="00223A3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223A30" w:rsidRDefault="00223A30" w:rsidP="00223A3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Default="00223A3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Default="00223A3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Default="00223A3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Default="00223A3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Default="00223A3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Default="00223A3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Default="00223A3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Default="00223A3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Default="00223A3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Default="00223A3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Default="00223A3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Default="00223A3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Default="00223A3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Default="00223A3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Default="00223A3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Default="00223A3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Default="00223A3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Default="00223A3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Default="00223A3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Default="00223A3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Default="00223A3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Pr="00AB13BD" w:rsidRDefault="00223A30" w:rsidP="00223A30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>УТВЕРЖДАЮ</w:t>
      </w:r>
    </w:p>
    <w:p w:rsidR="00223A30" w:rsidRPr="00AB13BD" w:rsidRDefault="00223A30" w:rsidP="00223A30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Директор  предприятия         </w:t>
      </w:r>
    </w:p>
    <w:p w:rsidR="00223A30" w:rsidRPr="00AB13BD" w:rsidRDefault="00223A30" w:rsidP="00223A30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223A30" w:rsidRPr="00AB13BD" w:rsidRDefault="00223A30" w:rsidP="00223A30">
      <w:pPr>
        <w:ind w:left="7080" w:firstLine="708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               _______________    С.Н.Рудь</w:t>
      </w:r>
    </w:p>
    <w:p w:rsidR="00223A30" w:rsidRPr="00AB13BD" w:rsidRDefault="00223A30" w:rsidP="00223A30">
      <w:pPr>
        <w:ind w:left="8647" w:firstLine="0"/>
        <w:rPr>
          <w:rFonts w:ascii="Times New Roman" w:hAnsi="Times New Roman"/>
          <w:sz w:val="24"/>
          <w:szCs w:val="24"/>
        </w:rPr>
      </w:pPr>
      <w:r w:rsidRPr="00AB13BD">
        <w:rPr>
          <w:rFonts w:ascii="Times New Roman" w:hAnsi="Times New Roman"/>
          <w:sz w:val="24"/>
          <w:szCs w:val="24"/>
        </w:rPr>
        <w:t xml:space="preserve"> (дата)</w:t>
      </w:r>
    </w:p>
    <w:p w:rsidR="00223A30" w:rsidRPr="00B67F20" w:rsidRDefault="00223A30" w:rsidP="00223A30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67F20">
        <w:rPr>
          <w:rFonts w:ascii="Times New Roman" w:hAnsi="Times New Roman"/>
          <w:b/>
          <w:sz w:val="24"/>
          <w:szCs w:val="24"/>
        </w:rPr>
        <w:t xml:space="preserve">ЗАЯВКА НА ИЗМЕНЕНИЕ В ГОДОВОЙ ПЛАН </w:t>
      </w:r>
      <w:r w:rsidRPr="00B67F20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B67F20">
        <w:rPr>
          <w:rFonts w:ascii="Times New Roman" w:hAnsi="Times New Roman"/>
          <w:sz w:val="24"/>
          <w:szCs w:val="24"/>
        </w:rPr>
        <w:t xml:space="preserve"> год на </w:t>
      </w:r>
      <w:r w:rsidRPr="00B67F20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223A30" w:rsidRPr="00B67F20" w:rsidRDefault="00223A30" w:rsidP="00223A30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 w:rsidRPr="00B67F20">
        <w:rPr>
          <w:rFonts w:ascii="Times New Roman" w:hAnsi="Times New Roman"/>
          <w:sz w:val="24"/>
          <w:szCs w:val="24"/>
          <w:u w:val="single"/>
        </w:rPr>
        <w:t xml:space="preserve">от_______________________________________________________ </w:t>
      </w:r>
    </w:p>
    <w:p w:rsidR="00223A30" w:rsidRPr="00B67F20" w:rsidRDefault="00223A30" w:rsidP="00223A30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B67F20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B67F20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223A30" w:rsidRPr="00B67F20" w:rsidTr="00F90DD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A30" w:rsidRPr="00B67F20" w:rsidRDefault="00223A30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A30" w:rsidRPr="00B67F20" w:rsidRDefault="00223A30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Наименование товара/</w:t>
            </w:r>
          </w:p>
          <w:p w:rsidR="00223A30" w:rsidRPr="00B67F20" w:rsidRDefault="00223A30" w:rsidP="00F90DD1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B67F20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A30" w:rsidRPr="00B67F20" w:rsidRDefault="00223A30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A30" w:rsidRPr="00B67F20" w:rsidRDefault="00223A30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A30" w:rsidRPr="00B67F20" w:rsidRDefault="00223A30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30" w:rsidRPr="00B67F20" w:rsidRDefault="00223A30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223A30" w:rsidRPr="00B67F20" w:rsidRDefault="00223A30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от 31 декабря 2008г.</w:t>
            </w:r>
          </w:p>
          <w:p w:rsidR="00223A30" w:rsidRPr="00B67F20" w:rsidRDefault="00223A30" w:rsidP="00F90DD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A30" w:rsidRPr="00B67F20" w:rsidRDefault="00223A30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A30" w:rsidRPr="00B67F20" w:rsidRDefault="00223A30" w:rsidP="00F90DD1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7F20">
              <w:rPr>
                <w:rFonts w:ascii="Times New Roman" w:hAnsi="Times New Roman"/>
                <w:sz w:val="18"/>
                <w:szCs w:val="18"/>
              </w:rPr>
              <w:t>СРОК проведения закупки</w:t>
            </w:r>
          </w:p>
        </w:tc>
      </w:tr>
      <w:tr w:rsidR="00223A30" w:rsidRPr="00B67F20" w:rsidTr="00F90DD1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30" w:rsidRPr="00B67F20" w:rsidRDefault="00223A30" w:rsidP="00F90DD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30" w:rsidRPr="00B67F20" w:rsidRDefault="00223A30" w:rsidP="00F90DD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30" w:rsidRPr="00B67F20" w:rsidRDefault="00223A30" w:rsidP="00F90DD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30" w:rsidRPr="00B67F20" w:rsidRDefault="00223A30" w:rsidP="00F90DD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30" w:rsidRPr="00B67F20" w:rsidRDefault="00223A30" w:rsidP="00F90DD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30" w:rsidRPr="00B67F20" w:rsidRDefault="00223A30" w:rsidP="00F90DD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30" w:rsidRPr="00B67F20" w:rsidRDefault="00223A30" w:rsidP="00F90DD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A30" w:rsidRPr="00B67F20" w:rsidRDefault="00223A30" w:rsidP="00F90DD1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B67F20">
              <w:rPr>
                <w:rFonts w:ascii="Times New Roman" w:hAnsi="Times New Roman"/>
              </w:rPr>
              <w:t>8</w:t>
            </w:r>
          </w:p>
        </w:tc>
      </w:tr>
      <w:tr w:rsidR="00223A30" w:rsidRPr="008E1A07" w:rsidTr="00F90DD1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30" w:rsidRPr="008E1A07" w:rsidRDefault="00223A30" w:rsidP="00F90DD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A30" w:rsidRPr="008E1A07" w:rsidRDefault="00223A30" w:rsidP="00F90DD1">
            <w:pPr>
              <w:ind w:firstLine="0"/>
            </w:pPr>
            <w:r w:rsidRPr="008E1A07">
              <w:rPr>
                <w:rFonts w:ascii="Times New Roman" w:hAnsi="Times New Roman"/>
              </w:rPr>
              <w:t xml:space="preserve">43.99.90.900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30" w:rsidRPr="00223A30" w:rsidRDefault="00223A30" w:rsidP="00F90DD1">
            <w:pPr>
              <w:ind w:firstLine="0"/>
              <w:jc w:val="both"/>
              <w:rPr>
                <w:rFonts w:ascii="Times New Roman" w:hAnsi="Times New Roman"/>
              </w:rPr>
            </w:pPr>
            <w:r w:rsidRPr="00223A30">
              <w:rPr>
                <w:rFonts w:ascii="Times New Roman" w:hAnsi="Times New Roman"/>
                <w:u w:val="single"/>
              </w:rPr>
              <w:t>Работы по обследованию технического состояния стен 3-го и 4-го этажей подъезда №2 жилого дома №8 по ул. Почтовая с выдачей технического заключения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30" w:rsidRPr="008E1A07" w:rsidRDefault="00223A30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 w:rsidRPr="008E1A07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30" w:rsidRPr="008E1A07" w:rsidRDefault="00223A30" w:rsidP="00F90DD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3812,4</w:t>
            </w:r>
            <w:r w:rsidRPr="008E1A07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 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30" w:rsidRPr="008E1A07" w:rsidRDefault="00223A30" w:rsidP="00F90DD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223A30" w:rsidRPr="008E1A07" w:rsidRDefault="00223A30" w:rsidP="00F90DD1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30" w:rsidRPr="008E1A07" w:rsidRDefault="00223A30" w:rsidP="00F90DD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A30" w:rsidRPr="008E1A07" w:rsidRDefault="00223A30" w:rsidP="00F90DD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8E1A07">
              <w:rPr>
                <w:rFonts w:ascii="Times New Roman" w:hAnsi="Times New Roman"/>
              </w:rPr>
              <w:t>кв. 2026 г.</w:t>
            </w:r>
          </w:p>
        </w:tc>
      </w:tr>
    </w:tbl>
    <w:p w:rsidR="00223A30" w:rsidRPr="00B67F20" w:rsidRDefault="00223A30" w:rsidP="00223A3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F20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____________________ / В.В.Кулеш</w:t>
      </w:r>
    </w:p>
    <w:p w:rsidR="00223A30" w:rsidRPr="00B67F20" w:rsidRDefault="00223A30" w:rsidP="00223A30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3A30" w:rsidRDefault="00223A30" w:rsidP="00223A3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B67F20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223A30" w:rsidRDefault="00223A30" w:rsidP="00223A3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Default="00223A30" w:rsidP="00223A30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223A30" w:rsidRDefault="00223A30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F0EC2" w:rsidRDefault="00CF0EC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F0EC2" w:rsidRDefault="00CF0EC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F0EC2" w:rsidRDefault="00CF0EC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F0EC2" w:rsidRDefault="00CF0EC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F0EC2" w:rsidRDefault="00CF0EC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F0EC2" w:rsidRDefault="00CF0EC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F0EC2" w:rsidRDefault="00CF0EC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F0EC2" w:rsidRDefault="00CF0EC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F0EC2" w:rsidRDefault="00CF0EC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F0EC2" w:rsidRDefault="00CF0EC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F0EC2" w:rsidRDefault="00CF0EC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F0EC2" w:rsidRDefault="00CF0EC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F0EC2" w:rsidRDefault="00CF0EC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F0EC2" w:rsidRDefault="00CF0EC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F0EC2" w:rsidRDefault="00CF0EC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F0EC2" w:rsidRPr="00543CA3" w:rsidRDefault="00CF0EC2" w:rsidP="00CF0EC2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CF0EC2" w:rsidRPr="00543CA3" w:rsidRDefault="00CF0EC2" w:rsidP="00CF0EC2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CF0EC2" w:rsidRPr="00543CA3" w:rsidRDefault="00CF0EC2" w:rsidP="00CF0EC2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CF0EC2" w:rsidRDefault="00CF0EC2" w:rsidP="00CF0EC2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CF0EC2" w:rsidRPr="00543CA3" w:rsidRDefault="00CF0EC2" w:rsidP="00CF0EC2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CF0EC2" w:rsidRPr="00543CA3" w:rsidRDefault="00CF0EC2" w:rsidP="00CF0EC2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CF0EC2" w:rsidRPr="00543CA3" w:rsidRDefault="00CF0EC2" w:rsidP="00CF0EC2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CF0EC2" w:rsidRPr="00543CA3" w:rsidTr="00D900C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EC2" w:rsidRPr="00543CA3" w:rsidRDefault="00CF0EC2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EC2" w:rsidRPr="00543CA3" w:rsidRDefault="00CF0EC2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CF0EC2" w:rsidRPr="00543CA3" w:rsidRDefault="00CF0EC2" w:rsidP="00D900C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EC2" w:rsidRPr="00543CA3" w:rsidRDefault="00CF0EC2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EC2" w:rsidRPr="00543CA3" w:rsidRDefault="00CF0EC2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EC2" w:rsidRPr="00543CA3" w:rsidRDefault="00CF0EC2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C2" w:rsidRPr="00543CA3" w:rsidRDefault="00CF0EC2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CF0EC2" w:rsidRPr="00543CA3" w:rsidRDefault="00CF0EC2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CF0EC2" w:rsidRPr="00543CA3" w:rsidRDefault="00CF0EC2" w:rsidP="00D900C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EC2" w:rsidRPr="00543CA3" w:rsidRDefault="00CF0EC2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EC2" w:rsidRPr="00543CA3" w:rsidRDefault="00CF0EC2" w:rsidP="00D900CF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CF0EC2" w:rsidRPr="00543CA3" w:rsidTr="00D900C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C2" w:rsidRPr="00543CA3" w:rsidRDefault="00CF0EC2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C2" w:rsidRPr="00543CA3" w:rsidRDefault="00CF0EC2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C2" w:rsidRPr="00543CA3" w:rsidRDefault="00CF0EC2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C2" w:rsidRPr="00543CA3" w:rsidRDefault="00CF0EC2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C2" w:rsidRPr="00543CA3" w:rsidRDefault="00CF0EC2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C2" w:rsidRPr="00543CA3" w:rsidRDefault="00CF0EC2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C2" w:rsidRPr="00543CA3" w:rsidRDefault="00CF0EC2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C2" w:rsidRPr="00543CA3" w:rsidRDefault="00CF0EC2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CF0EC2" w:rsidRPr="009767F9" w:rsidTr="00D900CF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C2" w:rsidRPr="006433F2" w:rsidRDefault="00CF0EC2" w:rsidP="00D900C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C2" w:rsidRPr="004D7904" w:rsidRDefault="00CF0EC2" w:rsidP="00D900CF">
            <w:pPr>
              <w:ind w:firstLine="0"/>
            </w:pPr>
            <w:r w:rsidRPr="004D7904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C2" w:rsidRPr="00173330" w:rsidRDefault="00173330" w:rsidP="00D900CF">
            <w:pPr>
              <w:ind w:firstLine="0"/>
              <w:jc w:val="both"/>
              <w:rPr>
                <w:rFonts w:ascii="Times New Roman" w:hAnsi="Times New Roman"/>
              </w:rPr>
            </w:pPr>
            <w:r w:rsidRPr="00173330">
              <w:rPr>
                <w:rFonts w:ascii="Times New Roman" w:hAnsi="Times New Roman"/>
                <w:u w:val="single"/>
              </w:rPr>
              <w:t>Текущий ремонт  входных групп, крылец жилых домов по адресам: г. Минск, ул.Калиновского, д.33 п.2, ул. Логойский тракт, д.34/1 п.1,2, д.10 п.3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C2" w:rsidRPr="009767F9" w:rsidRDefault="00CF0EC2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C2" w:rsidRPr="009767F9" w:rsidRDefault="00173330" w:rsidP="00D900C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40559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C2" w:rsidRPr="008E1A07" w:rsidRDefault="00CF0EC2" w:rsidP="00D900C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CF0EC2" w:rsidRPr="009767F9" w:rsidRDefault="00CF0EC2" w:rsidP="00D900C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C2" w:rsidRPr="009767F9" w:rsidRDefault="00CF0EC2" w:rsidP="00D900C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C2" w:rsidRPr="009767F9" w:rsidRDefault="00CF0EC2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9767F9">
              <w:rPr>
                <w:rFonts w:ascii="Times New Roman" w:hAnsi="Times New Roman"/>
              </w:rPr>
              <w:t>кв. 2026 г.</w:t>
            </w:r>
          </w:p>
        </w:tc>
      </w:tr>
    </w:tbl>
    <w:p w:rsidR="00CF0EC2" w:rsidRPr="00543CA3" w:rsidRDefault="00CF0EC2" w:rsidP="00CF0EC2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CF0EC2" w:rsidRPr="00543CA3" w:rsidRDefault="00CF0EC2" w:rsidP="00CF0EC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CF0EC2" w:rsidRPr="0068464F" w:rsidRDefault="00CF0EC2" w:rsidP="00CF0EC2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0EC2" w:rsidRDefault="00CF0EC2" w:rsidP="00CF0EC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CF0EC2" w:rsidRDefault="00CF0EC2" w:rsidP="00CF0EC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F0EC2" w:rsidRPr="00B66AF8" w:rsidRDefault="00CF0EC2" w:rsidP="00CF0EC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F0EC2" w:rsidRDefault="00CF0EC2" w:rsidP="00CF0EC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F0EC2" w:rsidRDefault="00CF0EC2" w:rsidP="00CF0EC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F0EC2" w:rsidRDefault="00CF0EC2" w:rsidP="00CF0EC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F0EC2" w:rsidRDefault="00CF0EC2" w:rsidP="00CF0EC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C4DD1" w:rsidRDefault="001C4DD1" w:rsidP="00CF0EC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C4DD1" w:rsidRDefault="001C4DD1" w:rsidP="00CF0EC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C4DD1" w:rsidRDefault="001C4DD1" w:rsidP="00CF0EC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C4DD1" w:rsidRDefault="001C4DD1" w:rsidP="00CF0EC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C4DD1" w:rsidRDefault="001C4DD1" w:rsidP="00CF0EC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C4DD1" w:rsidRDefault="001C4DD1" w:rsidP="00CF0EC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C4DD1" w:rsidRDefault="001C4DD1" w:rsidP="00CF0EC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C4DD1" w:rsidRDefault="001C4DD1" w:rsidP="00CF0EC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C4DD1" w:rsidRDefault="001C4DD1" w:rsidP="00CF0EC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C4DD1" w:rsidRDefault="001C4DD1" w:rsidP="00CF0EC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C4DD1" w:rsidRDefault="001C4DD1" w:rsidP="00CF0EC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F0EC2" w:rsidRDefault="00CF0EC2" w:rsidP="00CF0EC2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F0EC2" w:rsidRDefault="00CF0EC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C4DD1" w:rsidRPr="00543CA3" w:rsidRDefault="001C4DD1" w:rsidP="001C4DD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1C4DD1" w:rsidRPr="00543CA3" w:rsidRDefault="001C4DD1" w:rsidP="001C4DD1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1C4DD1" w:rsidRPr="00543CA3" w:rsidRDefault="001C4DD1" w:rsidP="001C4DD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1C4DD1" w:rsidRPr="00543CA3" w:rsidRDefault="001C4DD1" w:rsidP="001C4DD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1C4DD1" w:rsidRDefault="001C4DD1" w:rsidP="001C4DD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1C4DD1" w:rsidRPr="00543CA3" w:rsidRDefault="001C4DD1" w:rsidP="001C4DD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1C4DD1" w:rsidRPr="00543CA3" w:rsidRDefault="001C4DD1" w:rsidP="001C4DD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1C4DD1" w:rsidRPr="00543CA3" w:rsidRDefault="001C4DD1" w:rsidP="001C4DD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1C4DD1" w:rsidRPr="00543CA3" w:rsidTr="00D900C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DD1" w:rsidRPr="00543CA3" w:rsidRDefault="001C4DD1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DD1" w:rsidRPr="00543CA3" w:rsidRDefault="001C4DD1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1C4DD1" w:rsidRPr="00543CA3" w:rsidRDefault="001C4DD1" w:rsidP="00D900C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DD1" w:rsidRPr="00543CA3" w:rsidRDefault="001C4DD1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DD1" w:rsidRPr="00543CA3" w:rsidRDefault="001C4DD1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DD1" w:rsidRPr="00543CA3" w:rsidRDefault="001C4DD1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D1" w:rsidRPr="00543CA3" w:rsidRDefault="001C4DD1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1C4DD1" w:rsidRPr="00543CA3" w:rsidRDefault="001C4DD1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1C4DD1" w:rsidRPr="00543CA3" w:rsidRDefault="001C4DD1" w:rsidP="00D900C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DD1" w:rsidRPr="00543CA3" w:rsidRDefault="001C4DD1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DD1" w:rsidRPr="00543CA3" w:rsidRDefault="001C4DD1" w:rsidP="00D900CF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1C4DD1" w:rsidRPr="00543CA3" w:rsidTr="00D900C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D1" w:rsidRPr="00543CA3" w:rsidRDefault="001C4DD1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D1" w:rsidRPr="00543CA3" w:rsidRDefault="001C4DD1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D1" w:rsidRPr="00543CA3" w:rsidRDefault="001C4DD1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D1" w:rsidRPr="00543CA3" w:rsidRDefault="001C4DD1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D1" w:rsidRPr="00543CA3" w:rsidRDefault="001C4DD1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D1" w:rsidRPr="00543CA3" w:rsidRDefault="001C4DD1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D1" w:rsidRPr="00543CA3" w:rsidRDefault="001C4DD1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D1" w:rsidRPr="00543CA3" w:rsidRDefault="001C4DD1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1C4DD1" w:rsidRPr="00543CA3" w:rsidTr="00D900CF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D1" w:rsidRPr="006433F2" w:rsidRDefault="001C4DD1" w:rsidP="00D900C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D1" w:rsidRPr="009767F9" w:rsidRDefault="001C4DD1" w:rsidP="00D900CF">
            <w:pPr>
              <w:ind w:firstLine="0"/>
            </w:pPr>
            <w:r w:rsidRPr="009767F9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D1" w:rsidRPr="001C4DD1" w:rsidRDefault="001C4DD1" w:rsidP="00D900CF">
            <w:pPr>
              <w:ind w:firstLine="0"/>
              <w:jc w:val="both"/>
              <w:rPr>
                <w:rFonts w:ascii="Times New Roman" w:hAnsi="Times New Roman"/>
              </w:rPr>
            </w:pPr>
            <w:r w:rsidRPr="001C4DD1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адресам: г. Минск, ул. Чернышевского, д.14 п.7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D1" w:rsidRPr="00BD695D" w:rsidRDefault="001C4DD1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BD695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D1" w:rsidRPr="00BD695D" w:rsidRDefault="001C4DD1" w:rsidP="00D900C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11883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D1" w:rsidRDefault="001C4DD1" w:rsidP="00D900C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1C4DD1" w:rsidRPr="00010CFE" w:rsidRDefault="001C4DD1" w:rsidP="00D900C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D1" w:rsidRPr="00010CFE" w:rsidRDefault="001C4DD1" w:rsidP="00D900C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D1" w:rsidRPr="00010CFE" w:rsidRDefault="001C4DD1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  <w:tr w:rsidR="001C4DD1" w:rsidRPr="00543CA3" w:rsidTr="00D900CF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D1" w:rsidRPr="006433F2" w:rsidRDefault="001C4DD1" w:rsidP="00D900C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D1" w:rsidRPr="009767F9" w:rsidRDefault="001C4DD1" w:rsidP="00D900CF">
            <w:pPr>
              <w:ind w:firstLine="0"/>
            </w:pPr>
            <w:r w:rsidRPr="009767F9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D1" w:rsidRPr="001C4DD1" w:rsidRDefault="001C4DD1" w:rsidP="00D900CF">
            <w:pPr>
              <w:ind w:firstLine="0"/>
              <w:jc w:val="both"/>
              <w:rPr>
                <w:rFonts w:ascii="Times New Roman" w:hAnsi="Times New Roman"/>
              </w:rPr>
            </w:pPr>
            <w:r w:rsidRPr="001C4DD1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адресам: г. Минск, пр. Независимости, д.113(МОП, п.2)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D1" w:rsidRPr="00BD695D" w:rsidRDefault="001C4DD1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BD695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D1" w:rsidRPr="00BD695D" w:rsidRDefault="001C4DD1" w:rsidP="001C4DD1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10936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D1" w:rsidRDefault="001C4DD1" w:rsidP="00D900C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1C4DD1" w:rsidRPr="00010CFE" w:rsidRDefault="001C4DD1" w:rsidP="00D900C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D1" w:rsidRPr="00010CFE" w:rsidRDefault="001C4DD1" w:rsidP="00D900C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D1" w:rsidRPr="00010CFE" w:rsidRDefault="001C4DD1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1C4DD1" w:rsidRPr="00543CA3" w:rsidRDefault="001C4DD1" w:rsidP="001C4DD1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C4DD1" w:rsidRPr="00543CA3" w:rsidRDefault="001C4DD1" w:rsidP="001C4DD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1C4DD1" w:rsidRPr="0068464F" w:rsidRDefault="001C4DD1" w:rsidP="001C4DD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4DD1" w:rsidRDefault="001C4DD1" w:rsidP="001C4DD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1C4DD1" w:rsidRDefault="001C4DD1" w:rsidP="001C4DD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C4DD1" w:rsidRDefault="001C4DD1" w:rsidP="001C4DD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C4DD1" w:rsidRDefault="001C4DD1" w:rsidP="001C4DD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C4DD1" w:rsidRDefault="001C4DD1" w:rsidP="001C4DD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C4DD1" w:rsidRDefault="001C4DD1" w:rsidP="001C4DD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C4DD1" w:rsidRDefault="001C4DD1" w:rsidP="001C4DD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C4DD1" w:rsidRDefault="001C4DD1" w:rsidP="001C4DD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C4DD1" w:rsidRDefault="001C4DD1" w:rsidP="001C4DD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C4DD1" w:rsidRDefault="001C4DD1" w:rsidP="001C4DD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C4DD1" w:rsidRDefault="001C4DD1" w:rsidP="001C4DD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C4DD1" w:rsidRDefault="001C4DD1" w:rsidP="001C4DD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C4DD1" w:rsidRDefault="001C4DD1" w:rsidP="001C4DD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C4DD1" w:rsidRDefault="001C4DD1" w:rsidP="001C4DD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C4DD1" w:rsidRDefault="001C4DD1" w:rsidP="001C4DD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C4DD1" w:rsidRPr="00543CA3" w:rsidRDefault="001C4DD1" w:rsidP="001C4DD1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1C4DD1" w:rsidRPr="00543CA3" w:rsidRDefault="001C4DD1" w:rsidP="001C4DD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1C4DD1" w:rsidRPr="00543CA3" w:rsidRDefault="001C4DD1" w:rsidP="001C4DD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1C4DD1" w:rsidRDefault="001C4DD1" w:rsidP="001C4DD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1C4DD1" w:rsidRPr="00543CA3" w:rsidRDefault="001C4DD1" w:rsidP="001C4DD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1C4DD1" w:rsidRPr="00543CA3" w:rsidRDefault="001C4DD1" w:rsidP="001C4DD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1C4DD1" w:rsidRPr="00543CA3" w:rsidRDefault="001C4DD1" w:rsidP="001C4DD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1C4DD1" w:rsidRPr="00543CA3" w:rsidTr="00D900C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DD1" w:rsidRPr="00543CA3" w:rsidRDefault="001C4DD1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DD1" w:rsidRPr="00543CA3" w:rsidRDefault="001C4DD1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1C4DD1" w:rsidRPr="00543CA3" w:rsidRDefault="001C4DD1" w:rsidP="00D900C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DD1" w:rsidRPr="00543CA3" w:rsidRDefault="001C4DD1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DD1" w:rsidRPr="00543CA3" w:rsidRDefault="001C4DD1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DD1" w:rsidRPr="00543CA3" w:rsidRDefault="001C4DD1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D1" w:rsidRPr="00543CA3" w:rsidRDefault="001C4DD1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1C4DD1" w:rsidRPr="00543CA3" w:rsidRDefault="001C4DD1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1C4DD1" w:rsidRPr="00543CA3" w:rsidRDefault="001C4DD1" w:rsidP="00D900C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DD1" w:rsidRPr="00543CA3" w:rsidRDefault="001C4DD1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DD1" w:rsidRPr="00543CA3" w:rsidRDefault="001C4DD1" w:rsidP="00D900CF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1C4DD1" w:rsidRPr="00543CA3" w:rsidTr="00D900C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D1" w:rsidRPr="00543CA3" w:rsidRDefault="001C4DD1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D1" w:rsidRPr="00543CA3" w:rsidRDefault="001C4DD1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D1" w:rsidRPr="00543CA3" w:rsidRDefault="001C4DD1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D1" w:rsidRPr="00543CA3" w:rsidRDefault="001C4DD1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D1" w:rsidRPr="00543CA3" w:rsidRDefault="001C4DD1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D1" w:rsidRPr="00543CA3" w:rsidRDefault="001C4DD1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D1" w:rsidRPr="00543CA3" w:rsidRDefault="001C4DD1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DD1" w:rsidRPr="00543CA3" w:rsidRDefault="001C4DD1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1C4DD1" w:rsidRPr="009767F9" w:rsidTr="00D900CF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D1" w:rsidRPr="006433F2" w:rsidRDefault="001C4DD1" w:rsidP="00D900C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D1" w:rsidRPr="004D7904" w:rsidRDefault="001C4DD1" w:rsidP="00D900CF">
            <w:pPr>
              <w:ind w:firstLine="0"/>
            </w:pPr>
            <w:r w:rsidRPr="004D7904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D1" w:rsidRPr="001C4DD1" w:rsidRDefault="001C4DD1" w:rsidP="00D900CF">
            <w:pPr>
              <w:ind w:firstLine="0"/>
              <w:jc w:val="both"/>
              <w:rPr>
                <w:rFonts w:ascii="Times New Roman" w:hAnsi="Times New Roman"/>
              </w:rPr>
            </w:pPr>
            <w:r w:rsidRPr="001C4DD1">
              <w:rPr>
                <w:rFonts w:ascii="Times New Roman" w:hAnsi="Times New Roman"/>
                <w:u w:val="single"/>
              </w:rPr>
              <w:t>Текущий ремонт фасада жилого дома по адресу: г. Минск, ул. К.Чорного, д.31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D1" w:rsidRPr="009767F9" w:rsidRDefault="001C4DD1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D1" w:rsidRPr="009767F9" w:rsidRDefault="001C4DD1" w:rsidP="00D900C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114141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D1" w:rsidRPr="008E1A07" w:rsidRDefault="001C4DD1" w:rsidP="00D900C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1C4DD1" w:rsidRPr="009767F9" w:rsidRDefault="001C4DD1" w:rsidP="00D900C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D1" w:rsidRPr="009767F9" w:rsidRDefault="001C4DD1" w:rsidP="00D900C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D1" w:rsidRPr="009767F9" w:rsidRDefault="001C4DD1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9767F9">
              <w:rPr>
                <w:rFonts w:ascii="Times New Roman" w:hAnsi="Times New Roman"/>
              </w:rPr>
              <w:t>кв. 2026 г.</w:t>
            </w:r>
          </w:p>
        </w:tc>
      </w:tr>
    </w:tbl>
    <w:p w:rsidR="001C4DD1" w:rsidRPr="00543CA3" w:rsidRDefault="001C4DD1" w:rsidP="001C4DD1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C4DD1" w:rsidRPr="00543CA3" w:rsidRDefault="001C4DD1" w:rsidP="001C4DD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1C4DD1" w:rsidRPr="0068464F" w:rsidRDefault="001C4DD1" w:rsidP="001C4DD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4DD1" w:rsidRDefault="001C4DD1" w:rsidP="001C4DD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1C4DD1" w:rsidRDefault="001C4DD1" w:rsidP="001C4DD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CF0EC2" w:rsidRDefault="00CF0EC2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DA1" w:rsidRDefault="005A5DA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DA1" w:rsidRDefault="005A5DA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DA1" w:rsidRDefault="005A5DA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DA1" w:rsidRDefault="005A5DA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DA1" w:rsidRDefault="005A5DA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DA1" w:rsidRDefault="005A5DA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DA1" w:rsidRDefault="005A5DA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DA1" w:rsidRDefault="005A5DA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DA1" w:rsidRDefault="005A5DA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DA1" w:rsidRDefault="005A5DA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DA1" w:rsidRDefault="005A5DA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DA1" w:rsidRDefault="005A5DA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DA1" w:rsidRDefault="005A5DA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DA1" w:rsidRDefault="005A5DA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DA1" w:rsidRDefault="005A5DA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DA1" w:rsidRDefault="005A5DA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DA1" w:rsidRDefault="005A5DA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DA1" w:rsidRDefault="005A5DA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DA1" w:rsidRDefault="005A5DA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DA1" w:rsidRDefault="005A5DA1" w:rsidP="005A5DA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DA1" w:rsidRPr="00543CA3" w:rsidRDefault="005A5DA1" w:rsidP="005A5DA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5A5DA1" w:rsidRPr="00543CA3" w:rsidRDefault="005A5DA1" w:rsidP="005A5DA1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5A5DA1" w:rsidRPr="00543CA3" w:rsidRDefault="005A5DA1" w:rsidP="005A5DA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5A5DA1" w:rsidRPr="00543CA3" w:rsidRDefault="005A5DA1" w:rsidP="005A5DA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5A5DA1" w:rsidRDefault="005A5DA1" w:rsidP="005A5DA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5A5DA1" w:rsidRPr="00543CA3" w:rsidRDefault="005A5DA1" w:rsidP="005A5DA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5A5DA1" w:rsidRPr="00543CA3" w:rsidRDefault="005A5DA1" w:rsidP="005A5DA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5A5DA1" w:rsidRPr="00543CA3" w:rsidRDefault="005A5DA1" w:rsidP="005A5DA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5A5DA1" w:rsidRPr="00543CA3" w:rsidTr="00D900C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A1" w:rsidRPr="00543CA3" w:rsidRDefault="005A5DA1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A1" w:rsidRPr="00543CA3" w:rsidRDefault="005A5DA1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5A5DA1" w:rsidRPr="00543CA3" w:rsidRDefault="005A5DA1" w:rsidP="00D900C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A1" w:rsidRPr="00543CA3" w:rsidRDefault="005A5DA1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A1" w:rsidRPr="00543CA3" w:rsidRDefault="005A5DA1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A1" w:rsidRPr="00543CA3" w:rsidRDefault="005A5DA1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DA1" w:rsidRPr="00543CA3" w:rsidRDefault="005A5DA1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5A5DA1" w:rsidRPr="00543CA3" w:rsidRDefault="005A5DA1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5A5DA1" w:rsidRPr="00543CA3" w:rsidRDefault="005A5DA1" w:rsidP="00D900C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A1" w:rsidRPr="00543CA3" w:rsidRDefault="005A5DA1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DA1" w:rsidRPr="00543CA3" w:rsidRDefault="005A5DA1" w:rsidP="00D900CF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5A5DA1" w:rsidRPr="00543CA3" w:rsidTr="00D900C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A1" w:rsidRPr="00543CA3" w:rsidRDefault="005A5DA1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A1" w:rsidRPr="00543CA3" w:rsidRDefault="005A5DA1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A1" w:rsidRPr="00543CA3" w:rsidRDefault="005A5DA1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A1" w:rsidRPr="00543CA3" w:rsidRDefault="005A5DA1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A1" w:rsidRPr="00543CA3" w:rsidRDefault="005A5DA1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A1" w:rsidRPr="00543CA3" w:rsidRDefault="005A5DA1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A1" w:rsidRPr="00543CA3" w:rsidRDefault="005A5DA1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A1" w:rsidRPr="00543CA3" w:rsidRDefault="005A5DA1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5A5DA1" w:rsidRPr="00543CA3" w:rsidTr="00D900CF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DA1" w:rsidRPr="006433F2" w:rsidRDefault="005A5DA1" w:rsidP="00D900C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DA1" w:rsidRPr="009767F9" w:rsidRDefault="005A5DA1" w:rsidP="00D900CF">
            <w:pPr>
              <w:ind w:firstLine="0"/>
            </w:pPr>
            <w:r w:rsidRPr="009767F9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DA1" w:rsidRPr="005A5DA1" w:rsidRDefault="005A5DA1" w:rsidP="00D900CF">
            <w:pPr>
              <w:ind w:firstLine="0"/>
              <w:jc w:val="both"/>
              <w:rPr>
                <w:rFonts w:ascii="Times New Roman" w:hAnsi="Times New Roman"/>
              </w:rPr>
            </w:pPr>
            <w:r w:rsidRPr="005A5DA1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адресам: г. Минск, ул. К.Чорного, д.31 п.2,3, ул. Путилова, д.3 п.1,3,9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DA1" w:rsidRPr="00BD695D" w:rsidRDefault="005A5DA1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BD695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DA1" w:rsidRPr="00BD695D" w:rsidRDefault="005A5DA1" w:rsidP="00D900C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88973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DA1" w:rsidRDefault="005A5DA1" w:rsidP="00D900C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5A5DA1" w:rsidRPr="00010CFE" w:rsidRDefault="005A5DA1" w:rsidP="00D900C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DA1" w:rsidRPr="00010CFE" w:rsidRDefault="005A5DA1" w:rsidP="00D900C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DA1" w:rsidRPr="00010CFE" w:rsidRDefault="005A5DA1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5A5DA1" w:rsidRPr="00543CA3" w:rsidRDefault="005A5DA1" w:rsidP="005A5DA1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5A5DA1" w:rsidRPr="00543CA3" w:rsidRDefault="005A5DA1" w:rsidP="005A5DA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5A5DA1" w:rsidRPr="0068464F" w:rsidRDefault="005A5DA1" w:rsidP="005A5DA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5DA1" w:rsidRDefault="005A5DA1" w:rsidP="005A5DA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5A5DA1" w:rsidRDefault="005A5DA1" w:rsidP="005A5DA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DA1" w:rsidRDefault="005A5DA1" w:rsidP="005A5DA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5A5DA1" w:rsidRDefault="005A5DA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900CF" w:rsidRDefault="00D900C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900CF" w:rsidRDefault="00D900C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900CF" w:rsidRDefault="00D900C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900CF" w:rsidRDefault="00D900C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900CF" w:rsidRDefault="00D900C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900CF" w:rsidRDefault="00D900C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900CF" w:rsidRDefault="00D900C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900CF" w:rsidRDefault="00D900C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900CF" w:rsidRDefault="00D900C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900CF" w:rsidRDefault="00D900C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900CF" w:rsidRDefault="00D900C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900CF" w:rsidRDefault="00D900C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900CF" w:rsidRDefault="00D900C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900CF" w:rsidRDefault="00D900C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900CF" w:rsidRDefault="00D900C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900CF" w:rsidRPr="00543CA3" w:rsidRDefault="00D900CF" w:rsidP="00D900CF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D900CF" w:rsidRPr="00543CA3" w:rsidRDefault="00D900CF" w:rsidP="00D900CF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D900CF" w:rsidRPr="00543CA3" w:rsidRDefault="00D900CF" w:rsidP="00D900CF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D900CF" w:rsidRDefault="00D900CF" w:rsidP="00D900CF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D900CF" w:rsidRPr="00543CA3" w:rsidRDefault="00D900CF" w:rsidP="00D900CF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D900CF" w:rsidRPr="00543CA3" w:rsidRDefault="00D900CF" w:rsidP="00D900CF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D900CF" w:rsidRPr="00543CA3" w:rsidRDefault="00D900CF" w:rsidP="00D900CF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D900CF" w:rsidRPr="00543CA3" w:rsidTr="00D900C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CF" w:rsidRPr="00543CA3" w:rsidRDefault="00D900CF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CF" w:rsidRPr="00543CA3" w:rsidRDefault="00D900CF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D900CF" w:rsidRPr="00543CA3" w:rsidRDefault="00D900CF" w:rsidP="00D900C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CF" w:rsidRPr="00543CA3" w:rsidRDefault="00D900CF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CF" w:rsidRPr="00543CA3" w:rsidRDefault="00D900CF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CF" w:rsidRPr="00543CA3" w:rsidRDefault="00D900CF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0CF" w:rsidRPr="00543CA3" w:rsidRDefault="00D900CF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D900CF" w:rsidRPr="00543CA3" w:rsidRDefault="00D900CF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D900CF" w:rsidRPr="00543CA3" w:rsidRDefault="00D900CF" w:rsidP="00D900C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CF" w:rsidRPr="00543CA3" w:rsidRDefault="00D900CF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CF" w:rsidRPr="00543CA3" w:rsidRDefault="00D900CF" w:rsidP="00D900CF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D900CF" w:rsidRPr="00543CA3" w:rsidTr="00D900CF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CF" w:rsidRPr="00543CA3" w:rsidRDefault="00D900CF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CF" w:rsidRPr="00543CA3" w:rsidRDefault="00D900CF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CF" w:rsidRPr="00543CA3" w:rsidRDefault="00D900CF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CF" w:rsidRPr="00543CA3" w:rsidRDefault="00D900CF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CF" w:rsidRPr="00543CA3" w:rsidRDefault="00D900CF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CF" w:rsidRPr="00543CA3" w:rsidRDefault="00D900CF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CF" w:rsidRPr="00543CA3" w:rsidRDefault="00D900CF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0CF" w:rsidRPr="00543CA3" w:rsidRDefault="00D900CF" w:rsidP="00D900CF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D900CF" w:rsidRPr="009767F9" w:rsidTr="00D900CF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0CF" w:rsidRPr="006433F2" w:rsidRDefault="00D900CF" w:rsidP="00D900C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CF" w:rsidRPr="004D7904" w:rsidRDefault="00D900CF" w:rsidP="00D900CF">
            <w:pPr>
              <w:ind w:firstLine="0"/>
            </w:pPr>
            <w:r w:rsidRPr="004D7904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0CF" w:rsidRPr="00173330" w:rsidRDefault="00D900CF" w:rsidP="00D900CF">
            <w:pPr>
              <w:ind w:firstLine="0"/>
              <w:jc w:val="both"/>
              <w:rPr>
                <w:rFonts w:ascii="Times New Roman" w:hAnsi="Times New Roman"/>
              </w:rPr>
            </w:pPr>
            <w:r w:rsidRPr="00173330">
              <w:rPr>
                <w:rFonts w:ascii="Times New Roman" w:hAnsi="Times New Roman"/>
                <w:u w:val="single"/>
              </w:rPr>
              <w:t>Текущий ремонт  крылец жилых домов по адресам: г. Минск, ул.</w:t>
            </w:r>
            <w:r>
              <w:rPr>
                <w:rFonts w:ascii="Times New Roman" w:hAnsi="Times New Roman"/>
                <w:u w:val="single"/>
              </w:rPr>
              <w:t>Водолажского, д.8 п.4, ул. Гуртьева, д.12 п.2, ул. Садовая, д.2 п.3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0CF" w:rsidRPr="009767F9" w:rsidRDefault="00D900CF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0CF" w:rsidRPr="009767F9" w:rsidRDefault="00D900CF" w:rsidP="00D900C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17325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0CF" w:rsidRPr="008E1A07" w:rsidRDefault="00D900CF" w:rsidP="00D900C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D900CF" w:rsidRPr="009767F9" w:rsidRDefault="00D900CF" w:rsidP="00D900CF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0CF" w:rsidRPr="009767F9" w:rsidRDefault="00D900CF" w:rsidP="00D900C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0CF" w:rsidRPr="009767F9" w:rsidRDefault="00D900CF" w:rsidP="00D900C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9767F9">
              <w:rPr>
                <w:rFonts w:ascii="Times New Roman" w:hAnsi="Times New Roman"/>
              </w:rPr>
              <w:t>кв. 2026 г.</w:t>
            </w:r>
          </w:p>
        </w:tc>
      </w:tr>
    </w:tbl>
    <w:p w:rsidR="00D900CF" w:rsidRPr="00543CA3" w:rsidRDefault="00D900CF" w:rsidP="00D900CF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D900CF" w:rsidRPr="00543CA3" w:rsidRDefault="00D900CF" w:rsidP="00D900C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D900CF" w:rsidRPr="0068464F" w:rsidRDefault="00D900CF" w:rsidP="00D900CF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00CF" w:rsidRDefault="00D900CF" w:rsidP="00D900C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D900CF" w:rsidRDefault="00D900CF" w:rsidP="00D900C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900CF" w:rsidRPr="00B66AF8" w:rsidRDefault="00D900CF" w:rsidP="00D900C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900CF" w:rsidRDefault="00D900CF" w:rsidP="00D900C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900CF" w:rsidRDefault="00D900CF" w:rsidP="00D900C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900CF" w:rsidRDefault="00D900CF" w:rsidP="00D900C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900CF" w:rsidRDefault="00D900CF" w:rsidP="00D900C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900CF" w:rsidRDefault="00D900CF" w:rsidP="00D900C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5214" w:rsidRDefault="001D5214" w:rsidP="00D900C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5214" w:rsidRDefault="001D5214" w:rsidP="00D900C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5214" w:rsidRDefault="001D5214" w:rsidP="00D900C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5214" w:rsidRDefault="001D5214" w:rsidP="00D900C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5214" w:rsidRDefault="001D5214" w:rsidP="00D900C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5214" w:rsidRDefault="001D5214" w:rsidP="00D900C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5214" w:rsidRDefault="001D5214" w:rsidP="00D900CF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900CF" w:rsidRDefault="00D900C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900CF" w:rsidRDefault="00D900C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5214" w:rsidRPr="00543CA3" w:rsidRDefault="001D5214" w:rsidP="001D5214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1D5214" w:rsidRPr="00543CA3" w:rsidRDefault="001D5214" w:rsidP="001D5214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1D5214" w:rsidRPr="00543CA3" w:rsidRDefault="001D5214" w:rsidP="001D5214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1D5214" w:rsidRDefault="001D5214" w:rsidP="001D521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1D5214" w:rsidRPr="00543CA3" w:rsidRDefault="001D5214" w:rsidP="001D5214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1D5214" w:rsidRPr="00543CA3" w:rsidRDefault="001D5214" w:rsidP="001D5214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1D5214" w:rsidRPr="00543CA3" w:rsidRDefault="001D5214" w:rsidP="001D5214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1D5214" w:rsidRPr="00543CA3" w:rsidTr="001D521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214" w:rsidRPr="00543CA3" w:rsidRDefault="001D5214" w:rsidP="001D521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214" w:rsidRPr="00543CA3" w:rsidRDefault="001D5214" w:rsidP="001D521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1D5214" w:rsidRPr="00543CA3" w:rsidRDefault="001D5214" w:rsidP="001D5214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214" w:rsidRPr="00543CA3" w:rsidRDefault="001D5214" w:rsidP="001D521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214" w:rsidRPr="00543CA3" w:rsidRDefault="001D5214" w:rsidP="001D521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214" w:rsidRPr="00543CA3" w:rsidRDefault="001D5214" w:rsidP="001D521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14" w:rsidRPr="00543CA3" w:rsidRDefault="001D5214" w:rsidP="001D521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1D5214" w:rsidRPr="00543CA3" w:rsidRDefault="001D5214" w:rsidP="001D521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1D5214" w:rsidRPr="00543CA3" w:rsidRDefault="001D5214" w:rsidP="001D521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214" w:rsidRPr="00543CA3" w:rsidRDefault="001D5214" w:rsidP="001D521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214" w:rsidRPr="00543CA3" w:rsidRDefault="001D5214" w:rsidP="001D5214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1D5214" w:rsidRPr="00543CA3" w:rsidTr="001D521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214" w:rsidRPr="00543CA3" w:rsidRDefault="001D5214" w:rsidP="001D521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214" w:rsidRPr="00543CA3" w:rsidRDefault="001D5214" w:rsidP="001D521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214" w:rsidRPr="00543CA3" w:rsidRDefault="001D5214" w:rsidP="001D521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214" w:rsidRPr="00543CA3" w:rsidRDefault="001D5214" w:rsidP="001D521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214" w:rsidRPr="00543CA3" w:rsidRDefault="001D5214" w:rsidP="001D521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214" w:rsidRPr="00543CA3" w:rsidRDefault="001D5214" w:rsidP="001D521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214" w:rsidRPr="00543CA3" w:rsidRDefault="001D5214" w:rsidP="001D521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214" w:rsidRPr="00543CA3" w:rsidRDefault="001D5214" w:rsidP="001D521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1D5214" w:rsidRPr="009767F9" w:rsidTr="001D5214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14" w:rsidRPr="006433F2" w:rsidRDefault="001D5214" w:rsidP="001D521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14" w:rsidRPr="004D7904" w:rsidRDefault="001D5214" w:rsidP="001D5214">
            <w:pPr>
              <w:ind w:firstLine="0"/>
            </w:pPr>
            <w:r w:rsidRPr="004D7904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14" w:rsidRPr="001C4DD1" w:rsidRDefault="001D5214" w:rsidP="00A06AD8">
            <w:pPr>
              <w:ind w:firstLine="0"/>
              <w:jc w:val="both"/>
              <w:rPr>
                <w:rFonts w:ascii="Times New Roman" w:hAnsi="Times New Roman"/>
              </w:rPr>
            </w:pPr>
            <w:r w:rsidRPr="001C4DD1">
              <w:rPr>
                <w:rFonts w:ascii="Times New Roman" w:hAnsi="Times New Roman"/>
                <w:u w:val="single"/>
              </w:rPr>
              <w:t xml:space="preserve">Текущий ремонт фасада жилого дома по адресу: г. Минск, </w:t>
            </w:r>
            <w:r w:rsidR="00A06AD8">
              <w:rPr>
                <w:rFonts w:ascii="Times New Roman" w:hAnsi="Times New Roman"/>
                <w:u w:val="single"/>
              </w:rPr>
              <w:t>пр. Чайковского, д.3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14" w:rsidRPr="009767F9" w:rsidRDefault="001D5214" w:rsidP="001D5214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14" w:rsidRPr="009767F9" w:rsidRDefault="00A06AD8" w:rsidP="001D521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36527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14" w:rsidRPr="008E1A07" w:rsidRDefault="001D5214" w:rsidP="001D521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1D5214" w:rsidRPr="009767F9" w:rsidRDefault="001D5214" w:rsidP="001D5214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14" w:rsidRPr="009767F9" w:rsidRDefault="001D5214" w:rsidP="001D521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14" w:rsidRPr="009767F9" w:rsidRDefault="001D5214" w:rsidP="001D521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9767F9">
              <w:rPr>
                <w:rFonts w:ascii="Times New Roman" w:hAnsi="Times New Roman"/>
              </w:rPr>
              <w:t>кв. 2026 г.</w:t>
            </w:r>
          </w:p>
        </w:tc>
      </w:tr>
    </w:tbl>
    <w:p w:rsidR="001D5214" w:rsidRPr="00543CA3" w:rsidRDefault="001D5214" w:rsidP="001D5214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D5214" w:rsidRPr="00543CA3" w:rsidRDefault="001D5214" w:rsidP="001D521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1D5214" w:rsidRPr="0068464F" w:rsidRDefault="001D5214" w:rsidP="001D521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5214" w:rsidRDefault="001D5214" w:rsidP="001D521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1D5214" w:rsidRDefault="001D5214" w:rsidP="001D521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5214" w:rsidRDefault="001D5214" w:rsidP="001D521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5214" w:rsidRDefault="001D5214" w:rsidP="001D521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5214" w:rsidRDefault="001D5214" w:rsidP="001D521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D900CF" w:rsidRDefault="00D900CF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5214" w:rsidRDefault="001D5214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5214" w:rsidRDefault="001D5214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5214" w:rsidRDefault="001D5214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5214" w:rsidRDefault="001D5214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5214" w:rsidRDefault="001D5214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5214" w:rsidRDefault="001D5214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5214" w:rsidRDefault="001D5214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5214" w:rsidRDefault="001D5214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5214" w:rsidRDefault="001D5214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5214" w:rsidRDefault="001D5214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5214" w:rsidRDefault="001D5214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5214" w:rsidRDefault="001D5214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5214" w:rsidRDefault="001D5214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5214" w:rsidRDefault="001D5214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5214" w:rsidRDefault="001D5214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5214" w:rsidRDefault="001D5214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5214" w:rsidRDefault="001D5214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5214" w:rsidRDefault="001D5214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5214" w:rsidRDefault="001D5214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5214" w:rsidRDefault="001D5214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5214" w:rsidRDefault="001D5214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5214" w:rsidRPr="00543CA3" w:rsidRDefault="001D5214" w:rsidP="001D521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1D5214" w:rsidRPr="00543CA3" w:rsidRDefault="001D5214" w:rsidP="001D5214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1D5214" w:rsidRPr="00543CA3" w:rsidRDefault="001D5214" w:rsidP="001D5214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1D5214" w:rsidRPr="00543CA3" w:rsidRDefault="001D5214" w:rsidP="001D5214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1D5214" w:rsidRDefault="001D5214" w:rsidP="001D521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1D5214" w:rsidRPr="00543CA3" w:rsidRDefault="001D5214" w:rsidP="001D5214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1D5214" w:rsidRPr="00543CA3" w:rsidRDefault="001D5214" w:rsidP="001D5214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1D5214" w:rsidRPr="00543CA3" w:rsidRDefault="001D5214" w:rsidP="001D5214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42"/>
        <w:gridCol w:w="3377"/>
        <w:gridCol w:w="992"/>
        <w:gridCol w:w="2435"/>
        <w:gridCol w:w="2763"/>
        <w:gridCol w:w="2166"/>
        <w:gridCol w:w="1593"/>
      </w:tblGrid>
      <w:tr w:rsidR="001D5214" w:rsidRPr="00543CA3" w:rsidTr="001D521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214" w:rsidRPr="00543CA3" w:rsidRDefault="001D5214" w:rsidP="001D521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214" w:rsidRPr="00543CA3" w:rsidRDefault="001D5214" w:rsidP="001D521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1D5214" w:rsidRPr="00543CA3" w:rsidRDefault="001D5214" w:rsidP="001D5214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214" w:rsidRPr="00543CA3" w:rsidRDefault="001D5214" w:rsidP="001D521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214" w:rsidRPr="00543CA3" w:rsidRDefault="001D5214" w:rsidP="001D521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214" w:rsidRPr="00543CA3" w:rsidRDefault="001D5214" w:rsidP="001D521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14" w:rsidRPr="00543CA3" w:rsidRDefault="001D5214" w:rsidP="001D521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1D5214" w:rsidRPr="00543CA3" w:rsidRDefault="001D5214" w:rsidP="001D521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1D5214" w:rsidRPr="00543CA3" w:rsidRDefault="001D5214" w:rsidP="001D521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214" w:rsidRPr="00543CA3" w:rsidRDefault="001D5214" w:rsidP="001D5214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214" w:rsidRPr="00543CA3" w:rsidRDefault="001D5214" w:rsidP="001D5214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1D5214" w:rsidRPr="00543CA3" w:rsidTr="001D5214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214" w:rsidRPr="00543CA3" w:rsidRDefault="001D5214" w:rsidP="001D521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214" w:rsidRPr="00543CA3" w:rsidRDefault="001D5214" w:rsidP="001D521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214" w:rsidRPr="00543CA3" w:rsidRDefault="001D5214" w:rsidP="001D521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214" w:rsidRPr="00543CA3" w:rsidRDefault="001D5214" w:rsidP="001D521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214" w:rsidRPr="00543CA3" w:rsidRDefault="001D5214" w:rsidP="001D521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214" w:rsidRPr="00543CA3" w:rsidRDefault="001D5214" w:rsidP="001D521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214" w:rsidRPr="00543CA3" w:rsidRDefault="001D5214" w:rsidP="001D521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214" w:rsidRPr="00543CA3" w:rsidRDefault="001D5214" w:rsidP="001D5214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1D5214" w:rsidRPr="00543CA3" w:rsidTr="001D5214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14" w:rsidRPr="006433F2" w:rsidRDefault="001D5214" w:rsidP="001D5214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1D5214" w:rsidRPr="006433F2" w:rsidRDefault="001D5214" w:rsidP="001D5214">
            <w:pPr>
              <w:ind w:firstLine="0"/>
              <w:jc w:val="center"/>
              <w:rPr>
                <w:rFonts w:ascii="Times New Roman" w:hAnsi="Times New Roman"/>
              </w:rPr>
            </w:pPr>
            <w:r w:rsidRPr="006433F2">
              <w:rPr>
                <w:rFonts w:ascii="Times New Roman" w:hAnsi="Times New Roman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14" w:rsidRPr="00266F38" w:rsidRDefault="001D5214" w:rsidP="001D5214">
            <w:pPr>
              <w:ind w:firstLine="0"/>
              <w:rPr>
                <w:rFonts w:ascii="Times New Roman" w:hAnsi="Times New Roman"/>
                <w:lang w:val="en-US"/>
              </w:rPr>
            </w:pPr>
            <w:r w:rsidRPr="00266F38">
              <w:rPr>
                <w:rFonts w:ascii="Times New Roman" w:eastAsia="Times New Roman" w:hAnsi="Times New Roman"/>
                <w:u w:val="single"/>
                <w:lang w:eastAsia="ru-RU"/>
              </w:rPr>
              <w:t>43.22.12.100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14" w:rsidRPr="001D5214" w:rsidRDefault="001D5214" w:rsidP="001D5214">
            <w:pPr>
              <w:ind w:firstLine="0"/>
              <w:jc w:val="both"/>
              <w:rPr>
                <w:rFonts w:ascii="Times New Roman" w:hAnsi="Times New Roman"/>
              </w:rPr>
            </w:pPr>
            <w:r w:rsidRPr="001D5214">
              <w:rPr>
                <w:rFonts w:ascii="Times New Roman" w:hAnsi="Times New Roman"/>
                <w:u w:val="single"/>
              </w:rPr>
              <w:t>Аварийно-восстановительные работы по ремонту теплообменников жилого дома по адресу: г. Минск,  ул. Городецкая, д.58,ул. Славинского, д.10а (т/у2)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14" w:rsidRPr="005A5351" w:rsidRDefault="001D5214" w:rsidP="001D5214">
            <w:pPr>
              <w:ind w:firstLine="0"/>
              <w:jc w:val="center"/>
              <w:rPr>
                <w:rFonts w:ascii="Times New Roman" w:hAnsi="Times New Roman"/>
              </w:rPr>
            </w:pPr>
            <w:r w:rsidRPr="005A5351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14" w:rsidRPr="005A5351" w:rsidRDefault="001D5214" w:rsidP="001D521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eastAsia="Times New Roman" w:hAnsi="Times New Roman"/>
                <w:u w:val="single"/>
                <w:lang w:eastAsia="ru-RU"/>
              </w:rPr>
              <w:t>34684,48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14" w:rsidRDefault="001D5214" w:rsidP="001D5214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4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1D5214" w:rsidRPr="00010CFE" w:rsidRDefault="001D5214" w:rsidP="001D5214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14" w:rsidRPr="00010CFE" w:rsidRDefault="001D5214" w:rsidP="001D521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14" w:rsidRPr="00010CFE" w:rsidRDefault="001D5214" w:rsidP="001D521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1D5214" w:rsidRDefault="001D5214" w:rsidP="001D521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5214" w:rsidRPr="00B77518" w:rsidRDefault="001D5214" w:rsidP="001D5214">
      <w:pPr>
        <w:ind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30"/>
          <w:szCs w:val="30"/>
        </w:rPr>
        <w:t>Н</w:t>
      </w:r>
      <w:r w:rsidRPr="00B77518">
        <w:rPr>
          <w:rFonts w:ascii="Times New Roman" w:eastAsia="Times New Roman" w:hAnsi="Times New Roman"/>
          <w:sz w:val="24"/>
          <w:szCs w:val="24"/>
          <w:lang w:eastAsia="ru-RU"/>
        </w:rPr>
        <w:t>ачальник отдела ____________________ / В.В.Кулеш</w:t>
      </w:r>
    </w:p>
    <w:p w:rsidR="001D5214" w:rsidRPr="00B77518" w:rsidRDefault="001D5214" w:rsidP="001D521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5214" w:rsidRDefault="001D5214" w:rsidP="001D521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 w:rsidRPr="00B77518">
        <w:rPr>
          <w:rFonts w:ascii="Times New Roman" w:eastAsia="Times New Roman" w:hAnsi="Times New Roman"/>
          <w:sz w:val="24"/>
          <w:szCs w:val="24"/>
          <w:lang w:eastAsia="ru-RU"/>
        </w:rPr>
        <w:t>Начальник ПЭО_________________ / Н.В.Дуброва</w:t>
      </w:r>
    </w:p>
    <w:p w:rsidR="001D5214" w:rsidRDefault="001D5214" w:rsidP="001D521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5214" w:rsidRDefault="001D5214" w:rsidP="001D521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5214" w:rsidRDefault="001D5214" w:rsidP="001D5214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D5214" w:rsidRDefault="001D5214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3C1" w:rsidRDefault="001833C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3C1" w:rsidRDefault="001833C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3C1" w:rsidRDefault="001833C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3C1" w:rsidRDefault="001833C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3C1" w:rsidRDefault="001833C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3C1" w:rsidRDefault="001833C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3C1" w:rsidRDefault="001833C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3C1" w:rsidRDefault="001833C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3C1" w:rsidRDefault="001833C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3C1" w:rsidRDefault="001833C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3C1" w:rsidRPr="00543CA3" w:rsidRDefault="001833C1" w:rsidP="001833C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1833C1" w:rsidRPr="00543CA3" w:rsidRDefault="001833C1" w:rsidP="001833C1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1833C1" w:rsidRPr="00543CA3" w:rsidRDefault="001833C1" w:rsidP="001833C1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1833C1" w:rsidRPr="00543CA3" w:rsidRDefault="001833C1" w:rsidP="001833C1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1833C1" w:rsidRDefault="001833C1" w:rsidP="001833C1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1833C1" w:rsidRPr="00543CA3" w:rsidRDefault="001833C1" w:rsidP="001833C1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1833C1" w:rsidRPr="00543CA3" w:rsidRDefault="001833C1" w:rsidP="001833C1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1833C1" w:rsidRPr="00543CA3" w:rsidRDefault="001833C1" w:rsidP="001833C1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1833C1" w:rsidRPr="00543CA3" w:rsidTr="0010232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3C1" w:rsidRPr="00543CA3" w:rsidRDefault="001833C1" w:rsidP="0010232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3C1" w:rsidRPr="00543CA3" w:rsidRDefault="001833C1" w:rsidP="0010232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1833C1" w:rsidRPr="00543CA3" w:rsidRDefault="001833C1" w:rsidP="00102327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3C1" w:rsidRPr="00543CA3" w:rsidRDefault="001833C1" w:rsidP="0010232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3C1" w:rsidRPr="00543CA3" w:rsidRDefault="001833C1" w:rsidP="0010232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3C1" w:rsidRPr="00543CA3" w:rsidRDefault="001833C1" w:rsidP="0010232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3C1" w:rsidRPr="00543CA3" w:rsidRDefault="001833C1" w:rsidP="0010232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1833C1" w:rsidRPr="00543CA3" w:rsidRDefault="001833C1" w:rsidP="0010232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1833C1" w:rsidRPr="00543CA3" w:rsidRDefault="001833C1" w:rsidP="0010232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3C1" w:rsidRPr="00543CA3" w:rsidRDefault="001833C1" w:rsidP="0010232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3C1" w:rsidRPr="00543CA3" w:rsidRDefault="001833C1" w:rsidP="00102327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1833C1" w:rsidRPr="00543CA3" w:rsidTr="0010232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C1" w:rsidRPr="00543CA3" w:rsidRDefault="001833C1" w:rsidP="0010232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C1" w:rsidRPr="00543CA3" w:rsidRDefault="001833C1" w:rsidP="0010232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C1" w:rsidRPr="00543CA3" w:rsidRDefault="001833C1" w:rsidP="0010232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C1" w:rsidRPr="00543CA3" w:rsidRDefault="001833C1" w:rsidP="0010232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C1" w:rsidRPr="00543CA3" w:rsidRDefault="001833C1" w:rsidP="0010232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C1" w:rsidRPr="00543CA3" w:rsidRDefault="001833C1" w:rsidP="0010232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C1" w:rsidRPr="00543CA3" w:rsidRDefault="001833C1" w:rsidP="0010232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3C1" w:rsidRPr="00543CA3" w:rsidRDefault="001833C1" w:rsidP="0010232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1833C1" w:rsidRPr="00543CA3" w:rsidTr="00102327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3C1" w:rsidRPr="006433F2" w:rsidRDefault="001833C1" w:rsidP="0010232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3C1" w:rsidRPr="009767F9" w:rsidRDefault="001833C1" w:rsidP="00102327">
            <w:pPr>
              <w:ind w:firstLine="0"/>
            </w:pPr>
            <w:r w:rsidRPr="009767F9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3C1" w:rsidRPr="002473A2" w:rsidRDefault="002473A2" w:rsidP="001833C1">
            <w:pPr>
              <w:ind w:firstLine="0"/>
              <w:jc w:val="both"/>
              <w:rPr>
                <w:rFonts w:ascii="Times New Roman" w:hAnsi="Times New Roman"/>
              </w:rPr>
            </w:pPr>
            <w:r w:rsidRPr="002473A2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адресам: г. Минск, ул. Чернышевского, д.14 п.1, ул. Героев 120-й дивизии, д.16 п.2, ул. Пономарева, д.6 п.2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3C1" w:rsidRPr="00BD695D" w:rsidRDefault="001833C1" w:rsidP="00102327">
            <w:pPr>
              <w:ind w:firstLine="0"/>
              <w:jc w:val="center"/>
              <w:rPr>
                <w:rFonts w:ascii="Times New Roman" w:hAnsi="Times New Roman"/>
              </w:rPr>
            </w:pPr>
            <w:r w:rsidRPr="00BD695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3C1" w:rsidRPr="00BD695D" w:rsidRDefault="002473A2" w:rsidP="0010232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88026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3C1" w:rsidRDefault="001833C1" w:rsidP="0010232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1833C1" w:rsidRPr="00010CFE" w:rsidRDefault="001833C1" w:rsidP="00102327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3C1" w:rsidRPr="00010CFE" w:rsidRDefault="001833C1" w:rsidP="0010232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3C1" w:rsidRPr="00010CFE" w:rsidRDefault="001833C1" w:rsidP="0010232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1833C1" w:rsidRPr="00543CA3" w:rsidRDefault="001833C1" w:rsidP="001833C1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833C1" w:rsidRPr="00543CA3" w:rsidRDefault="001833C1" w:rsidP="001833C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1833C1" w:rsidRPr="0068464F" w:rsidRDefault="001833C1" w:rsidP="001833C1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33C1" w:rsidRDefault="001833C1" w:rsidP="001833C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1833C1" w:rsidRDefault="001833C1" w:rsidP="001833C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3C1" w:rsidRDefault="001833C1" w:rsidP="001833C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3C1" w:rsidRDefault="001833C1" w:rsidP="001833C1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833C1" w:rsidRDefault="001833C1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2327" w:rsidRDefault="0010232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2327" w:rsidRDefault="0010232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2327" w:rsidRDefault="0010232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2327" w:rsidRDefault="0010232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2327" w:rsidRDefault="0010232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2327" w:rsidRDefault="0010232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2327" w:rsidRDefault="0010232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2327" w:rsidRDefault="0010232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2327" w:rsidRDefault="0010232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2327" w:rsidRDefault="0010232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2327" w:rsidRDefault="0010232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2327" w:rsidRDefault="0010232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2327" w:rsidRDefault="0010232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2327" w:rsidRDefault="0010232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2327" w:rsidRPr="00543CA3" w:rsidRDefault="00102327" w:rsidP="00102327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предприятия</w:t>
      </w:r>
      <w:r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102327" w:rsidRPr="00543CA3" w:rsidRDefault="00102327" w:rsidP="00102327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102327" w:rsidRPr="00543CA3" w:rsidRDefault="00102327" w:rsidP="00102327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>
        <w:rPr>
          <w:rFonts w:ascii="Times New Roman" w:hAnsi="Times New Roman"/>
          <w:sz w:val="24"/>
          <w:szCs w:val="24"/>
        </w:rPr>
        <w:t>С.Н.Рудь</w:t>
      </w:r>
    </w:p>
    <w:p w:rsidR="00102327" w:rsidRDefault="00102327" w:rsidP="00102327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102327" w:rsidRPr="00543CA3" w:rsidRDefault="00102327" w:rsidP="00102327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102327" w:rsidRPr="00543CA3" w:rsidRDefault="00102327" w:rsidP="00102327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102327" w:rsidRPr="00543CA3" w:rsidRDefault="00102327" w:rsidP="00102327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102327" w:rsidRPr="00543CA3" w:rsidTr="0010232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327" w:rsidRPr="00543CA3" w:rsidRDefault="00102327" w:rsidP="0010232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327" w:rsidRPr="00543CA3" w:rsidRDefault="00102327" w:rsidP="0010232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102327" w:rsidRPr="00543CA3" w:rsidRDefault="00102327" w:rsidP="00102327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327" w:rsidRPr="00543CA3" w:rsidRDefault="00102327" w:rsidP="0010232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327" w:rsidRPr="00543CA3" w:rsidRDefault="00102327" w:rsidP="0010232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327" w:rsidRPr="00543CA3" w:rsidRDefault="00102327" w:rsidP="0010232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327" w:rsidRPr="00543CA3" w:rsidRDefault="00102327" w:rsidP="0010232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102327" w:rsidRPr="00543CA3" w:rsidRDefault="00102327" w:rsidP="0010232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102327" w:rsidRPr="00543CA3" w:rsidRDefault="00102327" w:rsidP="0010232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327" w:rsidRPr="00543CA3" w:rsidRDefault="00102327" w:rsidP="00102327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2327" w:rsidRPr="00543CA3" w:rsidRDefault="00102327" w:rsidP="00102327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102327" w:rsidRPr="00543CA3" w:rsidTr="00102327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27" w:rsidRPr="00543CA3" w:rsidRDefault="00102327" w:rsidP="0010232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27" w:rsidRPr="00543CA3" w:rsidRDefault="00102327" w:rsidP="0010232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27" w:rsidRPr="00543CA3" w:rsidRDefault="00102327" w:rsidP="0010232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27" w:rsidRPr="00543CA3" w:rsidRDefault="00102327" w:rsidP="0010232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27" w:rsidRPr="00543CA3" w:rsidRDefault="00102327" w:rsidP="0010232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27" w:rsidRPr="00543CA3" w:rsidRDefault="00102327" w:rsidP="0010232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27" w:rsidRPr="00543CA3" w:rsidRDefault="00102327" w:rsidP="0010232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327" w:rsidRPr="00543CA3" w:rsidRDefault="00102327" w:rsidP="00102327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102327" w:rsidRPr="009767F9" w:rsidTr="00102327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327" w:rsidRPr="006433F2" w:rsidRDefault="00102327" w:rsidP="0010232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27" w:rsidRPr="004D7904" w:rsidRDefault="00102327" w:rsidP="00102327">
            <w:pPr>
              <w:ind w:firstLine="0"/>
            </w:pPr>
            <w:r w:rsidRPr="004D7904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327" w:rsidRPr="00102327" w:rsidRDefault="00102327" w:rsidP="00102327">
            <w:pPr>
              <w:ind w:firstLine="0"/>
              <w:jc w:val="both"/>
              <w:rPr>
                <w:rFonts w:ascii="Times New Roman" w:hAnsi="Times New Roman"/>
              </w:rPr>
            </w:pPr>
            <w:r w:rsidRPr="00102327">
              <w:rPr>
                <w:rFonts w:ascii="Times New Roman" w:hAnsi="Times New Roman"/>
                <w:u w:val="single"/>
              </w:rPr>
              <w:t>Работы по гильзованию вентиляционных каналов, оборудованных газовыми котлами и водонагревателями жилого дома по адресу: ул. Беляева, д.5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327" w:rsidRPr="009767F9" w:rsidRDefault="00102327" w:rsidP="00102327">
            <w:pPr>
              <w:ind w:firstLine="0"/>
              <w:jc w:val="center"/>
              <w:rPr>
                <w:rFonts w:ascii="Times New Roman" w:hAnsi="Times New Roman"/>
              </w:rPr>
            </w:pPr>
            <w:r w:rsidRPr="009767F9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327" w:rsidRPr="009767F9" w:rsidRDefault="00102327" w:rsidP="0010232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59642,88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327" w:rsidRPr="008E1A07" w:rsidRDefault="00102327" w:rsidP="00102327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Гл110 Рд06 ПРд2 Вид0 Пар148 Пр17 ППр02 Кт1 Ст30 ПСт1 Эл4 </w:t>
            </w:r>
          </w:p>
          <w:p w:rsidR="00102327" w:rsidRPr="009767F9" w:rsidRDefault="00102327" w:rsidP="00102327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 w:rsidRPr="008E1A07"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327" w:rsidRPr="009767F9" w:rsidRDefault="00102327" w:rsidP="0010232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327" w:rsidRPr="009767F9" w:rsidRDefault="00102327" w:rsidP="0010232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9767F9">
              <w:rPr>
                <w:rFonts w:ascii="Times New Roman" w:hAnsi="Times New Roman"/>
              </w:rPr>
              <w:t>кв. 2026 г.</w:t>
            </w:r>
          </w:p>
        </w:tc>
      </w:tr>
    </w:tbl>
    <w:p w:rsidR="00102327" w:rsidRPr="00543CA3" w:rsidRDefault="00102327" w:rsidP="00102327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102327" w:rsidRPr="00543CA3" w:rsidRDefault="00102327" w:rsidP="0010232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102327" w:rsidRPr="0068464F" w:rsidRDefault="00102327" w:rsidP="00102327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2327" w:rsidRDefault="00102327" w:rsidP="0010232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102327" w:rsidRDefault="00102327" w:rsidP="0010232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2327" w:rsidRPr="00B66AF8" w:rsidRDefault="00102327" w:rsidP="0010232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2327" w:rsidRDefault="00102327" w:rsidP="00102327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102327" w:rsidRDefault="00102327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6C7C4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Pr="00543CA3" w:rsidRDefault="006C7C4D" w:rsidP="006C7C4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6C7C4D" w:rsidRPr="00543CA3" w:rsidRDefault="00025DE0" w:rsidP="006C7C4D">
      <w:pPr>
        <w:ind w:left="864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Первый заместитель дтректора-главный инженер</w:t>
      </w:r>
      <w:r w:rsidR="006C7C4D" w:rsidRPr="00543CA3">
        <w:rPr>
          <w:rFonts w:ascii="Times New Roman" w:hAnsi="Times New Roman"/>
          <w:sz w:val="24"/>
          <w:szCs w:val="24"/>
        </w:rPr>
        <w:t xml:space="preserve">        </w:t>
      </w:r>
    </w:p>
    <w:p w:rsidR="006C7C4D" w:rsidRPr="00543CA3" w:rsidRDefault="006C7C4D" w:rsidP="006C7C4D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6C7C4D" w:rsidRPr="00543CA3" w:rsidRDefault="006C7C4D" w:rsidP="006C7C4D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</w:t>
      </w:r>
      <w:r w:rsidR="00025DE0">
        <w:rPr>
          <w:rFonts w:ascii="Times New Roman" w:hAnsi="Times New Roman"/>
          <w:sz w:val="24"/>
          <w:szCs w:val="24"/>
        </w:rPr>
        <w:t>Д.Д.Ермашкевич</w:t>
      </w:r>
    </w:p>
    <w:p w:rsidR="006C7C4D" w:rsidRDefault="006C7C4D" w:rsidP="006C7C4D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(дата)</w:t>
      </w:r>
    </w:p>
    <w:p w:rsidR="006C7C4D" w:rsidRPr="00543CA3" w:rsidRDefault="006C7C4D" w:rsidP="006C7C4D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6C7C4D" w:rsidRPr="00543CA3" w:rsidRDefault="006C7C4D" w:rsidP="006C7C4D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6C7C4D" w:rsidRPr="00543CA3" w:rsidRDefault="006C7C4D" w:rsidP="006C7C4D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6C7C4D" w:rsidRPr="00543CA3" w:rsidTr="00025DE0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C4D" w:rsidRPr="00543CA3" w:rsidRDefault="006C7C4D" w:rsidP="00025DE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№ п/п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C4D" w:rsidRPr="00543CA3" w:rsidRDefault="006C7C4D" w:rsidP="00025DE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6C7C4D" w:rsidRPr="00543CA3" w:rsidRDefault="006C7C4D" w:rsidP="00025DE0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C4D" w:rsidRPr="00543CA3" w:rsidRDefault="006C7C4D" w:rsidP="00025DE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C4D" w:rsidRPr="00543CA3" w:rsidRDefault="006C7C4D" w:rsidP="00025DE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Коли-чество,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C4D" w:rsidRPr="00543CA3" w:rsidRDefault="006C7C4D" w:rsidP="00025DE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C4D" w:rsidRPr="00543CA3" w:rsidRDefault="006C7C4D" w:rsidP="00025DE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</w:p>
          <w:p w:rsidR="006C7C4D" w:rsidRPr="00543CA3" w:rsidRDefault="006C7C4D" w:rsidP="00025DE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6C7C4D" w:rsidRPr="00543CA3" w:rsidRDefault="006C7C4D" w:rsidP="00025DE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C4D" w:rsidRPr="00543CA3" w:rsidRDefault="006C7C4D" w:rsidP="00025DE0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C4D" w:rsidRPr="00543CA3" w:rsidRDefault="006C7C4D" w:rsidP="00025DE0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6C7C4D" w:rsidRPr="00543CA3" w:rsidTr="00025DE0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4D" w:rsidRPr="00543CA3" w:rsidRDefault="006C7C4D" w:rsidP="00025DE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4D" w:rsidRPr="00543CA3" w:rsidRDefault="006C7C4D" w:rsidP="00025DE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4D" w:rsidRPr="00543CA3" w:rsidRDefault="006C7C4D" w:rsidP="00025DE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4D" w:rsidRPr="00543CA3" w:rsidRDefault="006C7C4D" w:rsidP="00025DE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4D" w:rsidRPr="00543CA3" w:rsidRDefault="006C7C4D" w:rsidP="00025DE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4D" w:rsidRPr="00543CA3" w:rsidRDefault="006C7C4D" w:rsidP="00025DE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4D" w:rsidRPr="00543CA3" w:rsidRDefault="006C7C4D" w:rsidP="00025DE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4D" w:rsidRPr="00543CA3" w:rsidRDefault="006C7C4D" w:rsidP="00025DE0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6C7C4D" w:rsidRPr="00543CA3" w:rsidTr="00025DE0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C4D" w:rsidRPr="006433F2" w:rsidRDefault="006C7C4D" w:rsidP="00025DE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4D" w:rsidRPr="009767F9" w:rsidRDefault="006C7C4D" w:rsidP="00025DE0">
            <w:pPr>
              <w:ind w:firstLine="0"/>
            </w:pPr>
            <w:r w:rsidRPr="009767F9">
              <w:rPr>
                <w:rFonts w:ascii="Times New Roman" w:hAnsi="Times New Roman"/>
              </w:rPr>
              <w:t>43.99.90.900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C4D" w:rsidRPr="006C7C4D" w:rsidRDefault="006C7C4D" w:rsidP="00025DE0">
            <w:pPr>
              <w:ind w:firstLine="0"/>
              <w:jc w:val="both"/>
              <w:rPr>
                <w:rFonts w:ascii="Times New Roman" w:hAnsi="Times New Roman"/>
              </w:rPr>
            </w:pPr>
            <w:r w:rsidRPr="006C7C4D">
              <w:rPr>
                <w:rFonts w:ascii="Times New Roman" w:eastAsia="Times New Roman" w:hAnsi="Times New Roman"/>
                <w:u w:val="single"/>
                <w:lang w:eastAsia="ru-RU"/>
              </w:rPr>
              <w:t>Текущий ремонт  кровли жилых домов по адресам: г. Минск, пр. Независимости, д.93 кв.86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C4D" w:rsidRPr="00BD695D" w:rsidRDefault="006C7C4D" w:rsidP="00025DE0">
            <w:pPr>
              <w:ind w:firstLine="0"/>
              <w:jc w:val="center"/>
              <w:rPr>
                <w:rFonts w:ascii="Times New Roman" w:hAnsi="Times New Roman"/>
              </w:rPr>
            </w:pPr>
            <w:r w:rsidRPr="00BD695D">
              <w:rPr>
                <w:rFonts w:ascii="Times New Roman" w:hAnsi="Times New Roman"/>
              </w:rPr>
              <w:t>1шт.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C4D" w:rsidRPr="00BD695D" w:rsidRDefault="006C7C4D" w:rsidP="00025DE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u w:val="single"/>
              </w:rPr>
              <w:t>93</w:t>
            </w:r>
            <w:bookmarkStart w:id="0" w:name="_GoBack"/>
            <w:bookmarkEnd w:id="0"/>
            <w:r>
              <w:rPr>
                <w:rFonts w:ascii="Times New Roman" w:hAnsi="Times New Roman"/>
                <w:u w:val="single"/>
              </w:rPr>
              <w:t>386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C4D" w:rsidRDefault="006C7C4D" w:rsidP="00025DE0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06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ПРд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 Вид0 Пар148 Пр17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ППр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2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Кт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1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30</w:t>
            </w: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 ПСт</w:t>
            </w: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 xml:space="preserve">1 Эл4 </w:t>
            </w:r>
          </w:p>
          <w:p w:rsidR="006C7C4D" w:rsidRPr="00010CFE" w:rsidRDefault="006C7C4D" w:rsidP="00025DE0">
            <w:pPr>
              <w:ind w:firstLine="0"/>
              <w:jc w:val="center"/>
              <w:rPr>
                <w:rFonts w:ascii="Times New Roman" w:hAnsi="Times New Roman"/>
                <w:b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C4D" w:rsidRPr="00010CFE" w:rsidRDefault="006C7C4D" w:rsidP="00025DE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C4D" w:rsidRPr="00010CFE" w:rsidRDefault="006C7C4D" w:rsidP="00025DE0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10CFE">
              <w:rPr>
                <w:rFonts w:ascii="Times New Roman" w:hAnsi="Times New Roman"/>
              </w:rPr>
              <w:t>кв. 202</w:t>
            </w:r>
            <w:r>
              <w:rPr>
                <w:rFonts w:ascii="Times New Roman" w:hAnsi="Times New Roman"/>
              </w:rPr>
              <w:t>6</w:t>
            </w:r>
            <w:r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6C7C4D" w:rsidRPr="00543CA3" w:rsidRDefault="006C7C4D" w:rsidP="006C7C4D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6C7C4D" w:rsidRPr="00543CA3" w:rsidRDefault="006C7C4D" w:rsidP="006C7C4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отдела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В.В.Кулеш</w:t>
      </w:r>
    </w:p>
    <w:p w:rsidR="006C7C4D" w:rsidRPr="0068464F" w:rsidRDefault="006C7C4D" w:rsidP="006C7C4D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7C4D" w:rsidRDefault="006C7C4D" w:rsidP="006C7C4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</w:t>
      </w:r>
      <w:r w:rsidRPr="00543CA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Н.В.Дуброва</w:t>
      </w:r>
    </w:p>
    <w:p w:rsidR="006C7C4D" w:rsidRDefault="006C7C4D" w:rsidP="006C7C4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6C7C4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6C7C4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6C7C4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6C7C4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6C7C4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Default="006C7C4D" w:rsidP="006C7C4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p w:rsidR="006C7C4D" w:rsidRPr="00B66AF8" w:rsidRDefault="006C7C4D" w:rsidP="00A0183D">
      <w:pPr>
        <w:spacing w:line="240" w:lineRule="exact"/>
        <w:ind w:firstLine="0"/>
        <w:rPr>
          <w:rFonts w:ascii="Times New Roman" w:hAnsi="Times New Roman"/>
          <w:sz w:val="30"/>
          <w:szCs w:val="30"/>
        </w:rPr>
      </w:pPr>
    </w:p>
    <w:sectPr w:rsidR="006C7C4D" w:rsidRPr="00B66AF8" w:rsidSect="005051E2">
      <w:pgSz w:w="16838" w:h="11906" w:orient="landscape"/>
      <w:pgMar w:top="284" w:right="567" w:bottom="14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D94" w:rsidRDefault="00F75D94" w:rsidP="000A1862">
      <w:r>
        <w:separator/>
      </w:r>
    </w:p>
  </w:endnote>
  <w:endnote w:type="continuationSeparator" w:id="0">
    <w:p w:rsidR="00F75D94" w:rsidRDefault="00F75D94" w:rsidP="000A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D94" w:rsidRDefault="00F75D94" w:rsidP="000A1862">
      <w:r>
        <w:separator/>
      </w:r>
    </w:p>
  </w:footnote>
  <w:footnote w:type="continuationSeparator" w:id="0">
    <w:p w:rsidR="00F75D94" w:rsidRDefault="00F75D94" w:rsidP="000A18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hideSpellingErrors/>
  <w:attachedTemplate r:id="rId1"/>
  <w:documentProtection w:edit="forms" w:enforcement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906"/>
    <w:rsid w:val="0000293A"/>
    <w:rsid w:val="00003F3C"/>
    <w:rsid w:val="00006F82"/>
    <w:rsid w:val="00010CFE"/>
    <w:rsid w:val="000115C4"/>
    <w:rsid w:val="00011FCD"/>
    <w:rsid w:val="0001355F"/>
    <w:rsid w:val="00013920"/>
    <w:rsid w:val="00015A7F"/>
    <w:rsid w:val="00020276"/>
    <w:rsid w:val="000203CE"/>
    <w:rsid w:val="00020CA1"/>
    <w:rsid w:val="0002210B"/>
    <w:rsid w:val="000240E9"/>
    <w:rsid w:val="00025DE0"/>
    <w:rsid w:val="00025F76"/>
    <w:rsid w:val="00027630"/>
    <w:rsid w:val="00030DDF"/>
    <w:rsid w:val="00035469"/>
    <w:rsid w:val="00036EE9"/>
    <w:rsid w:val="00040588"/>
    <w:rsid w:val="00044F22"/>
    <w:rsid w:val="000462C9"/>
    <w:rsid w:val="000466AB"/>
    <w:rsid w:val="00050330"/>
    <w:rsid w:val="00051C5E"/>
    <w:rsid w:val="00056964"/>
    <w:rsid w:val="00063B1E"/>
    <w:rsid w:val="00064CE6"/>
    <w:rsid w:val="000676DD"/>
    <w:rsid w:val="00071611"/>
    <w:rsid w:val="00072BDC"/>
    <w:rsid w:val="0007325E"/>
    <w:rsid w:val="000739DE"/>
    <w:rsid w:val="00074FCA"/>
    <w:rsid w:val="00075927"/>
    <w:rsid w:val="00075E33"/>
    <w:rsid w:val="00080AAA"/>
    <w:rsid w:val="00081066"/>
    <w:rsid w:val="00081903"/>
    <w:rsid w:val="00081FE1"/>
    <w:rsid w:val="00082AC9"/>
    <w:rsid w:val="00084F32"/>
    <w:rsid w:val="0008559C"/>
    <w:rsid w:val="0008569E"/>
    <w:rsid w:val="00087F98"/>
    <w:rsid w:val="00092622"/>
    <w:rsid w:val="000974C7"/>
    <w:rsid w:val="000A1862"/>
    <w:rsid w:val="000A1A96"/>
    <w:rsid w:val="000A7223"/>
    <w:rsid w:val="000A7A0A"/>
    <w:rsid w:val="000A7E41"/>
    <w:rsid w:val="000B02C2"/>
    <w:rsid w:val="000B1C9D"/>
    <w:rsid w:val="000B3DAB"/>
    <w:rsid w:val="000B65C5"/>
    <w:rsid w:val="000C0231"/>
    <w:rsid w:val="000C2F05"/>
    <w:rsid w:val="000C304E"/>
    <w:rsid w:val="000C4551"/>
    <w:rsid w:val="000C5509"/>
    <w:rsid w:val="000D2AAB"/>
    <w:rsid w:val="000D2C47"/>
    <w:rsid w:val="000D3A27"/>
    <w:rsid w:val="000E0198"/>
    <w:rsid w:val="000E0986"/>
    <w:rsid w:val="000E0EFE"/>
    <w:rsid w:val="000E16B6"/>
    <w:rsid w:val="000E1F4F"/>
    <w:rsid w:val="000E6CAA"/>
    <w:rsid w:val="000F023E"/>
    <w:rsid w:val="000F34BA"/>
    <w:rsid w:val="000F7A48"/>
    <w:rsid w:val="00102327"/>
    <w:rsid w:val="00103452"/>
    <w:rsid w:val="00104241"/>
    <w:rsid w:val="00105CEF"/>
    <w:rsid w:val="00106684"/>
    <w:rsid w:val="00106EE0"/>
    <w:rsid w:val="001103E7"/>
    <w:rsid w:val="00110CF6"/>
    <w:rsid w:val="00111602"/>
    <w:rsid w:val="00111D35"/>
    <w:rsid w:val="00114051"/>
    <w:rsid w:val="001169C4"/>
    <w:rsid w:val="00117950"/>
    <w:rsid w:val="00124967"/>
    <w:rsid w:val="001311BE"/>
    <w:rsid w:val="001357CF"/>
    <w:rsid w:val="00143CB0"/>
    <w:rsid w:val="0014671B"/>
    <w:rsid w:val="001526DA"/>
    <w:rsid w:val="00153C2C"/>
    <w:rsid w:val="00155008"/>
    <w:rsid w:val="00156638"/>
    <w:rsid w:val="0016089A"/>
    <w:rsid w:val="001622E4"/>
    <w:rsid w:val="00165C5D"/>
    <w:rsid w:val="00172C35"/>
    <w:rsid w:val="00173330"/>
    <w:rsid w:val="00173668"/>
    <w:rsid w:val="00174112"/>
    <w:rsid w:val="00174B6A"/>
    <w:rsid w:val="00175944"/>
    <w:rsid w:val="00180AC2"/>
    <w:rsid w:val="0018107A"/>
    <w:rsid w:val="00181175"/>
    <w:rsid w:val="00181ECE"/>
    <w:rsid w:val="00182C96"/>
    <w:rsid w:val="001833C1"/>
    <w:rsid w:val="001834BD"/>
    <w:rsid w:val="00183ED1"/>
    <w:rsid w:val="0018465B"/>
    <w:rsid w:val="001906F6"/>
    <w:rsid w:val="00191040"/>
    <w:rsid w:val="0019195E"/>
    <w:rsid w:val="0019213A"/>
    <w:rsid w:val="001958F3"/>
    <w:rsid w:val="00196687"/>
    <w:rsid w:val="001A1669"/>
    <w:rsid w:val="001A23A3"/>
    <w:rsid w:val="001A30B9"/>
    <w:rsid w:val="001A51BF"/>
    <w:rsid w:val="001A5A34"/>
    <w:rsid w:val="001A5D5B"/>
    <w:rsid w:val="001A71F3"/>
    <w:rsid w:val="001A784B"/>
    <w:rsid w:val="001B37BD"/>
    <w:rsid w:val="001B462B"/>
    <w:rsid w:val="001B6160"/>
    <w:rsid w:val="001C4DD1"/>
    <w:rsid w:val="001C75EC"/>
    <w:rsid w:val="001D36BD"/>
    <w:rsid w:val="001D3987"/>
    <w:rsid w:val="001D5214"/>
    <w:rsid w:val="001E0906"/>
    <w:rsid w:val="001E1590"/>
    <w:rsid w:val="001E4046"/>
    <w:rsid w:val="001E447E"/>
    <w:rsid w:val="001E746C"/>
    <w:rsid w:val="001F1893"/>
    <w:rsid w:val="001F1A74"/>
    <w:rsid w:val="001F31B9"/>
    <w:rsid w:val="001F47C0"/>
    <w:rsid w:val="001F5E43"/>
    <w:rsid w:val="002018EB"/>
    <w:rsid w:val="00202C4F"/>
    <w:rsid w:val="00206F84"/>
    <w:rsid w:val="00213B6C"/>
    <w:rsid w:val="00213BBD"/>
    <w:rsid w:val="00215D87"/>
    <w:rsid w:val="00216593"/>
    <w:rsid w:val="00216B1C"/>
    <w:rsid w:val="0022166A"/>
    <w:rsid w:val="0022305E"/>
    <w:rsid w:val="00223A30"/>
    <w:rsid w:val="00223B52"/>
    <w:rsid w:val="00227C91"/>
    <w:rsid w:val="0023177F"/>
    <w:rsid w:val="00234377"/>
    <w:rsid w:val="00235EB6"/>
    <w:rsid w:val="00237E40"/>
    <w:rsid w:val="00240B01"/>
    <w:rsid w:val="00240BD0"/>
    <w:rsid w:val="00242FC8"/>
    <w:rsid w:val="002449C1"/>
    <w:rsid w:val="00245E6C"/>
    <w:rsid w:val="002473A2"/>
    <w:rsid w:val="00247A49"/>
    <w:rsid w:val="002502E8"/>
    <w:rsid w:val="00250FF3"/>
    <w:rsid w:val="00251FF1"/>
    <w:rsid w:val="00252F21"/>
    <w:rsid w:val="0025712C"/>
    <w:rsid w:val="00257735"/>
    <w:rsid w:val="002618C7"/>
    <w:rsid w:val="00261A82"/>
    <w:rsid w:val="0026287F"/>
    <w:rsid w:val="00262EB8"/>
    <w:rsid w:val="00263D33"/>
    <w:rsid w:val="002663E0"/>
    <w:rsid w:val="0026674C"/>
    <w:rsid w:val="00266F38"/>
    <w:rsid w:val="00267776"/>
    <w:rsid w:val="00271097"/>
    <w:rsid w:val="002712DF"/>
    <w:rsid w:val="002739E1"/>
    <w:rsid w:val="002809F6"/>
    <w:rsid w:val="00281D51"/>
    <w:rsid w:val="00283B07"/>
    <w:rsid w:val="00285648"/>
    <w:rsid w:val="00287529"/>
    <w:rsid w:val="002878C8"/>
    <w:rsid w:val="00291146"/>
    <w:rsid w:val="002916C9"/>
    <w:rsid w:val="00292ED4"/>
    <w:rsid w:val="00292EEB"/>
    <w:rsid w:val="00293515"/>
    <w:rsid w:val="002935E7"/>
    <w:rsid w:val="00296C62"/>
    <w:rsid w:val="0029713C"/>
    <w:rsid w:val="002973B4"/>
    <w:rsid w:val="00297FAA"/>
    <w:rsid w:val="002A1E58"/>
    <w:rsid w:val="002A4BE9"/>
    <w:rsid w:val="002A6544"/>
    <w:rsid w:val="002B0431"/>
    <w:rsid w:val="002B1D7B"/>
    <w:rsid w:val="002B202C"/>
    <w:rsid w:val="002B245F"/>
    <w:rsid w:val="002B2FD3"/>
    <w:rsid w:val="002B5713"/>
    <w:rsid w:val="002B6FF2"/>
    <w:rsid w:val="002D341C"/>
    <w:rsid w:val="002D5223"/>
    <w:rsid w:val="002D6CC2"/>
    <w:rsid w:val="002E0ADE"/>
    <w:rsid w:val="002E247B"/>
    <w:rsid w:val="002E40A4"/>
    <w:rsid w:val="002E7555"/>
    <w:rsid w:val="003005E7"/>
    <w:rsid w:val="00300950"/>
    <w:rsid w:val="00300986"/>
    <w:rsid w:val="003011E2"/>
    <w:rsid w:val="003028E0"/>
    <w:rsid w:val="003073AD"/>
    <w:rsid w:val="00310D01"/>
    <w:rsid w:val="00312389"/>
    <w:rsid w:val="00312624"/>
    <w:rsid w:val="003138CC"/>
    <w:rsid w:val="003154E2"/>
    <w:rsid w:val="00317A69"/>
    <w:rsid w:val="003211E4"/>
    <w:rsid w:val="00321A25"/>
    <w:rsid w:val="00324CB0"/>
    <w:rsid w:val="00330AA9"/>
    <w:rsid w:val="00331694"/>
    <w:rsid w:val="003324AC"/>
    <w:rsid w:val="003328E5"/>
    <w:rsid w:val="0034151A"/>
    <w:rsid w:val="003434FB"/>
    <w:rsid w:val="00343902"/>
    <w:rsid w:val="00344A51"/>
    <w:rsid w:val="00344F8D"/>
    <w:rsid w:val="003462F6"/>
    <w:rsid w:val="003463AA"/>
    <w:rsid w:val="00350D05"/>
    <w:rsid w:val="00351AC3"/>
    <w:rsid w:val="00352C1A"/>
    <w:rsid w:val="00352D6E"/>
    <w:rsid w:val="003530F2"/>
    <w:rsid w:val="00354A5E"/>
    <w:rsid w:val="0035645C"/>
    <w:rsid w:val="00357F8C"/>
    <w:rsid w:val="00361D14"/>
    <w:rsid w:val="00362A0A"/>
    <w:rsid w:val="003656D8"/>
    <w:rsid w:val="003706B7"/>
    <w:rsid w:val="003731B5"/>
    <w:rsid w:val="003826DF"/>
    <w:rsid w:val="00384281"/>
    <w:rsid w:val="003878D0"/>
    <w:rsid w:val="00392248"/>
    <w:rsid w:val="0039303B"/>
    <w:rsid w:val="00393FBA"/>
    <w:rsid w:val="003973C3"/>
    <w:rsid w:val="003A1439"/>
    <w:rsid w:val="003A16E9"/>
    <w:rsid w:val="003A4835"/>
    <w:rsid w:val="003A504A"/>
    <w:rsid w:val="003A5B53"/>
    <w:rsid w:val="003B06C1"/>
    <w:rsid w:val="003B0E02"/>
    <w:rsid w:val="003B22C0"/>
    <w:rsid w:val="003B2D5D"/>
    <w:rsid w:val="003B5906"/>
    <w:rsid w:val="003C2D2F"/>
    <w:rsid w:val="003C42C7"/>
    <w:rsid w:val="003C4CA2"/>
    <w:rsid w:val="003C6DF8"/>
    <w:rsid w:val="003D1657"/>
    <w:rsid w:val="003D219D"/>
    <w:rsid w:val="003E0F63"/>
    <w:rsid w:val="003E2806"/>
    <w:rsid w:val="003E3BDA"/>
    <w:rsid w:val="003E7DF7"/>
    <w:rsid w:val="003F275D"/>
    <w:rsid w:val="003F3D98"/>
    <w:rsid w:val="003F5229"/>
    <w:rsid w:val="003F64CE"/>
    <w:rsid w:val="003F704B"/>
    <w:rsid w:val="0040275F"/>
    <w:rsid w:val="00405ECC"/>
    <w:rsid w:val="0040712F"/>
    <w:rsid w:val="0041036B"/>
    <w:rsid w:val="0041044A"/>
    <w:rsid w:val="00412741"/>
    <w:rsid w:val="004165E6"/>
    <w:rsid w:val="0042173C"/>
    <w:rsid w:val="004224A9"/>
    <w:rsid w:val="00423B46"/>
    <w:rsid w:val="00423F22"/>
    <w:rsid w:val="00426171"/>
    <w:rsid w:val="00433677"/>
    <w:rsid w:val="00433F7C"/>
    <w:rsid w:val="0044403A"/>
    <w:rsid w:val="00445A5F"/>
    <w:rsid w:val="00445B0A"/>
    <w:rsid w:val="004465BE"/>
    <w:rsid w:val="00446A0E"/>
    <w:rsid w:val="00456696"/>
    <w:rsid w:val="00460850"/>
    <w:rsid w:val="00462DE5"/>
    <w:rsid w:val="004675BC"/>
    <w:rsid w:val="004677CA"/>
    <w:rsid w:val="00470C6A"/>
    <w:rsid w:val="00474603"/>
    <w:rsid w:val="00482F07"/>
    <w:rsid w:val="00483822"/>
    <w:rsid w:val="00484D0F"/>
    <w:rsid w:val="00485C61"/>
    <w:rsid w:val="004867BB"/>
    <w:rsid w:val="00486D59"/>
    <w:rsid w:val="00490009"/>
    <w:rsid w:val="004921B4"/>
    <w:rsid w:val="00496882"/>
    <w:rsid w:val="00497536"/>
    <w:rsid w:val="004A2D28"/>
    <w:rsid w:val="004A4E01"/>
    <w:rsid w:val="004A5FFB"/>
    <w:rsid w:val="004A6BEA"/>
    <w:rsid w:val="004A766F"/>
    <w:rsid w:val="004B13B5"/>
    <w:rsid w:val="004B1D45"/>
    <w:rsid w:val="004B21EC"/>
    <w:rsid w:val="004B2BC1"/>
    <w:rsid w:val="004B4942"/>
    <w:rsid w:val="004C11F5"/>
    <w:rsid w:val="004C7330"/>
    <w:rsid w:val="004C7560"/>
    <w:rsid w:val="004C7B89"/>
    <w:rsid w:val="004D03A6"/>
    <w:rsid w:val="004D0D42"/>
    <w:rsid w:val="004D1E2F"/>
    <w:rsid w:val="004D303A"/>
    <w:rsid w:val="004D611B"/>
    <w:rsid w:val="004D6682"/>
    <w:rsid w:val="004D6BA2"/>
    <w:rsid w:val="004D7904"/>
    <w:rsid w:val="004D7A3F"/>
    <w:rsid w:val="004E117E"/>
    <w:rsid w:val="004E1C72"/>
    <w:rsid w:val="004F044C"/>
    <w:rsid w:val="004F0568"/>
    <w:rsid w:val="004F1D23"/>
    <w:rsid w:val="004F346B"/>
    <w:rsid w:val="004F6F33"/>
    <w:rsid w:val="00503161"/>
    <w:rsid w:val="0050476E"/>
    <w:rsid w:val="005051E2"/>
    <w:rsid w:val="00505C9B"/>
    <w:rsid w:val="00511D7C"/>
    <w:rsid w:val="00511DAA"/>
    <w:rsid w:val="00513752"/>
    <w:rsid w:val="00517082"/>
    <w:rsid w:val="00522C95"/>
    <w:rsid w:val="00524FDF"/>
    <w:rsid w:val="005259C5"/>
    <w:rsid w:val="0052697D"/>
    <w:rsid w:val="00533AE2"/>
    <w:rsid w:val="00534CDC"/>
    <w:rsid w:val="00535D0F"/>
    <w:rsid w:val="00537795"/>
    <w:rsid w:val="0054238E"/>
    <w:rsid w:val="005423C4"/>
    <w:rsid w:val="00543CA3"/>
    <w:rsid w:val="00552403"/>
    <w:rsid w:val="00553556"/>
    <w:rsid w:val="00554EAC"/>
    <w:rsid w:val="00557E5E"/>
    <w:rsid w:val="005601CE"/>
    <w:rsid w:val="00562E48"/>
    <w:rsid w:val="005631F9"/>
    <w:rsid w:val="005632A6"/>
    <w:rsid w:val="00567040"/>
    <w:rsid w:val="005670F3"/>
    <w:rsid w:val="0057024C"/>
    <w:rsid w:val="00571AB9"/>
    <w:rsid w:val="0057314F"/>
    <w:rsid w:val="005742D7"/>
    <w:rsid w:val="00577E07"/>
    <w:rsid w:val="00581485"/>
    <w:rsid w:val="00581D43"/>
    <w:rsid w:val="00582512"/>
    <w:rsid w:val="0058365C"/>
    <w:rsid w:val="00583FAB"/>
    <w:rsid w:val="00587E2C"/>
    <w:rsid w:val="00592A9D"/>
    <w:rsid w:val="005940DD"/>
    <w:rsid w:val="0059635E"/>
    <w:rsid w:val="0059673F"/>
    <w:rsid w:val="005A134C"/>
    <w:rsid w:val="005A1471"/>
    <w:rsid w:val="005A1EB2"/>
    <w:rsid w:val="005A28B4"/>
    <w:rsid w:val="005A3D04"/>
    <w:rsid w:val="005A3E58"/>
    <w:rsid w:val="005A5351"/>
    <w:rsid w:val="005A5DA1"/>
    <w:rsid w:val="005A6CAA"/>
    <w:rsid w:val="005B3B05"/>
    <w:rsid w:val="005B4458"/>
    <w:rsid w:val="005B5E33"/>
    <w:rsid w:val="005B653B"/>
    <w:rsid w:val="005B7F5E"/>
    <w:rsid w:val="005C016C"/>
    <w:rsid w:val="005C1067"/>
    <w:rsid w:val="005C182E"/>
    <w:rsid w:val="005C1E1E"/>
    <w:rsid w:val="005C49F4"/>
    <w:rsid w:val="005C5A32"/>
    <w:rsid w:val="005C6731"/>
    <w:rsid w:val="005D6600"/>
    <w:rsid w:val="005D7228"/>
    <w:rsid w:val="005E1D7D"/>
    <w:rsid w:val="005E2A6F"/>
    <w:rsid w:val="005E68B0"/>
    <w:rsid w:val="005E74AE"/>
    <w:rsid w:val="006023C4"/>
    <w:rsid w:val="00606204"/>
    <w:rsid w:val="0061126B"/>
    <w:rsid w:val="00611306"/>
    <w:rsid w:val="00611DBB"/>
    <w:rsid w:val="00613544"/>
    <w:rsid w:val="00613948"/>
    <w:rsid w:val="00615992"/>
    <w:rsid w:val="006168E7"/>
    <w:rsid w:val="00617761"/>
    <w:rsid w:val="00621A5E"/>
    <w:rsid w:val="0062249A"/>
    <w:rsid w:val="0062327F"/>
    <w:rsid w:val="00623AFD"/>
    <w:rsid w:val="006267D6"/>
    <w:rsid w:val="006309DB"/>
    <w:rsid w:val="006430CE"/>
    <w:rsid w:val="006433F2"/>
    <w:rsid w:val="00646EF7"/>
    <w:rsid w:val="00650B81"/>
    <w:rsid w:val="00650FC7"/>
    <w:rsid w:val="00652339"/>
    <w:rsid w:val="006525BB"/>
    <w:rsid w:val="006548E2"/>
    <w:rsid w:val="0065724C"/>
    <w:rsid w:val="006573B6"/>
    <w:rsid w:val="00657F25"/>
    <w:rsid w:val="00661815"/>
    <w:rsid w:val="00661F00"/>
    <w:rsid w:val="00663DB2"/>
    <w:rsid w:val="0066440D"/>
    <w:rsid w:val="00664D98"/>
    <w:rsid w:val="00673983"/>
    <w:rsid w:val="00674DFA"/>
    <w:rsid w:val="00675E90"/>
    <w:rsid w:val="00676081"/>
    <w:rsid w:val="0068464F"/>
    <w:rsid w:val="00685E4C"/>
    <w:rsid w:val="0068649F"/>
    <w:rsid w:val="006872E6"/>
    <w:rsid w:val="006928A0"/>
    <w:rsid w:val="006A563E"/>
    <w:rsid w:val="006A592D"/>
    <w:rsid w:val="006A5D19"/>
    <w:rsid w:val="006B07E6"/>
    <w:rsid w:val="006B2A2C"/>
    <w:rsid w:val="006B326D"/>
    <w:rsid w:val="006B523C"/>
    <w:rsid w:val="006B77DB"/>
    <w:rsid w:val="006C243B"/>
    <w:rsid w:val="006C4545"/>
    <w:rsid w:val="006C4F98"/>
    <w:rsid w:val="006C7C4D"/>
    <w:rsid w:val="006D0609"/>
    <w:rsid w:val="006D2359"/>
    <w:rsid w:val="006D2384"/>
    <w:rsid w:val="006D386A"/>
    <w:rsid w:val="006D5406"/>
    <w:rsid w:val="006D5C80"/>
    <w:rsid w:val="006D60A8"/>
    <w:rsid w:val="006D7059"/>
    <w:rsid w:val="006D7E85"/>
    <w:rsid w:val="006E46A0"/>
    <w:rsid w:val="006F7DBB"/>
    <w:rsid w:val="00702B37"/>
    <w:rsid w:val="007059E0"/>
    <w:rsid w:val="007061FF"/>
    <w:rsid w:val="007102A9"/>
    <w:rsid w:val="00711804"/>
    <w:rsid w:val="007129EC"/>
    <w:rsid w:val="007133F1"/>
    <w:rsid w:val="00714403"/>
    <w:rsid w:val="00721F8B"/>
    <w:rsid w:val="00724809"/>
    <w:rsid w:val="0072505E"/>
    <w:rsid w:val="00726483"/>
    <w:rsid w:val="00726D4E"/>
    <w:rsid w:val="00727C55"/>
    <w:rsid w:val="00730437"/>
    <w:rsid w:val="007322FD"/>
    <w:rsid w:val="00732C99"/>
    <w:rsid w:val="00733742"/>
    <w:rsid w:val="00735862"/>
    <w:rsid w:val="00735B06"/>
    <w:rsid w:val="00736E1E"/>
    <w:rsid w:val="00736E27"/>
    <w:rsid w:val="00742101"/>
    <w:rsid w:val="00747277"/>
    <w:rsid w:val="007531D2"/>
    <w:rsid w:val="007563FB"/>
    <w:rsid w:val="00764FB9"/>
    <w:rsid w:val="00766251"/>
    <w:rsid w:val="00766577"/>
    <w:rsid w:val="00771244"/>
    <w:rsid w:val="00774342"/>
    <w:rsid w:val="007748C2"/>
    <w:rsid w:val="007750F5"/>
    <w:rsid w:val="00776493"/>
    <w:rsid w:val="00776972"/>
    <w:rsid w:val="0078237E"/>
    <w:rsid w:val="00783865"/>
    <w:rsid w:val="00783B0E"/>
    <w:rsid w:val="007861F6"/>
    <w:rsid w:val="007875E5"/>
    <w:rsid w:val="00790D41"/>
    <w:rsid w:val="007929DB"/>
    <w:rsid w:val="00792DBD"/>
    <w:rsid w:val="007930D1"/>
    <w:rsid w:val="007947D4"/>
    <w:rsid w:val="007948C4"/>
    <w:rsid w:val="00796A9F"/>
    <w:rsid w:val="007A0FA4"/>
    <w:rsid w:val="007A1260"/>
    <w:rsid w:val="007A2B1B"/>
    <w:rsid w:val="007A3CB0"/>
    <w:rsid w:val="007A7A43"/>
    <w:rsid w:val="007B0B07"/>
    <w:rsid w:val="007B0D89"/>
    <w:rsid w:val="007B25AD"/>
    <w:rsid w:val="007C0685"/>
    <w:rsid w:val="007C2637"/>
    <w:rsid w:val="007C3272"/>
    <w:rsid w:val="007C41B1"/>
    <w:rsid w:val="007C6D60"/>
    <w:rsid w:val="007D055D"/>
    <w:rsid w:val="007D1A7F"/>
    <w:rsid w:val="007D32A9"/>
    <w:rsid w:val="007D3636"/>
    <w:rsid w:val="007D4E7A"/>
    <w:rsid w:val="007D52DB"/>
    <w:rsid w:val="007D75A2"/>
    <w:rsid w:val="007D7BC2"/>
    <w:rsid w:val="007E281D"/>
    <w:rsid w:val="007E2AD6"/>
    <w:rsid w:val="007E31BA"/>
    <w:rsid w:val="007E32F0"/>
    <w:rsid w:val="007E6A01"/>
    <w:rsid w:val="007F2089"/>
    <w:rsid w:val="007F3113"/>
    <w:rsid w:val="007F3C8A"/>
    <w:rsid w:val="007F41A4"/>
    <w:rsid w:val="007F5DCA"/>
    <w:rsid w:val="007F72AA"/>
    <w:rsid w:val="0080053F"/>
    <w:rsid w:val="00801B6E"/>
    <w:rsid w:val="00802015"/>
    <w:rsid w:val="0080518E"/>
    <w:rsid w:val="008069E4"/>
    <w:rsid w:val="00811B3B"/>
    <w:rsid w:val="0081292B"/>
    <w:rsid w:val="00814851"/>
    <w:rsid w:val="00815818"/>
    <w:rsid w:val="00815A0F"/>
    <w:rsid w:val="00824271"/>
    <w:rsid w:val="00824AA1"/>
    <w:rsid w:val="008269AC"/>
    <w:rsid w:val="00826C2C"/>
    <w:rsid w:val="00830C13"/>
    <w:rsid w:val="00831344"/>
    <w:rsid w:val="008327F0"/>
    <w:rsid w:val="008349CF"/>
    <w:rsid w:val="00836552"/>
    <w:rsid w:val="008370D2"/>
    <w:rsid w:val="008403A4"/>
    <w:rsid w:val="0084542A"/>
    <w:rsid w:val="00847F0A"/>
    <w:rsid w:val="008504B3"/>
    <w:rsid w:val="00856C2E"/>
    <w:rsid w:val="008608A0"/>
    <w:rsid w:val="00862879"/>
    <w:rsid w:val="008671FA"/>
    <w:rsid w:val="00871768"/>
    <w:rsid w:val="00874CE0"/>
    <w:rsid w:val="008764B5"/>
    <w:rsid w:val="00877D02"/>
    <w:rsid w:val="008813AA"/>
    <w:rsid w:val="0089245E"/>
    <w:rsid w:val="008924B0"/>
    <w:rsid w:val="008977A6"/>
    <w:rsid w:val="008A17DA"/>
    <w:rsid w:val="008A575D"/>
    <w:rsid w:val="008B1C2E"/>
    <w:rsid w:val="008B24B7"/>
    <w:rsid w:val="008B2997"/>
    <w:rsid w:val="008B362D"/>
    <w:rsid w:val="008B392A"/>
    <w:rsid w:val="008C7CB5"/>
    <w:rsid w:val="008D3870"/>
    <w:rsid w:val="008D4578"/>
    <w:rsid w:val="008D6259"/>
    <w:rsid w:val="008D6458"/>
    <w:rsid w:val="008D6A04"/>
    <w:rsid w:val="008D75EA"/>
    <w:rsid w:val="008D7779"/>
    <w:rsid w:val="008E13AE"/>
    <w:rsid w:val="008E1A07"/>
    <w:rsid w:val="008E60E6"/>
    <w:rsid w:val="008E78BA"/>
    <w:rsid w:val="008E7E76"/>
    <w:rsid w:val="008F0219"/>
    <w:rsid w:val="008F16F1"/>
    <w:rsid w:val="008F239D"/>
    <w:rsid w:val="008F786C"/>
    <w:rsid w:val="00901EA7"/>
    <w:rsid w:val="0090766F"/>
    <w:rsid w:val="00910C3F"/>
    <w:rsid w:val="00912C34"/>
    <w:rsid w:val="009172FB"/>
    <w:rsid w:val="0092022C"/>
    <w:rsid w:val="00921363"/>
    <w:rsid w:val="009271BB"/>
    <w:rsid w:val="009329A2"/>
    <w:rsid w:val="009360F6"/>
    <w:rsid w:val="009372D5"/>
    <w:rsid w:val="009408D6"/>
    <w:rsid w:val="00941188"/>
    <w:rsid w:val="00941C65"/>
    <w:rsid w:val="00941D39"/>
    <w:rsid w:val="00941FE1"/>
    <w:rsid w:val="00943016"/>
    <w:rsid w:val="00943170"/>
    <w:rsid w:val="00943F54"/>
    <w:rsid w:val="00946FD6"/>
    <w:rsid w:val="00951D11"/>
    <w:rsid w:val="009524FA"/>
    <w:rsid w:val="00953B8D"/>
    <w:rsid w:val="00955BB1"/>
    <w:rsid w:val="009560FA"/>
    <w:rsid w:val="0096249B"/>
    <w:rsid w:val="009635A3"/>
    <w:rsid w:val="009671D9"/>
    <w:rsid w:val="00967A80"/>
    <w:rsid w:val="009727CE"/>
    <w:rsid w:val="0097368D"/>
    <w:rsid w:val="00973E18"/>
    <w:rsid w:val="00974801"/>
    <w:rsid w:val="009767F9"/>
    <w:rsid w:val="00977940"/>
    <w:rsid w:val="00982C23"/>
    <w:rsid w:val="00983C32"/>
    <w:rsid w:val="00984A4D"/>
    <w:rsid w:val="00990051"/>
    <w:rsid w:val="00996868"/>
    <w:rsid w:val="00996DEB"/>
    <w:rsid w:val="009A0EF3"/>
    <w:rsid w:val="009A238C"/>
    <w:rsid w:val="009B41C6"/>
    <w:rsid w:val="009B54E0"/>
    <w:rsid w:val="009B71AA"/>
    <w:rsid w:val="009C459D"/>
    <w:rsid w:val="009C651B"/>
    <w:rsid w:val="009D0324"/>
    <w:rsid w:val="009D35ED"/>
    <w:rsid w:val="009D4E35"/>
    <w:rsid w:val="009D7BE5"/>
    <w:rsid w:val="009E113E"/>
    <w:rsid w:val="009E133E"/>
    <w:rsid w:val="009E1C1D"/>
    <w:rsid w:val="009E27C9"/>
    <w:rsid w:val="009E6CA5"/>
    <w:rsid w:val="009F04BE"/>
    <w:rsid w:val="009F0EBD"/>
    <w:rsid w:val="009F4664"/>
    <w:rsid w:val="009F4F26"/>
    <w:rsid w:val="00A00092"/>
    <w:rsid w:val="00A00CCF"/>
    <w:rsid w:val="00A0183D"/>
    <w:rsid w:val="00A01AAF"/>
    <w:rsid w:val="00A06AD8"/>
    <w:rsid w:val="00A07417"/>
    <w:rsid w:val="00A100E6"/>
    <w:rsid w:val="00A10A9A"/>
    <w:rsid w:val="00A13D69"/>
    <w:rsid w:val="00A17E70"/>
    <w:rsid w:val="00A20A5F"/>
    <w:rsid w:val="00A22EFB"/>
    <w:rsid w:val="00A24992"/>
    <w:rsid w:val="00A24AA3"/>
    <w:rsid w:val="00A31C48"/>
    <w:rsid w:val="00A33A76"/>
    <w:rsid w:val="00A352B1"/>
    <w:rsid w:val="00A35FC8"/>
    <w:rsid w:val="00A36AFD"/>
    <w:rsid w:val="00A40675"/>
    <w:rsid w:val="00A408C1"/>
    <w:rsid w:val="00A42E8A"/>
    <w:rsid w:val="00A43E9D"/>
    <w:rsid w:val="00A478F4"/>
    <w:rsid w:val="00A5055D"/>
    <w:rsid w:val="00A51DFB"/>
    <w:rsid w:val="00A52E20"/>
    <w:rsid w:val="00A5367A"/>
    <w:rsid w:val="00A53CFA"/>
    <w:rsid w:val="00A5543D"/>
    <w:rsid w:val="00A5715E"/>
    <w:rsid w:val="00A62EEE"/>
    <w:rsid w:val="00A637AF"/>
    <w:rsid w:val="00A6419A"/>
    <w:rsid w:val="00A667FD"/>
    <w:rsid w:val="00A67E1C"/>
    <w:rsid w:val="00A70C48"/>
    <w:rsid w:val="00A763FE"/>
    <w:rsid w:val="00A76696"/>
    <w:rsid w:val="00A80EA6"/>
    <w:rsid w:val="00A80FF2"/>
    <w:rsid w:val="00A8775A"/>
    <w:rsid w:val="00A93806"/>
    <w:rsid w:val="00A938D1"/>
    <w:rsid w:val="00A967E1"/>
    <w:rsid w:val="00AA1B17"/>
    <w:rsid w:val="00AA2EBC"/>
    <w:rsid w:val="00AA354B"/>
    <w:rsid w:val="00AB12B6"/>
    <w:rsid w:val="00AB13BD"/>
    <w:rsid w:val="00AB1A03"/>
    <w:rsid w:val="00AC5938"/>
    <w:rsid w:val="00AC69DD"/>
    <w:rsid w:val="00AD08BC"/>
    <w:rsid w:val="00AD1F25"/>
    <w:rsid w:val="00AD2AD6"/>
    <w:rsid w:val="00AD424C"/>
    <w:rsid w:val="00AD48B2"/>
    <w:rsid w:val="00AD6118"/>
    <w:rsid w:val="00AD61DE"/>
    <w:rsid w:val="00AD7DF7"/>
    <w:rsid w:val="00AE0FCC"/>
    <w:rsid w:val="00AE17CE"/>
    <w:rsid w:val="00AE2577"/>
    <w:rsid w:val="00AE39A5"/>
    <w:rsid w:val="00AE528A"/>
    <w:rsid w:val="00AE6C03"/>
    <w:rsid w:val="00AF080B"/>
    <w:rsid w:val="00AF089A"/>
    <w:rsid w:val="00AF6129"/>
    <w:rsid w:val="00AF61B9"/>
    <w:rsid w:val="00B0023F"/>
    <w:rsid w:val="00B010CA"/>
    <w:rsid w:val="00B0196B"/>
    <w:rsid w:val="00B05CA7"/>
    <w:rsid w:val="00B078F9"/>
    <w:rsid w:val="00B13700"/>
    <w:rsid w:val="00B21355"/>
    <w:rsid w:val="00B2332E"/>
    <w:rsid w:val="00B304E8"/>
    <w:rsid w:val="00B30E69"/>
    <w:rsid w:val="00B317C8"/>
    <w:rsid w:val="00B36C60"/>
    <w:rsid w:val="00B3742D"/>
    <w:rsid w:val="00B42429"/>
    <w:rsid w:val="00B45C81"/>
    <w:rsid w:val="00B46A81"/>
    <w:rsid w:val="00B52EA4"/>
    <w:rsid w:val="00B5411F"/>
    <w:rsid w:val="00B60555"/>
    <w:rsid w:val="00B60C2D"/>
    <w:rsid w:val="00B62801"/>
    <w:rsid w:val="00B63643"/>
    <w:rsid w:val="00B656BC"/>
    <w:rsid w:val="00B66AF8"/>
    <w:rsid w:val="00B67F20"/>
    <w:rsid w:val="00B749D3"/>
    <w:rsid w:val="00B754FD"/>
    <w:rsid w:val="00B76AD2"/>
    <w:rsid w:val="00B77518"/>
    <w:rsid w:val="00B84013"/>
    <w:rsid w:val="00B859EF"/>
    <w:rsid w:val="00B9214B"/>
    <w:rsid w:val="00B94323"/>
    <w:rsid w:val="00B9705B"/>
    <w:rsid w:val="00B9741C"/>
    <w:rsid w:val="00BA02FD"/>
    <w:rsid w:val="00BA132C"/>
    <w:rsid w:val="00BA6FBB"/>
    <w:rsid w:val="00BB1BF2"/>
    <w:rsid w:val="00BB32AD"/>
    <w:rsid w:val="00BB4526"/>
    <w:rsid w:val="00BB64B1"/>
    <w:rsid w:val="00BB66CE"/>
    <w:rsid w:val="00BB7298"/>
    <w:rsid w:val="00BC0584"/>
    <w:rsid w:val="00BC0B59"/>
    <w:rsid w:val="00BC0B68"/>
    <w:rsid w:val="00BC44B1"/>
    <w:rsid w:val="00BC513F"/>
    <w:rsid w:val="00BC5524"/>
    <w:rsid w:val="00BC555B"/>
    <w:rsid w:val="00BC5A0D"/>
    <w:rsid w:val="00BD0794"/>
    <w:rsid w:val="00BD1AE0"/>
    <w:rsid w:val="00BD1C23"/>
    <w:rsid w:val="00BD2DBF"/>
    <w:rsid w:val="00BD45B1"/>
    <w:rsid w:val="00BD695D"/>
    <w:rsid w:val="00BE0B1E"/>
    <w:rsid w:val="00BE0D94"/>
    <w:rsid w:val="00BE2C9D"/>
    <w:rsid w:val="00BE57A8"/>
    <w:rsid w:val="00BF0464"/>
    <w:rsid w:val="00BF399E"/>
    <w:rsid w:val="00C02D36"/>
    <w:rsid w:val="00C04726"/>
    <w:rsid w:val="00C04A89"/>
    <w:rsid w:val="00C04B36"/>
    <w:rsid w:val="00C11753"/>
    <w:rsid w:val="00C117A0"/>
    <w:rsid w:val="00C17E31"/>
    <w:rsid w:val="00C20E4B"/>
    <w:rsid w:val="00C225D1"/>
    <w:rsid w:val="00C23562"/>
    <w:rsid w:val="00C23DD3"/>
    <w:rsid w:val="00C26410"/>
    <w:rsid w:val="00C267C6"/>
    <w:rsid w:val="00C30181"/>
    <w:rsid w:val="00C308BB"/>
    <w:rsid w:val="00C320A7"/>
    <w:rsid w:val="00C3321B"/>
    <w:rsid w:val="00C34365"/>
    <w:rsid w:val="00C35C6A"/>
    <w:rsid w:val="00C36ADC"/>
    <w:rsid w:val="00C4006A"/>
    <w:rsid w:val="00C40C3E"/>
    <w:rsid w:val="00C41413"/>
    <w:rsid w:val="00C4234E"/>
    <w:rsid w:val="00C4264A"/>
    <w:rsid w:val="00C431DC"/>
    <w:rsid w:val="00C44D57"/>
    <w:rsid w:val="00C4666F"/>
    <w:rsid w:val="00C517AF"/>
    <w:rsid w:val="00C561CA"/>
    <w:rsid w:val="00C64DE6"/>
    <w:rsid w:val="00C65AA3"/>
    <w:rsid w:val="00C70D57"/>
    <w:rsid w:val="00C73A16"/>
    <w:rsid w:val="00C74B87"/>
    <w:rsid w:val="00C75E25"/>
    <w:rsid w:val="00C77D22"/>
    <w:rsid w:val="00C826AB"/>
    <w:rsid w:val="00C82A39"/>
    <w:rsid w:val="00C874D9"/>
    <w:rsid w:val="00C87875"/>
    <w:rsid w:val="00C90449"/>
    <w:rsid w:val="00C909D5"/>
    <w:rsid w:val="00C93CAB"/>
    <w:rsid w:val="00C95485"/>
    <w:rsid w:val="00C960D5"/>
    <w:rsid w:val="00C979B2"/>
    <w:rsid w:val="00C97C39"/>
    <w:rsid w:val="00C97E59"/>
    <w:rsid w:val="00C97FE2"/>
    <w:rsid w:val="00CA2138"/>
    <w:rsid w:val="00CA30E1"/>
    <w:rsid w:val="00CA332F"/>
    <w:rsid w:val="00CA4F6A"/>
    <w:rsid w:val="00CB5E44"/>
    <w:rsid w:val="00CB727A"/>
    <w:rsid w:val="00CB762D"/>
    <w:rsid w:val="00CD2E35"/>
    <w:rsid w:val="00CD3AF1"/>
    <w:rsid w:val="00CD4213"/>
    <w:rsid w:val="00CD661A"/>
    <w:rsid w:val="00CD737A"/>
    <w:rsid w:val="00CE10F3"/>
    <w:rsid w:val="00CE160E"/>
    <w:rsid w:val="00CE3476"/>
    <w:rsid w:val="00CE63AC"/>
    <w:rsid w:val="00CE69B3"/>
    <w:rsid w:val="00CE6BD7"/>
    <w:rsid w:val="00CE7209"/>
    <w:rsid w:val="00CF0EC2"/>
    <w:rsid w:val="00CF38F8"/>
    <w:rsid w:val="00CF582A"/>
    <w:rsid w:val="00D00C44"/>
    <w:rsid w:val="00D03026"/>
    <w:rsid w:val="00D04DE1"/>
    <w:rsid w:val="00D0587A"/>
    <w:rsid w:val="00D14353"/>
    <w:rsid w:val="00D20700"/>
    <w:rsid w:val="00D221D7"/>
    <w:rsid w:val="00D23507"/>
    <w:rsid w:val="00D23BD5"/>
    <w:rsid w:val="00D265C5"/>
    <w:rsid w:val="00D275A1"/>
    <w:rsid w:val="00D276BE"/>
    <w:rsid w:val="00D2799A"/>
    <w:rsid w:val="00D27E9C"/>
    <w:rsid w:val="00D31E32"/>
    <w:rsid w:val="00D32976"/>
    <w:rsid w:val="00D3386D"/>
    <w:rsid w:val="00D36573"/>
    <w:rsid w:val="00D379A7"/>
    <w:rsid w:val="00D408B2"/>
    <w:rsid w:val="00D42910"/>
    <w:rsid w:val="00D47629"/>
    <w:rsid w:val="00D518C7"/>
    <w:rsid w:val="00D60014"/>
    <w:rsid w:val="00D71765"/>
    <w:rsid w:val="00D73B00"/>
    <w:rsid w:val="00D75A7B"/>
    <w:rsid w:val="00D763A6"/>
    <w:rsid w:val="00D779A2"/>
    <w:rsid w:val="00D77CA2"/>
    <w:rsid w:val="00D8196C"/>
    <w:rsid w:val="00D825CE"/>
    <w:rsid w:val="00D8365B"/>
    <w:rsid w:val="00D900CF"/>
    <w:rsid w:val="00D928D5"/>
    <w:rsid w:val="00D976DD"/>
    <w:rsid w:val="00D97D5B"/>
    <w:rsid w:val="00DA0616"/>
    <w:rsid w:val="00DA19FC"/>
    <w:rsid w:val="00DA36D2"/>
    <w:rsid w:val="00DA3F29"/>
    <w:rsid w:val="00DA6E53"/>
    <w:rsid w:val="00DA767C"/>
    <w:rsid w:val="00DA7DDD"/>
    <w:rsid w:val="00DB3F40"/>
    <w:rsid w:val="00DB4016"/>
    <w:rsid w:val="00DB50BE"/>
    <w:rsid w:val="00DB77C4"/>
    <w:rsid w:val="00DC2D2A"/>
    <w:rsid w:val="00DD36D6"/>
    <w:rsid w:val="00DD5690"/>
    <w:rsid w:val="00DD582D"/>
    <w:rsid w:val="00DE0B47"/>
    <w:rsid w:val="00DE28C5"/>
    <w:rsid w:val="00DE4F61"/>
    <w:rsid w:val="00DE5255"/>
    <w:rsid w:val="00DF33C9"/>
    <w:rsid w:val="00DF4FBD"/>
    <w:rsid w:val="00DF5219"/>
    <w:rsid w:val="00DF5478"/>
    <w:rsid w:val="00DF5E66"/>
    <w:rsid w:val="00DF7367"/>
    <w:rsid w:val="00E0002C"/>
    <w:rsid w:val="00E00251"/>
    <w:rsid w:val="00E01D7A"/>
    <w:rsid w:val="00E0395E"/>
    <w:rsid w:val="00E11821"/>
    <w:rsid w:val="00E1227A"/>
    <w:rsid w:val="00E3029A"/>
    <w:rsid w:val="00E3588A"/>
    <w:rsid w:val="00E3667B"/>
    <w:rsid w:val="00E37BF6"/>
    <w:rsid w:val="00E43666"/>
    <w:rsid w:val="00E44ED8"/>
    <w:rsid w:val="00E46EFE"/>
    <w:rsid w:val="00E50BC3"/>
    <w:rsid w:val="00E5518A"/>
    <w:rsid w:val="00E60C65"/>
    <w:rsid w:val="00E61A95"/>
    <w:rsid w:val="00E70B32"/>
    <w:rsid w:val="00E72694"/>
    <w:rsid w:val="00E76536"/>
    <w:rsid w:val="00E80427"/>
    <w:rsid w:val="00E80466"/>
    <w:rsid w:val="00E81163"/>
    <w:rsid w:val="00E84E0C"/>
    <w:rsid w:val="00E86E1D"/>
    <w:rsid w:val="00E904F3"/>
    <w:rsid w:val="00E9083F"/>
    <w:rsid w:val="00E9639C"/>
    <w:rsid w:val="00E96F76"/>
    <w:rsid w:val="00EA087B"/>
    <w:rsid w:val="00EA1021"/>
    <w:rsid w:val="00EA24E9"/>
    <w:rsid w:val="00EA2DAF"/>
    <w:rsid w:val="00EA3765"/>
    <w:rsid w:val="00EA4785"/>
    <w:rsid w:val="00EB0B91"/>
    <w:rsid w:val="00EB0BE4"/>
    <w:rsid w:val="00EC11FD"/>
    <w:rsid w:val="00EC24A5"/>
    <w:rsid w:val="00EC2632"/>
    <w:rsid w:val="00EC4722"/>
    <w:rsid w:val="00EC4CD4"/>
    <w:rsid w:val="00EC7D6D"/>
    <w:rsid w:val="00ED0E3E"/>
    <w:rsid w:val="00ED2ED2"/>
    <w:rsid w:val="00EE54DA"/>
    <w:rsid w:val="00EE66D0"/>
    <w:rsid w:val="00EE73F6"/>
    <w:rsid w:val="00EF0D0A"/>
    <w:rsid w:val="00EF3AB7"/>
    <w:rsid w:val="00EF520A"/>
    <w:rsid w:val="00F01DBC"/>
    <w:rsid w:val="00F024F9"/>
    <w:rsid w:val="00F06A47"/>
    <w:rsid w:val="00F109AB"/>
    <w:rsid w:val="00F10CE9"/>
    <w:rsid w:val="00F10FCA"/>
    <w:rsid w:val="00F13F91"/>
    <w:rsid w:val="00F14E10"/>
    <w:rsid w:val="00F15806"/>
    <w:rsid w:val="00F178F0"/>
    <w:rsid w:val="00F20966"/>
    <w:rsid w:val="00F253C1"/>
    <w:rsid w:val="00F27CF7"/>
    <w:rsid w:val="00F27DAF"/>
    <w:rsid w:val="00F308DC"/>
    <w:rsid w:val="00F31FE0"/>
    <w:rsid w:val="00F33D73"/>
    <w:rsid w:val="00F3448E"/>
    <w:rsid w:val="00F37226"/>
    <w:rsid w:val="00F37A7A"/>
    <w:rsid w:val="00F37EF9"/>
    <w:rsid w:val="00F42CE1"/>
    <w:rsid w:val="00F432F6"/>
    <w:rsid w:val="00F443E0"/>
    <w:rsid w:val="00F4528E"/>
    <w:rsid w:val="00F45822"/>
    <w:rsid w:val="00F46CA7"/>
    <w:rsid w:val="00F5550A"/>
    <w:rsid w:val="00F56769"/>
    <w:rsid w:val="00F56935"/>
    <w:rsid w:val="00F6078D"/>
    <w:rsid w:val="00F61403"/>
    <w:rsid w:val="00F620E1"/>
    <w:rsid w:val="00F63ACF"/>
    <w:rsid w:val="00F64B57"/>
    <w:rsid w:val="00F70292"/>
    <w:rsid w:val="00F73B3A"/>
    <w:rsid w:val="00F75D94"/>
    <w:rsid w:val="00F772C0"/>
    <w:rsid w:val="00F77A1D"/>
    <w:rsid w:val="00F83068"/>
    <w:rsid w:val="00F836B2"/>
    <w:rsid w:val="00F8464B"/>
    <w:rsid w:val="00F84850"/>
    <w:rsid w:val="00F84A1C"/>
    <w:rsid w:val="00F870B1"/>
    <w:rsid w:val="00F90370"/>
    <w:rsid w:val="00F90DD1"/>
    <w:rsid w:val="00F91523"/>
    <w:rsid w:val="00F922AB"/>
    <w:rsid w:val="00F93184"/>
    <w:rsid w:val="00F941E5"/>
    <w:rsid w:val="00F9488C"/>
    <w:rsid w:val="00F94C23"/>
    <w:rsid w:val="00F956A4"/>
    <w:rsid w:val="00F97920"/>
    <w:rsid w:val="00FA40F0"/>
    <w:rsid w:val="00FA6EC0"/>
    <w:rsid w:val="00FA77D7"/>
    <w:rsid w:val="00FB45EB"/>
    <w:rsid w:val="00FB7EDA"/>
    <w:rsid w:val="00FC25FA"/>
    <w:rsid w:val="00FC284D"/>
    <w:rsid w:val="00FC33C6"/>
    <w:rsid w:val="00FC3B19"/>
    <w:rsid w:val="00FC46E6"/>
    <w:rsid w:val="00FC4B43"/>
    <w:rsid w:val="00FD3993"/>
    <w:rsid w:val="00FD4106"/>
    <w:rsid w:val="00FD4CD8"/>
    <w:rsid w:val="00FD66AA"/>
    <w:rsid w:val="00FD6B27"/>
    <w:rsid w:val="00FD786A"/>
    <w:rsid w:val="00FE0E5F"/>
    <w:rsid w:val="00FE1415"/>
    <w:rsid w:val="00FE3153"/>
    <w:rsid w:val="00FE7F3A"/>
    <w:rsid w:val="00FF1E62"/>
    <w:rsid w:val="00FF231E"/>
    <w:rsid w:val="00FF2E64"/>
    <w:rsid w:val="00FF51D0"/>
    <w:rsid w:val="00FF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822"/>
    <w:pPr>
      <w:ind w:firstLine="709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083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E9083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E9083F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E9083F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table" w:styleId="a3">
    <w:name w:val="Table Grid"/>
    <w:basedOn w:val="a1"/>
    <w:uiPriority w:val="59"/>
    <w:rsid w:val="00CE63A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06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0616"/>
    <w:rPr>
      <w:rFonts w:ascii="Tahoma" w:hAnsi="Tahoma" w:cs="Tahoma"/>
      <w:sz w:val="16"/>
      <w:szCs w:val="16"/>
      <w:lang w:eastAsia="en-US"/>
    </w:rPr>
  </w:style>
  <w:style w:type="character" w:styleId="a6">
    <w:name w:val="Hyperlink"/>
    <w:basedOn w:val="a0"/>
    <w:uiPriority w:val="99"/>
    <w:semiHidden/>
    <w:unhideWhenUsed/>
    <w:rsid w:val="007D52DB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543CA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A18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A1862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0A18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A1862"/>
    <w:rPr>
      <w:sz w:val="22"/>
      <w:szCs w:val="22"/>
      <w:lang w:eastAsia="en-US"/>
    </w:rPr>
  </w:style>
  <w:style w:type="paragraph" w:customStyle="1" w:styleId="ConsNonformat">
    <w:name w:val="ConsNonformat"/>
    <w:uiPriority w:val="99"/>
    <w:rsid w:val="0034151A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822"/>
    <w:pPr>
      <w:ind w:firstLine="709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083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E9083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E9083F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E9083F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table" w:styleId="a3">
    <w:name w:val="Table Grid"/>
    <w:basedOn w:val="a1"/>
    <w:uiPriority w:val="59"/>
    <w:rsid w:val="00CE63A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06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0616"/>
    <w:rPr>
      <w:rFonts w:ascii="Tahoma" w:hAnsi="Tahoma" w:cs="Tahoma"/>
      <w:sz w:val="16"/>
      <w:szCs w:val="16"/>
      <w:lang w:eastAsia="en-US"/>
    </w:rPr>
  </w:style>
  <w:style w:type="character" w:styleId="a6">
    <w:name w:val="Hyperlink"/>
    <w:basedOn w:val="a0"/>
    <w:uiPriority w:val="99"/>
    <w:semiHidden/>
    <w:unhideWhenUsed/>
    <w:rsid w:val="007D52DB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543CA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A18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A1862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0A18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A1862"/>
    <w:rPr>
      <w:sz w:val="22"/>
      <w:szCs w:val="22"/>
      <w:lang w:eastAsia="en-US"/>
    </w:rPr>
  </w:style>
  <w:style w:type="paragraph" w:customStyle="1" w:styleId="ConsNonformat">
    <w:name w:val="ConsNonformat"/>
    <w:uiPriority w:val="99"/>
    <w:rsid w:val="0034151A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4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khpervsmet6\&#1056;&#1072;&#1073;&#1086;&#1095;&#1080;&#1081;%20&#1089;&#1090;&#1086;&#1083;\&#1055;&#1056;&#1045;&#1058;&#1045;&#1053;&#1047;&#1048;&#1071;%20(&#1041;&#1070;&#1044;&#1046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35602-A963-487D-AC2A-2C7015F4F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ПРЕТЕНЗИЯ (БЮДЖ)</Template>
  <TotalTime>27035</TotalTime>
  <Pages>1</Pages>
  <Words>94611</Words>
  <Characters>539283</Characters>
  <Application>Microsoft Office Word</Application>
  <DocSecurity>0</DocSecurity>
  <Lines>4494</Lines>
  <Paragraphs>1265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632629</CharactersWithSpaces>
  <SharedDoc>false</SharedDoc>
  <HLinks>
    <vt:vector size="6" baseType="variant">
      <vt:variant>
        <vt:i4>983132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consultantplus://offline/ref=889AC029FE3FD26F5B2FE0A7297A5C778DFCA7D14468905794BDAE894F32F20A8D50944ECEE458D2D33222334ER867O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jkhpervsmet6</dc:creator>
  <cp:lastModifiedBy>Кулеш Вероника Владимировна</cp:lastModifiedBy>
  <cp:revision>26</cp:revision>
  <cp:lastPrinted>2026-08-24T05:35:00Z</cp:lastPrinted>
  <dcterms:created xsi:type="dcterms:W3CDTF">2021-09-15T05:46:00Z</dcterms:created>
  <dcterms:modified xsi:type="dcterms:W3CDTF">2026-08-24T11:27:00Z</dcterms:modified>
</cp:coreProperties>
</file>