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4" w:type="dxa"/>
        <w:jc w:val="center"/>
        <w:tblLayout w:type="fixed"/>
        <w:tblLook w:val="01E0" w:firstRow="1" w:lastRow="1" w:firstColumn="1" w:lastColumn="1" w:noHBand="0" w:noVBand="0"/>
      </w:tblPr>
      <w:tblGrid>
        <w:gridCol w:w="4185"/>
        <w:gridCol w:w="1620"/>
        <w:gridCol w:w="4379"/>
      </w:tblGrid>
      <w:tr w:rsidR="00D51B53" w:rsidRPr="00402895" w14:paraId="07DBFCB2" w14:textId="77777777" w:rsidTr="00940912">
        <w:trPr>
          <w:trHeight w:val="2688"/>
          <w:jc w:val="center"/>
        </w:trPr>
        <w:tc>
          <w:tcPr>
            <w:tcW w:w="4185" w:type="dxa"/>
          </w:tcPr>
          <w:p w14:paraId="6873338B" w14:textId="77777777" w:rsidR="00D51B53" w:rsidRPr="00B5145D" w:rsidRDefault="00193ECC" w:rsidP="00B703D7">
            <w:pPr>
              <w:pStyle w:val="a3"/>
              <w:jc w:val="center"/>
              <w:rPr>
                <w:sz w:val="20"/>
                <w:szCs w:val="16"/>
                <w:lang w:val="be-BY"/>
              </w:rPr>
            </w:pPr>
            <w:r w:rsidRPr="007B0648">
              <w:rPr>
                <w:sz w:val="18"/>
                <w:szCs w:val="18"/>
                <w:lang w:val="be-BY"/>
              </w:rPr>
              <w:t xml:space="preserve">Рэспубліканскае ўнітарнае прадпрыемства </w:t>
            </w:r>
            <w:r w:rsidRPr="007B0648">
              <w:rPr>
                <w:sz w:val="18"/>
                <w:szCs w:val="18"/>
              </w:rPr>
              <w:t>«</w:t>
            </w:r>
            <w:r w:rsidRPr="007B0648">
              <w:rPr>
                <w:sz w:val="18"/>
                <w:szCs w:val="18"/>
                <w:lang w:val="be-BY"/>
              </w:rPr>
              <w:t>Белэнергабуд</w:t>
            </w:r>
            <w:r w:rsidRPr="007B0648">
              <w:rPr>
                <w:sz w:val="18"/>
                <w:szCs w:val="18"/>
              </w:rPr>
              <w:t xml:space="preserve">» </w:t>
            </w:r>
            <w:r w:rsidRPr="007B0648">
              <w:rPr>
                <w:sz w:val="18"/>
                <w:szCs w:val="18"/>
                <w:lang w:val="be-BY"/>
              </w:rPr>
              <w:t>‒ кіруючая кампанія холдынгу</w:t>
            </w:r>
            <w:r w:rsidRPr="007B0648">
              <w:rPr>
                <w:sz w:val="18"/>
                <w:szCs w:val="18"/>
              </w:rPr>
              <w:t>»</w:t>
            </w:r>
          </w:p>
          <w:p w14:paraId="268D3A35" w14:textId="77777777" w:rsidR="00D51B53" w:rsidRPr="005547F5" w:rsidRDefault="0086373B" w:rsidP="00EE3B4B">
            <w:pPr>
              <w:pStyle w:val="a3"/>
              <w:spacing w:before="60" w:after="60" w:line="240" w:lineRule="exact"/>
              <w:jc w:val="center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 xml:space="preserve">Філіял </w:t>
            </w:r>
            <w:r w:rsidRPr="005547F5">
              <w:rPr>
                <w:b/>
                <w:sz w:val="24"/>
                <w:lang w:val="be-BY"/>
              </w:rPr>
              <w:t>«</w:t>
            </w:r>
            <w:r w:rsidR="00971022">
              <w:rPr>
                <w:b/>
                <w:sz w:val="24"/>
                <w:lang w:val="be-BY"/>
              </w:rPr>
              <w:t>Будаўнічае ўпраўленне Магілёўскай ЦЭЦ-2</w:t>
            </w:r>
            <w:r w:rsidRPr="005547F5">
              <w:rPr>
                <w:b/>
                <w:sz w:val="24"/>
                <w:lang w:val="be-BY"/>
              </w:rPr>
              <w:t>»</w:t>
            </w:r>
          </w:p>
          <w:p w14:paraId="12FECD83" w14:textId="77777777" w:rsidR="00D51B53" w:rsidRPr="004A1ED2" w:rsidRDefault="005547F5" w:rsidP="00EE3B4B">
            <w:pPr>
              <w:pStyle w:val="a3"/>
              <w:spacing w:after="40" w:line="200" w:lineRule="exact"/>
              <w:jc w:val="center"/>
              <w:rPr>
                <w:spacing w:val="-4"/>
                <w:sz w:val="20"/>
                <w:lang w:val="be-BY"/>
              </w:rPr>
            </w:pPr>
            <w:r w:rsidRPr="004A1ED2">
              <w:rPr>
                <w:spacing w:val="-4"/>
                <w:sz w:val="20"/>
                <w:lang w:val="be-BY"/>
              </w:rPr>
              <w:t>д</w:t>
            </w:r>
            <w:r w:rsidR="00D51B53" w:rsidRPr="004A1ED2">
              <w:rPr>
                <w:spacing w:val="-4"/>
                <w:sz w:val="20"/>
                <w:lang w:val="be-BY"/>
              </w:rPr>
              <w:t>зяржаўна</w:t>
            </w:r>
            <w:r w:rsidRPr="004A1ED2">
              <w:rPr>
                <w:spacing w:val="-4"/>
                <w:sz w:val="20"/>
                <w:lang w:val="be-BY"/>
              </w:rPr>
              <w:t>га</w:t>
            </w:r>
            <w:r w:rsidR="00D51B53" w:rsidRPr="004A1ED2">
              <w:rPr>
                <w:spacing w:val="-4"/>
                <w:sz w:val="20"/>
                <w:lang w:val="be-BY"/>
              </w:rPr>
              <w:t xml:space="preserve"> прадпрыемства «Белэнергабуд»</w:t>
            </w:r>
            <w:r w:rsidR="004A1ED2" w:rsidRPr="004A1ED2">
              <w:rPr>
                <w:spacing w:val="-4"/>
                <w:sz w:val="20"/>
                <w:lang w:val="be-BY"/>
              </w:rPr>
              <w:t> </w:t>
            </w:r>
            <w:r w:rsidR="00E74540" w:rsidRPr="004A1ED2">
              <w:rPr>
                <w:spacing w:val="-4"/>
                <w:sz w:val="20"/>
                <w:lang w:val="be-BY"/>
              </w:rPr>
              <w:t>‒ кіруючая кампанія холдынгу»</w:t>
            </w:r>
          </w:p>
          <w:p w14:paraId="541ECE4A" w14:textId="77777777" w:rsidR="00971022" w:rsidRPr="004F5A3D" w:rsidRDefault="00971022" w:rsidP="00971022">
            <w:pPr>
              <w:pStyle w:val="a3"/>
              <w:spacing w:before="60" w:line="160" w:lineRule="exact"/>
              <w:jc w:val="center"/>
              <w:rPr>
                <w:sz w:val="16"/>
                <w:lang w:val="be-BY"/>
              </w:rPr>
            </w:pPr>
            <w:r w:rsidRPr="004F5A3D">
              <w:rPr>
                <w:sz w:val="16"/>
                <w:lang w:val="be-BY"/>
              </w:rPr>
              <w:t>праспект Шмідта</w:t>
            </w:r>
            <w:r w:rsidRPr="004F5A3D">
              <w:rPr>
                <w:sz w:val="16"/>
              </w:rPr>
              <w:t xml:space="preserve">, 106-а, </w:t>
            </w:r>
            <w:r w:rsidRPr="004F5A3D">
              <w:rPr>
                <w:sz w:val="16"/>
                <w:lang w:val="be-BY"/>
              </w:rPr>
              <w:t>212035</w:t>
            </w:r>
            <w:r w:rsidRPr="004F5A3D">
              <w:rPr>
                <w:sz w:val="16"/>
              </w:rPr>
              <w:t>, г.</w:t>
            </w:r>
            <w:r w:rsidRPr="004F5A3D">
              <w:rPr>
                <w:sz w:val="16"/>
                <w:lang w:val="be-BY"/>
              </w:rPr>
              <w:t xml:space="preserve"> Магілёў</w:t>
            </w:r>
          </w:p>
          <w:p w14:paraId="3CDCD376" w14:textId="77777777" w:rsidR="00971022" w:rsidRDefault="00971022" w:rsidP="00971022">
            <w:pPr>
              <w:pStyle w:val="ab"/>
              <w:jc w:val="center"/>
              <w:rPr>
                <w:sz w:val="16"/>
                <w:lang w:val="be-BY"/>
              </w:rPr>
            </w:pPr>
            <w:r>
              <w:rPr>
                <w:sz w:val="16"/>
                <w:lang w:val="be-BY"/>
              </w:rPr>
              <w:t>тел./факс (0222) 74 49 97</w:t>
            </w:r>
          </w:p>
          <w:p w14:paraId="7EA922E4" w14:textId="77777777" w:rsidR="00971022" w:rsidRPr="004F5A3D" w:rsidRDefault="00971022" w:rsidP="00971022">
            <w:pPr>
              <w:pStyle w:val="ab"/>
              <w:jc w:val="center"/>
              <w:rPr>
                <w:sz w:val="16"/>
                <w:lang w:val="be-BY"/>
              </w:rPr>
            </w:pPr>
            <w:r>
              <w:rPr>
                <w:sz w:val="16"/>
                <w:lang w:val="en-US"/>
              </w:rPr>
              <w:t>www</w:t>
            </w:r>
            <w:r w:rsidRPr="00902D0D">
              <w:rPr>
                <w:sz w:val="16"/>
                <w:lang w:val="en-US"/>
              </w:rPr>
              <w:t>.</w:t>
            </w:r>
            <w:hyperlink r:id="rId8" w:history="1">
              <w:r w:rsidRPr="00902D0D">
                <w:rPr>
                  <w:rStyle w:val="aa"/>
                  <w:color w:val="auto"/>
                  <w:sz w:val="16"/>
                  <w:szCs w:val="16"/>
                  <w:u w:val="none"/>
                  <w:lang w:val="en-US"/>
                </w:rPr>
                <w:t>sutec2.rupbes.by</w:t>
              </w:r>
            </w:hyperlink>
            <w:r>
              <w:rPr>
                <w:sz w:val="16"/>
                <w:szCs w:val="16"/>
                <w:lang w:val="en-US"/>
              </w:rPr>
              <w:t xml:space="preserve">, </w:t>
            </w:r>
            <w:r w:rsidRPr="005919B3">
              <w:rPr>
                <w:sz w:val="16"/>
                <w:szCs w:val="16"/>
                <w:lang w:val="en-US"/>
              </w:rPr>
              <w:t>e</w:t>
            </w:r>
            <w:r w:rsidRPr="005919B3">
              <w:rPr>
                <w:sz w:val="16"/>
                <w:szCs w:val="16"/>
                <w:lang w:val="be-BY"/>
              </w:rPr>
              <w:t>-</w:t>
            </w:r>
            <w:r w:rsidRPr="005919B3">
              <w:rPr>
                <w:sz w:val="16"/>
                <w:szCs w:val="16"/>
                <w:lang w:val="en-US"/>
              </w:rPr>
              <w:t>mail</w:t>
            </w:r>
            <w:r w:rsidRPr="005919B3">
              <w:rPr>
                <w:sz w:val="16"/>
                <w:szCs w:val="16"/>
                <w:lang w:val="be-BY"/>
              </w:rPr>
              <w:t xml:space="preserve">: </w:t>
            </w:r>
            <w:proofErr w:type="spellStart"/>
            <w:r w:rsidRPr="005919B3">
              <w:rPr>
                <w:sz w:val="16"/>
                <w:szCs w:val="16"/>
                <w:lang w:val="en-US"/>
              </w:rPr>
              <w:t>sutec</w:t>
            </w:r>
            <w:proofErr w:type="spellEnd"/>
            <w:r w:rsidRPr="004F5A3D">
              <w:rPr>
                <w:sz w:val="16"/>
                <w:szCs w:val="16"/>
                <w:lang w:val="be-BY"/>
              </w:rPr>
              <w:t>2</w:t>
            </w:r>
            <w:r w:rsidRPr="005919B3">
              <w:rPr>
                <w:sz w:val="16"/>
                <w:szCs w:val="16"/>
                <w:lang w:val="be-BY"/>
              </w:rPr>
              <w:t>@</w:t>
            </w:r>
            <w:r w:rsidRPr="00902D0D">
              <w:rPr>
                <w:sz w:val="16"/>
                <w:szCs w:val="16"/>
                <w:lang w:val="en-US"/>
              </w:rPr>
              <w:t>rupbes.by</w:t>
            </w:r>
          </w:p>
          <w:p w14:paraId="39AC7A8B" w14:textId="77777777" w:rsidR="00D51B53" w:rsidRPr="00473061" w:rsidRDefault="00971022" w:rsidP="00971022">
            <w:pPr>
              <w:pStyle w:val="a3"/>
              <w:spacing w:line="160" w:lineRule="exact"/>
              <w:jc w:val="center"/>
              <w:rPr>
                <w:sz w:val="18"/>
                <w:lang w:val="be-BY"/>
              </w:rPr>
            </w:pPr>
            <w:r w:rsidRPr="0019031D">
              <w:rPr>
                <w:sz w:val="16"/>
                <w:lang w:val="be-BY"/>
              </w:rPr>
              <w:t xml:space="preserve">УНП 100056165, АКПА </w:t>
            </w:r>
            <w:r>
              <w:rPr>
                <w:sz w:val="16"/>
                <w:lang w:val="be-BY"/>
              </w:rPr>
              <w:t>00</w:t>
            </w:r>
            <w:r w:rsidRPr="00971022">
              <w:rPr>
                <w:sz w:val="16"/>
                <w:lang w:val="be-BY"/>
              </w:rPr>
              <w:t>1179725000</w:t>
            </w:r>
          </w:p>
        </w:tc>
        <w:tc>
          <w:tcPr>
            <w:tcW w:w="1620" w:type="dxa"/>
          </w:tcPr>
          <w:p w14:paraId="28E5E7C3" w14:textId="77777777" w:rsidR="00D51B53" w:rsidRPr="00473061" w:rsidRDefault="00D51B53" w:rsidP="00292921">
            <w:pPr>
              <w:pStyle w:val="a3"/>
              <w:ind w:hanging="108"/>
              <w:jc w:val="center"/>
              <w:rPr>
                <w:lang w:val="be-BY"/>
              </w:rPr>
            </w:pPr>
          </w:p>
        </w:tc>
        <w:tc>
          <w:tcPr>
            <w:tcW w:w="4379" w:type="dxa"/>
          </w:tcPr>
          <w:p w14:paraId="16F8DF56" w14:textId="77777777" w:rsidR="00D51B53" w:rsidRPr="00E13D1D" w:rsidRDefault="003C0DBE" w:rsidP="00B703D7">
            <w:pPr>
              <w:pStyle w:val="a3"/>
              <w:jc w:val="center"/>
              <w:rPr>
                <w:sz w:val="20"/>
                <w:szCs w:val="16"/>
              </w:rPr>
            </w:pPr>
            <w:r w:rsidRPr="004C5D10">
              <w:rPr>
                <w:spacing w:val="-8"/>
                <w:sz w:val="18"/>
                <w:szCs w:val="16"/>
              </w:rPr>
              <w:t>Республиканское унитарное предприятие «Белэнергострой» ‒ управляющая компания холдинга»</w:t>
            </w:r>
          </w:p>
          <w:p w14:paraId="649CA242" w14:textId="77777777" w:rsidR="00D51B53" w:rsidRPr="00E13D1D" w:rsidRDefault="0086373B" w:rsidP="00EE3B4B">
            <w:pPr>
              <w:pStyle w:val="a3"/>
              <w:spacing w:before="60" w:after="60" w:line="240" w:lineRule="exact"/>
              <w:jc w:val="center"/>
              <w:rPr>
                <w:b/>
                <w:sz w:val="24"/>
                <w:szCs w:val="18"/>
                <w:lang w:val="be-BY"/>
              </w:rPr>
            </w:pPr>
            <w:r>
              <w:rPr>
                <w:b/>
                <w:sz w:val="24"/>
                <w:szCs w:val="18"/>
              </w:rPr>
              <w:t>Филиал «</w:t>
            </w:r>
            <w:r w:rsidR="00971022">
              <w:rPr>
                <w:b/>
                <w:sz w:val="24"/>
                <w:szCs w:val="18"/>
              </w:rPr>
              <w:t>Строительное управление Могилевской ТЭЦ-2</w:t>
            </w:r>
            <w:r>
              <w:rPr>
                <w:b/>
                <w:sz w:val="24"/>
                <w:szCs w:val="18"/>
              </w:rPr>
              <w:t>»</w:t>
            </w:r>
          </w:p>
          <w:p w14:paraId="6809AAC5" w14:textId="77777777" w:rsidR="00D51B53" w:rsidRPr="004A1ED2" w:rsidRDefault="003F665C" w:rsidP="00EE3B4B">
            <w:pPr>
              <w:pStyle w:val="a3"/>
              <w:spacing w:line="-200" w:lineRule="auto"/>
              <w:jc w:val="center"/>
              <w:rPr>
                <w:spacing w:val="-6"/>
                <w:sz w:val="20"/>
              </w:rPr>
            </w:pPr>
            <w:r w:rsidRPr="004A1ED2">
              <w:rPr>
                <w:spacing w:val="-6"/>
                <w:sz w:val="20"/>
              </w:rPr>
              <w:t xml:space="preserve">государственного предприятия </w:t>
            </w:r>
            <w:r w:rsidR="004A1ED2" w:rsidRPr="004A1ED2">
              <w:rPr>
                <w:spacing w:val="-6"/>
                <w:sz w:val="20"/>
              </w:rPr>
              <w:t>«Белэнергострой» </w:t>
            </w:r>
            <w:r w:rsidRPr="004A1ED2">
              <w:rPr>
                <w:spacing w:val="-6"/>
                <w:sz w:val="20"/>
              </w:rPr>
              <w:t>‒ управляющая</w:t>
            </w:r>
            <w:r w:rsidR="00B703D7" w:rsidRPr="004A1ED2">
              <w:rPr>
                <w:spacing w:val="-6"/>
                <w:sz w:val="20"/>
                <w:lang w:val="be-BY"/>
              </w:rPr>
              <w:t> </w:t>
            </w:r>
            <w:r w:rsidRPr="004A1ED2">
              <w:rPr>
                <w:spacing w:val="-6"/>
                <w:sz w:val="20"/>
              </w:rPr>
              <w:t>компания холдинга»</w:t>
            </w:r>
          </w:p>
          <w:p w14:paraId="55E93DE1" w14:textId="77777777" w:rsidR="00971022" w:rsidRPr="005919B3" w:rsidRDefault="00971022" w:rsidP="00971022">
            <w:pPr>
              <w:pStyle w:val="a3"/>
              <w:spacing w:before="60" w:line="160" w:lineRule="exact"/>
              <w:jc w:val="center"/>
              <w:rPr>
                <w:sz w:val="16"/>
                <w:lang w:val="be-BY"/>
              </w:rPr>
            </w:pPr>
            <w:r w:rsidRPr="005919B3">
              <w:rPr>
                <w:sz w:val="16"/>
              </w:rPr>
              <w:t xml:space="preserve">проспект Шмидта, 106-а, </w:t>
            </w:r>
            <w:r w:rsidRPr="005919B3">
              <w:rPr>
                <w:sz w:val="16"/>
                <w:lang w:val="be-BY"/>
              </w:rPr>
              <w:t>212035</w:t>
            </w:r>
            <w:r w:rsidRPr="005919B3">
              <w:rPr>
                <w:sz w:val="16"/>
              </w:rPr>
              <w:t>, г.</w:t>
            </w:r>
            <w:r w:rsidRPr="005919B3">
              <w:rPr>
                <w:sz w:val="16"/>
                <w:lang w:val="be-BY"/>
              </w:rPr>
              <w:t xml:space="preserve"> Могилев</w:t>
            </w:r>
          </w:p>
          <w:p w14:paraId="6FF7B34F" w14:textId="77777777" w:rsidR="00971022" w:rsidRDefault="00971022" w:rsidP="00971022">
            <w:pPr>
              <w:pStyle w:val="a3"/>
              <w:spacing w:line="160" w:lineRule="exact"/>
              <w:jc w:val="center"/>
              <w:rPr>
                <w:sz w:val="16"/>
                <w:lang w:val="be-BY"/>
              </w:rPr>
            </w:pPr>
            <w:r w:rsidRPr="005919B3">
              <w:rPr>
                <w:sz w:val="16"/>
                <w:lang w:val="be-BY"/>
              </w:rPr>
              <w:t>тел./факс (0222) 74 49 97</w:t>
            </w:r>
          </w:p>
          <w:p w14:paraId="0CA6BDFC" w14:textId="77777777" w:rsidR="00971022" w:rsidRPr="005919B3" w:rsidRDefault="00971022" w:rsidP="00971022">
            <w:pPr>
              <w:pStyle w:val="a3"/>
              <w:spacing w:line="160" w:lineRule="exact"/>
              <w:jc w:val="center"/>
              <w:rPr>
                <w:sz w:val="16"/>
                <w:lang w:val="be-BY"/>
              </w:rPr>
            </w:pPr>
            <w:r>
              <w:rPr>
                <w:sz w:val="16"/>
                <w:lang w:val="en-US"/>
              </w:rPr>
              <w:t>www</w:t>
            </w:r>
            <w:r w:rsidRPr="00902D0D">
              <w:rPr>
                <w:sz w:val="16"/>
                <w:lang w:val="en-US"/>
              </w:rPr>
              <w:t>.</w:t>
            </w:r>
            <w:hyperlink r:id="rId9" w:history="1">
              <w:r w:rsidRPr="00902D0D">
                <w:rPr>
                  <w:rStyle w:val="aa"/>
                  <w:color w:val="auto"/>
                  <w:sz w:val="16"/>
                  <w:szCs w:val="16"/>
                  <w:u w:val="none"/>
                  <w:lang w:val="en-US"/>
                </w:rPr>
                <w:t>sutec2.rupbes.by</w:t>
              </w:r>
            </w:hyperlink>
            <w:r>
              <w:rPr>
                <w:sz w:val="16"/>
                <w:szCs w:val="16"/>
                <w:lang w:val="en-US"/>
              </w:rPr>
              <w:t xml:space="preserve">, </w:t>
            </w:r>
            <w:r w:rsidRPr="005919B3">
              <w:rPr>
                <w:sz w:val="16"/>
                <w:szCs w:val="16"/>
                <w:lang w:val="en-US"/>
              </w:rPr>
              <w:t>e</w:t>
            </w:r>
            <w:r w:rsidRPr="005919B3">
              <w:rPr>
                <w:sz w:val="16"/>
                <w:szCs w:val="16"/>
                <w:lang w:val="be-BY"/>
              </w:rPr>
              <w:t>-</w:t>
            </w:r>
            <w:r w:rsidRPr="005919B3">
              <w:rPr>
                <w:sz w:val="16"/>
                <w:szCs w:val="16"/>
                <w:lang w:val="en-US"/>
              </w:rPr>
              <w:t>mail</w:t>
            </w:r>
            <w:r w:rsidRPr="005919B3">
              <w:rPr>
                <w:sz w:val="16"/>
                <w:szCs w:val="16"/>
                <w:lang w:val="be-BY"/>
              </w:rPr>
              <w:t xml:space="preserve">: </w:t>
            </w:r>
            <w:proofErr w:type="spellStart"/>
            <w:r w:rsidRPr="005919B3">
              <w:rPr>
                <w:sz w:val="16"/>
                <w:szCs w:val="16"/>
                <w:lang w:val="en-US"/>
              </w:rPr>
              <w:t>sutec</w:t>
            </w:r>
            <w:proofErr w:type="spellEnd"/>
            <w:r w:rsidRPr="004F5A3D">
              <w:rPr>
                <w:sz w:val="16"/>
                <w:szCs w:val="16"/>
                <w:lang w:val="be-BY"/>
              </w:rPr>
              <w:t>2</w:t>
            </w:r>
            <w:r w:rsidRPr="005919B3">
              <w:rPr>
                <w:sz w:val="16"/>
                <w:szCs w:val="16"/>
                <w:lang w:val="be-BY"/>
              </w:rPr>
              <w:t>@</w:t>
            </w:r>
            <w:r w:rsidRPr="00902D0D">
              <w:rPr>
                <w:sz w:val="16"/>
                <w:szCs w:val="16"/>
                <w:lang w:val="en-US"/>
              </w:rPr>
              <w:t>rupbes.by</w:t>
            </w:r>
          </w:p>
          <w:p w14:paraId="73D32FC1" w14:textId="77777777" w:rsidR="00D51B53" w:rsidRPr="00F03917" w:rsidRDefault="00971022" w:rsidP="00971022">
            <w:pPr>
              <w:pStyle w:val="a3"/>
              <w:spacing w:line="160" w:lineRule="exact"/>
              <w:jc w:val="center"/>
              <w:rPr>
                <w:sz w:val="18"/>
              </w:rPr>
            </w:pPr>
            <w:r w:rsidRPr="005919B3">
              <w:rPr>
                <w:sz w:val="16"/>
              </w:rPr>
              <w:t xml:space="preserve">УНП 100056165, ОКПО </w:t>
            </w:r>
            <w:r>
              <w:rPr>
                <w:sz w:val="16"/>
              </w:rPr>
              <w:t>00</w:t>
            </w:r>
            <w:r w:rsidRPr="005919B3">
              <w:rPr>
                <w:sz w:val="16"/>
              </w:rPr>
              <w:t>1179725000</w:t>
            </w:r>
          </w:p>
        </w:tc>
      </w:tr>
      <w:tr w:rsidR="00940912" w:rsidRPr="00402895" w14:paraId="25448916" w14:textId="77777777" w:rsidTr="00072F6A">
        <w:trPr>
          <w:trHeight w:val="133"/>
          <w:jc w:val="center"/>
        </w:trPr>
        <w:tc>
          <w:tcPr>
            <w:tcW w:w="4185" w:type="dxa"/>
            <w:vAlign w:val="bottom"/>
          </w:tcPr>
          <w:p w14:paraId="1D79FCA0" w14:textId="44A1E183" w:rsidR="00940912" w:rsidRPr="00402895" w:rsidRDefault="00940912" w:rsidP="00EC0A8D">
            <w:pPr>
              <w:jc w:val="center"/>
              <w:rPr>
                <w:sz w:val="16"/>
                <w:szCs w:val="16"/>
              </w:rPr>
            </w:pPr>
            <w:r w:rsidRPr="00402895">
              <w:rPr>
                <w:sz w:val="18"/>
                <w:szCs w:val="16"/>
              </w:rPr>
              <w:t>__</w:t>
            </w:r>
            <w:r w:rsidR="00EC0A8D">
              <w:rPr>
                <w:sz w:val="18"/>
                <w:szCs w:val="16"/>
              </w:rPr>
              <w:t>17.08.2026г.</w:t>
            </w:r>
            <w:r w:rsidRPr="00402895">
              <w:rPr>
                <w:sz w:val="18"/>
                <w:szCs w:val="16"/>
              </w:rPr>
              <w:t>________  №    _________________</w:t>
            </w:r>
          </w:p>
        </w:tc>
        <w:tc>
          <w:tcPr>
            <w:tcW w:w="5999" w:type="dxa"/>
            <w:gridSpan w:val="2"/>
            <w:vMerge w:val="restart"/>
            <w:vAlign w:val="bottom"/>
          </w:tcPr>
          <w:p w14:paraId="6BDD564C" w14:textId="77777777" w:rsidR="00940912" w:rsidRPr="00402895" w:rsidRDefault="00FB16FB" w:rsidP="005A4921">
            <w:pPr>
              <w:pStyle w:val="a3"/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AC3B91E" wp14:editId="43FCA192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-937895</wp:posOffset>
                      </wp:positionV>
                      <wp:extent cx="3282950" cy="655320"/>
                      <wp:effectExtent l="0" t="0" r="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282950" cy="6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7E4989" w14:textId="72EEF09B" w:rsidR="00A8361A" w:rsidRPr="00320803" w:rsidRDefault="00A8361A" w:rsidP="00320803">
                                  <w:pPr>
                                    <w:pStyle w:val="af3"/>
                                    <w:spacing w:before="120" w:beforeAutospacing="0" w:after="120" w:afterAutospacing="0"/>
                                    <w:rPr>
                                      <w:b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C3B9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28.35pt;margin-top:-73.85pt;width:258.5pt;height:51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" fillcolor="white [3201]" stroked="f" strokeweight=".5pt">
                      <v:path arrowok="t"/>
                      <v:textbox>
                        <w:txbxContent>
                          <w:p w14:paraId="567E4989" w14:textId="72EEF09B" w:rsidR="00A8361A" w:rsidRPr="00320803" w:rsidRDefault="00A8361A" w:rsidP="00320803">
                            <w:pPr>
                              <w:pStyle w:val="af3"/>
                              <w:spacing w:before="120" w:beforeAutospacing="0" w:after="120" w:afterAutospacing="0"/>
                              <w:rPr>
                                <w:b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61664" behindDoc="0" locked="0" layoutInCell="1" allowOverlap="1" wp14:anchorId="637B9BA2" wp14:editId="180E7FE1">
                      <wp:simplePos x="0" y="0"/>
                      <wp:positionH relativeFrom="column">
                        <wp:posOffset>320674</wp:posOffset>
                      </wp:positionH>
                      <wp:positionV relativeFrom="paragraph">
                        <wp:posOffset>5080</wp:posOffset>
                      </wp:positionV>
                      <wp:extent cx="0" cy="171450"/>
                      <wp:effectExtent l="0" t="0" r="1905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935E70" id="Прямая соединительная линия 5" o:spid="_x0000_s1026" style="position:absolute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5.25pt,.4pt" to="25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" strokecolor="black [3213]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59616" behindDoc="0" locked="0" layoutInCell="1" allowOverlap="1" wp14:anchorId="7F4C8F09" wp14:editId="3718443B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5079</wp:posOffset>
                      </wp:positionV>
                      <wp:extent cx="128905" cy="0"/>
                      <wp:effectExtent l="0" t="0" r="2349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90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8F9EA" id="Прямая соединительная линия 4" o:spid="_x0000_s1026" style="position:absolute;z-index:251759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.1pt,.4pt" to="35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" strokecolor="black [3213]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299" distR="114299" simplePos="0" relativeHeight="251760640" behindDoc="0" locked="0" layoutInCell="1" allowOverlap="1" wp14:anchorId="38FE5DEE" wp14:editId="11664CC7">
                      <wp:simplePos x="0" y="0"/>
                      <wp:positionH relativeFrom="column">
                        <wp:posOffset>3651249</wp:posOffset>
                      </wp:positionH>
                      <wp:positionV relativeFrom="paragraph">
                        <wp:posOffset>3810</wp:posOffset>
                      </wp:positionV>
                      <wp:extent cx="0" cy="17145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328F7" id="Прямая соединительная линия 2" o:spid="_x0000_s1026" style="position:absolute;z-index:251760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87.5pt,.3pt" to="287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" strokecolor="black [3213]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58592" behindDoc="0" locked="0" layoutInCell="1" allowOverlap="1" wp14:anchorId="1C9C358D" wp14:editId="2FBF3219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3809</wp:posOffset>
                      </wp:positionV>
                      <wp:extent cx="128905" cy="0"/>
                      <wp:effectExtent l="0" t="0" r="2349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890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771B6" id="Прямая соединительная линия 3" o:spid="_x0000_s1026" style="position:absolute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7.25pt,.3pt" to="287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" strokecolor="black [3213]" strokeweight=".5pt">
                      <o:lock v:ext="edit" shapetype="f"/>
                    </v:line>
                  </w:pict>
                </mc:Fallback>
              </mc:AlternateContent>
            </w:r>
          </w:p>
        </w:tc>
      </w:tr>
      <w:tr w:rsidR="00940912" w:rsidRPr="00402895" w14:paraId="7B45EBA3" w14:textId="77777777" w:rsidTr="00072F6A">
        <w:trPr>
          <w:trHeight w:val="333"/>
          <w:jc w:val="center"/>
        </w:trPr>
        <w:tc>
          <w:tcPr>
            <w:tcW w:w="4185" w:type="dxa"/>
            <w:vAlign w:val="bottom"/>
          </w:tcPr>
          <w:p w14:paraId="514BE4FC" w14:textId="77777777" w:rsidR="00940912" w:rsidRPr="00402895" w:rsidRDefault="00940912" w:rsidP="00D142D4">
            <w:pPr>
              <w:jc w:val="center"/>
              <w:rPr>
                <w:sz w:val="16"/>
                <w:szCs w:val="16"/>
              </w:rPr>
            </w:pPr>
            <w:r w:rsidRPr="00402895">
              <w:rPr>
                <w:sz w:val="18"/>
                <w:szCs w:val="16"/>
              </w:rPr>
              <w:t>На № ____</w:t>
            </w:r>
            <w:r>
              <w:rPr>
                <w:sz w:val="18"/>
                <w:szCs w:val="16"/>
                <w:lang w:val="be-BY"/>
              </w:rPr>
              <w:t>____</w:t>
            </w:r>
            <w:r w:rsidRPr="00402895">
              <w:rPr>
                <w:sz w:val="18"/>
                <w:szCs w:val="16"/>
              </w:rPr>
              <w:t>__________ ад  _________________</w:t>
            </w:r>
          </w:p>
        </w:tc>
        <w:tc>
          <w:tcPr>
            <w:tcW w:w="5999" w:type="dxa"/>
            <w:gridSpan w:val="2"/>
            <w:vMerge/>
            <w:vAlign w:val="bottom"/>
          </w:tcPr>
          <w:p w14:paraId="679C8923" w14:textId="77777777" w:rsidR="00940912" w:rsidRPr="00402895" w:rsidRDefault="00940912" w:rsidP="00292921">
            <w:pPr>
              <w:pStyle w:val="a3"/>
              <w:jc w:val="both"/>
              <w:rPr>
                <w:b/>
                <w:sz w:val="20"/>
                <w:szCs w:val="16"/>
              </w:rPr>
            </w:pPr>
          </w:p>
        </w:tc>
      </w:tr>
      <w:tr w:rsidR="00940912" w:rsidRPr="00402895" w14:paraId="03BC253D" w14:textId="77777777" w:rsidTr="00072F6A">
        <w:trPr>
          <w:trHeight w:val="227"/>
          <w:jc w:val="center"/>
        </w:trPr>
        <w:tc>
          <w:tcPr>
            <w:tcW w:w="4185" w:type="dxa"/>
            <w:vAlign w:val="bottom"/>
          </w:tcPr>
          <w:p w14:paraId="446DC9F2" w14:textId="77777777" w:rsidR="00940912" w:rsidRPr="00402895" w:rsidRDefault="00940912" w:rsidP="00292921">
            <w:pPr>
              <w:jc w:val="both"/>
              <w:rPr>
                <w:sz w:val="18"/>
                <w:szCs w:val="16"/>
              </w:rPr>
            </w:pPr>
          </w:p>
        </w:tc>
        <w:tc>
          <w:tcPr>
            <w:tcW w:w="5999" w:type="dxa"/>
            <w:gridSpan w:val="2"/>
            <w:vMerge/>
            <w:vAlign w:val="bottom"/>
          </w:tcPr>
          <w:p w14:paraId="42E91AF6" w14:textId="77777777" w:rsidR="00940912" w:rsidRPr="00402895" w:rsidRDefault="00940912" w:rsidP="00292921">
            <w:pPr>
              <w:pStyle w:val="a3"/>
              <w:jc w:val="both"/>
              <w:rPr>
                <w:b/>
                <w:sz w:val="20"/>
                <w:szCs w:val="16"/>
              </w:rPr>
            </w:pPr>
          </w:p>
        </w:tc>
      </w:tr>
    </w:tbl>
    <w:p w14:paraId="033AF0DA" w14:textId="77777777" w:rsidR="009528C2" w:rsidRDefault="009528C2" w:rsidP="009528C2">
      <w:pPr>
        <w:ind w:firstLine="567"/>
        <w:jc w:val="center"/>
        <w:rPr>
          <w:sz w:val="26"/>
          <w:szCs w:val="26"/>
        </w:rPr>
      </w:pPr>
    </w:p>
    <w:p w14:paraId="7865D609" w14:textId="77777777" w:rsidR="009528C2" w:rsidRDefault="009528C2" w:rsidP="009528C2">
      <w:pPr>
        <w:ind w:firstLine="567"/>
        <w:jc w:val="center"/>
        <w:rPr>
          <w:sz w:val="26"/>
          <w:szCs w:val="26"/>
        </w:rPr>
      </w:pPr>
    </w:p>
    <w:p w14:paraId="15B5952E" w14:textId="4CCAEF29" w:rsidR="0001412B" w:rsidRDefault="0001412B" w:rsidP="00311780">
      <w:pPr>
        <w:ind w:firstLine="567"/>
        <w:jc w:val="center"/>
        <w:rPr>
          <w:sz w:val="26"/>
          <w:szCs w:val="26"/>
        </w:rPr>
      </w:pPr>
    </w:p>
    <w:p w14:paraId="2045D5DB" w14:textId="77777777" w:rsidR="00230D42" w:rsidRDefault="00230D42" w:rsidP="00311780">
      <w:pPr>
        <w:ind w:firstLine="567"/>
        <w:jc w:val="center"/>
        <w:rPr>
          <w:sz w:val="26"/>
          <w:szCs w:val="26"/>
        </w:rPr>
      </w:pPr>
    </w:p>
    <w:p w14:paraId="722D0A4C" w14:textId="2AABA3BF" w:rsidR="00311780" w:rsidRPr="00311780" w:rsidRDefault="00311780" w:rsidP="00311780">
      <w:pPr>
        <w:ind w:firstLine="567"/>
        <w:jc w:val="center"/>
        <w:rPr>
          <w:sz w:val="26"/>
          <w:szCs w:val="26"/>
        </w:rPr>
      </w:pPr>
      <w:r w:rsidRPr="00311780">
        <w:rPr>
          <w:sz w:val="26"/>
          <w:szCs w:val="26"/>
        </w:rPr>
        <w:t xml:space="preserve">ЗАПРОС </w:t>
      </w:r>
    </w:p>
    <w:p w14:paraId="44F0F840" w14:textId="77777777" w:rsidR="00311780" w:rsidRPr="00311780" w:rsidRDefault="00311780" w:rsidP="00311780">
      <w:pPr>
        <w:ind w:firstLine="567"/>
        <w:jc w:val="center"/>
        <w:rPr>
          <w:sz w:val="26"/>
          <w:szCs w:val="26"/>
        </w:rPr>
      </w:pPr>
      <w:r w:rsidRPr="00311780">
        <w:rPr>
          <w:sz w:val="26"/>
          <w:szCs w:val="26"/>
        </w:rPr>
        <w:t>о предоставлении сведений для процедуры закупки</w:t>
      </w:r>
    </w:p>
    <w:p w14:paraId="6B7085CA" w14:textId="77777777" w:rsidR="00311780" w:rsidRPr="00311780" w:rsidRDefault="00311780" w:rsidP="00311780">
      <w:pPr>
        <w:ind w:firstLine="567"/>
        <w:jc w:val="center"/>
        <w:rPr>
          <w:sz w:val="26"/>
          <w:szCs w:val="26"/>
        </w:rPr>
      </w:pPr>
      <w:r w:rsidRPr="00311780">
        <w:rPr>
          <w:sz w:val="26"/>
          <w:szCs w:val="26"/>
        </w:rPr>
        <w:t xml:space="preserve"> из одного источника в целях изучения конъюнктуры рынка</w:t>
      </w:r>
    </w:p>
    <w:p w14:paraId="56C98EB7" w14:textId="77777777" w:rsidR="00311780" w:rsidRPr="00311780" w:rsidRDefault="00311780" w:rsidP="00311780">
      <w:pPr>
        <w:ind w:firstLine="567"/>
        <w:jc w:val="center"/>
        <w:rPr>
          <w:sz w:val="26"/>
          <w:szCs w:val="26"/>
        </w:rPr>
      </w:pPr>
    </w:p>
    <w:p w14:paraId="3E6EDD5E" w14:textId="27C648D8" w:rsidR="00311780" w:rsidRPr="009528C2" w:rsidRDefault="0001412B" w:rsidP="0031178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311780" w:rsidRPr="009528C2">
        <w:rPr>
          <w:sz w:val="26"/>
          <w:szCs w:val="26"/>
        </w:rPr>
        <w:t xml:space="preserve">Филиал «Строительное управление Могилевской ТЭЦ-2» </w:t>
      </w:r>
      <w:r>
        <w:rPr>
          <w:sz w:val="26"/>
          <w:szCs w:val="26"/>
        </w:rPr>
        <w:t xml:space="preserve">в </w:t>
      </w:r>
      <w:r w:rsidR="00311780" w:rsidRPr="009528C2">
        <w:rPr>
          <w:sz w:val="26"/>
          <w:szCs w:val="26"/>
        </w:rPr>
        <w:t>соответствии с постановлением Совета Министров Республики Беларусь от 07.04.2026 № 168</w:t>
      </w:r>
      <w:r w:rsidR="00311780">
        <w:rPr>
          <w:sz w:val="26"/>
          <w:szCs w:val="26"/>
        </w:rPr>
        <w:t xml:space="preserve"> «О порядке осуществления закупок товаров (работ, услуг) за счет собственных средств)</w:t>
      </w:r>
      <w:r>
        <w:rPr>
          <w:sz w:val="26"/>
          <w:szCs w:val="26"/>
        </w:rPr>
        <w:t>»</w:t>
      </w:r>
      <w:r w:rsidR="00311780">
        <w:rPr>
          <w:sz w:val="26"/>
          <w:szCs w:val="26"/>
        </w:rPr>
        <w:t>.</w:t>
      </w:r>
    </w:p>
    <w:p w14:paraId="5B56D7DE" w14:textId="77777777" w:rsidR="00311780" w:rsidRPr="00311780" w:rsidRDefault="00311780" w:rsidP="00311780">
      <w:pPr>
        <w:ind w:firstLine="567"/>
        <w:jc w:val="center"/>
        <w:rPr>
          <w:b/>
          <w:color w:val="000000"/>
          <w:sz w:val="30"/>
          <w:szCs w:val="30"/>
          <w:u w:val="single"/>
        </w:rPr>
      </w:pPr>
    </w:p>
    <w:p w14:paraId="78EBE3F5" w14:textId="511F4574" w:rsidR="00311780" w:rsidRPr="00311780" w:rsidRDefault="00311780" w:rsidP="00311780">
      <w:pPr>
        <w:ind w:firstLine="567"/>
        <w:jc w:val="center"/>
        <w:rPr>
          <w:b/>
          <w:color w:val="000000"/>
          <w:sz w:val="30"/>
          <w:szCs w:val="30"/>
          <w:u w:val="single"/>
        </w:rPr>
      </w:pPr>
      <w:r w:rsidRPr="00311780">
        <w:rPr>
          <w:b/>
          <w:color w:val="000000"/>
          <w:sz w:val="30"/>
          <w:szCs w:val="30"/>
          <w:u w:val="single"/>
        </w:rPr>
        <w:t xml:space="preserve">Предмет закупки: </w:t>
      </w:r>
      <w:r w:rsidRPr="00311780">
        <w:rPr>
          <w:b/>
          <w:color w:val="000000"/>
          <w:sz w:val="30"/>
          <w:szCs w:val="30"/>
          <w:u w:val="single"/>
        </w:rPr>
        <w:t xml:space="preserve">Выбор поставщика комплекта материалов для </w:t>
      </w:r>
      <w:r>
        <w:rPr>
          <w:b/>
          <w:color w:val="000000"/>
          <w:sz w:val="30"/>
          <w:szCs w:val="30"/>
          <w:u w:val="single"/>
        </w:rPr>
        <w:t>прокладки кабеля</w:t>
      </w:r>
      <w:r w:rsidRPr="00311780">
        <w:rPr>
          <w:b/>
          <w:color w:val="000000"/>
          <w:sz w:val="30"/>
          <w:szCs w:val="30"/>
          <w:u w:val="single"/>
        </w:rPr>
        <w:t>.</w:t>
      </w:r>
    </w:p>
    <w:p w14:paraId="12DEE3D3" w14:textId="322A03DB" w:rsidR="00311780" w:rsidRDefault="00311780" w:rsidP="00311780">
      <w:pPr>
        <w:ind w:firstLine="567"/>
        <w:jc w:val="center"/>
        <w:rPr>
          <w:b/>
          <w:color w:val="000000"/>
          <w:sz w:val="30"/>
          <w:szCs w:val="30"/>
          <w:u w:val="single"/>
        </w:rPr>
      </w:pPr>
    </w:p>
    <w:p w14:paraId="10E2C579" w14:textId="77777777" w:rsidR="00230D42" w:rsidRPr="00311780" w:rsidRDefault="00230D42" w:rsidP="00311780">
      <w:pPr>
        <w:ind w:firstLine="567"/>
        <w:jc w:val="center"/>
        <w:rPr>
          <w:b/>
          <w:color w:val="000000"/>
          <w:sz w:val="30"/>
          <w:szCs w:val="30"/>
          <w:u w:val="single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5104"/>
      </w:tblGrid>
      <w:tr w:rsidR="00311780" w:rsidRPr="00311780" w14:paraId="2BAD6518" w14:textId="77777777" w:rsidTr="00EF0DF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D6C370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Вид процедуры государственной закупки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14527D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311780" w:rsidRPr="00311780" w14:paraId="2B7885F5" w14:textId="77777777" w:rsidTr="00EF0DFA">
        <w:trPr>
          <w:trHeight w:val="222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0C21D6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7AD999" w14:textId="399FDBC2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В соответствии с п. 9 перечня случаев осуществления закупок с применением процедуры закупки</w:t>
            </w:r>
          </w:p>
          <w:p w14:paraId="173370BB" w14:textId="27783495" w:rsidR="00311780" w:rsidRPr="00311780" w:rsidRDefault="00311780" w:rsidP="009917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из одного </w:t>
            </w:r>
            <w:r>
              <w:rPr>
                <w:color w:val="000000"/>
                <w:sz w:val="26"/>
                <w:szCs w:val="26"/>
              </w:rPr>
              <w:t xml:space="preserve">источника согласно </w:t>
            </w:r>
            <w:r w:rsidRPr="00311780">
              <w:rPr>
                <w:color w:val="000000"/>
                <w:sz w:val="26"/>
                <w:szCs w:val="26"/>
              </w:rPr>
              <w:t>приложению</w:t>
            </w:r>
            <w:r w:rsidR="009917D6">
              <w:rPr>
                <w:color w:val="000000"/>
                <w:sz w:val="26"/>
                <w:szCs w:val="26"/>
              </w:rPr>
              <w:t xml:space="preserve"> 4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311780">
              <w:rPr>
                <w:color w:val="000000"/>
                <w:sz w:val="26"/>
                <w:szCs w:val="26"/>
              </w:rPr>
              <w:t xml:space="preserve">к </w:t>
            </w:r>
            <w:r w:rsidR="009917D6">
              <w:rPr>
                <w:color w:val="000000"/>
                <w:sz w:val="26"/>
                <w:szCs w:val="26"/>
              </w:rPr>
              <w:t xml:space="preserve">Положению о </w:t>
            </w:r>
            <w:r w:rsidR="009917D6">
              <w:rPr>
                <w:sz w:val="26"/>
                <w:szCs w:val="26"/>
              </w:rPr>
              <w:t>порядке осуществления закупок товаров (работ, услуг) за счет собственных средств</w:t>
            </w:r>
            <w:r w:rsidRPr="00311780">
              <w:rPr>
                <w:color w:val="000000"/>
                <w:sz w:val="26"/>
                <w:szCs w:val="26"/>
              </w:rPr>
              <w:t>)</w:t>
            </w:r>
            <w:r w:rsidR="009917D6">
              <w:rPr>
                <w:color w:val="000000"/>
                <w:sz w:val="26"/>
                <w:szCs w:val="26"/>
              </w:rPr>
              <w:t>.</w:t>
            </w:r>
          </w:p>
        </w:tc>
      </w:tr>
      <w:tr w:rsidR="00311780" w:rsidRPr="00311780" w14:paraId="2E546DA9" w14:textId="77777777" w:rsidTr="00EF0DFA">
        <w:trPr>
          <w:trHeight w:val="236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B7E18B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11780">
              <w:rPr>
                <w:b/>
                <w:bCs/>
                <w:color w:val="000000"/>
                <w:sz w:val="26"/>
                <w:szCs w:val="26"/>
              </w:rPr>
              <w:t>Сведения о заказчике</w:t>
            </w:r>
          </w:p>
        </w:tc>
      </w:tr>
      <w:tr w:rsidR="00311780" w:rsidRPr="00311780" w14:paraId="17CE3A92" w14:textId="77777777" w:rsidTr="00EF0DF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FFAFE7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Наименование (для юридического лица) либо фамилия, собственное имя, отчество (при наличии) (для индивидуального предпринимателя)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0C2402" w14:textId="4FF2E0DF" w:rsidR="00311780" w:rsidRPr="00311780" w:rsidRDefault="009917D6" w:rsidP="00311780">
            <w:pPr>
              <w:jc w:val="center"/>
              <w:rPr>
                <w:sz w:val="26"/>
                <w:szCs w:val="26"/>
              </w:rPr>
            </w:pPr>
            <w:r w:rsidRPr="009528C2">
              <w:rPr>
                <w:sz w:val="26"/>
                <w:szCs w:val="26"/>
              </w:rPr>
              <w:t>Филиал «Строительное управление Могилевской ТЭЦ-2»</w:t>
            </w:r>
          </w:p>
        </w:tc>
      </w:tr>
      <w:tr w:rsidR="00311780" w:rsidRPr="00311780" w14:paraId="7C78A86E" w14:textId="77777777" w:rsidTr="00EF0DF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A99E59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2C95B9" w14:textId="4E3843C1" w:rsidR="00311780" w:rsidRPr="00311780" w:rsidRDefault="009917D6" w:rsidP="009917D6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212035</w:t>
            </w:r>
            <w:r w:rsidR="00311780" w:rsidRPr="00311780">
              <w:rPr>
                <w:sz w:val="26"/>
                <w:szCs w:val="26"/>
              </w:rPr>
              <w:t xml:space="preserve"> г. Могилев, </w:t>
            </w:r>
            <w:r>
              <w:rPr>
                <w:sz w:val="26"/>
                <w:szCs w:val="26"/>
              </w:rPr>
              <w:t>пр.</w:t>
            </w:r>
            <w:r w:rsidR="00311780" w:rsidRPr="0031178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Шмидта, 106-а.</w:t>
            </w:r>
          </w:p>
        </w:tc>
      </w:tr>
      <w:tr w:rsidR="00311780" w:rsidRPr="00311780" w14:paraId="07E47048" w14:textId="77777777" w:rsidTr="00EF0DF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E27614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lastRenderedPageBreak/>
              <w:t>Учетный номер плательщика (при наличии)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D8A951" w14:textId="77882AB8" w:rsidR="00311780" w:rsidRPr="00311780" w:rsidRDefault="009917D6" w:rsidP="0031178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100056165</w:t>
            </w:r>
          </w:p>
        </w:tc>
      </w:tr>
      <w:tr w:rsidR="00311780" w:rsidRPr="00311780" w14:paraId="56E3018F" w14:textId="77777777" w:rsidTr="00EF0DFA"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42457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11780">
              <w:rPr>
                <w:b/>
                <w:bCs/>
                <w:color w:val="000000"/>
                <w:sz w:val="26"/>
                <w:szCs w:val="26"/>
              </w:rPr>
              <w:t>Сведения о процедуре закупки из одного источника</w:t>
            </w:r>
          </w:p>
        </w:tc>
      </w:tr>
      <w:tr w:rsidR="00311780" w:rsidRPr="00311780" w14:paraId="62216C33" w14:textId="77777777" w:rsidTr="00EF0DFA">
        <w:trPr>
          <w:trHeight w:val="159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BFB0A0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Дата и порядок предоставления сведений о предлагаемых товарах (работах, услугах) и ценах на них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E7D6A0" w14:textId="6CF12160" w:rsidR="00311780" w:rsidRPr="00311780" w:rsidRDefault="00311780" w:rsidP="009917D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Сведения о предлагаемых потенциальными поставщиками (подрядчиками, исполнителями) товарах (работах, услугах) и ценах на них предоставляются не позднее 24.</w:t>
            </w:r>
            <w:r w:rsidR="009917D6">
              <w:rPr>
                <w:color w:val="000000"/>
                <w:sz w:val="26"/>
                <w:szCs w:val="26"/>
              </w:rPr>
              <w:t>08</w:t>
            </w:r>
            <w:r w:rsidRPr="00311780">
              <w:rPr>
                <w:color w:val="000000"/>
                <w:sz w:val="26"/>
                <w:szCs w:val="26"/>
              </w:rPr>
              <w:t>.202</w:t>
            </w:r>
            <w:r w:rsidR="009917D6">
              <w:rPr>
                <w:color w:val="000000"/>
                <w:sz w:val="26"/>
                <w:szCs w:val="26"/>
              </w:rPr>
              <w:t>6</w:t>
            </w:r>
            <w:r w:rsidRPr="00311780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311780" w:rsidRPr="00311780" w14:paraId="152ED861" w14:textId="77777777" w:rsidTr="00EF0DFA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40C395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Контактное лицо, телефон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7C818E" w14:textId="77777777" w:rsidR="00311780" w:rsidRDefault="009917D6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Савич Никита Вячеславович</w:t>
            </w:r>
          </w:p>
          <w:p w14:paraId="5F35273A" w14:textId="03AA7A7B" w:rsidR="009917D6" w:rsidRPr="00311780" w:rsidRDefault="009917D6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+375293170398;</w:t>
            </w:r>
          </w:p>
        </w:tc>
      </w:tr>
      <w:tr w:rsidR="00311780" w:rsidRPr="00311780" w14:paraId="2692B926" w14:textId="77777777" w:rsidTr="00EF0DF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4A8EA9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FB2AD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Участник должен соответствовать требованиям, установленным </w:t>
            </w:r>
            <w:proofErr w:type="spellStart"/>
            <w:r w:rsidRPr="00311780">
              <w:rPr>
                <w:color w:val="000000"/>
                <w:sz w:val="26"/>
                <w:szCs w:val="26"/>
              </w:rPr>
              <w:t>абз</w:t>
            </w:r>
            <w:proofErr w:type="spellEnd"/>
            <w:r w:rsidRPr="00311780">
              <w:rPr>
                <w:color w:val="000000"/>
                <w:sz w:val="26"/>
                <w:szCs w:val="26"/>
              </w:rPr>
              <w:t>. 2, 4, 5, 7 - 11, 13 п. 2 ст. 16 Закона N 419-З.</w:t>
            </w:r>
          </w:p>
          <w:p w14:paraId="0886630E" w14:textId="77777777" w:rsidR="00311780" w:rsidRPr="00311780" w:rsidRDefault="00311780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При заключении договора для подтверждения соответствия требованию </w:t>
            </w:r>
            <w:proofErr w:type="spellStart"/>
            <w:r w:rsidRPr="00311780">
              <w:rPr>
                <w:color w:val="000000"/>
                <w:sz w:val="26"/>
                <w:szCs w:val="26"/>
              </w:rPr>
              <w:t>абз</w:t>
            </w:r>
            <w:proofErr w:type="spellEnd"/>
            <w:r w:rsidRPr="00311780">
              <w:rPr>
                <w:color w:val="000000"/>
                <w:sz w:val="26"/>
                <w:szCs w:val="26"/>
              </w:rPr>
              <w:t xml:space="preserve">. 2 п. 2 ст. 16 Закона N 419-З участнику необходимо представить свидетельство о государственной регистрации, а для подтверждения соответствия </w:t>
            </w:r>
            <w:proofErr w:type="spellStart"/>
            <w:r w:rsidRPr="00311780">
              <w:rPr>
                <w:color w:val="000000"/>
                <w:sz w:val="26"/>
                <w:szCs w:val="26"/>
              </w:rPr>
              <w:t>абз</w:t>
            </w:r>
            <w:proofErr w:type="spellEnd"/>
            <w:r w:rsidRPr="00311780">
              <w:rPr>
                <w:color w:val="000000"/>
                <w:sz w:val="26"/>
                <w:szCs w:val="26"/>
              </w:rPr>
              <w:t>. 4, 5, 7 - 11, 13 п. 2 ст. 16 Закона N 419-З участник направляет заявление.</w:t>
            </w:r>
          </w:p>
        </w:tc>
      </w:tr>
      <w:tr w:rsidR="00311780" w:rsidRPr="00311780" w14:paraId="51A5EA22" w14:textId="77777777" w:rsidTr="00EF0DF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AEF5" w14:textId="77777777" w:rsidR="00311780" w:rsidRPr="00311780" w:rsidRDefault="00311780" w:rsidP="00311780">
            <w:pPr>
              <w:jc w:val="center"/>
              <w:rPr>
                <w:sz w:val="26"/>
                <w:szCs w:val="26"/>
              </w:rPr>
            </w:pPr>
            <w:bookmarkStart w:id="0" w:name="17"/>
            <w:bookmarkEnd w:id="0"/>
            <w:r w:rsidRPr="00311780">
              <w:rPr>
                <w:b/>
                <w:bCs/>
                <w:sz w:val="26"/>
                <w:szCs w:val="26"/>
              </w:rPr>
              <w:t>2.Сведения о предмете государственной закупки</w:t>
            </w:r>
          </w:p>
        </w:tc>
      </w:tr>
      <w:tr w:rsidR="00311780" w:rsidRPr="00311780" w14:paraId="64D0C3E8" w14:textId="77777777" w:rsidTr="00EF0DF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trHeight w:val="35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6D53" w14:textId="12A975C9" w:rsidR="00311780" w:rsidRPr="00311780" w:rsidRDefault="00311780" w:rsidP="009917D6">
            <w:pPr>
              <w:jc w:val="center"/>
              <w:rPr>
                <w:sz w:val="26"/>
                <w:szCs w:val="26"/>
              </w:rPr>
            </w:pPr>
            <w:r w:rsidRPr="00311780">
              <w:rPr>
                <w:sz w:val="26"/>
                <w:szCs w:val="26"/>
              </w:rPr>
              <w:t xml:space="preserve">Наименование </w:t>
            </w:r>
            <w:r w:rsidR="009917D6">
              <w:rPr>
                <w:sz w:val="26"/>
                <w:szCs w:val="26"/>
              </w:rPr>
              <w:t>товаров (</w:t>
            </w:r>
            <w:r w:rsidRPr="00311780">
              <w:rPr>
                <w:sz w:val="26"/>
                <w:szCs w:val="26"/>
              </w:rPr>
              <w:t>работ</w:t>
            </w:r>
            <w:r w:rsidR="009917D6">
              <w:rPr>
                <w:sz w:val="26"/>
                <w:szCs w:val="26"/>
              </w:rPr>
              <w:t>,</w:t>
            </w:r>
            <w:r w:rsidR="0001412B">
              <w:rPr>
                <w:sz w:val="26"/>
                <w:szCs w:val="26"/>
              </w:rPr>
              <w:t xml:space="preserve"> </w:t>
            </w:r>
            <w:r w:rsidRPr="00311780">
              <w:rPr>
                <w:sz w:val="26"/>
                <w:szCs w:val="26"/>
              </w:rPr>
              <w:t>услуг)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CBD7" w14:textId="1FB9C8AC" w:rsidR="00311780" w:rsidRPr="00311780" w:rsidRDefault="009917D6" w:rsidP="00311780">
            <w:pPr>
              <w:jc w:val="both"/>
              <w:rPr>
                <w:color w:val="000000"/>
                <w:sz w:val="26"/>
                <w:szCs w:val="26"/>
              </w:rPr>
            </w:pPr>
            <w:r w:rsidRPr="009917D6">
              <w:rPr>
                <w:szCs w:val="28"/>
              </w:rPr>
              <w:t>Выбор поставщика комплекта материалов для прокладки кабеля.</w:t>
            </w:r>
          </w:p>
        </w:tc>
      </w:tr>
      <w:tr w:rsidR="00311780" w:rsidRPr="00311780" w14:paraId="4315DD0C" w14:textId="77777777" w:rsidTr="00EF0DF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C17" w14:textId="77777777" w:rsidR="00311780" w:rsidRPr="00311780" w:rsidRDefault="00311780" w:rsidP="00311780">
            <w:pPr>
              <w:jc w:val="center"/>
              <w:rPr>
                <w:sz w:val="26"/>
                <w:szCs w:val="26"/>
              </w:rPr>
            </w:pPr>
            <w:r w:rsidRPr="00311780">
              <w:rPr>
                <w:sz w:val="26"/>
                <w:szCs w:val="26"/>
              </w:rPr>
              <w:t xml:space="preserve">Код подвида товаров (работ, услуг)                       в соответствии с ОКРБ 007-2012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4BE8" w14:textId="74BAB8E2" w:rsidR="00311780" w:rsidRPr="00311780" w:rsidRDefault="0001412B" w:rsidP="00311780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  <w:highlight w:val="yellow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22</w:t>
            </w:r>
            <w:r w:rsidR="00311780" w:rsidRPr="00311780">
              <w:rPr>
                <w:bCs/>
                <w:szCs w:val="28"/>
                <w:lang w:eastAsia="en-US"/>
              </w:rPr>
              <w:t>.</w:t>
            </w:r>
            <w:r>
              <w:rPr>
                <w:bCs/>
                <w:szCs w:val="28"/>
                <w:lang w:eastAsia="en-US"/>
              </w:rPr>
              <w:t>21.29</w:t>
            </w:r>
            <w:r w:rsidR="00311780" w:rsidRPr="00311780">
              <w:rPr>
                <w:bCs/>
                <w:szCs w:val="28"/>
                <w:lang w:eastAsia="en-US"/>
              </w:rPr>
              <w:t>.</w:t>
            </w:r>
            <w:r>
              <w:rPr>
                <w:bCs/>
                <w:szCs w:val="28"/>
                <w:lang w:eastAsia="en-US"/>
              </w:rPr>
              <w:t>3</w:t>
            </w:r>
            <w:r w:rsidR="00311780" w:rsidRPr="00311780">
              <w:rPr>
                <w:bCs/>
                <w:szCs w:val="28"/>
                <w:lang w:eastAsia="en-US"/>
              </w:rPr>
              <w:t>00</w:t>
            </w:r>
          </w:p>
        </w:tc>
      </w:tr>
      <w:tr w:rsidR="00311780" w:rsidRPr="00311780" w14:paraId="45E476A3" w14:textId="77777777" w:rsidTr="00EF0DF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E010" w14:textId="77777777" w:rsidR="00311780" w:rsidRPr="00311780" w:rsidRDefault="00311780" w:rsidP="00311780">
            <w:pPr>
              <w:jc w:val="center"/>
              <w:rPr>
                <w:sz w:val="26"/>
                <w:szCs w:val="26"/>
              </w:rPr>
            </w:pPr>
            <w:r w:rsidRPr="00311780">
              <w:rPr>
                <w:sz w:val="26"/>
                <w:szCs w:val="26"/>
              </w:rPr>
              <w:t xml:space="preserve">Наименование в соответствии </w:t>
            </w:r>
          </w:p>
          <w:p w14:paraId="4D19A353" w14:textId="77777777" w:rsidR="00311780" w:rsidRPr="00311780" w:rsidRDefault="00311780" w:rsidP="00311780">
            <w:pPr>
              <w:jc w:val="center"/>
              <w:rPr>
                <w:sz w:val="26"/>
                <w:szCs w:val="26"/>
              </w:rPr>
            </w:pPr>
            <w:r w:rsidRPr="00311780">
              <w:rPr>
                <w:sz w:val="26"/>
                <w:szCs w:val="26"/>
              </w:rPr>
              <w:t>с ОКРБ 007-2012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7500" w14:textId="5E89CDEF" w:rsidR="00311780" w:rsidRPr="00311780" w:rsidRDefault="0001412B" w:rsidP="0001412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Cs w:val="28"/>
              </w:rPr>
              <w:t xml:space="preserve">      </w:t>
            </w:r>
            <w:r w:rsidRPr="0001412B">
              <w:rPr>
                <w:b/>
                <w:szCs w:val="28"/>
              </w:rPr>
              <w:t xml:space="preserve">Трубы, трубки и шланги из пластмасс прочие, </w:t>
            </w:r>
            <w:r>
              <w:rPr>
                <w:b/>
                <w:szCs w:val="28"/>
              </w:rPr>
              <w:t>неармированные или не комбиниро</w:t>
            </w:r>
            <w:r w:rsidRPr="0001412B">
              <w:rPr>
                <w:b/>
                <w:szCs w:val="28"/>
              </w:rPr>
              <w:t>ванные</w:t>
            </w:r>
            <w:r>
              <w:rPr>
                <w:b/>
                <w:szCs w:val="28"/>
              </w:rPr>
              <w:t xml:space="preserve"> </w:t>
            </w:r>
            <w:r w:rsidRPr="0001412B">
              <w:rPr>
                <w:b/>
                <w:szCs w:val="28"/>
              </w:rPr>
              <w:t>с</w:t>
            </w:r>
            <w:r>
              <w:rPr>
                <w:b/>
                <w:szCs w:val="28"/>
              </w:rPr>
              <w:t xml:space="preserve"> </w:t>
            </w:r>
            <w:r w:rsidRPr="0001412B">
              <w:rPr>
                <w:b/>
                <w:szCs w:val="28"/>
              </w:rPr>
              <w:t>другими материалами</w:t>
            </w:r>
          </w:p>
        </w:tc>
      </w:tr>
      <w:tr w:rsidR="00311780" w:rsidRPr="00311780" w14:paraId="31F508CF" w14:textId="77777777" w:rsidTr="00EF0DF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2BF2" w14:textId="77777777" w:rsidR="00311780" w:rsidRPr="00311780" w:rsidRDefault="00311780" w:rsidP="00311780">
            <w:pPr>
              <w:jc w:val="center"/>
              <w:rPr>
                <w:sz w:val="26"/>
                <w:szCs w:val="26"/>
              </w:rPr>
            </w:pPr>
            <w:r w:rsidRPr="00311780">
              <w:rPr>
                <w:sz w:val="26"/>
                <w:szCs w:val="26"/>
              </w:rPr>
              <w:t>Описание предмета государственной закупки (товаров, работ, услуг)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CFDD" w14:textId="5AF8CF96" w:rsidR="00311780" w:rsidRPr="00311780" w:rsidRDefault="0001412B" w:rsidP="0001412B">
            <w:pPr>
              <w:jc w:val="center"/>
              <w:rPr>
                <w:sz w:val="26"/>
                <w:szCs w:val="26"/>
              </w:rPr>
            </w:pPr>
            <w:r>
              <w:rPr>
                <w:szCs w:val="28"/>
              </w:rPr>
              <w:t>Согласно приложения</w:t>
            </w:r>
          </w:p>
        </w:tc>
      </w:tr>
      <w:tr w:rsidR="00311780" w:rsidRPr="00311780" w14:paraId="7E80965B" w14:textId="77777777" w:rsidTr="00EF0DF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rPr>
          <w:trHeight w:val="2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B788" w14:textId="77777777" w:rsidR="00311780" w:rsidRPr="00311780" w:rsidRDefault="00311780" w:rsidP="00311780">
            <w:pPr>
              <w:jc w:val="center"/>
              <w:rPr>
                <w:sz w:val="26"/>
                <w:szCs w:val="26"/>
              </w:rPr>
            </w:pPr>
            <w:r w:rsidRPr="00311780">
              <w:rPr>
                <w:sz w:val="26"/>
                <w:szCs w:val="26"/>
              </w:rPr>
              <w:t>Объем (количество)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9714" w14:textId="2275E78F" w:rsidR="00311780" w:rsidRPr="00311780" w:rsidRDefault="0001412B" w:rsidP="0031178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Согласно приложения</w:t>
            </w:r>
          </w:p>
        </w:tc>
      </w:tr>
      <w:tr w:rsidR="00311780" w:rsidRPr="00311780" w14:paraId="7451577F" w14:textId="77777777" w:rsidTr="00EF0DF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A0" w:firstRow="1" w:lastRow="0" w:firstColumn="1" w:lastColumn="0" w:noHBand="0" w:noVBand="0"/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14D3" w14:textId="77777777" w:rsidR="00311780" w:rsidRPr="00311780" w:rsidRDefault="00311780" w:rsidP="00311780">
            <w:pPr>
              <w:jc w:val="center"/>
              <w:rPr>
                <w:sz w:val="26"/>
                <w:szCs w:val="26"/>
              </w:rPr>
            </w:pPr>
            <w:r w:rsidRPr="00311780">
              <w:rPr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AE8F" w14:textId="3DDC2939" w:rsidR="00311780" w:rsidRPr="00311780" w:rsidRDefault="0001412B" w:rsidP="003117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5 дней с момента заключения договора</w:t>
            </w:r>
          </w:p>
        </w:tc>
      </w:tr>
      <w:tr w:rsidR="0001412B" w:rsidRPr="00311780" w14:paraId="563748E0" w14:textId="77777777" w:rsidTr="00112B72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A22CA2" w14:textId="77777777" w:rsidR="0001412B" w:rsidRPr="00311780" w:rsidRDefault="0001412B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  <w:p w14:paraId="6F96A223" w14:textId="621D99CD" w:rsidR="0001412B" w:rsidRPr="00311780" w:rsidRDefault="0001412B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D7146D" w14:textId="6EA3D189" w:rsidR="0001412B" w:rsidRPr="00311780" w:rsidRDefault="0001412B" w:rsidP="000141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 xml:space="preserve">г. Могилев, </w:t>
            </w:r>
            <w:r>
              <w:rPr>
                <w:color w:val="000000"/>
                <w:sz w:val="26"/>
                <w:szCs w:val="26"/>
              </w:rPr>
              <w:t>пр</w:t>
            </w:r>
            <w:r w:rsidRPr="00311780">
              <w:rPr>
                <w:color w:val="000000"/>
                <w:sz w:val="26"/>
                <w:szCs w:val="26"/>
              </w:rPr>
              <w:t xml:space="preserve">. </w:t>
            </w:r>
            <w:r>
              <w:rPr>
                <w:color w:val="000000"/>
                <w:sz w:val="26"/>
                <w:szCs w:val="26"/>
              </w:rPr>
              <w:t>Шмидта, 106-а</w:t>
            </w:r>
          </w:p>
        </w:tc>
      </w:tr>
      <w:tr w:rsidR="0001412B" w:rsidRPr="00311780" w14:paraId="2C430CD2" w14:textId="77777777" w:rsidTr="00EF0DF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ECF962" w14:textId="4D28BE8F" w:rsidR="0001412B" w:rsidRPr="00311780" w:rsidRDefault="0001412B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27D5D4" w14:textId="7915A86C" w:rsidR="0001412B" w:rsidRPr="00311780" w:rsidRDefault="0001412B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Белорусский рубль</w:t>
            </w:r>
          </w:p>
        </w:tc>
      </w:tr>
      <w:tr w:rsidR="0001412B" w:rsidRPr="00311780" w14:paraId="6B7285F4" w14:textId="77777777" w:rsidTr="00EF0DF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B80C83" w14:textId="77777777" w:rsidR="0001412B" w:rsidRPr="00311780" w:rsidRDefault="0001412B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lastRenderedPageBreak/>
              <w:t>Источник финансирования государственной закупки</w:t>
            </w:r>
          </w:p>
          <w:p w14:paraId="234F8FDC" w14:textId="65C4B961" w:rsidR="0001412B" w:rsidRPr="00311780" w:rsidRDefault="0001412B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по части (лоту)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4EADE8" w14:textId="4941118C" w:rsidR="0001412B" w:rsidRPr="00311780" w:rsidRDefault="0001412B" w:rsidP="000141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Собственные с</w:t>
            </w:r>
            <w:r w:rsidRPr="00311780">
              <w:rPr>
                <w:color w:val="000000"/>
                <w:sz w:val="26"/>
                <w:szCs w:val="26"/>
              </w:rPr>
              <w:t xml:space="preserve">редства </w:t>
            </w:r>
          </w:p>
        </w:tc>
      </w:tr>
      <w:tr w:rsidR="0001412B" w:rsidRPr="00311780" w14:paraId="627B9B37" w14:textId="77777777" w:rsidTr="00112B72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3CDD90" w14:textId="7B841688" w:rsidR="0001412B" w:rsidRPr="00311780" w:rsidRDefault="0001412B" w:rsidP="003117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color w:val="000000"/>
                <w:sz w:val="26"/>
                <w:szCs w:val="26"/>
              </w:rPr>
              <w:t>Порядок оплаты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0CCF5B" w14:textId="08E6570B" w:rsidR="0001412B" w:rsidRPr="00311780" w:rsidRDefault="0001412B" w:rsidP="000141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311780">
              <w:rPr>
                <w:sz w:val="26"/>
                <w:szCs w:val="26"/>
              </w:rPr>
              <w:t xml:space="preserve">По ТТН/ТН путем </w:t>
            </w:r>
            <w:r>
              <w:rPr>
                <w:sz w:val="26"/>
                <w:szCs w:val="26"/>
              </w:rPr>
              <w:t>перечисления средств</w:t>
            </w:r>
            <w:r w:rsidRPr="00311780">
              <w:rPr>
                <w:sz w:val="26"/>
                <w:szCs w:val="26"/>
              </w:rPr>
              <w:t xml:space="preserve"> на расчетный счет Поставщика в течение 10 (десяти) банковских дней</w:t>
            </w:r>
          </w:p>
        </w:tc>
      </w:tr>
    </w:tbl>
    <w:p w14:paraId="256C41A1" w14:textId="77777777" w:rsidR="00311780" w:rsidRPr="00311780" w:rsidRDefault="00311780" w:rsidP="00311780">
      <w:pPr>
        <w:tabs>
          <w:tab w:val="left" w:pos="6909"/>
          <w:tab w:val="right" w:pos="9638"/>
        </w:tabs>
        <w:autoSpaceDE w:val="0"/>
        <w:autoSpaceDN w:val="0"/>
        <w:adjustRightInd w:val="0"/>
        <w:rPr>
          <w:rFonts w:eastAsia="Calibri"/>
          <w:sz w:val="24"/>
          <w:szCs w:val="30"/>
          <w:lang w:eastAsia="en-US"/>
        </w:rPr>
      </w:pPr>
      <w:bookmarkStart w:id="1" w:name="18"/>
      <w:bookmarkStart w:id="2" w:name="22"/>
      <w:bookmarkStart w:id="3" w:name="19"/>
      <w:bookmarkEnd w:id="1"/>
      <w:bookmarkEnd w:id="2"/>
      <w:bookmarkEnd w:id="3"/>
    </w:p>
    <w:p w14:paraId="451E92C2" w14:textId="77777777" w:rsidR="00311780" w:rsidRPr="00311780" w:rsidRDefault="00311780" w:rsidP="00311780">
      <w:pPr>
        <w:tabs>
          <w:tab w:val="left" w:pos="6909"/>
          <w:tab w:val="right" w:pos="9638"/>
        </w:tabs>
        <w:autoSpaceDE w:val="0"/>
        <w:autoSpaceDN w:val="0"/>
        <w:adjustRightInd w:val="0"/>
        <w:rPr>
          <w:rFonts w:eastAsia="Calibri"/>
          <w:sz w:val="24"/>
          <w:szCs w:val="30"/>
          <w:lang w:eastAsia="en-US"/>
        </w:rPr>
      </w:pPr>
    </w:p>
    <w:p w14:paraId="23BF0CA4" w14:textId="3499243D" w:rsidR="00353627" w:rsidRDefault="00353627" w:rsidP="0001412B">
      <w:pPr>
        <w:shd w:val="clear" w:color="auto" w:fill="FFFFFF"/>
        <w:tabs>
          <w:tab w:val="left" w:pos="709"/>
        </w:tabs>
        <w:jc w:val="both"/>
        <w:rPr>
          <w:color w:val="212121"/>
          <w:spacing w:val="-8"/>
          <w:sz w:val="30"/>
          <w:szCs w:val="30"/>
        </w:rPr>
      </w:pPr>
    </w:p>
    <w:p w14:paraId="138CA467" w14:textId="158BCE20" w:rsidR="00353627" w:rsidRDefault="00353627" w:rsidP="005B3760">
      <w:pPr>
        <w:shd w:val="clear" w:color="auto" w:fill="FFFFFF"/>
        <w:tabs>
          <w:tab w:val="left" w:pos="709"/>
        </w:tabs>
        <w:rPr>
          <w:color w:val="212121"/>
          <w:spacing w:val="-8"/>
          <w:sz w:val="30"/>
          <w:szCs w:val="30"/>
        </w:rPr>
      </w:pPr>
    </w:p>
    <w:p w14:paraId="2F6F58C6" w14:textId="77777777" w:rsidR="00353627" w:rsidRDefault="00353627" w:rsidP="005B3760">
      <w:pPr>
        <w:shd w:val="clear" w:color="auto" w:fill="FFFFFF"/>
        <w:tabs>
          <w:tab w:val="left" w:pos="709"/>
        </w:tabs>
        <w:rPr>
          <w:color w:val="212121"/>
          <w:spacing w:val="-8"/>
          <w:sz w:val="30"/>
          <w:szCs w:val="30"/>
        </w:rPr>
      </w:pPr>
    </w:p>
    <w:p w14:paraId="4F659AAC" w14:textId="490B59BA" w:rsidR="005B3760" w:rsidRDefault="005B3760" w:rsidP="005B3760">
      <w:pPr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Директор</w:t>
      </w:r>
      <w:r w:rsidRPr="00593424">
        <w:rPr>
          <w:bCs/>
          <w:sz w:val="30"/>
          <w:szCs w:val="30"/>
        </w:rPr>
        <w:tab/>
      </w:r>
      <w:r w:rsidRPr="00593424">
        <w:rPr>
          <w:bCs/>
          <w:sz w:val="30"/>
          <w:szCs w:val="30"/>
        </w:rPr>
        <w:tab/>
      </w:r>
      <w:r w:rsidRPr="00593424">
        <w:rPr>
          <w:bCs/>
          <w:sz w:val="30"/>
          <w:szCs w:val="30"/>
        </w:rPr>
        <w:tab/>
      </w:r>
      <w:r w:rsidRPr="00593424">
        <w:rPr>
          <w:bCs/>
          <w:sz w:val="30"/>
          <w:szCs w:val="30"/>
        </w:rPr>
        <w:tab/>
      </w:r>
      <w:r w:rsidRPr="00593424">
        <w:rPr>
          <w:bCs/>
          <w:sz w:val="30"/>
          <w:szCs w:val="30"/>
        </w:rPr>
        <w:tab/>
      </w:r>
      <w:r>
        <w:rPr>
          <w:bCs/>
          <w:sz w:val="30"/>
          <w:szCs w:val="30"/>
        </w:rPr>
        <w:t xml:space="preserve">        </w:t>
      </w:r>
      <w:r w:rsidRPr="005B3760">
        <w:rPr>
          <w:bCs/>
          <w:sz w:val="30"/>
          <w:szCs w:val="30"/>
        </w:rPr>
        <w:t xml:space="preserve">                                              </w:t>
      </w:r>
      <w:r w:rsidRPr="00353627">
        <w:rPr>
          <w:bCs/>
          <w:sz w:val="30"/>
          <w:szCs w:val="30"/>
        </w:rPr>
        <w:t xml:space="preserve">  </w:t>
      </w:r>
      <w:r>
        <w:rPr>
          <w:bCs/>
          <w:sz w:val="30"/>
          <w:szCs w:val="30"/>
        </w:rPr>
        <w:t xml:space="preserve">           </w:t>
      </w:r>
      <w:r>
        <w:rPr>
          <w:bCs/>
          <w:sz w:val="30"/>
          <w:szCs w:val="30"/>
        </w:rPr>
        <w:tab/>
      </w:r>
      <w:proofErr w:type="spellStart"/>
      <w:r>
        <w:rPr>
          <w:bCs/>
          <w:sz w:val="30"/>
          <w:szCs w:val="30"/>
        </w:rPr>
        <w:t>М.Ю.Утёнышев</w:t>
      </w:r>
      <w:proofErr w:type="spellEnd"/>
    </w:p>
    <w:p w14:paraId="732A416D" w14:textId="77777777" w:rsidR="00DC18FC" w:rsidRDefault="00DC18FC" w:rsidP="00DC18FC">
      <w:pPr>
        <w:rPr>
          <w:sz w:val="18"/>
          <w:szCs w:val="18"/>
        </w:rPr>
      </w:pPr>
    </w:p>
    <w:p w14:paraId="0A0F2364" w14:textId="77777777" w:rsidR="005F633C" w:rsidRDefault="005F633C" w:rsidP="005F633C">
      <w:pPr>
        <w:rPr>
          <w:sz w:val="18"/>
          <w:szCs w:val="18"/>
        </w:rPr>
      </w:pPr>
    </w:p>
    <w:p w14:paraId="245AAAD6" w14:textId="66BE6F6C" w:rsidR="005F633C" w:rsidRDefault="005F633C" w:rsidP="005F633C">
      <w:pPr>
        <w:rPr>
          <w:sz w:val="18"/>
          <w:szCs w:val="18"/>
        </w:rPr>
      </w:pPr>
    </w:p>
    <w:p w14:paraId="32C5727A" w14:textId="5BC58FE8" w:rsidR="00230D42" w:rsidRDefault="00230D42" w:rsidP="005F633C">
      <w:pPr>
        <w:rPr>
          <w:sz w:val="18"/>
          <w:szCs w:val="18"/>
        </w:rPr>
      </w:pPr>
    </w:p>
    <w:p w14:paraId="452E8C1A" w14:textId="25C18C9A" w:rsidR="00230D42" w:rsidRDefault="00230D42" w:rsidP="005F633C">
      <w:pPr>
        <w:rPr>
          <w:sz w:val="18"/>
          <w:szCs w:val="18"/>
        </w:rPr>
      </w:pPr>
    </w:p>
    <w:p w14:paraId="0D3BAA8B" w14:textId="450A4B9F" w:rsidR="00230D42" w:rsidRDefault="00230D42" w:rsidP="005F633C">
      <w:pPr>
        <w:rPr>
          <w:sz w:val="18"/>
          <w:szCs w:val="18"/>
        </w:rPr>
      </w:pPr>
    </w:p>
    <w:p w14:paraId="3703E449" w14:textId="2B598FF9" w:rsidR="00230D42" w:rsidRDefault="00230D42" w:rsidP="005F633C">
      <w:pPr>
        <w:rPr>
          <w:sz w:val="18"/>
          <w:szCs w:val="18"/>
        </w:rPr>
      </w:pPr>
    </w:p>
    <w:p w14:paraId="25F519ED" w14:textId="46F0641A" w:rsidR="00230D42" w:rsidRDefault="00230D42" w:rsidP="005F633C">
      <w:pPr>
        <w:rPr>
          <w:sz w:val="18"/>
          <w:szCs w:val="18"/>
        </w:rPr>
      </w:pPr>
    </w:p>
    <w:p w14:paraId="0F3D0C78" w14:textId="341414F6" w:rsidR="00230D42" w:rsidRDefault="00230D42" w:rsidP="005F633C">
      <w:pPr>
        <w:rPr>
          <w:sz w:val="18"/>
          <w:szCs w:val="18"/>
        </w:rPr>
      </w:pPr>
    </w:p>
    <w:p w14:paraId="0174F225" w14:textId="7E7A2192" w:rsidR="00230D42" w:rsidRDefault="00230D42" w:rsidP="005F633C">
      <w:pPr>
        <w:rPr>
          <w:sz w:val="18"/>
          <w:szCs w:val="18"/>
        </w:rPr>
      </w:pPr>
    </w:p>
    <w:p w14:paraId="2E66DDB8" w14:textId="3B54AEA4" w:rsidR="00230D42" w:rsidRDefault="00230D42" w:rsidP="005F633C">
      <w:pPr>
        <w:rPr>
          <w:sz w:val="18"/>
          <w:szCs w:val="18"/>
        </w:rPr>
      </w:pPr>
    </w:p>
    <w:p w14:paraId="3ABC9867" w14:textId="702F848D" w:rsidR="00230D42" w:rsidRDefault="00230D42" w:rsidP="005F633C">
      <w:pPr>
        <w:rPr>
          <w:sz w:val="18"/>
          <w:szCs w:val="18"/>
        </w:rPr>
      </w:pPr>
    </w:p>
    <w:p w14:paraId="69FD0CF5" w14:textId="2BE6F709" w:rsidR="00230D42" w:rsidRDefault="00230D42" w:rsidP="005F633C">
      <w:pPr>
        <w:rPr>
          <w:sz w:val="18"/>
          <w:szCs w:val="18"/>
        </w:rPr>
      </w:pPr>
    </w:p>
    <w:p w14:paraId="569FDA8D" w14:textId="4D903B99" w:rsidR="00230D42" w:rsidRDefault="00230D42" w:rsidP="005F633C">
      <w:pPr>
        <w:rPr>
          <w:sz w:val="18"/>
          <w:szCs w:val="18"/>
        </w:rPr>
      </w:pPr>
    </w:p>
    <w:p w14:paraId="314B3765" w14:textId="2D98FD3A" w:rsidR="00230D42" w:rsidRDefault="00230D42" w:rsidP="005F633C">
      <w:pPr>
        <w:rPr>
          <w:sz w:val="18"/>
          <w:szCs w:val="18"/>
        </w:rPr>
      </w:pPr>
    </w:p>
    <w:p w14:paraId="6137643F" w14:textId="250DBE59" w:rsidR="00230D42" w:rsidRDefault="00230D42" w:rsidP="005F633C">
      <w:pPr>
        <w:rPr>
          <w:sz w:val="18"/>
          <w:szCs w:val="18"/>
        </w:rPr>
      </w:pPr>
    </w:p>
    <w:p w14:paraId="1B4C20AB" w14:textId="528E0CC6" w:rsidR="00230D42" w:rsidRDefault="00230D42" w:rsidP="005F633C">
      <w:pPr>
        <w:rPr>
          <w:sz w:val="18"/>
          <w:szCs w:val="18"/>
        </w:rPr>
      </w:pPr>
    </w:p>
    <w:p w14:paraId="2E8CDACD" w14:textId="6CB2C043" w:rsidR="00230D42" w:rsidRDefault="00230D42" w:rsidP="005F633C">
      <w:pPr>
        <w:rPr>
          <w:sz w:val="18"/>
          <w:szCs w:val="18"/>
        </w:rPr>
      </w:pPr>
    </w:p>
    <w:p w14:paraId="2086C9B8" w14:textId="6DF56997" w:rsidR="00230D42" w:rsidRDefault="00230D42" w:rsidP="005F633C">
      <w:pPr>
        <w:rPr>
          <w:sz w:val="18"/>
          <w:szCs w:val="18"/>
        </w:rPr>
      </w:pPr>
    </w:p>
    <w:p w14:paraId="7AE0A636" w14:textId="1755563D" w:rsidR="00230D42" w:rsidRDefault="00230D42" w:rsidP="005F633C">
      <w:pPr>
        <w:rPr>
          <w:sz w:val="18"/>
          <w:szCs w:val="18"/>
        </w:rPr>
      </w:pPr>
    </w:p>
    <w:p w14:paraId="3FDA15F0" w14:textId="2C885F5F" w:rsidR="00230D42" w:rsidRDefault="00230D42" w:rsidP="005F633C">
      <w:pPr>
        <w:rPr>
          <w:sz w:val="18"/>
          <w:szCs w:val="18"/>
        </w:rPr>
      </w:pPr>
    </w:p>
    <w:p w14:paraId="06BF886C" w14:textId="7CE14097" w:rsidR="00230D42" w:rsidRDefault="00230D42" w:rsidP="005F633C">
      <w:pPr>
        <w:rPr>
          <w:sz w:val="18"/>
          <w:szCs w:val="18"/>
        </w:rPr>
      </w:pPr>
    </w:p>
    <w:p w14:paraId="6877EB3F" w14:textId="5B88BC9B" w:rsidR="00230D42" w:rsidRDefault="00230D42" w:rsidP="005F633C">
      <w:pPr>
        <w:rPr>
          <w:sz w:val="18"/>
          <w:szCs w:val="18"/>
        </w:rPr>
      </w:pPr>
    </w:p>
    <w:p w14:paraId="27B875A7" w14:textId="6A865E5C" w:rsidR="00230D42" w:rsidRDefault="00230D42" w:rsidP="005F633C">
      <w:pPr>
        <w:rPr>
          <w:sz w:val="18"/>
          <w:szCs w:val="18"/>
        </w:rPr>
      </w:pPr>
    </w:p>
    <w:p w14:paraId="3FDECF55" w14:textId="61C4B689" w:rsidR="00230D42" w:rsidRDefault="00230D42" w:rsidP="005F633C">
      <w:pPr>
        <w:rPr>
          <w:sz w:val="18"/>
          <w:szCs w:val="18"/>
        </w:rPr>
      </w:pPr>
    </w:p>
    <w:p w14:paraId="529B8A9F" w14:textId="3421E255" w:rsidR="00230D42" w:rsidRDefault="00230D42" w:rsidP="005F633C">
      <w:pPr>
        <w:rPr>
          <w:sz w:val="18"/>
          <w:szCs w:val="18"/>
        </w:rPr>
      </w:pPr>
    </w:p>
    <w:p w14:paraId="12F4B84A" w14:textId="514EA774" w:rsidR="00230D42" w:rsidRDefault="00230D42" w:rsidP="005F633C">
      <w:pPr>
        <w:rPr>
          <w:sz w:val="18"/>
          <w:szCs w:val="18"/>
        </w:rPr>
      </w:pPr>
    </w:p>
    <w:p w14:paraId="517AEC4C" w14:textId="73C813AC" w:rsidR="00230D42" w:rsidRDefault="00230D42" w:rsidP="005F633C">
      <w:pPr>
        <w:rPr>
          <w:sz w:val="18"/>
          <w:szCs w:val="18"/>
        </w:rPr>
      </w:pPr>
    </w:p>
    <w:p w14:paraId="5DA7952F" w14:textId="011314E7" w:rsidR="00230D42" w:rsidRDefault="00230D42" w:rsidP="005F633C">
      <w:pPr>
        <w:rPr>
          <w:sz w:val="18"/>
          <w:szCs w:val="18"/>
        </w:rPr>
      </w:pPr>
    </w:p>
    <w:p w14:paraId="541599D0" w14:textId="5BBAADBC" w:rsidR="00230D42" w:rsidRDefault="00230D42" w:rsidP="005F633C">
      <w:pPr>
        <w:rPr>
          <w:sz w:val="18"/>
          <w:szCs w:val="18"/>
        </w:rPr>
      </w:pPr>
    </w:p>
    <w:p w14:paraId="23A7DD31" w14:textId="79DD56BF" w:rsidR="00230D42" w:rsidRDefault="00230D42" w:rsidP="005F633C">
      <w:pPr>
        <w:rPr>
          <w:sz w:val="18"/>
          <w:szCs w:val="18"/>
        </w:rPr>
      </w:pPr>
    </w:p>
    <w:p w14:paraId="3B55D533" w14:textId="66E0CA16" w:rsidR="00230D42" w:rsidRDefault="00230D42" w:rsidP="005F633C">
      <w:pPr>
        <w:rPr>
          <w:sz w:val="18"/>
          <w:szCs w:val="18"/>
        </w:rPr>
      </w:pPr>
    </w:p>
    <w:p w14:paraId="58B58F8C" w14:textId="4850DABB" w:rsidR="00230D42" w:rsidRDefault="00230D42" w:rsidP="005F633C">
      <w:pPr>
        <w:rPr>
          <w:sz w:val="18"/>
          <w:szCs w:val="18"/>
        </w:rPr>
      </w:pPr>
    </w:p>
    <w:p w14:paraId="60E40ED9" w14:textId="281A8FA6" w:rsidR="00230D42" w:rsidRDefault="00230D42" w:rsidP="005F633C">
      <w:pPr>
        <w:rPr>
          <w:sz w:val="18"/>
          <w:szCs w:val="18"/>
        </w:rPr>
      </w:pPr>
    </w:p>
    <w:p w14:paraId="1E058D9A" w14:textId="56160C8F" w:rsidR="00230D42" w:rsidRDefault="00230D42" w:rsidP="005F633C">
      <w:pPr>
        <w:rPr>
          <w:sz w:val="18"/>
          <w:szCs w:val="18"/>
        </w:rPr>
      </w:pPr>
    </w:p>
    <w:p w14:paraId="26ECABF5" w14:textId="608D9FF5" w:rsidR="00230D42" w:rsidRDefault="00230D42" w:rsidP="005F633C">
      <w:pPr>
        <w:rPr>
          <w:sz w:val="18"/>
          <w:szCs w:val="18"/>
        </w:rPr>
      </w:pPr>
    </w:p>
    <w:p w14:paraId="343E5E8F" w14:textId="57BE64A5" w:rsidR="00230D42" w:rsidRDefault="00230D42" w:rsidP="005F633C">
      <w:pPr>
        <w:rPr>
          <w:sz w:val="18"/>
          <w:szCs w:val="18"/>
        </w:rPr>
      </w:pPr>
    </w:p>
    <w:p w14:paraId="3E27FFD5" w14:textId="1F8E6BD1" w:rsidR="00230D42" w:rsidRDefault="00230D42" w:rsidP="005F633C">
      <w:pPr>
        <w:rPr>
          <w:sz w:val="18"/>
          <w:szCs w:val="18"/>
        </w:rPr>
      </w:pPr>
    </w:p>
    <w:p w14:paraId="35CAF7CF" w14:textId="46919398" w:rsidR="00230D42" w:rsidRDefault="00230D42" w:rsidP="005F633C">
      <w:pPr>
        <w:rPr>
          <w:sz w:val="18"/>
          <w:szCs w:val="18"/>
        </w:rPr>
      </w:pPr>
    </w:p>
    <w:p w14:paraId="59D80E6D" w14:textId="50AE4E21" w:rsidR="00230D42" w:rsidRDefault="00230D42" w:rsidP="005F633C">
      <w:pPr>
        <w:rPr>
          <w:sz w:val="18"/>
          <w:szCs w:val="18"/>
        </w:rPr>
      </w:pPr>
    </w:p>
    <w:p w14:paraId="49F81C5B" w14:textId="4E64BD21" w:rsidR="00230D42" w:rsidRDefault="00230D42" w:rsidP="005F633C">
      <w:pPr>
        <w:rPr>
          <w:sz w:val="18"/>
          <w:szCs w:val="18"/>
        </w:rPr>
      </w:pPr>
    </w:p>
    <w:p w14:paraId="09B86E50" w14:textId="036CA5F1" w:rsidR="00230D42" w:rsidRDefault="00230D42" w:rsidP="005F633C">
      <w:pPr>
        <w:rPr>
          <w:sz w:val="18"/>
          <w:szCs w:val="18"/>
        </w:rPr>
      </w:pPr>
    </w:p>
    <w:p w14:paraId="7A26CED6" w14:textId="3DD9E21A" w:rsidR="00230D42" w:rsidRDefault="00230D42" w:rsidP="005F633C">
      <w:pPr>
        <w:rPr>
          <w:sz w:val="18"/>
          <w:szCs w:val="18"/>
        </w:rPr>
      </w:pPr>
    </w:p>
    <w:p w14:paraId="6AC3CABF" w14:textId="7445F047" w:rsidR="00230D42" w:rsidRDefault="00230D42" w:rsidP="005F633C">
      <w:pPr>
        <w:rPr>
          <w:sz w:val="18"/>
          <w:szCs w:val="18"/>
        </w:rPr>
      </w:pPr>
    </w:p>
    <w:p w14:paraId="3A1FCD67" w14:textId="7117BAC3" w:rsidR="00230D42" w:rsidRDefault="00230D42" w:rsidP="005F633C">
      <w:pPr>
        <w:rPr>
          <w:sz w:val="18"/>
          <w:szCs w:val="18"/>
        </w:rPr>
      </w:pPr>
    </w:p>
    <w:p w14:paraId="3664BC95" w14:textId="51A36FC7" w:rsidR="00230D42" w:rsidRDefault="00230D42" w:rsidP="005F633C">
      <w:pPr>
        <w:rPr>
          <w:sz w:val="18"/>
          <w:szCs w:val="18"/>
        </w:rPr>
      </w:pPr>
    </w:p>
    <w:p w14:paraId="0604025C" w14:textId="77777777" w:rsidR="00230D42" w:rsidRDefault="00230D42" w:rsidP="005F633C">
      <w:pPr>
        <w:rPr>
          <w:sz w:val="18"/>
          <w:szCs w:val="18"/>
        </w:rPr>
      </w:pPr>
    </w:p>
    <w:p w14:paraId="54EEB475" w14:textId="77777777" w:rsidR="00FC05E2" w:rsidRDefault="00FC05E2" w:rsidP="005F633C">
      <w:pPr>
        <w:rPr>
          <w:sz w:val="18"/>
          <w:szCs w:val="18"/>
        </w:rPr>
      </w:pPr>
    </w:p>
    <w:p w14:paraId="787367D4" w14:textId="2E681005" w:rsidR="005F633C" w:rsidRPr="00266C0F" w:rsidRDefault="005F633C" w:rsidP="005F633C">
      <w:pPr>
        <w:rPr>
          <w:sz w:val="16"/>
          <w:szCs w:val="16"/>
        </w:rPr>
      </w:pPr>
      <w:r w:rsidRPr="00266C0F">
        <w:rPr>
          <w:sz w:val="16"/>
          <w:szCs w:val="16"/>
        </w:rPr>
        <w:t>04 Сав</w:t>
      </w:r>
      <w:r w:rsidR="00701BBD" w:rsidRPr="00266C0F">
        <w:rPr>
          <w:sz w:val="16"/>
          <w:szCs w:val="16"/>
        </w:rPr>
        <w:t>ич</w:t>
      </w:r>
      <w:r w:rsidRPr="00266C0F">
        <w:rPr>
          <w:sz w:val="16"/>
          <w:szCs w:val="16"/>
        </w:rPr>
        <w:t xml:space="preserve"> Н.В.(ОС)</w:t>
      </w:r>
    </w:p>
    <w:p w14:paraId="3EA60D40" w14:textId="5DAD71C7" w:rsidR="005F633C" w:rsidRDefault="005F633C" w:rsidP="005F633C">
      <w:pPr>
        <w:rPr>
          <w:sz w:val="16"/>
          <w:szCs w:val="16"/>
        </w:rPr>
      </w:pPr>
      <w:r w:rsidRPr="00266C0F">
        <w:rPr>
          <w:sz w:val="16"/>
          <w:szCs w:val="16"/>
        </w:rPr>
        <w:t>(</w:t>
      </w:r>
      <w:r w:rsidR="00701BBD" w:rsidRPr="00266C0F">
        <w:rPr>
          <w:sz w:val="16"/>
          <w:szCs w:val="16"/>
        </w:rPr>
        <w:t>29) 317 03 98</w:t>
      </w:r>
    </w:p>
    <w:p w14:paraId="4EA2D2A5" w14:textId="5777E905" w:rsidR="00353627" w:rsidRDefault="00353627" w:rsidP="005F633C">
      <w:pPr>
        <w:rPr>
          <w:sz w:val="16"/>
          <w:szCs w:val="16"/>
        </w:rPr>
      </w:pPr>
    </w:p>
    <w:p w14:paraId="6BA0F1EA" w14:textId="77777777" w:rsidR="0001412B" w:rsidRDefault="0001412B" w:rsidP="00353627">
      <w:pPr>
        <w:jc w:val="right"/>
        <w:rPr>
          <w:sz w:val="16"/>
          <w:szCs w:val="16"/>
        </w:rPr>
      </w:pPr>
    </w:p>
    <w:p w14:paraId="3D4D728B" w14:textId="77777777" w:rsidR="0001412B" w:rsidRDefault="0001412B" w:rsidP="00353627">
      <w:pPr>
        <w:jc w:val="right"/>
        <w:rPr>
          <w:sz w:val="16"/>
          <w:szCs w:val="16"/>
        </w:rPr>
      </w:pPr>
    </w:p>
    <w:p w14:paraId="30285634" w14:textId="026B3FFD" w:rsidR="0001412B" w:rsidRDefault="0001412B" w:rsidP="00230D42">
      <w:pPr>
        <w:rPr>
          <w:sz w:val="16"/>
          <w:szCs w:val="16"/>
        </w:rPr>
      </w:pPr>
    </w:p>
    <w:p w14:paraId="2E333FEE" w14:textId="74BCBCAF" w:rsidR="00353627" w:rsidRDefault="00353627" w:rsidP="00353627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1.</w:t>
      </w:r>
    </w:p>
    <w:p w14:paraId="7BFF3FFB" w14:textId="77777777" w:rsidR="00353627" w:rsidRDefault="00353627" w:rsidP="00353627">
      <w:pPr>
        <w:jc w:val="right"/>
        <w:rPr>
          <w:sz w:val="16"/>
          <w:szCs w:val="16"/>
        </w:rPr>
      </w:pPr>
    </w:p>
    <w:p w14:paraId="4B57CEEC" w14:textId="02AA087B" w:rsidR="00353627" w:rsidRDefault="00353627" w:rsidP="005F633C">
      <w:pPr>
        <w:rPr>
          <w:sz w:val="16"/>
          <w:szCs w:val="16"/>
        </w:rPr>
      </w:pPr>
    </w:p>
    <w:p w14:paraId="50141ADE" w14:textId="2E579BBB" w:rsidR="00353627" w:rsidRDefault="00353627" w:rsidP="005F633C">
      <w:pPr>
        <w:rPr>
          <w:sz w:val="16"/>
          <w:szCs w:val="16"/>
        </w:rPr>
      </w:pPr>
    </w:p>
    <w:p w14:paraId="71FE20AF" w14:textId="3D38CBEA" w:rsidR="00353627" w:rsidRDefault="00353627" w:rsidP="005F633C">
      <w:pPr>
        <w:rPr>
          <w:sz w:val="16"/>
          <w:szCs w:val="16"/>
        </w:rPr>
      </w:pPr>
    </w:p>
    <w:p w14:paraId="46F3B10A" w14:textId="0DDBAF18" w:rsidR="00353627" w:rsidRDefault="00353627" w:rsidP="005F633C">
      <w:pPr>
        <w:rPr>
          <w:sz w:val="16"/>
          <w:szCs w:val="16"/>
        </w:rPr>
      </w:pPr>
    </w:p>
    <w:p w14:paraId="3FD8D2C2" w14:textId="7C1A284D" w:rsidR="00353627" w:rsidRDefault="00353627" w:rsidP="005F633C">
      <w:pPr>
        <w:rPr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6117"/>
        <w:gridCol w:w="596"/>
        <w:gridCol w:w="891"/>
        <w:gridCol w:w="1241"/>
      </w:tblGrid>
      <w:tr w:rsidR="00230D42" w:rsidRPr="00EC0A8D" w14:paraId="008D1AE1" w14:textId="77777777" w:rsidTr="00230D42">
        <w:trPr>
          <w:trHeight w:val="443"/>
        </w:trPr>
        <w:tc>
          <w:tcPr>
            <w:tcW w:w="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76E3DBE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№№</w:t>
            </w:r>
          </w:p>
        </w:tc>
        <w:tc>
          <w:tcPr>
            <w:tcW w:w="6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81E9182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C0FB06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ед. изм.</w:t>
            </w:r>
          </w:p>
        </w:tc>
        <w:tc>
          <w:tcPr>
            <w:tcW w:w="8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16AE402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к-во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B9D77F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Примечания</w:t>
            </w:r>
          </w:p>
        </w:tc>
      </w:tr>
      <w:tr w:rsidR="00230D42" w:rsidRPr="00EC0A8D" w14:paraId="6C9CE779" w14:textId="77777777" w:rsidTr="00EC0A8D">
        <w:trPr>
          <w:trHeight w:val="4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4CCC6E" w14:textId="77777777" w:rsidR="00230D42" w:rsidRPr="00EC0A8D" w:rsidRDefault="00230D42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EC3C04" w14:textId="77777777" w:rsidR="00230D42" w:rsidRPr="00EC0A8D" w:rsidRDefault="00230D42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72478" w14:textId="77777777" w:rsidR="00230D42" w:rsidRPr="00EC0A8D" w:rsidRDefault="00230D42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CEE038" w14:textId="77777777" w:rsidR="00230D42" w:rsidRPr="00EC0A8D" w:rsidRDefault="00230D42" w:rsidP="00EC0A8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7C88E7" w14:textId="77777777" w:rsidR="00230D42" w:rsidRPr="00EC0A8D" w:rsidRDefault="00230D42" w:rsidP="00EC0A8D">
            <w:pPr>
              <w:rPr>
                <w:sz w:val="16"/>
                <w:szCs w:val="16"/>
              </w:rPr>
            </w:pPr>
          </w:p>
        </w:tc>
      </w:tr>
      <w:tr w:rsidR="00230D42" w:rsidRPr="00EC0A8D" w14:paraId="34E7B84B" w14:textId="77777777" w:rsidTr="00230D42">
        <w:trPr>
          <w:trHeight w:val="2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CAA4F25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B36CF2D" w14:textId="5FAE134D" w:rsidR="00230D42" w:rsidRPr="00230D42" w:rsidRDefault="00230D42" w:rsidP="00230D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Труба гофрированная ПНД 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32 мм. С протяжкой черная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B6A979" w14:textId="7A7CA5C5" w:rsidR="00230D42" w:rsidRPr="00EC0A8D" w:rsidRDefault="00230D42" w:rsidP="00EC0A8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A903C4F" w14:textId="181949E9" w:rsidR="00230D42" w:rsidRPr="00EC0A8D" w:rsidRDefault="00230D42" w:rsidP="00EC0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662C4" w14:textId="3CB07E8C" w:rsidR="00230D42" w:rsidRPr="00EC0A8D" w:rsidRDefault="00230D42" w:rsidP="00EC0A8D">
            <w:pPr>
              <w:rPr>
                <w:sz w:val="16"/>
                <w:szCs w:val="16"/>
              </w:rPr>
            </w:pPr>
          </w:p>
        </w:tc>
      </w:tr>
      <w:tr w:rsidR="00230D42" w:rsidRPr="00EC0A8D" w14:paraId="56B8BCC2" w14:textId="77777777" w:rsidTr="00230D42">
        <w:trPr>
          <w:trHeight w:val="1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895ECD7" w14:textId="77777777" w:rsidR="00230D42" w:rsidRPr="00EC0A8D" w:rsidRDefault="00230D42" w:rsidP="00230D42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83A1A6D" w14:textId="71F6E3A3" w:rsidR="00230D42" w:rsidRPr="00EC0A8D" w:rsidRDefault="00230D42" w:rsidP="00230D42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Труба</w:t>
            </w:r>
            <w:proofErr w:type="gramEnd"/>
            <w:r>
              <w:rPr>
                <w:sz w:val="16"/>
                <w:szCs w:val="16"/>
              </w:rPr>
              <w:t xml:space="preserve"> гофрированная ПНД 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16</w:t>
            </w:r>
            <w:r>
              <w:rPr>
                <w:sz w:val="16"/>
                <w:szCs w:val="16"/>
              </w:rPr>
              <w:t xml:space="preserve"> мм. С протяжкой черная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14B0F2" w14:textId="77933B95" w:rsidR="00230D42" w:rsidRPr="00EC0A8D" w:rsidRDefault="00230D42" w:rsidP="00230D4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CD51C96" w14:textId="53820992" w:rsidR="00230D42" w:rsidRPr="00EC0A8D" w:rsidRDefault="00230D42" w:rsidP="00230D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69D2D" w14:textId="59F39EF8" w:rsidR="00230D42" w:rsidRPr="00EC0A8D" w:rsidRDefault="00230D42" w:rsidP="00230D42">
            <w:pPr>
              <w:rPr>
                <w:sz w:val="16"/>
                <w:szCs w:val="16"/>
              </w:rPr>
            </w:pPr>
          </w:p>
        </w:tc>
      </w:tr>
      <w:tr w:rsidR="00230D42" w:rsidRPr="00EC0A8D" w14:paraId="13C2A0C6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C3F960D" w14:textId="77777777" w:rsidR="00230D42" w:rsidRPr="00EC0A8D" w:rsidRDefault="00230D42" w:rsidP="00230D42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4EC5341" w14:textId="066ED978" w:rsidR="00230D42" w:rsidRPr="00EC0A8D" w:rsidRDefault="00230D42" w:rsidP="00230D42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Труба</w:t>
            </w:r>
            <w:proofErr w:type="gramEnd"/>
            <w:r>
              <w:rPr>
                <w:sz w:val="16"/>
                <w:szCs w:val="16"/>
              </w:rPr>
              <w:t xml:space="preserve"> гофрированная ПНД 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 мм. С протяжкой черная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42AB92" w14:textId="2878A5BE" w:rsidR="00230D42" w:rsidRPr="00EC0A8D" w:rsidRDefault="00230D42" w:rsidP="00230D4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DBCDA68" w14:textId="5BDA3EB7" w:rsidR="00230D42" w:rsidRPr="00EC0A8D" w:rsidRDefault="00230D42" w:rsidP="00230D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1137D81" w14:textId="77777777" w:rsidR="00230D42" w:rsidRPr="00EC0A8D" w:rsidRDefault="00230D42" w:rsidP="00230D42">
            <w:pPr>
              <w:rPr>
                <w:sz w:val="16"/>
                <w:szCs w:val="16"/>
              </w:rPr>
            </w:pPr>
          </w:p>
        </w:tc>
      </w:tr>
      <w:tr w:rsidR="00230D42" w:rsidRPr="00EC0A8D" w14:paraId="2E1FE6DE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C9E766A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7ECBAA6" w14:textId="67BE9018" w:rsidR="00230D42" w:rsidRPr="00EC0A8D" w:rsidRDefault="00230D42" w:rsidP="00EC0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Муфта кабельная концевая 1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с болтов. </w:t>
            </w:r>
            <w:proofErr w:type="spellStart"/>
            <w:r>
              <w:rPr>
                <w:sz w:val="16"/>
                <w:szCs w:val="16"/>
              </w:rPr>
              <w:t>Наконеч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C1604C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8983654" w14:textId="7932945F" w:rsidR="00230D42" w:rsidRPr="00EC0A8D" w:rsidRDefault="00230D42" w:rsidP="00EC0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268EB84" w14:textId="77777777" w:rsidR="00230D42" w:rsidRPr="00EC0A8D" w:rsidRDefault="00230D42" w:rsidP="00EC0A8D">
            <w:pPr>
              <w:rPr>
                <w:sz w:val="16"/>
                <w:szCs w:val="16"/>
              </w:rPr>
            </w:pPr>
          </w:p>
        </w:tc>
      </w:tr>
      <w:tr w:rsidR="00230D42" w:rsidRPr="00EC0A8D" w14:paraId="6665958E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8E8AA2B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3987168" w14:textId="50298787" w:rsidR="00230D42" w:rsidRPr="00EC0A8D" w:rsidRDefault="00230D42" w:rsidP="00EC0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Уплотнитель кабельных проходов</w:t>
            </w:r>
            <w:r w:rsidR="00D9509B">
              <w:rPr>
                <w:sz w:val="16"/>
                <w:szCs w:val="16"/>
              </w:rPr>
              <w:t xml:space="preserve"> УКПт-140/36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438BC2" w14:textId="77777777" w:rsidR="00230D42" w:rsidRPr="00EC0A8D" w:rsidRDefault="00230D42" w:rsidP="00EC0A8D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C555762" w14:textId="29550435" w:rsidR="00230D42" w:rsidRPr="00EC0A8D" w:rsidRDefault="00D9509B" w:rsidP="00EC0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1063681" w14:textId="77777777" w:rsidR="00230D42" w:rsidRPr="00EC0A8D" w:rsidRDefault="00230D42" w:rsidP="00EC0A8D">
            <w:pPr>
              <w:rPr>
                <w:sz w:val="16"/>
                <w:szCs w:val="16"/>
              </w:rPr>
            </w:pPr>
          </w:p>
        </w:tc>
      </w:tr>
      <w:tr w:rsidR="00D9509B" w:rsidRPr="00EC0A8D" w14:paraId="50825974" w14:textId="77777777" w:rsidTr="00EC0A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227463F" w14:textId="77777777" w:rsidR="00D9509B" w:rsidRPr="00EC0A8D" w:rsidRDefault="00D9509B" w:rsidP="00D9509B">
            <w:pPr>
              <w:rPr>
                <w:sz w:val="16"/>
                <w:szCs w:val="16"/>
              </w:rPr>
            </w:pPr>
            <w:r w:rsidRPr="00EC0A8D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CC41219" w14:textId="73A71A4D" w:rsidR="00D9509B" w:rsidRPr="00EC0A8D" w:rsidRDefault="00D9509B" w:rsidP="00D950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Труба гофрированная двустенная ТКГ 2-90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F6F357" w14:textId="4EBBEFF3" w:rsidR="00D9509B" w:rsidRPr="00EC0A8D" w:rsidRDefault="00D9509B" w:rsidP="00D9509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м.п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4E23B88" w14:textId="339DBF83" w:rsidR="00D9509B" w:rsidRPr="00EC0A8D" w:rsidRDefault="00D9509B" w:rsidP="00D950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6128B99" w14:textId="77777777" w:rsidR="00D9509B" w:rsidRPr="00EC0A8D" w:rsidRDefault="00D9509B" w:rsidP="00D9509B">
            <w:pPr>
              <w:rPr>
                <w:sz w:val="16"/>
                <w:szCs w:val="16"/>
              </w:rPr>
            </w:pPr>
          </w:p>
        </w:tc>
      </w:tr>
    </w:tbl>
    <w:p w14:paraId="12890B49" w14:textId="2E82A5FE" w:rsidR="00353627" w:rsidRDefault="00353627" w:rsidP="005F633C">
      <w:pPr>
        <w:rPr>
          <w:sz w:val="16"/>
          <w:szCs w:val="16"/>
        </w:rPr>
      </w:pPr>
      <w:bookmarkStart w:id="4" w:name="_GoBack"/>
      <w:bookmarkEnd w:id="4"/>
    </w:p>
    <w:p w14:paraId="6526DD22" w14:textId="77777777" w:rsidR="00353627" w:rsidRPr="00266C0F" w:rsidRDefault="00353627" w:rsidP="005F633C">
      <w:pPr>
        <w:rPr>
          <w:sz w:val="16"/>
          <w:szCs w:val="16"/>
        </w:rPr>
      </w:pPr>
    </w:p>
    <w:sectPr w:rsidR="00353627" w:rsidRPr="00266C0F" w:rsidSect="00BA384C">
      <w:headerReference w:type="default" r:id="rId10"/>
      <w:footerReference w:type="default" r:id="rId11"/>
      <w:type w:val="continuous"/>
      <w:pgSz w:w="11906" w:h="16838"/>
      <w:pgMar w:top="1418" w:right="454" w:bottom="709" w:left="170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9ABFB" w14:textId="77777777" w:rsidR="009E5A22" w:rsidRDefault="009E5A22" w:rsidP="00275954">
      <w:r>
        <w:separator/>
      </w:r>
    </w:p>
  </w:endnote>
  <w:endnote w:type="continuationSeparator" w:id="0">
    <w:p w14:paraId="0B627929" w14:textId="77777777" w:rsidR="009E5A22" w:rsidRDefault="009E5A22" w:rsidP="0027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EA975" w14:textId="77777777" w:rsidR="00843131" w:rsidRDefault="00843131" w:rsidP="00843131">
    <w:pPr>
      <w:pStyle w:val="a5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7EFF2" w14:textId="77777777" w:rsidR="009E5A22" w:rsidRDefault="009E5A22" w:rsidP="00275954">
      <w:r>
        <w:separator/>
      </w:r>
    </w:p>
  </w:footnote>
  <w:footnote w:type="continuationSeparator" w:id="0">
    <w:p w14:paraId="70097253" w14:textId="77777777" w:rsidR="009E5A22" w:rsidRDefault="009E5A22" w:rsidP="00275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E59F0" w14:textId="77777777" w:rsidR="00275954" w:rsidRPr="004D3CB9" w:rsidRDefault="00275954" w:rsidP="00B60824">
    <w:pPr>
      <w:pStyle w:val="a3"/>
      <w:tabs>
        <w:tab w:val="clear" w:pos="4677"/>
        <w:tab w:val="clear" w:pos="9355"/>
        <w:tab w:val="center" w:pos="4395"/>
        <w:tab w:val="left" w:pos="9214"/>
      </w:tabs>
      <w:ind w:right="112"/>
      <w:jc w:val="right"/>
      <w:rPr>
        <w:sz w:val="20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EE9E12" wp14:editId="2232E02C">
          <wp:simplePos x="0" y="0"/>
          <wp:positionH relativeFrom="column">
            <wp:posOffset>2608580</wp:posOffset>
          </wp:positionH>
          <wp:positionV relativeFrom="paragraph">
            <wp:posOffset>-44450</wp:posOffset>
          </wp:positionV>
          <wp:extent cx="612000" cy="615600"/>
          <wp:effectExtent l="0" t="0" r="0" b="0"/>
          <wp:wrapNone/>
          <wp:docPr id="31" name="Рисунок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Эмблема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ptab w:relativeTo="margin" w:alignment="center" w:leader="none"/>
    </w:r>
  </w:p>
  <w:p w14:paraId="572D2E31" w14:textId="77777777" w:rsidR="00275954" w:rsidRDefault="002759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D7D"/>
    <w:multiLevelType w:val="hybridMultilevel"/>
    <w:tmpl w:val="85FC7BDE"/>
    <w:lvl w:ilvl="0" w:tplc="4F5A91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029BB"/>
    <w:multiLevelType w:val="hybridMultilevel"/>
    <w:tmpl w:val="CFB8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D0162"/>
    <w:multiLevelType w:val="hybridMultilevel"/>
    <w:tmpl w:val="7B6C653A"/>
    <w:lvl w:ilvl="0" w:tplc="3572C2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71BD4"/>
    <w:multiLevelType w:val="hybridMultilevel"/>
    <w:tmpl w:val="A864B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1588A"/>
    <w:multiLevelType w:val="hybridMultilevel"/>
    <w:tmpl w:val="D8060B56"/>
    <w:lvl w:ilvl="0" w:tplc="A3D464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B550E7"/>
    <w:multiLevelType w:val="hybridMultilevel"/>
    <w:tmpl w:val="F3360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A5209"/>
    <w:multiLevelType w:val="hybridMultilevel"/>
    <w:tmpl w:val="50F2ADF2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F9874BB"/>
    <w:multiLevelType w:val="hybridMultilevel"/>
    <w:tmpl w:val="52447DF8"/>
    <w:lvl w:ilvl="0" w:tplc="D0F49BA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F3E36"/>
    <w:multiLevelType w:val="hybridMultilevel"/>
    <w:tmpl w:val="0DA4C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4DD3"/>
    <w:multiLevelType w:val="hybridMultilevel"/>
    <w:tmpl w:val="AFFA7F72"/>
    <w:lvl w:ilvl="0" w:tplc="155E3966">
      <w:start w:val="1"/>
      <w:numFmt w:val="decimal"/>
      <w:lvlText w:val="%1)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53151133"/>
    <w:multiLevelType w:val="hybridMultilevel"/>
    <w:tmpl w:val="6D0A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0311C"/>
    <w:multiLevelType w:val="hybridMultilevel"/>
    <w:tmpl w:val="F7E6D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B378F"/>
    <w:multiLevelType w:val="hybridMultilevel"/>
    <w:tmpl w:val="4208A738"/>
    <w:lvl w:ilvl="0" w:tplc="A038FB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614891"/>
    <w:multiLevelType w:val="hybridMultilevel"/>
    <w:tmpl w:val="37D8E994"/>
    <w:lvl w:ilvl="0" w:tplc="15662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2"/>
  </w:num>
  <w:num w:numId="7">
    <w:abstractNumId w:val="10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1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5B"/>
    <w:rsid w:val="0001412B"/>
    <w:rsid w:val="00014475"/>
    <w:rsid w:val="00015108"/>
    <w:rsid w:val="0001521E"/>
    <w:rsid w:val="000208C1"/>
    <w:rsid w:val="0002321C"/>
    <w:rsid w:val="00026736"/>
    <w:rsid w:val="000313F6"/>
    <w:rsid w:val="00036986"/>
    <w:rsid w:val="000552FA"/>
    <w:rsid w:val="000559B6"/>
    <w:rsid w:val="00060F23"/>
    <w:rsid w:val="00063154"/>
    <w:rsid w:val="000753CB"/>
    <w:rsid w:val="0007702C"/>
    <w:rsid w:val="000879C8"/>
    <w:rsid w:val="00095C0E"/>
    <w:rsid w:val="00096978"/>
    <w:rsid w:val="000A20A3"/>
    <w:rsid w:val="000C51BC"/>
    <w:rsid w:val="000D6334"/>
    <w:rsid w:val="000E4AD7"/>
    <w:rsid w:val="000E6DF2"/>
    <w:rsid w:val="000F0A2B"/>
    <w:rsid w:val="000F6CB0"/>
    <w:rsid w:val="00101307"/>
    <w:rsid w:val="0011403C"/>
    <w:rsid w:val="001171FD"/>
    <w:rsid w:val="00117494"/>
    <w:rsid w:val="001247AB"/>
    <w:rsid w:val="00126293"/>
    <w:rsid w:val="00141A40"/>
    <w:rsid w:val="00141D2D"/>
    <w:rsid w:val="00160C7E"/>
    <w:rsid w:val="00161F05"/>
    <w:rsid w:val="00162665"/>
    <w:rsid w:val="00165681"/>
    <w:rsid w:val="0017004F"/>
    <w:rsid w:val="00170CC4"/>
    <w:rsid w:val="00171FC3"/>
    <w:rsid w:val="00180708"/>
    <w:rsid w:val="00180897"/>
    <w:rsid w:val="00191F6D"/>
    <w:rsid w:val="00193ECC"/>
    <w:rsid w:val="001949B2"/>
    <w:rsid w:val="001952D0"/>
    <w:rsid w:val="001A1F5C"/>
    <w:rsid w:val="001B0A5C"/>
    <w:rsid w:val="001B3482"/>
    <w:rsid w:val="001C72F2"/>
    <w:rsid w:val="001C76B4"/>
    <w:rsid w:val="001D1D73"/>
    <w:rsid w:val="001D5D22"/>
    <w:rsid w:val="001E4DB4"/>
    <w:rsid w:val="001F0FFF"/>
    <w:rsid w:val="001F309E"/>
    <w:rsid w:val="001F342F"/>
    <w:rsid w:val="001F6B11"/>
    <w:rsid w:val="0020289C"/>
    <w:rsid w:val="00204A6F"/>
    <w:rsid w:val="002143F1"/>
    <w:rsid w:val="002258E1"/>
    <w:rsid w:val="00230D42"/>
    <w:rsid w:val="00240D2D"/>
    <w:rsid w:val="002471BB"/>
    <w:rsid w:val="00251801"/>
    <w:rsid w:val="00254E16"/>
    <w:rsid w:val="00255146"/>
    <w:rsid w:val="0026047E"/>
    <w:rsid w:val="00265D2A"/>
    <w:rsid w:val="00266C0F"/>
    <w:rsid w:val="00266F92"/>
    <w:rsid w:val="00267493"/>
    <w:rsid w:val="00270120"/>
    <w:rsid w:val="0027442A"/>
    <w:rsid w:val="00275954"/>
    <w:rsid w:val="00282C9C"/>
    <w:rsid w:val="00285854"/>
    <w:rsid w:val="00285F5B"/>
    <w:rsid w:val="00293F73"/>
    <w:rsid w:val="002949D3"/>
    <w:rsid w:val="00295D1F"/>
    <w:rsid w:val="002A3DFD"/>
    <w:rsid w:val="002A49FF"/>
    <w:rsid w:val="002C0BBE"/>
    <w:rsid w:val="002C0BF2"/>
    <w:rsid w:val="002C1A03"/>
    <w:rsid w:val="002C5614"/>
    <w:rsid w:val="002D198C"/>
    <w:rsid w:val="002D3863"/>
    <w:rsid w:val="002D69B1"/>
    <w:rsid w:val="002E0B9B"/>
    <w:rsid w:val="002E182D"/>
    <w:rsid w:val="002E2D96"/>
    <w:rsid w:val="002E51C5"/>
    <w:rsid w:val="002E6CC3"/>
    <w:rsid w:val="002F00CD"/>
    <w:rsid w:val="002F1E56"/>
    <w:rsid w:val="002F49C5"/>
    <w:rsid w:val="002F5776"/>
    <w:rsid w:val="002F6393"/>
    <w:rsid w:val="002F6AE1"/>
    <w:rsid w:val="0030486B"/>
    <w:rsid w:val="00306C0F"/>
    <w:rsid w:val="00311780"/>
    <w:rsid w:val="00320803"/>
    <w:rsid w:val="00325021"/>
    <w:rsid w:val="0034141F"/>
    <w:rsid w:val="0034183D"/>
    <w:rsid w:val="003423EA"/>
    <w:rsid w:val="00342909"/>
    <w:rsid w:val="0035089B"/>
    <w:rsid w:val="00350987"/>
    <w:rsid w:val="00352399"/>
    <w:rsid w:val="00353627"/>
    <w:rsid w:val="00353E62"/>
    <w:rsid w:val="003619DC"/>
    <w:rsid w:val="00372D32"/>
    <w:rsid w:val="00374075"/>
    <w:rsid w:val="00380A6A"/>
    <w:rsid w:val="003825B7"/>
    <w:rsid w:val="00382DD9"/>
    <w:rsid w:val="00385C52"/>
    <w:rsid w:val="00393E64"/>
    <w:rsid w:val="003A102C"/>
    <w:rsid w:val="003A33B1"/>
    <w:rsid w:val="003A3CBA"/>
    <w:rsid w:val="003A7F2A"/>
    <w:rsid w:val="003B0F26"/>
    <w:rsid w:val="003B26BB"/>
    <w:rsid w:val="003C0929"/>
    <w:rsid w:val="003C0DBE"/>
    <w:rsid w:val="003C14B5"/>
    <w:rsid w:val="003C4804"/>
    <w:rsid w:val="003C574A"/>
    <w:rsid w:val="003C5763"/>
    <w:rsid w:val="003C76F1"/>
    <w:rsid w:val="003D42EA"/>
    <w:rsid w:val="003D5446"/>
    <w:rsid w:val="003E0F83"/>
    <w:rsid w:val="003E3562"/>
    <w:rsid w:val="003E77FC"/>
    <w:rsid w:val="003F153F"/>
    <w:rsid w:val="003F665C"/>
    <w:rsid w:val="00401720"/>
    <w:rsid w:val="00402895"/>
    <w:rsid w:val="004055D9"/>
    <w:rsid w:val="00406C35"/>
    <w:rsid w:val="00412389"/>
    <w:rsid w:val="00430FD8"/>
    <w:rsid w:val="0044603B"/>
    <w:rsid w:val="004505D4"/>
    <w:rsid w:val="00450C66"/>
    <w:rsid w:val="00453BE2"/>
    <w:rsid w:val="00463EFC"/>
    <w:rsid w:val="00466E0E"/>
    <w:rsid w:val="0047081A"/>
    <w:rsid w:val="00470E65"/>
    <w:rsid w:val="00473061"/>
    <w:rsid w:val="00476459"/>
    <w:rsid w:val="00481C38"/>
    <w:rsid w:val="004967E9"/>
    <w:rsid w:val="004A1ED2"/>
    <w:rsid w:val="004A370A"/>
    <w:rsid w:val="004B2F67"/>
    <w:rsid w:val="004B3BA1"/>
    <w:rsid w:val="004B6FDB"/>
    <w:rsid w:val="004C46E8"/>
    <w:rsid w:val="004D0762"/>
    <w:rsid w:val="004D0C0B"/>
    <w:rsid w:val="004D5FB9"/>
    <w:rsid w:val="004D6F60"/>
    <w:rsid w:val="004D7DCE"/>
    <w:rsid w:val="004E4DD7"/>
    <w:rsid w:val="004E599C"/>
    <w:rsid w:val="0050042F"/>
    <w:rsid w:val="00500AE7"/>
    <w:rsid w:val="00502EF3"/>
    <w:rsid w:val="005064C9"/>
    <w:rsid w:val="005070C4"/>
    <w:rsid w:val="00513EB8"/>
    <w:rsid w:val="0053087D"/>
    <w:rsid w:val="00530EFC"/>
    <w:rsid w:val="005402AA"/>
    <w:rsid w:val="005460AD"/>
    <w:rsid w:val="005547F5"/>
    <w:rsid w:val="00567C27"/>
    <w:rsid w:val="005735BF"/>
    <w:rsid w:val="00574D54"/>
    <w:rsid w:val="00576F53"/>
    <w:rsid w:val="00583D57"/>
    <w:rsid w:val="005871DD"/>
    <w:rsid w:val="005917E5"/>
    <w:rsid w:val="00593661"/>
    <w:rsid w:val="00593ECD"/>
    <w:rsid w:val="005977DA"/>
    <w:rsid w:val="00597827"/>
    <w:rsid w:val="005A4921"/>
    <w:rsid w:val="005B3712"/>
    <w:rsid w:val="005B3760"/>
    <w:rsid w:val="005C5BEB"/>
    <w:rsid w:val="005C7BA4"/>
    <w:rsid w:val="005D5C81"/>
    <w:rsid w:val="005D6365"/>
    <w:rsid w:val="005E7AC7"/>
    <w:rsid w:val="005F3620"/>
    <w:rsid w:val="005F633C"/>
    <w:rsid w:val="00611379"/>
    <w:rsid w:val="00615573"/>
    <w:rsid w:val="0061619F"/>
    <w:rsid w:val="0061684A"/>
    <w:rsid w:val="006218A4"/>
    <w:rsid w:val="00632541"/>
    <w:rsid w:val="006337CC"/>
    <w:rsid w:val="006374D9"/>
    <w:rsid w:val="00644393"/>
    <w:rsid w:val="006458F9"/>
    <w:rsid w:val="00647715"/>
    <w:rsid w:val="00651019"/>
    <w:rsid w:val="00653536"/>
    <w:rsid w:val="00664808"/>
    <w:rsid w:val="0066492C"/>
    <w:rsid w:val="00664FB0"/>
    <w:rsid w:val="0067010B"/>
    <w:rsid w:val="00676DFE"/>
    <w:rsid w:val="00682A95"/>
    <w:rsid w:val="00684B75"/>
    <w:rsid w:val="00690B0A"/>
    <w:rsid w:val="006A12A7"/>
    <w:rsid w:val="006A1F87"/>
    <w:rsid w:val="006A5F66"/>
    <w:rsid w:val="006B2D78"/>
    <w:rsid w:val="006B37C0"/>
    <w:rsid w:val="006B3A4A"/>
    <w:rsid w:val="006B4310"/>
    <w:rsid w:val="006B5E6E"/>
    <w:rsid w:val="006C361B"/>
    <w:rsid w:val="006C5F6C"/>
    <w:rsid w:val="006D3945"/>
    <w:rsid w:val="006E3111"/>
    <w:rsid w:val="006E5FB1"/>
    <w:rsid w:val="006F2ECE"/>
    <w:rsid w:val="0070086E"/>
    <w:rsid w:val="00701BBD"/>
    <w:rsid w:val="00704F4B"/>
    <w:rsid w:val="007050A1"/>
    <w:rsid w:val="00710702"/>
    <w:rsid w:val="00710704"/>
    <w:rsid w:val="00714CEC"/>
    <w:rsid w:val="00716B4E"/>
    <w:rsid w:val="00721694"/>
    <w:rsid w:val="007233BA"/>
    <w:rsid w:val="00726483"/>
    <w:rsid w:val="00726A8A"/>
    <w:rsid w:val="00732353"/>
    <w:rsid w:val="007362C3"/>
    <w:rsid w:val="00743BFA"/>
    <w:rsid w:val="0074445C"/>
    <w:rsid w:val="007517EF"/>
    <w:rsid w:val="0075221E"/>
    <w:rsid w:val="007610A3"/>
    <w:rsid w:val="007619C4"/>
    <w:rsid w:val="00770F09"/>
    <w:rsid w:val="007721B4"/>
    <w:rsid w:val="00776F6D"/>
    <w:rsid w:val="0078126F"/>
    <w:rsid w:val="0078330B"/>
    <w:rsid w:val="00786E00"/>
    <w:rsid w:val="00795659"/>
    <w:rsid w:val="00797556"/>
    <w:rsid w:val="007A1370"/>
    <w:rsid w:val="007A302C"/>
    <w:rsid w:val="007C5D24"/>
    <w:rsid w:val="007E14E1"/>
    <w:rsid w:val="007E4339"/>
    <w:rsid w:val="007E58C6"/>
    <w:rsid w:val="00803D88"/>
    <w:rsid w:val="00805650"/>
    <w:rsid w:val="00811286"/>
    <w:rsid w:val="00811E6D"/>
    <w:rsid w:val="00821EDA"/>
    <w:rsid w:val="0082758F"/>
    <w:rsid w:val="00827D07"/>
    <w:rsid w:val="00833879"/>
    <w:rsid w:val="00843131"/>
    <w:rsid w:val="0084459B"/>
    <w:rsid w:val="00853969"/>
    <w:rsid w:val="00853F1B"/>
    <w:rsid w:val="00855ACB"/>
    <w:rsid w:val="008560F9"/>
    <w:rsid w:val="00856CB5"/>
    <w:rsid w:val="00857C94"/>
    <w:rsid w:val="008613AC"/>
    <w:rsid w:val="00861AD1"/>
    <w:rsid w:val="0086373B"/>
    <w:rsid w:val="00863EBC"/>
    <w:rsid w:val="00872395"/>
    <w:rsid w:val="00874D14"/>
    <w:rsid w:val="00875B50"/>
    <w:rsid w:val="00876A2B"/>
    <w:rsid w:val="0087746E"/>
    <w:rsid w:val="008A6DC2"/>
    <w:rsid w:val="008B30A3"/>
    <w:rsid w:val="008B3A7D"/>
    <w:rsid w:val="008B6414"/>
    <w:rsid w:val="008C40F0"/>
    <w:rsid w:val="008C78C0"/>
    <w:rsid w:val="008E4503"/>
    <w:rsid w:val="008E780E"/>
    <w:rsid w:val="008F2279"/>
    <w:rsid w:val="008F3929"/>
    <w:rsid w:val="008F4F45"/>
    <w:rsid w:val="00900D1E"/>
    <w:rsid w:val="009043BF"/>
    <w:rsid w:val="00905CC4"/>
    <w:rsid w:val="00916CA9"/>
    <w:rsid w:val="00922910"/>
    <w:rsid w:val="00930FE7"/>
    <w:rsid w:val="009346B5"/>
    <w:rsid w:val="0093715D"/>
    <w:rsid w:val="00940912"/>
    <w:rsid w:val="009417A2"/>
    <w:rsid w:val="009441B9"/>
    <w:rsid w:val="00945BDD"/>
    <w:rsid w:val="009528C2"/>
    <w:rsid w:val="00960823"/>
    <w:rsid w:val="00971022"/>
    <w:rsid w:val="00976D87"/>
    <w:rsid w:val="009917D6"/>
    <w:rsid w:val="00991BA6"/>
    <w:rsid w:val="009A2A47"/>
    <w:rsid w:val="009A4FAE"/>
    <w:rsid w:val="009C065F"/>
    <w:rsid w:val="009D168C"/>
    <w:rsid w:val="009D1C05"/>
    <w:rsid w:val="009E13CF"/>
    <w:rsid w:val="009E38B3"/>
    <w:rsid w:val="009E5A22"/>
    <w:rsid w:val="009F4B6A"/>
    <w:rsid w:val="009F4C33"/>
    <w:rsid w:val="00A02742"/>
    <w:rsid w:val="00A04329"/>
    <w:rsid w:val="00A04B67"/>
    <w:rsid w:val="00A10A34"/>
    <w:rsid w:val="00A11DA4"/>
    <w:rsid w:val="00A210A9"/>
    <w:rsid w:val="00A2636D"/>
    <w:rsid w:val="00A27DC2"/>
    <w:rsid w:val="00A358EB"/>
    <w:rsid w:val="00A44361"/>
    <w:rsid w:val="00A4795B"/>
    <w:rsid w:val="00A5163C"/>
    <w:rsid w:val="00A54E4F"/>
    <w:rsid w:val="00A611C0"/>
    <w:rsid w:val="00A67E35"/>
    <w:rsid w:val="00A73A5F"/>
    <w:rsid w:val="00A76272"/>
    <w:rsid w:val="00A771D7"/>
    <w:rsid w:val="00A827EE"/>
    <w:rsid w:val="00A83365"/>
    <w:rsid w:val="00A8361A"/>
    <w:rsid w:val="00A90D72"/>
    <w:rsid w:val="00A919DF"/>
    <w:rsid w:val="00A94DB1"/>
    <w:rsid w:val="00A96521"/>
    <w:rsid w:val="00A96B4F"/>
    <w:rsid w:val="00A96C0D"/>
    <w:rsid w:val="00AA0F17"/>
    <w:rsid w:val="00AA756D"/>
    <w:rsid w:val="00AC0981"/>
    <w:rsid w:val="00AC23AB"/>
    <w:rsid w:val="00AC5D4A"/>
    <w:rsid w:val="00AC7E84"/>
    <w:rsid w:val="00AD2E8B"/>
    <w:rsid w:val="00AD6958"/>
    <w:rsid w:val="00AD6F47"/>
    <w:rsid w:val="00AD782C"/>
    <w:rsid w:val="00AE4151"/>
    <w:rsid w:val="00AE559F"/>
    <w:rsid w:val="00AF3816"/>
    <w:rsid w:val="00AF4838"/>
    <w:rsid w:val="00AF5F18"/>
    <w:rsid w:val="00AF724C"/>
    <w:rsid w:val="00B01831"/>
    <w:rsid w:val="00B03149"/>
    <w:rsid w:val="00B04875"/>
    <w:rsid w:val="00B100B5"/>
    <w:rsid w:val="00B20A7B"/>
    <w:rsid w:val="00B211C1"/>
    <w:rsid w:val="00B25FE1"/>
    <w:rsid w:val="00B33DC7"/>
    <w:rsid w:val="00B34AC7"/>
    <w:rsid w:val="00B4186B"/>
    <w:rsid w:val="00B43370"/>
    <w:rsid w:val="00B43A1C"/>
    <w:rsid w:val="00B4441F"/>
    <w:rsid w:val="00B5145D"/>
    <w:rsid w:val="00B53915"/>
    <w:rsid w:val="00B54352"/>
    <w:rsid w:val="00B56128"/>
    <w:rsid w:val="00B60824"/>
    <w:rsid w:val="00B67505"/>
    <w:rsid w:val="00B703D7"/>
    <w:rsid w:val="00B72A2A"/>
    <w:rsid w:val="00B778C6"/>
    <w:rsid w:val="00B8040C"/>
    <w:rsid w:val="00B81F97"/>
    <w:rsid w:val="00B82FEF"/>
    <w:rsid w:val="00B8356A"/>
    <w:rsid w:val="00B850D8"/>
    <w:rsid w:val="00B858A8"/>
    <w:rsid w:val="00B91795"/>
    <w:rsid w:val="00B96AAC"/>
    <w:rsid w:val="00BA384C"/>
    <w:rsid w:val="00BA688B"/>
    <w:rsid w:val="00BB25C1"/>
    <w:rsid w:val="00BB3B9D"/>
    <w:rsid w:val="00BB49A3"/>
    <w:rsid w:val="00BB71F9"/>
    <w:rsid w:val="00BD3FB2"/>
    <w:rsid w:val="00BF0198"/>
    <w:rsid w:val="00BF6DDD"/>
    <w:rsid w:val="00C03FD5"/>
    <w:rsid w:val="00C07004"/>
    <w:rsid w:val="00C12640"/>
    <w:rsid w:val="00C168AD"/>
    <w:rsid w:val="00C16CED"/>
    <w:rsid w:val="00C2137A"/>
    <w:rsid w:val="00C35B6B"/>
    <w:rsid w:val="00C42A60"/>
    <w:rsid w:val="00C4767E"/>
    <w:rsid w:val="00C51BE0"/>
    <w:rsid w:val="00C529A9"/>
    <w:rsid w:val="00C52EAF"/>
    <w:rsid w:val="00C613FA"/>
    <w:rsid w:val="00C63720"/>
    <w:rsid w:val="00C676EA"/>
    <w:rsid w:val="00C813F3"/>
    <w:rsid w:val="00C83DC6"/>
    <w:rsid w:val="00C84CA2"/>
    <w:rsid w:val="00C85D9D"/>
    <w:rsid w:val="00C917B0"/>
    <w:rsid w:val="00CA3F95"/>
    <w:rsid w:val="00CB4E61"/>
    <w:rsid w:val="00CC197A"/>
    <w:rsid w:val="00CC4F20"/>
    <w:rsid w:val="00CD2B0A"/>
    <w:rsid w:val="00CD2E9E"/>
    <w:rsid w:val="00CD43E1"/>
    <w:rsid w:val="00CD73DC"/>
    <w:rsid w:val="00CE0C36"/>
    <w:rsid w:val="00CE1BBD"/>
    <w:rsid w:val="00CE43FA"/>
    <w:rsid w:val="00CE6866"/>
    <w:rsid w:val="00CF01F5"/>
    <w:rsid w:val="00CF1A7D"/>
    <w:rsid w:val="00CF29EF"/>
    <w:rsid w:val="00CF72A3"/>
    <w:rsid w:val="00CF77D0"/>
    <w:rsid w:val="00CF7BDC"/>
    <w:rsid w:val="00D072F9"/>
    <w:rsid w:val="00D142D4"/>
    <w:rsid w:val="00D15ABC"/>
    <w:rsid w:val="00D21A7F"/>
    <w:rsid w:val="00D231AA"/>
    <w:rsid w:val="00D27E22"/>
    <w:rsid w:val="00D303F6"/>
    <w:rsid w:val="00D30ACD"/>
    <w:rsid w:val="00D32666"/>
    <w:rsid w:val="00D3315B"/>
    <w:rsid w:val="00D35FD2"/>
    <w:rsid w:val="00D44CE1"/>
    <w:rsid w:val="00D51B53"/>
    <w:rsid w:val="00D57C7E"/>
    <w:rsid w:val="00D636D4"/>
    <w:rsid w:val="00D7090E"/>
    <w:rsid w:val="00D7256A"/>
    <w:rsid w:val="00D74A1E"/>
    <w:rsid w:val="00D77FDE"/>
    <w:rsid w:val="00D86C5F"/>
    <w:rsid w:val="00D86FC0"/>
    <w:rsid w:val="00D87F65"/>
    <w:rsid w:val="00D91529"/>
    <w:rsid w:val="00D9509B"/>
    <w:rsid w:val="00D96257"/>
    <w:rsid w:val="00DB2BB6"/>
    <w:rsid w:val="00DB4384"/>
    <w:rsid w:val="00DB6497"/>
    <w:rsid w:val="00DC18FC"/>
    <w:rsid w:val="00DC7F47"/>
    <w:rsid w:val="00DD631B"/>
    <w:rsid w:val="00DE0E22"/>
    <w:rsid w:val="00DE3C38"/>
    <w:rsid w:val="00DE4CA4"/>
    <w:rsid w:val="00DF36B5"/>
    <w:rsid w:val="00DF4C40"/>
    <w:rsid w:val="00E02171"/>
    <w:rsid w:val="00E0584C"/>
    <w:rsid w:val="00E06651"/>
    <w:rsid w:val="00E13D1D"/>
    <w:rsid w:val="00E1606B"/>
    <w:rsid w:val="00E20879"/>
    <w:rsid w:val="00E30B80"/>
    <w:rsid w:val="00E33130"/>
    <w:rsid w:val="00E33CCC"/>
    <w:rsid w:val="00E34C6D"/>
    <w:rsid w:val="00E41454"/>
    <w:rsid w:val="00E5070B"/>
    <w:rsid w:val="00E6355C"/>
    <w:rsid w:val="00E65DE3"/>
    <w:rsid w:val="00E70620"/>
    <w:rsid w:val="00E74540"/>
    <w:rsid w:val="00E75579"/>
    <w:rsid w:val="00E807DA"/>
    <w:rsid w:val="00E82CE4"/>
    <w:rsid w:val="00E94B3E"/>
    <w:rsid w:val="00E95171"/>
    <w:rsid w:val="00E96B36"/>
    <w:rsid w:val="00EB0E15"/>
    <w:rsid w:val="00EB2716"/>
    <w:rsid w:val="00EB661A"/>
    <w:rsid w:val="00EC077C"/>
    <w:rsid w:val="00EC0A8D"/>
    <w:rsid w:val="00ED2832"/>
    <w:rsid w:val="00ED3BE1"/>
    <w:rsid w:val="00EE3B4B"/>
    <w:rsid w:val="00EF3211"/>
    <w:rsid w:val="00EF6876"/>
    <w:rsid w:val="00EF75D1"/>
    <w:rsid w:val="00F03917"/>
    <w:rsid w:val="00F10815"/>
    <w:rsid w:val="00F12996"/>
    <w:rsid w:val="00F2351B"/>
    <w:rsid w:val="00F33726"/>
    <w:rsid w:val="00F33A70"/>
    <w:rsid w:val="00F35443"/>
    <w:rsid w:val="00F40C0F"/>
    <w:rsid w:val="00F43C9E"/>
    <w:rsid w:val="00F4674B"/>
    <w:rsid w:val="00F57835"/>
    <w:rsid w:val="00F62993"/>
    <w:rsid w:val="00F73D27"/>
    <w:rsid w:val="00F90923"/>
    <w:rsid w:val="00F977C4"/>
    <w:rsid w:val="00F97F14"/>
    <w:rsid w:val="00FA00FB"/>
    <w:rsid w:val="00FA3EB8"/>
    <w:rsid w:val="00FA683F"/>
    <w:rsid w:val="00FB16FB"/>
    <w:rsid w:val="00FB764F"/>
    <w:rsid w:val="00FC05E2"/>
    <w:rsid w:val="00FC3692"/>
    <w:rsid w:val="00FC423B"/>
    <w:rsid w:val="00FC50E4"/>
    <w:rsid w:val="00FD67AE"/>
    <w:rsid w:val="00FE16DA"/>
    <w:rsid w:val="00FE2725"/>
    <w:rsid w:val="00FE6B6E"/>
    <w:rsid w:val="00FF0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1EA8E"/>
  <w15:docId w15:val="{5EAFC45B-983E-4D2F-B60D-C25C510A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46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B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C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63EFC"/>
    <w:pPr>
      <w:keepNext/>
      <w:outlineLvl w:val="5"/>
    </w:pPr>
    <w:rPr>
      <w:b/>
      <w:color w:va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9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5954"/>
  </w:style>
  <w:style w:type="paragraph" w:styleId="a5">
    <w:name w:val="footer"/>
    <w:basedOn w:val="a"/>
    <w:link w:val="a6"/>
    <w:uiPriority w:val="99"/>
    <w:unhideWhenUsed/>
    <w:rsid w:val="002759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5954"/>
  </w:style>
  <w:style w:type="character" w:customStyle="1" w:styleId="60">
    <w:name w:val="Заголовок 6 Знак"/>
    <w:basedOn w:val="a0"/>
    <w:link w:val="6"/>
    <w:rsid w:val="00463EFC"/>
    <w:rPr>
      <w:rFonts w:ascii="Times New Roman" w:eastAsia="Times New Roman" w:hAnsi="Times New Roman" w:cs="Times New Roman"/>
      <w:b/>
      <w:color w:val="FFFFFF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31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1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306C0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table" w:styleId="a9">
    <w:name w:val="Table Grid"/>
    <w:basedOn w:val="a1"/>
    <w:rsid w:val="00D962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2758F"/>
    <w:rPr>
      <w:color w:val="0000FF" w:themeColor="hyperlink"/>
      <w:u w:val="single"/>
    </w:rPr>
  </w:style>
  <w:style w:type="paragraph" w:styleId="ab">
    <w:name w:val="No Spacing"/>
    <w:link w:val="ac"/>
    <w:uiPriority w:val="99"/>
    <w:qFormat/>
    <w:rsid w:val="0097102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E33130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2D386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D3863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D38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386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D38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6B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46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Normal (Web)"/>
    <w:basedOn w:val="a"/>
    <w:uiPriority w:val="99"/>
    <w:unhideWhenUsed/>
    <w:rsid w:val="00320803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320803"/>
    <w:rPr>
      <w:b/>
      <w:bCs/>
    </w:rPr>
  </w:style>
  <w:style w:type="character" w:customStyle="1" w:styleId="ac">
    <w:name w:val="Без интервала Знак"/>
    <w:link w:val="ab"/>
    <w:uiPriority w:val="99"/>
    <w:locked/>
    <w:rsid w:val="005B37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B37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ewncpi0">
    <w:name w:val="newncpi0"/>
    <w:basedOn w:val="a"/>
    <w:rsid w:val="005B3760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tec2.rupbes.b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tec2.rupbes.b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55;%20&#1048;%20&#1057;%20&#1068;%20&#1052;%20&#1040;%20-&#1055;%20&#1056;%20&#1048;%20&#1050;%20&#1040;%20&#1047;%20&#1067;\!%20%20&#1053;&#1054;&#1042;&#1067;&#1045;%20&#1055;&#1048;&#1057;&#1068;&#1052;&#1040;\&#1053;&#1086;&#1074;&#1099;&#1077;%20&#1073;&#1083;&#1072;&#1085;&#1082;&#1080;\&#1041;&#1083;&#1072;&#1085;&#1082;%20&#1087;&#1080;&#1089;&#1100;&#1084;&#1072;%20&#1089;%20&#1088;&#1077;&#1082;&#1074;&#1080;&#1079;&#1080;&#1090;&#1072;&#1084;&#1080;%20&#1085;&#1072;%20&#1076;&#1074;&#1091;&#1093;%20&#1103;&#1079;&#1099;&#1082;&#1072;&#109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731F5-7B5C-4881-B964-70F8A11B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с реквизитами на двух языках</Template>
  <TotalTime>1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MTS-Nikita</cp:lastModifiedBy>
  <cp:revision>2</cp:revision>
  <cp:lastPrinted>2024-11-21T05:58:00Z</cp:lastPrinted>
  <dcterms:created xsi:type="dcterms:W3CDTF">2026-08-19T08:22:00Z</dcterms:created>
  <dcterms:modified xsi:type="dcterms:W3CDTF">2026-08-19T08:22:00Z</dcterms:modified>
</cp:coreProperties>
</file>