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2F4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62F4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62F4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62F4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62F4" w:rsidRPr="00543CA3" w:rsidRDefault="00B862F4" w:rsidP="00B862F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862F4" w:rsidRPr="00543CA3" w:rsidRDefault="00B862F4" w:rsidP="00B862F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B862F4" w:rsidRPr="00543CA3" w:rsidRDefault="00B862F4" w:rsidP="00B862F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862F4" w:rsidRDefault="00B862F4" w:rsidP="00B862F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proofErr w:type="spellStart"/>
      <w:r>
        <w:rPr>
          <w:rFonts w:ascii="Times New Roman" w:hAnsi="Times New Roman"/>
          <w:sz w:val="24"/>
          <w:szCs w:val="24"/>
        </w:rPr>
        <w:t>С.Н.Рудь</w:t>
      </w:r>
      <w:proofErr w:type="spellEnd"/>
    </w:p>
    <w:p w:rsidR="00B862F4" w:rsidRPr="00543CA3" w:rsidRDefault="00B862F4" w:rsidP="00B862F4">
      <w:pPr>
        <w:ind w:left="8647" w:firstLine="0"/>
        <w:rPr>
          <w:rFonts w:ascii="Times New Roman" w:hAnsi="Times New Roman"/>
          <w:sz w:val="24"/>
          <w:szCs w:val="24"/>
        </w:rPr>
      </w:pPr>
    </w:p>
    <w:p w:rsidR="00B862F4" w:rsidRPr="00543CA3" w:rsidRDefault="00B862F4" w:rsidP="00B862F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 w:rsidR="00E77FD5"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862F4" w:rsidRPr="00543CA3" w:rsidRDefault="00B862F4" w:rsidP="00B862F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862F4" w:rsidRPr="00543CA3" w:rsidRDefault="00B862F4" w:rsidP="00B862F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1616"/>
        <w:gridCol w:w="3803"/>
        <w:gridCol w:w="992"/>
        <w:gridCol w:w="2435"/>
        <w:gridCol w:w="2763"/>
        <w:gridCol w:w="2166"/>
        <w:gridCol w:w="1593"/>
      </w:tblGrid>
      <w:tr w:rsidR="00B862F4" w:rsidRPr="00543CA3" w:rsidTr="005F747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№ </w:t>
            </w:r>
            <w:proofErr w:type="gramStart"/>
            <w:r w:rsidRPr="00543CA3">
              <w:rPr>
                <w:rFonts w:ascii="Times New Roman" w:hAnsi="Times New Roman"/>
              </w:rPr>
              <w:t>п</w:t>
            </w:r>
            <w:proofErr w:type="gramEnd"/>
            <w:r w:rsidRPr="00543CA3">
              <w:rPr>
                <w:rFonts w:ascii="Times New Roman" w:hAnsi="Times New Roman"/>
              </w:rPr>
              <w:t>/п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Коли-</w:t>
            </w:r>
            <w:proofErr w:type="spellStart"/>
            <w:r>
              <w:rPr>
                <w:rFonts w:ascii="Times New Roman" w:hAnsi="Times New Roman"/>
              </w:rPr>
              <w:t>чество</w:t>
            </w:r>
            <w:proofErr w:type="spellEnd"/>
            <w:proofErr w:type="gramEnd"/>
            <w:r>
              <w:rPr>
                <w:rFonts w:ascii="Times New Roman" w:hAnsi="Times New Roman"/>
              </w:rPr>
              <w:t>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proofErr w:type="gramStart"/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  <w:proofErr w:type="gramEnd"/>
          </w:p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862F4" w:rsidRPr="00543CA3" w:rsidTr="005F747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862F4" w:rsidRPr="00543CA3" w:rsidTr="005F747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010CFE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010CFE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43.99.90.900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54" w:rsidRPr="00892E54" w:rsidRDefault="00E77FD5" w:rsidP="00892E5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Выполнение строительно-монтажных работ по</w:t>
            </w:r>
            <w:r w:rsidR="00892E54" w:rsidRPr="00892E54">
              <w:rPr>
                <w:rFonts w:ascii="Times New Roman" w:hAnsi="Times New Roman"/>
                <w:u w:val="single"/>
              </w:rPr>
              <w:t xml:space="preserve">  объекту «Модернизация</w:t>
            </w:r>
            <w:r w:rsidR="005F7475">
              <w:rPr>
                <w:rFonts w:ascii="Times New Roman" w:hAnsi="Times New Roman"/>
                <w:u w:val="single"/>
              </w:rPr>
              <w:t xml:space="preserve"> </w:t>
            </w:r>
            <w:r w:rsidR="000167AF">
              <w:rPr>
                <w:rFonts w:ascii="Times New Roman" w:hAnsi="Times New Roman"/>
                <w:u w:val="single"/>
              </w:rPr>
              <w:t xml:space="preserve">здания </w:t>
            </w:r>
            <w:r w:rsidR="00892E54" w:rsidRPr="00892E54">
              <w:rPr>
                <w:rFonts w:ascii="Times New Roman" w:hAnsi="Times New Roman"/>
                <w:u w:val="single"/>
              </w:rPr>
              <w:t>многоквартирного жилого дома по адресу:</w:t>
            </w:r>
            <w:r w:rsidR="00892E54"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r w:rsidR="00892E54" w:rsidRPr="00892E54">
              <w:rPr>
                <w:rFonts w:ascii="Times New Roman" w:hAnsi="Times New Roman"/>
                <w:u w:val="single"/>
              </w:rPr>
              <w:t>г</w:t>
            </w:r>
            <w:proofErr w:type="gramStart"/>
            <w:r w:rsidR="00892E54" w:rsidRPr="00892E54">
              <w:rPr>
                <w:rFonts w:ascii="Times New Roman" w:hAnsi="Times New Roman"/>
                <w:u w:val="single"/>
              </w:rPr>
              <w:t>.М</w:t>
            </w:r>
            <w:proofErr w:type="gramEnd"/>
            <w:r w:rsidR="00892E54" w:rsidRPr="00892E54">
              <w:rPr>
                <w:rFonts w:ascii="Times New Roman" w:hAnsi="Times New Roman"/>
                <w:u w:val="single"/>
              </w:rPr>
              <w:t>инск</w:t>
            </w:r>
            <w:proofErr w:type="spellEnd"/>
            <w:r w:rsidR="00892E54" w:rsidRPr="00892E54">
              <w:rPr>
                <w:rFonts w:ascii="Times New Roman" w:hAnsi="Times New Roman"/>
                <w:u w:val="single"/>
              </w:rPr>
              <w:t xml:space="preserve">, </w:t>
            </w:r>
            <w:proofErr w:type="spellStart"/>
            <w:r w:rsidR="00892E54" w:rsidRPr="00892E54">
              <w:rPr>
                <w:rFonts w:ascii="Times New Roman" w:hAnsi="Times New Roman"/>
                <w:u w:val="single"/>
              </w:rPr>
              <w:t>ул.</w:t>
            </w:r>
            <w:r w:rsidR="000167AF">
              <w:rPr>
                <w:rFonts w:ascii="Times New Roman" w:hAnsi="Times New Roman"/>
                <w:u w:val="single"/>
              </w:rPr>
              <w:t>Гинтовта</w:t>
            </w:r>
            <w:proofErr w:type="spellEnd"/>
            <w:r w:rsidR="00892E54" w:rsidRPr="00892E54">
              <w:rPr>
                <w:rFonts w:ascii="Times New Roman" w:hAnsi="Times New Roman"/>
                <w:u w:val="single"/>
              </w:rPr>
              <w:t>, д.</w:t>
            </w:r>
            <w:r w:rsidR="000167AF">
              <w:rPr>
                <w:rFonts w:ascii="Times New Roman" w:hAnsi="Times New Roman"/>
                <w:u w:val="single"/>
              </w:rPr>
              <w:t>4</w:t>
            </w:r>
            <w:r w:rsidR="00892E54" w:rsidRPr="00892E54">
              <w:rPr>
                <w:rFonts w:ascii="Times New Roman" w:hAnsi="Times New Roman"/>
                <w:u w:val="single"/>
              </w:rPr>
              <w:t>».</w:t>
            </w:r>
          </w:p>
          <w:p w:rsidR="00892E54" w:rsidRPr="00892E54" w:rsidRDefault="00892E54" w:rsidP="00892E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</w:p>
          <w:p w:rsidR="00B862F4" w:rsidRPr="00BC7935" w:rsidRDefault="00B862F4" w:rsidP="00345962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010CFE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B862F4" w:rsidRDefault="000167AF" w:rsidP="000167A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</w:rPr>
            </w:pPr>
            <w:r>
              <w:rPr>
                <w:rFonts w:ascii="Times New Roman" w:hAnsi="Times New Roman"/>
                <w:snapToGrid w:val="0"/>
                <w:kern w:val="2"/>
              </w:rPr>
              <w:t>46579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Default="00B862F4" w:rsidP="0034596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Рд10 ПРд8 Вид0 Пар399 Пр5 ППр2 Кт2 Ст70 ПСт2 Эл2</w:t>
            </w:r>
          </w:p>
          <w:p w:rsidR="00B862F4" w:rsidRPr="00010CFE" w:rsidRDefault="00B862F4" w:rsidP="0034596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010CFE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010CFE" w:rsidRDefault="000167AF" w:rsidP="00E77FD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862F4">
              <w:rPr>
                <w:rFonts w:ascii="Times New Roman" w:hAnsi="Times New Roman"/>
              </w:rPr>
              <w:t xml:space="preserve"> кв. 202</w:t>
            </w:r>
            <w:r w:rsidR="00E77FD5">
              <w:rPr>
                <w:rFonts w:ascii="Times New Roman" w:hAnsi="Times New Roman"/>
              </w:rPr>
              <w:t>6</w:t>
            </w:r>
            <w:r w:rsidR="00B862F4"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862F4" w:rsidRPr="00543CA3" w:rsidRDefault="00B862F4" w:rsidP="00B862F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167AF" w:rsidRPr="002C7D6B" w:rsidRDefault="000167AF" w:rsidP="000167A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2C7D6B">
        <w:rPr>
          <w:rFonts w:ascii="Times New Roman" w:hAnsi="Times New Roman"/>
          <w:sz w:val="28"/>
          <w:szCs w:val="28"/>
        </w:rPr>
        <w:t xml:space="preserve">Заместитель директора ______________________/ </w:t>
      </w:r>
      <w:proofErr w:type="spellStart"/>
      <w:r w:rsidRPr="002C7D6B">
        <w:rPr>
          <w:rFonts w:ascii="Times New Roman" w:hAnsi="Times New Roman"/>
          <w:sz w:val="28"/>
          <w:szCs w:val="28"/>
        </w:rPr>
        <w:t>И.С.Елагин</w:t>
      </w:r>
      <w:proofErr w:type="spellEnd"/>
    </w:p>
    <w:p w:rsidR="00B862F4" w:rsidRPr="00543CA3" w:rsidRDefault="00B862F4" w:rsidP="00B862F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bookmarkStart w:id="0" w:name="_GoBack"/>
      <w:bookmarkEnd w:id="0"/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862F4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62F4" w:rsidRPr="00543CA3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               ______________________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Н.В.Дуброва</w:t>
      </w:r>
      <w:proofErr w:type="spellEnd"/>
    </w:p>
    <w:sectPr w:rsidR="00B862F4" w:rsidRPr="00543CA3" w:rsidSect="00D77CA2">
      <w:pgSz w:w="16838" w:h="11906" w:orient="landscape"/>
      <w:pgMar w:top="851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817" w:rsidRDefault="00FB2817" w:rsidP="000A1862">
      <w:r>
        <w:separator/>
      </w:r>
    </w:p>
  </w:endnote>
  <w:endnote w:type="continuationSeparator" w:id="0">
    <w:p w:rsidR="00FB2817" w:rsidRDefault="00FB2817" w:rsidP="000A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817" w:rsidRDefault="00FB2817" w:rsidP="000A1862">
      <w:r>
        <w:separator/>
      </w:r>
    </w:p>
  </w:footnote>
  <w:footnote w:type="continuationSeparator" w:id="0">
    <w:p w:rsidR="00FB2817" w:rsidRDefault="00FB2817" w:rsidP="000A1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906"/>
    <w:rsid w:val="00006F82"/>
    <w:rsid w:val="00010CFE"/>
    <w:rsid w:val="00011FCD"/>
    <w:rsid w:val="00015A7F"/>
    <w:rsid w:val="000167AF"/>
    <w:rsid w:val="00027630"/>
    <w:rsid w:val="00035469"/>
    <w:rsid w:val="00036EE9"/>
    <w:rsid w:val="00042AC6"/>
    <w:rsid w:val="00044F22"/>
    <w:rsid w:val="00050330"/>
    <w:rsid w:val="00075E33"/>
    <w:rsid w:val="000A116D"/>
    <w:rsid w:val="000A1862"/>
    <w:rsid w:val="000A7223"/>
    <w:rsid w:val="000B0F3A"/>
    <w:rsid w:val="000C4551"/>
    <w:rsid w:val="000C5509"/>
    <w:rsid w:val="000D32B3"/>
    <w:rsid w:val="000E0198"/>
    <w:rsid w:val="000F023E"/>
    <w:rsid w:val="00110CF6"/>
    <w:rsid w:val="00111D35"/>
    <w:rsid w:val="00114051"/>
    <w:rsid w:val="00124967"/>
    <w:rsid w:val="00136078"/>
    <w:rsid w:val="00136454"/>
    <w:rsid w:val="00165C5D"/>
    <w:rsid w:val="00171324"/>
    <w:rsid w:val="00172C35"/>
    <w:rsid w:val="00180AC2"/>
    <w:rsid w:val="0018688C"/>
    <w:rsid w:val="001A51BF"/>
    <w:rsid w:val="001A5A34"/>
    <w:rsid w:val="001A7F3F"/>
    <w:rsid w:val="001E0906"/>
    <w:rsid w:val="001E447E"/>
    <w:rsid w:val="001F31B9"/>
    <w:rsid w:val="001F5E43"/>
    <w:rsid w:val="00206F84"/>
    <w:rsid w:val="00216B1C"/>
    <w:rsid w:val="00247A49"/>
    <w:rsid w:val="00252F21"/>
    <w:rsid w:val="00262EB8"/>
    <w:rsid w:val="00263F44"/>
    <w:rsid w:val="0026674C"/>
    <w:rsid w:val="00285648"/>
    <w:rsid w:val="002916C9"/>
    <w:rsid w:val="00292EEB"/>
    <w:rsid w:val="00297FAA"/>
    <w:rsid w:val="002A53ED"/>
    <w:rsid w:val="002B1D7B"/>
    <w:rsid w:val="002B2FD3"/>
    <w:rsid w:val="002C0746"/>
    <w:rsid w:val="002D6CC2"/>
    <w:rsid w:val="002E0ADE"/>
    <w:rsid w:val="002E481E"/>
    <w:rsid w:val="003005E7"/>
    <w:rsid w:val="003011E2"/>
    <w:rsid w:val="003138CC"/>
    <w:rsid w:val="00321A25"/>
    <w:rsid w:val="00324BB1"/>
    <w:rsid w:val="00325321"/>
    <w:rsid w:val="00331694"/>
    <w:rsid w:val="00357F8C"/>
    <w:rsid w:val="00364121"/>
    <w:rsid w:val="003706B7"/>
    <w:rsid w:val="003826DF"/>
    <w:rsid w:val="0039303B"/>
    <w:rsid w:val="003A7949"/>
    <w:rsid w:val="003B22C0"/>
    <w:rsid w:val="003C26FE"/>
    <w:rsid w:val="003C4CA2"/>
    <w:rsid w:val="003E7DF7"/>
    <w:rsid w:val="003F5229"/>
    <w:rsid w:val="003F704B"/>
    <w:rsid w:val="003F760E"/>
    <w:rsid w:val="004165E6"/>
    <w:rsid w:val="004174B1"/>
    <w:rsid w:val="00423442"/>
    <w:rsid w:val="00423B46"/>
    <w:rsid w:val="00433F7C"/>
    <w:rsid w:val="00462DA8"/>
    <w:rsid w:val="004677CA"/>
    <w:rsid w:val="00483822"/>
    <w:rsid w:val="00490009"/>
    <w:rsid w:val="004B13B5"/>
    <w:rsid w:val="004B1D45"/>
    <w:rsid w:val="004B66E3"/>
    <w:rsid w:val="004C11F5"/>
    <w:rsid w:val="004C7330"/>
    <w:rsid w:val="004D25B2"/>
    <w:rsid w:val="004D7A3F"/>
    <w:rsid w:val="004E117E"/>
    <w:rsid w:val="004E1C72"/>
    <w:rsid w:val="00540595"/>
    <w:rsid w:val="00543CA3"/>
    <w:rsid w:val="00553556"/>
    <w:rsid w:val="00554BEB"/>
    <w:rsid w:val="005631F9"/>
    <w:rsid w:val="00580C83"/>
    <w:rsid w:val="00581485"/>
    <w:rsid w:val="0058365C"/>
    <w:rsid w:val="00583FAB"/>
    <w:rsid w:val="00585025"/>
    <w:rsid w:val="005A1471"/>
    <w:rsid w:val="005A3D04"/>
    <w:rsid w:val="005C49F4"/>
    <w:rsid w:val="005C6731"/>
    <w:rsid w:val="005D7228"/>
    <w:rsid w:val="005F7475"/>
    <w:rsid w:val="0061126B"/>
    <w:rsid w:val="00611306"/>
    <w:rsid w:val="00611DBB"/>
    <w:rsid w:val="006168E7"/>
    <w:rsid w:val="00617761"/>
    <w:rsid w:val="00644B3C"/>
    <w:rsid w:val="006471E7"/>
    <w:rsid w:val="00650FC7"/>
    <w:rsid w:val="00673983"/>
    <w:rsid w:val="0068464F"/>
    <w:rsid w:val="00686819"/>
    <w:rsid w:val="006872E6"/>
    <w:rsid w:val="006B523C"/>
    <w:rsid w:val="006C243B"/>
    <w:rsid w:val="006C4545"/>
    <w:rsid w:val="006D0609"/>
    <w:rsid w:val="006D5406"/>
    <w:rsid w:val="006D7E85"/>
    <w:rsid w:val="006F49F6"/>
    <w:rsid w:val="00702C6B"/>
    <w:rsid w:val="007133F1"/>
    <w:rsid w:val="00714403"/>
    <w:rsid w:val="00723B14"/>
    <w:rsid w:val="0072505E"/>
    <w:rsid w:val="007310C7"/>
    <w:rsid w:val="007315CD"/>
    <w:rsid w:val="00733742"/>
    <w:rsid w:val="00735862"/>
    <w:rsid w:val="00736E1E"/>
    <w:rsid w:val="007750F5"/>
    <w:rsid w:val="007929DB"/>
    <w:rsid w:val="00792DBD"/>
    <w:rsid w:val="0079798F"/>
    <w:rsid w:val="007A0E62"/>
    <w:rsid w:val="007A3CB0"/>
    <w:rsid w:val="007A425E"/>
    <w:rsid w:val="007A7A43"/>
    <w:rsid w:val="007B0D89"/>
    <w:rsid w:val="007D055D"/>
    <w:rsid w:val="007D52DB"/>
    <w:rsid w:val="007D75A2"/>
    <w:rsid w:val="007E2AD6"/>
    <w:rsid w:val="007E31BA"/>
    <w:rsid w:val="007F28B9"/>
    <w:rsid w:val="00815A0F"/>
    <w:rsid w:val="008269AC"/>
    <w:rsid w:val="00831344"/>
    <w:rsid w:val="00847F0A"/>
    <w:rsid w:val="00856C2E"/>
    <w:rsid w:val="00863A69"/>
    <w:rsid w:val="00874CE0"/>
    <w:rsid w:val="008764B5"/>
    <w:rsid w:val="00876AA1"/>
    <w:rsid w:val="008813AA"/>
    <w:rsid w:val="00882ADA"/>
    <w:rsid w:val="00892E54"/>
    <w:rsid w:val="008A575D"/>
    <w:rsid w:val="008B2997"/>
    <w:rsid w:val="008B3DB9"/>
    <w:rsid w:val="008C7BAD"/>
    <w:rsid w:val="008D6259"/>
    <w:rsid w:val="008D7779"/>
    <w:rsid w:val="008F0C94"/>
    <w:rsid w:val="00905D61"/>
    <w:rsid w:val="00911B8F"/>
    <w:rsid w:val="00912C34"/>
    <w:rsid w:val="009172FB"/>
    <w:rsid w:val="00924C68"/>
    <w:rsid w:val="009329A2"/>
    <w:rsid w:val="00953B8D"/>
    <w:rsid w:val="009635A3"/>
    <w:rsid w:val="0097368D"/>
    <w:rsid w:val="00996B3A"/>
    <w:rsid w:val="009A35B6"/>
    <w:rsid w:val="009B62F0"/>
    <w:rsid w:val="009B71AA"/>
    <w:rsid w:val="009C5981"/>
    <w:rsid w:val="009D35ED"/>
    <w:rsid w:val="009D74F2"/>
    <w:rsid w:val="009F44C1"/>
    <w:rsid w:val="00A00CCF"/>
    <w:rsid w:val="00A07417"/>
    <w:rsid w:val="00A22EFB"/>
    <w:rsid w:val="00A24992"/>
    <w:rsid w:val="00A5704B"/>
    <w:rsid w:val="00A5715E"/>
    <w:rsid w:val="00A67E1C"/>
    <w:rsid w:val="00A724EB"/>
    <w:rsid w:val="00A74B38"/>
    <w:rsid w:val="00A80EA6"/>
    <w:rsid w:val="00A8775A"/>
    <w:rsid w:val="00A938D1"/>
    <w:rsid w:val="00AA2EBC"/>
    <w:rsid w:val="00AA354B"/>
    <w:rsid w:val="00AC0CD2"/>
    <w:rsid w:val="00AC69DD"/>
    <w:rsid w:val="00AD6118"/>
    <w:rsid w:val="00AF40C4"/>
    <w:rsid w:val="00B46A81"/>
    <w:rsid w:val="00B63643"/>
    <w:rsid w:val="00B712F1"/>
    <w:rsid w:val="00B71959"/>
    <w:rsid w:val="00B74120"/>
    <w:rsid w:val="00B862F4"/>
    <w:rsid w:val="00B874EB"/>
    <w:rsid w:val="00B9705B"/>
    <w:rsid w:val="00BA132C"/>
    <w:rsid w:val="00BA6FBB"/>
    <w:rsid w:val="00BB1BF2"/>
    <w:rsid w:val="00BC7935"/>
    <w:rsid w:val="00BD0794"/>
    <w:rsid w:val="00BD2DBF"/>
    <w:rsid w:val="00BE0B1E"/>
    <w:rsid w:val="00BE2C9D"/>
    <w:rsid w:val="00BF0BEA"/>
    <w:rsid w:val="00BF472C"/>
    <w:rsid w:val="00C10464"/>
    <w:rsid w:val="00C11753"/>
    <w:rsid w:val="00C117A0"/>
    <w:rsid w:val="00C320A7"/>
    <w:rsid w:val="00C3321B"/>
    <w:rsid w:val="00C34365"/>
    <w:rsid w:val="00C36ADC"/>
    <w:rsid w:val="00C41A8D"/>
    <w:rsid w:val="00C4234E"/>
    <w:rsid w:val="00C4264A"/>
    <w:rsid w:val="00C73A16"/>
    <w:rsid w:val="00C75E25"/>
    <w:rsid w:val="00C77D22"/>
    <w:rsid w:val="00C80AAF"/>
    <w:rsid w:val="00C81AE1"/>
    <w:rsid w:val="00CA2138"/>
    <w:rsid w:val="00CA332F"/>
    <w:rsid w:val="00CD321A"/>
    <w:rsid w:val="00CE17F7"/>
    <w:rsid w:val="00CE63AC"/>
    <w:rsid w:val="00D14353"/>
    <w:rsid w:val="00D23507"/>
    <w:rsid w:val="00D26253"/>
    <w:rsid w:val="00D32976"/>
    <w:rsid w:val="00D3386D"/>
    <w:rsid w:val="00D42910"/>
    <w:rsid w:val="00D47629"/>
    <w:rsid w:val="00D77CA2"/>
    <w:rsid w:val="00D928D5"/>
    <w:rsid w:val="00DA0616"/>
    <w:rsid w:val="00DA5F97"/>
    <w:rsid w:val="00DA767C"/>
    <w:rsid w:val="00DB09BD"/>
    <w:rsid w:val="00DB4016"/>
    <w:rsid w:val="00DE28C5"/>
    <w:rsid w:val="00DE6688"/>
    <w:rsid w:val="00E11821"/>
    <w:rsid w:val="00E3588A"/>
    <w:rsid w:val="00E43666"/>
    <w:rsid w:val="00E5518A"/>
    <w:rsid w:val="00E56800"/>
    <w:rsid w:val="00E60C65"/>
    <w:rsid w:val="00E70B32"/>
    <w:rsid w:val="00E72694"/>
    <w:rsid w:val="00E77FD5"/>
    <w:rsid w:val="00E80427"/>
    <w:rsid w:val="00E81163"/>
    <w:rsid w:val="00E821E2"/>
    <w:rsid w:val="00E83F54"/>
    <w:rsid w:val="00E9083F"/>
    <w:rsid w:val="00E9639C"/>
    <w:rsid w:val="00EA24E9"/>
    <w:rsid w:val="00EA4B04"/>
    <w:rsid w:val="00EC24A5"/>
    <w:rsid w:val="00EC3996"/>
    <w:rsid w:val="00ED2ED2"/>
    <w:rsid w:val="00EE4367"/>
    <w:rsid w:val="00EF3AB7"/>
    <w:rsid w:val="00EF520A"/>
    <w:rsid w:val="00F10CE9"/>
    <w:rsid w:val="00F33D73"/>
    <w:rsid w:val="00F37A7A"/>
    <w:rsid w:val="00F4052A"/>
    <w:rsid w:val="00F42603"/>
    <w:rsid w:val="00F56769"/>
    <w:rsid w:val="00F56935"/>
    <w:rsid w:val="00F628BA"/>
    <w:rsid w:val="00F63ED7"/>
    <w:rsid w:val="00F64B57"/>
    <w:rsid w:val="00F6718D"/>
    <w:rsid w:val="00F7714A"/>
    <w:rsid w:val="00F83068"/>
    <w:rsid w:val="00F870B1"/>
    <w:rsid w:val="00F941E5"/>
    <w:rsid w:val="00F9488C"/>
    <w:rsid w:val="00FA77D7"/>
    <w:rsid w:val="00FB2817"/>
    <w:rsid w:val="00FB7EDA"/>
    <w:rsid w:val="00FD4631"/>
    <w:rsid w:val="00FD6B27"/>
    <w:rsid w:val="00FF231E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22"/>
    <w:pPr>
      <w:ind w:firstLine="709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083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9083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9083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9083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CE63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06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616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semiHidden/>
    <w:unhideWhenUsed/>
    <w:rsid w:val="007D52DB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543CA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1862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1862"/>
    <w:rPr>
      <w:sz w:val="22"/>
      <w:szCs w:val="22"/>
      <w:lang w:eastAsia="en-US"/>
    </w:rPr>
  </w:style>
  <w:style w:type="paragraph" w:customStyle="1" w:styleId="ConsNonformat">
    <w:name w:val="ConsNonformat"/>
    <w:uiPriority w:val="99"/>
    <w:rsid w:val="00BC793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22"/>
    <w:pPr>
      <w:ind w:firstLine="709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083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9083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9083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9083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CE63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06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616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semiHidden/>
    <w:unhideWhenUsed/>
    <w:rsid w:val="007D52DB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543CA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1862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1862"/>
    <w:rPr>
      <w:sz w:val="22"/>
      <w:szCs w:val="22"/>
      <w:lang w:eastAsia="en-US"/>
    </w:rPr>
  </w:style>
  <w:style w:type="paragraph" w:customStyle="1" w:styleId="ConsNonformat">
    <w:name w:val="ConsNonformat"/>
    <w:uiPriority w:val="99"/>
    <w:rsid w:val="00BC793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khpervsmet6\&#1056;&#1072;&#1073;&#1086;&#1095;&#1080;&#1081;%20&#1089;&#1090;&#1086;&#1083;\&#1055;&#1056;&#1045;&#1058;&#1045;&#1053;&#1047;&#1048;&#1071;%20(&#1041;&#1070;&#1044;&#1046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AD548-ADFD-4F17-A36B-2F4B2D2D7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ПРЕТЕНЗИЯ (БЮДЖ)</Template>
  <TotalTime>8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1366</CharactersWithSpaces>
  <SharedDoc>false</SharedDoc>
  <HLinks>
    <vt:vector size="6" baseType="variant">
      <vt:variant>
        <vt:i4>983132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consultantplus://offline/ref=889AC029FE3FD26F5B2FE0A7297A5C778DFCA7D14468905794BDAE894F32F20A8D50944ECEE458D2D33222334ER867O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jkhpervsmet6</dc:creator>
  <cp:lastModifiedBy>Лавриненко Марина Михайловна</cp:lastModifiedBy>
  <cp:revision>3</cp:revision>
  <cp:lastPrinted>2026-08-03T06:24:00Z</cp:lastPrinted>
  <dcterms:created xsi:type="dcterms:W3CDTF">2026-08-03T06:21:00Z</dcterms:created>
  <dcterms:modified xsi:type="dcterms:W3CDTF">2026-08-03T06:29:00Z</dcterms:modified>
</cp:coreProperties>
</file>