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>УТВЕРЖДАЮ</w:t>
      </w:r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Директор   предприятия           </w:t>
      </w:r>
    </w:p>
    <w:p w:rsidR="00B862F4" w:rsidRPr="00543CA3" w:rsidRDefault="00B862F4" w:rsidP="00B862F4">
      <w:pPr>
        <w:spacing w:line="140" w:lineRule="exact"/>
        <w:ind w:left="8647" w:firstLine="0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                 </w:t>
      </w:r>
    </w:p>
    <w:p w:rsidR="00B862F4" w:rsidRDefault="00B862F4" w:rsidP="00B862F4">
      <w:pPr>
        <w:ind w:left="7080" w:firstLine="708"/>
        <w:rPr>
          <w:rFonts w:ascii="Times New Roman" w:hAnsi="Times New Roman"/>
          <w:sz w:val="24"/>
          <w:szCs w:val="24"/>
        </w:rPr>
      </w:pPr>
      <w:r w:rsidRPr="00543CA3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Pr="00543CA3">
        <w:rPr>
          <w:rFonts w:ascii="Times New Roman" w:hAnsi="Times New Roman"/>
          <w:sz w:val="24"/>
          <w:szCs w:val="24"/>
        </w:rPr>
        <w:t xml:space="preserve">  _______________                         </w:t>
      </w:r>
      <w:proofErr w:type="spellStart"/>
      <w:r>
        <w:rPr>
          <w:rFonts w:ascii="Times New Roman" w:hAnsi="Times New Roman"/>
          <w:sz w:val="24"/>
          <w:szCs w:val="24"/>
        </w:rPr>
        <w:t>С.Н.Рудь</w:t>
      </w:r>
      <w:proofErr w:type="spellEnd"/>
    </w:p>
    <w:p w:rsidR="00B862F4" w:rsidRPr="00543CA3" w:rsidRDefault="00B862F4" w:rsidP="00B862F4">
      <w:pPr>
        <w:ind w:left="8647" w:firstLine="0"/>
        <w:rPr>
          <w:rFonts w:ascii="Times New Roman" w:hAnsi="Times New Roman"/>
          <w:sz w:val="24"/>
          <w:szCs w:val="24"/>
        </w:rPr>
      </w:pP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543CA3">
        <w:rPr>
          <w:rFonts w:ascii="Times New Roman" w:hAnsi="Times New Roman"/>
          <w:b/>
          <w:sz w:val="24"/>
          <w:szCs w:val="24"/>
        </w:rPr>
        <w:t>ЗАЯВКА</w:t>
      </w:r>
      <w:r>
        <w:rPr>
          <w:rFonts w:ascii="Times New Roman" w:hAnsi="Times New Roman"/>
          <w:b/>
          <w:sz w:val="24"/>
          <w:szCs w:val="24"/>
        </w:rPr>
        <w:t xml:space="preserve"> НА ИЗМЕНЕНИЕ</w:t>
      </w:r>
      <w:r w:rsidRPr="00543CA3">
        <w:rPr>
          <w:rFonts w:ascii="Times New Roman" w:hAnsi="Times New Roman"/>
          <w:b/>
          <w:sz w:val="24"/>
          <w:szCs w:val="24"/>
        </w:rPr>
        <w:t xml:space="preserve"> В ГОДОВОЙ ПЛАН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>государственных закупок на 202</w:t>
      </w:r>
      <w:r w:rsidR="00E77FD5">
        <w:rPr>
          <w:rFonts w:ascii="Times New Roman" w:hAnsi="Times New Roman"/>
          <w:sz w:val="24"/>
          <w:szCs w:val="24"/>
        </w:rPr>
        <w:t>6</w:t>
      </w:r>
      <w:r w:rsidRPr="00543CA3">
        <w:rPr>
          <w:rFonts w:ascii="Times New Roman" w:hAnsi="Times New Roman"/>
          <w:sz w:val="24"/>
          <w:szCs w:val="24"/>
        </w:rPr>
        <w:t xml:space="preserve"> год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3CA3">
        <w:rPr>
          <w:rFonts w:ascii="Times New Roman" w:hAnsi="Times New Roman"/>
          <w:sz w:val="24"/>
          <w:szCs w:val="24"/>
        </w:rPr>
        <w:t xml:space="preserve">на </w:t>
      </w:r>
      <w:r w:rsidRPr="00543CA3">
        <w:rPr>
          <w:rFonts w:ascii="Times New Roman" w:hAnsi="Times New Roman"/>
          <w:b/>
          <w:sz w:val="24"/>
          <w:szCs w:val="24"/>
          <w:u w:val="single"/>
        </w:rPr>
        <w:t>ТОВАРЫ (работы, услуги)_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от</w:t>
      </w:r>
      <w:r w:rsidRPr="00543CA3">
        <w:rPr>
          <w:rFonts w:ascii="Times New Roman" w:hAnsi="Times New Roman"/>
          <w:sz w:val="24"/>
          <w:szCs w:val="24"/>
          <w:u w:val="single"/>
        </w:rPr>
        <w:t xml:space="preserve">_______________________________________________________ </w:t>
      </w:r>
    </w:p>
    <w:p w:rsidR="00B862F4" w:rsidRPr="00543CA3" w:rsidRDefault="00B862F4" w:rsidP="00B862F4">
      <w:pPr>
        <w:ind w:firstLine="0"/>
        <w:jc w:val="center"/>
        <w:rPr>
          <w:rFonts w:ascii="Times New Roman" w:hAnsi="Times New Roman"/>
          <w:b/>
          <w:sz w:val="30"/>
          <w:szCs w:val="30"/>
        </w:rPr>
      </w:pPr>
      <w:r w:rsidRPr="00543CA3">
        <w:rPr>
          <w:rFonts w:ascii="Times New Roman" w:hAnsi="Times New Roman"/>
          <w:b/>
          <w:sz w:val="30"/>
          <w:szCs w:val="30"/>
          <w:vertAlign w:val="superscript"/>
        </w:rPr>
        <w:t xml:space="preserve">(наименование структурного подразделения, отделения) </w:t>
      </w:r>
      <w:r w:rsidRPr="00543CA3">
        <w:rPr>
          <w:rFonts w:ascii="Times New Roman" w:hAnsi="Times New Roman"/>
          <w:b/>
          <w:sz w:val="30"/>
          <w:szCs w:val="30"/>
        </w:rPr>
        <w:t xml:space="preserve">     </w:t>
      </w:r>
    </w:p>
    <w:tbl>
      <w:tblPr>
        <w:tblStyle w:val="1"/>
        <w:tblW w:w="1602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652"/>
        <w:gridCol w:w="1616"/>
        <w:gridCol w:w="3803"/>
        <w:gridCol w:w="992"/>
        <w:gridCol w:w="2435"/>
        <w:gridCol w:w="2763"/>
        <w:gridCol w:w="2166"/>
        <w:gridCol w:w="1593"/>
      </w:tblGrid>
      <w:tr w:rsidR="00B862F4" w:rsidRPr="00543CA3" w:rsidTr="005F74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 xml:space="preserve">№ </w:t>
            </w:r>
            <w:proofErr w:type="gramStart"/>
            <w:r w:rsidRPr="00543CA3">
              <w:rPr>
                <w:rFonts w:ascii="Times New Roman" w:hAnsi="Times New Roman"/>
              </w:rPr>
              <w:t>п</w:t>
            </w:r>
            <w:proofErr w:type="gramEnd"/>
            <w:r w:rsidRPr="00543CA3">
              <w:rPr>
                <w:rFonts w:ascii="Times New Roman" w:hAnsi="Times New Roman"/>
              </w:rPr>
              <w:t>/п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Наименование товара/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543CA3">
              <w:rPr>
                <w:rFonts w:ascii="Times New Roman" w:hAnsi="Times New Roman"/>
                <w:b/>
              </w:rPr>
              <w:t>Код ОКРБ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Характеристики, описание, требования, размеры, цвет и т.д.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Коли-</w:t>
            </w:r>
            <w:proofErr w:type="spellStart"/>
            <w:r>
              <w:rPr>
                <w:rFonts w:ascii="Times New Roman" w:hAnsi="Times New Roman"/>
              </w:rPr>
              <w:t>чество</w:t>
            </w:r>
            <w:proofErr w:type="spellEnd"/>
            <w:proofErr w:type="gramEnd"/>
            <w:r>
              <w:rPr>
                <w:rFonts w:ascii="Times New Roman" w:hAnsi="Times New Roman"/>
              </w:rPr>
              <w:t>, с указанием ед. измерения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Ориентировочная стоимость, определённая на основании исследования конъюнктуры рынка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proofErr w:type="gramStart"/>
            <w:r w:rsidRPr="00543CA3">
              <w:rPr>
                <w:rFonts w:ascii="Times New Roman" w:hAnsi="Times New Roman"/>
              </w:rPr>
              <w:t xml:space="preserve">Коды классификации расходов бюджета (приложения 2-6 к Постановлению Министерства финансов Республики Беларусь </w:t>
            </w:r>
            <w:proofErr w:type="gramEnd"/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от 31 декабря 2008г.</w:t>
            </w:r>
          </w:p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Обоснование потребности приобретения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2F4" w:rsidRPr="00543CA3" w:rsidRDefault="00B862F4" w:rsidP="00345962">
            <w:pPr>
              <w:ind w:left="-108" w:right="-108" w:firstLine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543CA3">
              <w:rPr>
                <w:rFonts w:ascii="Times New Roman" w:hAnsi="Times New Roman"/>
                <w:sz w:val="18"/>
                <w:szCs w:val="18"/>
              </w:rPr>
              <w:t xml:space="preserve">СРОК </w:t>
            </w:r>
            <w:r>
              <w:rPr>
                <w:rFonts w:ascii="Times New Roman" w:hAnsi="Times New Roman"/>
                <w:sz w:val="18"/>
                <w:szCs w:val="18"/>
              </w:rPr>
              <w:t>проведения закупки</w:t>
            </w:r>
          </w:p>
        </w:tc>
      </w:tr>
      <w:tr w:rsidR="00B862F4" w:rsidRPr="00543CA3" w:rsidTr="005F7475"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2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4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5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6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7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2F4" w:rsidRPr="00543CA3" w:rsidRDefault="00B862F4" w:rsidP="00345962">
            <w:pPr>
              <w:spacing w:line="280" w:lineRule="exact"/>
              <w:ind w:firstLine="0"/>
              <w:jc w:val="center"/>
              <w:rPr>
                <w:rFonts w:ascii="Times New Roman" w:hAnsi="Times New Roman"/>
              </w:rPr>
            </w:pPr>
            <w:r w:rsidRPr="00543CA3">
              <w:rPr>
                <w:rFonts w:ascii="Times New Roman" w:hAnsi="Times New Roman"/>
              </w:rPr>
              <w:t>8</w:t>
            </w:r>
          </w:p>
        </w:tc>
      </w:tr>
      <w:tr w:rsidR="00B862F4" w:rsidRPr="00543CA3" w:rsidTr="005F7475">
        <w:trPr>
          <w:trHeight w:val="612"/>
        </w:trPr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43.99.90.900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2E54" w:rsidRPr="00892E54" w:rsidRDefault="00E77FD5" w:rsidP="00892E54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  <w:u w:val="single"/>
              </w:rPr>
              <w:t>Выполнение строительно-монтажных работ по</w:t>
            </w:r>
            <w:r w:rsidR="00892E54" w:rsidRPr="00892E54">
              <w:rPr>
                <w:rFonts w:ascii="Times New Roman" w:hAnsi="Times New Roman"/>
                <w:u w:val="single"/>
              </w:rPr>
              <w:t xml:space="preserve">  объекту «Модернизация</w:t>
            </w:r>
            <w:r w:rsidR="005F7475">
              <w:rPr>
                <w:rFonts w:ascii="Times New Roman" w:hAnsi="Times New Roman"/>
                <w:u w:val="single"/>
              </w:rPr>
              <w:t xml:space="preserve"> </w:t>
            </w:r>
            <w:r w:rsidR="000167AF">
              <w:rPr>
                <w:rFonts w:ascii="Times New Roman" w:hAnsi="Times New Roman"/>
                <w:u w:val="single"/>
              </w:rPr>
              <w:t xml:space="preserve">здания </w:t>
            </w:r>
            <w:r w:rsidR="00892E54" w:rsidRPr="00892E54">
              <w:rPr>
                <w:rFonts w:ascii="Times New Roman" w:hAnsi="Times New Roman"/>
                <w:u w:val="single"/>
              </w:rPr>
              <w:t>многоквартирного жилого дома по адресу:</w:t>
            </w:r>
            <w:r w:rsidR="00892E54">
              <w:rPr>
                <w:rFonts w:ascii="Times New Roman" w:hAnsi="Times New Roman"/>
                <w:u w:val="single"/>
              </w:rPr>
              <w:t xml:space="preserve"> </w:t>
            </w:r>
            <w:proofErr w:type="spellStart"/>
            <w:r w:rsidR="00892E54" w:rsidRPr="00892E54">
              <w:rPr>
                <w:rFonts w:ascii="Times New Roman" w:hAnsi="Times New Roman"/>
                <w:u w:val="single"/>
              </w:rPr>
              <w:t>г</w:t>
            </w:r>
            <w:proofErr w:type="gramStart"/>
            <w:r w:rsidR="00892E54" w:rsidRPr="00892E54">
              <w:rPr>
                <w:rFonts w:ascii="Times New Roman" w:hAnsi="Times New Roman"/>
                <w:u w:val="single"/>
              </w:rPr>
              <w:t>.М</w:t>
            </w:r>
            <w:proofErr w:type="gramEnd"/>
            <w:r w:rsidR="00892E54" w:rsidRPr="00892E54">
              <w:rPr>
                <w:rFonts w:ascii="Times New Roman" w:hAnsi="Times New Roman"/>
                <w:u w:val="single"/>
              </w:rPr>
              <w:t>инск</w:t>
            </w:r>
            <w:proofErr w:type="spellEnd"/>
            <w:r w:rsidR="00892E54" w:rsidRPr="00892E54">
              <w:rPr>
                <w:rFonts w:ascii="Times New Roman" w:hAnsi="Times New Roman"/>
                <w:u w:val="single"/>
              </w:rPr>
              <w:t xml:space="preserve">, </w:t>
            </w:r>
            <w:proofErr w:type="spellStart"/>
            <w:r w:rsidR="00892E54" w:rsidRPr="00892E54">
              <w:rPr>
                <w:rFonts w:ascii="Times New Roman" w:hAnsi="Times New Roman"/>
                <w:u w:val="single"/>
              </w:rPr>
              <w:t>ул.</w:t>
            </w:r>
            <w:r w:rsidR="001D36D8">
              <w:rPr>
                <w:rFonts w:ascii="Times New Roman" w:hAnsi="Times New Roman"/>
                <w:u w:val="single"/>
              </w:rPr>
              <w:t>Тикоцкого</w:t>
            </w:r>
            <w:proofErr w:type="spellEnd"/>
            <w:r w:rsidR="00892E54" w:rsidRPr="00892E54">
              <w:rPr>
                <w:rFonts w:ascii="Times New Roman" w:hAnsi="Times New Roman"/>
                <w:u w:val="single"/>
              </w:rPr>
              <w:t>, д.</w:t>
            </w:r>
            <w:r w:rsidR="001D36D8">
              <w:rPr>
                <w:rFonts w:ascii="Times New Roman" w:hAnsi="Times New Roman"/>
                <w:u w:val="single"/>
              </w:rPr>
              <w:t>16</w:t>
            </w:r>
            <w:bookmarkStart w:id="0" w:name="_GoBack"/>
            <w:bookmarkEnd w:id="0"/>
            <w:r w:rsidR="00892E54" w:rsidRPr="00892E54">
              <w:rPr>
                <w:rFonts w:ascii="Times New Roman" w:hAnsi="Times New Roman"/>
                <w:u w:val="single"/>
              </w:rPr>
              <w:t>».</w:t>
            </w:r>
          </w:p>
          <w:p w:rsidR="00892E54" w:rsidRPr="00892E54" w:rsidRDefault="00892E54" w:rsidP="00892E5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u w:val="single"/>
              </w:rPr>
            </w:pPr>
          </w:p>
          <w:p w:rsidR="00B862F4" w:rsidRPr="00BC7935" w:rsidRDefault="00B862F4" w:rsidP="00345962">
            <w:pPr>
              <w:ind w:firstLine="0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  <w:r w:rsidRPr="00010CFE">
              <w:rPr>
                <w:rFonts w:ascii="Times New Roman" w:hAnsi="Times New Roman"/>
              </w:rPr>
              <w:t>1 шт.</w:t>
            </w:r>
          </w:p>
        </w:tc>
        <w:tc>
          <w:tcPr>
            <w:tcW w:w="2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B862F4" w:rsidRDefault="001D36D8" w:rsidP="000167AF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</w:rPr>
            </w:pPr>
            <w:r>
              <w:rPr>
                <w:rFonts w:ascii="Times New Roman" w:hAnsi="Times New Roman"/>
                <w:snapToGrid w:val="0"/>
                <w:kern w:val="2"/>
              </w:rPr>
              <w:t>45243</w:t>
            </w:r>
          </w:p>
        </w:tc>
        <w:tc>
          <w:tcPr>
            <w:tcW w:w="2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 w:rsidRPr="00010CFE">
              <w:rPr>
                <w:rFonts w:ascii="Times New Roman" w:hAnsi="Times New Roman"/>
                <w:snapToGrid w:val="0"/>
                <w:kern w:val="2"/>
                <w:lang w:val="be-BY"/>
              </w:rPr>
              <w:t>Гл110 Рд10 ПРд8 Вид0 Пар399 Пр5 ППр2 Кт2 Ст70 ПСт2 Эл2</w:t>
            </w:r>
          </w:p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  <w:snapToGrid w:val="0"/>
                <w:kern w:val="2"/>
                <w:lang w:val="be-BY"/>
              </w:rPr>
            </w:pPr>
            <w:r>
              <w:rPr>
                <w:rFonts w:ascii="Times New Roman" w:hAnsi="Times New Roman"/>
                <w:snapToGrid w:val="0"/>
                <w:kern w:val="2"/>
                <w:lang w:val="be-BY"/>
              </w:rPr>
              <w:t>Код бюджета 10700                УНК 969 код ТК 101</w:t>
            </w:r>
          </w:p>
        </w:tc>
        <w:tc>
          <w:tcPr>
            <w:tcW w:w="2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B862F4" w:rsidP="00345962">
            <w:pPr>
              <w:ind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62F4" w:rsidRPr="00010CFE" w:rsidRDefault="000167AF" w:rsidP="00E77FD5">
            <w:pPr>
              <w:ind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B862F4">
              <w:rPr>
                <w:rFonts w:ascii="Times New Roman" w:hAnsi="Times New Roman"/>
              </w:rPr>
              <w:t xml:space="preserve"> кв. 202</w:t>
            </w:r>
            <w:r w:rsidR="00E77FD5">
              <w:rPr>
                <w:rFonts w:ascii="Times New Roman" w:hAnsi="Times New Roman"/>
              </w:rPr>
              <w:t>6</w:t>
            </w:r>
            <w:r w:rsidR="00B862F4" w:rsidRPr="00010CFE">
              <w:rPr>
                <w:rFonts w:ascii="Times New Roman" w:hAnsi="Times New Roman"/>
              </w:rPr>
              <w:t xml:space="preserve"> г.</w:t>
            </w:r>
          </w:p>
        </w:tc>
      </w:tr>
    </w:tbl>
    <w:p w:rsidR="00B862F4" w:rsidRPr="00543CA3" w:rsidRDefault="00B862F4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</w:p>
    <w:p w:rsidR="000167AF" w:rsidRPr="002C7D6B" w:rsidRDefault="000167AF" w:rsidP="000167AF">
      <w:pPr>
        <w:ind w:firstLine="0"/>
        <w:jc w:val="both"/>
        <w:rPr>
          <w:rFonts w:ascii="Times New Roman" w:hAnsi="Times New Roman"/>
          <w:sz w:val="28"/>
          <w:szCs w:val="28"/>
        </w:rPr>
      </w:pPr>
      <w:r w:rsidRPr="002C7D6B">
        <w:rPr>
          <w:rFonts w:ascii="Times New Roman" w:hAnsi="Times New Roman"/>
          <w:sz w:val="28"/>
          <w:szCs w:val="28"/>
        </w:rPr>
        <w:t xml:space="preserve">Заместитель директора ______________________/ </w:t>
      </w:r>
      <w:proofErr w:type="spellStart"/>
      <w:r w:rsidRPr="002C7D6B">
        <w:rPr>
          <w:rFonts w:ascii="Times New Roman" w:hAnsi="Times New Roman"/>
          <w:sz w:val="28"/>
          <w:szCs w:val="28"/>
        </w:rPr>
        <w:t>И.С.Елагин</w:t>
      </w:r>
      <w:proofErr w:type="spellEnd"/>
    </w:p>
    <w:p w:rsidR="00B862F4" w:rsidRPr="00543CA3" w:rsidRDefault="00B862F4" w:rsidP="00B862F4">
      <w:pPr>
        <w:ind w:firstLine="0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                                                            </w:t>
      </w:r>
      <w:r w:rsidRPr="00543CA3">
        <w:rPr>
          <w:rFonts w:ascii="Times New Roman" w:hAnsi="Times New Roman"/>
          <w:sz w:val="20"/>
          <w:szCs w:val="20"/>
        </w:rPr>
        <w:t xml:space="preserve"> (дата)</w:t>
      </w:r>
      <w:r w:rsidRPr="00543CA3">
        <w:rPr>
          <w:rFonts w:ascii="Times New Roman" w:hAnsi="Times New Roman"/>
          <w:sz w:val="30"/>
          <w:szCs w:val="30"/>
        </w:rPr>
        <w:t xml:space="preserve">                                                                                                 </w:t>
      </w:r>
    </w:p>
    <w:p w:rsidR="00B862F4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862F4" w:rsidRPr="00543CA3" w:rsidRDefault="00B862F4" w:rsidP="00B862F4">
      <w:pPr>
        <w:spacing w:line="240" w:lineRule="exact"/>
        <w:ind w:firstLine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Н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ачальник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ПЭО               ______________________</w:t>
      </w:r>
      <w:r w:rsidRPr="0068464F">
        <w:rPr>
          <w:rFonts w:ascii="Times New Roman" w:eastAsia="Times New Roman" w:hAnsi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Н.В.Дуброва</w:t>
      </w:r>
      <w:proofErr w:type="spellEnd"/>
    </w:p>
    <w:sectPr w:rsidR="00B862F4" w:rsidRPr="00543CA3" w:rsidSect="00D77CA2">
      <w:pgSz w:w="16838" w:h="11906" w:orient="landscape"/>
      <w:pgMar w:top="851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8E6" w:rsidRDefault="00CA68E6" w:rsidP="000A1862">
      <w:r>
        <w:separator/>
      </w:r>
    </w:p>
  </w:endnote>
  <w:endnote w:type="continuationSeparator" w:id="0">
    <w:p w:rsidR="00CA68E6" w:rsidRDefault="00CA68E6" w:rsidP="000A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8E6" w:rsidRDefault="00CA68E6" w:rsidP="000A1862">
      <w:r>
        <w:separator/>
      </w:r>
    </w:p>
  </w:footnote>
  <w:footnote w:type="continuationSeparator" w:id="0">
    <w:p w:rsidR="00CA68E6" w:rsidRDefault="00CA68E6" w:rsidP="000A18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ocumentProtection w:edit="forms" w:enforcement="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906"/>
    <w:rsid w:val="00006F82"/>
    <w:rsid w:val="00010CFE"/>
    <w:rsid w:val="00011FCD"/>
    <w:rsid w:val="00015A7F"/>
    <w:rsid w:val="000167AF"/>
    <w:rsid w:val="00027630"/>
    <w:rsid w:val="00035469"/>
    <w:rsid w:val="00036EE9"/>
    <w:rsid w:val="00042AC6"/>
    <w:rsid w:val="00044F22"/>
    <w:rsid w:val="00050330"/>
    <w:rsid w:val="00075E33"/>
    <w:rsid w:val="000A116D"/>
    <w:rsid w:val="000A1862"/>
    <w:rsid w:val="000A7223"/>
    <w:rsid w:val="000B0F3A"/>
    <w:rsid w:val="000C4551"/>
    <w:rsid w:val="000C5509"/>
    <w:rsid w:val="000D32B3"/>
    <w:rsid w:val="000E0198"/>
    <w:rsid w:val="000F023E"/>
    <w:rsid w:val="00110CF6"/>
    <w:rsid w:val="00111D35"/>
    <w:rsid w:val="00114051"/>
    <w:rsid w:val="00124967"/>
    <w:rsid w:val="00136078"/>
    <w:rsid w:val="00136454"/>
    <w:rsid w:val="00165C5D"/>
    <w:rsid w:val="00171324"/>
    <w:rsid w:val="00172C35"/>
    <w:rsid w:val="00180AC2"/>
    <w:rsid w:val="0018688C"/>
    <w:rsid w:val="001A51BF"/>
    <w:rsid w:val="001A5A34"/>
    <w:rsid w:val="001A7F3F"/>
    <w:rsid w:val="001D36D8"/>
    <w:rsid w:val="001E0906"/>
    <w:rsid w:val="001E447E"/>
    <w:rsid w:val="001F31B9"/>
    <w:rsid w:val="001F5E43"/>
    <w:rsid w:val="00206F84"/>
    <w:rsid w:val="00216B1C"/>
    <w:rsid w:val="00247A49"/>
    <w:rsid w:val="00252F21"/>
    <w:rsid w:val="00262EB8"/>
    <w:rsid w:val="00263F44"/>
    <w:rsid w:val="0026674C"/>
    <w:rsid w:val="00285648"/>
    <w:rsid w:val="002916C9"/>
    <w:rsid w:val="00292EEB"/>
    <w:rsid w:val="00297FAA"/>
    <w:rsid w:val="002A53ED"/>
    <w:rsid w:val="002B1D7B"/>
    <w:rsid w:val="002B2FD3"/>
    <w:rsid w:val="002C0746"/>
    <w:rsid w:val="002D6CC2"/>
    <w:rsid w:val="002E0ADE"/>
    <w:rsid w:val="002E481E"/>
    <w:rsid w:val="003005E7"/>
    <w:rsid w:val="003011E2"/>
    <w:rsid w:val="003138CC"/>
    <w:rsid w:val="00321A25"/>
    <w:rsid w:val="00324BB1"/>
    <w:rsid w:val="00325321"/>
    <w:rsid w:val="00331694"/>
    <w:rsid w:val="00357F8C"/>
    <w:rsid w:val="00364121"/>
    <w:rsid w:val="003706B7"/>
    <w:rsid w:val="003826DF"/>
    <w:rsid w:val="0039303B"/>
    <w:rsid w:val="003A7949"/>
    <w:rsid w:val="003B22C0"/>
    <w:rsid w:val="003C26FE"/>
    <w:rsid w:val="003C4CA2"/>
    <w:rsid w:val="003E7DF7"/>
    <w:rsid w:val="003F5229"/>
    <w:rsid w:val="003F704B"/>
    <w:rsid w:val="003F760E"/>
    <w:rsid w:val="004165E6"/>
    <w:rsid w:val="004174B1"/>
    <w:rsid w:val="00423442"/>
    <w:rsid w:val="00423B46"/>
    <w:rsid w:val="00433F7C"/>
    <w:rsid w:val="00462DA8"/>
    <w:rsid w:val="004677CA"/>
    <w:rsid w:val="00483822"/>
    <w:rsid w:val="00490009"/>
    <w:rsid w:val="004B13B5"/>
    <w:rsid w:val="004B1D45"/>
    <w:rsid w:val="004B66E3"/>
    <w:rsid w:val="004C11F5"/>
    <w:rsid w:val="004C7330"/>
    <w:rsid w:val="004D25B2"/>
    <w:rsid w:val="004D7A3F"/>
    <w:rsid w:val="004E117E"/>
    <w:rsid w:val="004E1C72"/>
    <w:rsid w:val="00540595"/>
    <w:rsid w:val="00543CA3"/>
    <w:rsid w:val="00553556"/>
    <w:rsid w:val="00554BEB"/>
    <w:rsid w:val="005631F9"/>
    <w:rsid w:val="00580C83"/>
    <w:rsid w:val="00581485"/>
    <w:rsid w:val="0058365C"/>
    <w:rsid w:val="00583FAB"/>
    <w:rsid w:val="00585025"/>
    <w:rsid w:val="005A1471"/>
    <w:rsid w:val="005A3D04"/>
    <w:rsid w:val="005C49F4"/>
    <w:rsid w:val="005C6731"/>
    <w:rsid w:val="005D7228"/>
    <w:rsid w:val="005F7475"/>
    <w:rsid w:val="0061126B"/>
    <w:rsid w:val="00611306"/>
    <w:rsid w:val="00611DBB"/>
    <w:rsid w:val="006168E7"/>
    <w:rsid w:val="00617761"/>
    <w:rsid w:val="00644B3C"/>
    <w:rsid w:val="006471E7"/>
    <w:rsid w:val="00650FC7"/>
    <w:rsid w:val="00673983"/>
    <w:rsid w:val="0068464F"/>
    <w:rsid w:val="00686819"/>
    <w:rsid w:val="006872E6"/>
    <w:rsid w:val="006B523C"/>
    <w:rsid w:val="006C243B"/>
    <w:rsid w:val="006C4545"/>
    <w:rsid w:val="006D0609"/>
    <w:rsid w:val="006D5406"/>
    <w:rsid w:val="006D7E85"/>
    <w:rsid w:val="006F49F6"/>
    <w:rsid w:val="00702C6B"/>
    <w:rsid w:val="007133F1"/>
    <w:rsid w:val="00714403"/>
    <w:rsid w:val="00723B14"/>
    <w:rsid w:val="0072505E"/>
    <w:rsid w:val="007310C7"/>
    <w:rsid w:val="007315CD"/>
    <w:rsid w:val="00733742"/>
    <w:rsid w:val="00735862"/>
    <w:rsid w:val="00736E1E"/>
    <w:rsid w:val="007750F5"/>
    <w:rsid w:val="007929DB"/>
    <w:rsid w:val="00792DBD"/>
    <w:rsid w:val="0079798F"/>
    <w:rsid w:val="007A0E62"/>
    <w:rsid w:val="007A3CB0"/>
    <w:rsid w:val="007A425E"/>
    <w:rsid w:val="007A7A43"/>
    <w:rsid w:val="007B0D89"/>
    <w:rsid w:val="007D055D"/>
    <w:rsid w:val="007D52DB"/>
    <w:rsid w:val="007D75A2"/>
    <w:rsid w:val="007E2AD6"/>
    <w:rsid w:val="007E31BA"/>
    <w:rsid w:val="007F28B9"/>
    <w:rsid w:val="00815A0F"/>
    <w:rsid w:val="008269AC"/>
    <w:rsid w:val="00831344"/>
    <w:rsid w:val="00847F0A"/>
    <w:rsid w:val="00856C2E"/>
    <w:rsid w:val="00863A69"/>
    <w:rsid w:val="00874CE0"/>
    <w:rsid w:val="008764B5"/>
    <w:rsid w:val="00876AA1"/>
    <w:rsid w:val="008813AA"/>
    <w:rsid w:val="00882ADA"/>
    <w:rsid w:val="00892E54"/>
    <w:rsid w:val="008A575D"/>
    <w:rsid w:val="008B2997"/>
    <w:rsid w:val="008B3DB9"/>
    <w:rsid w:val="008C7BAD"/>
    <w:rsid w:val="008D6259"/>
    <w:rsid w:val="008D7779"/>
    <w:rsid w:val="008F0C94"/>
    <w:rsid w:val="00905D61"/>
    <w:rsid w:val="00911B8F"/>
    <w:rsid w:val="00912C34"/>
    <w:rsid w:val="009172FB"/>
    <w:rsid w:val="00924C68"/>
    <w:rsid w:val="009329A2"/>
    <w:rsid w:val="00953B8D"/>
    <w:rsid w:val="009635A3"/>
    <w:rsid w:val="0097368D"/>
    <w:rsid w:val="00996B3A"/>
    <w:rsid w:val="009A35B6"/>
    <w:rsid w:val="009B62F0"/>
    <w:rsid w:val="009B71AA"/>
    <w:rsid w:val="009C5981"/>
    <w:rsid w:val="009D35ED"/>
    <w:rsid w:val="009D74F2"/>
    <w:rsid w:val="009F44C1"/>
    <w:rsid w:val="00A00CCF"/>
    <w:rsid w:val="00A07417"/>
    <w:rsid w:val="00A22EFB"/>
    <w:rsid w:val="00A24992"/>
    <w:rsid w:val="00A5704B"/>
    <w:rsid w:val="00A5715E"/>
    <w:rsid w:val="00A67E1C"/>
    <w:rsid w:val="00A724EB"/>
    <w:rsid w:val="00A74B38"/>
    <w:rsid w:val="00A80EA6"/>
    <w:rsid w:val="00A8775A"/>
    <w:rsid w:val="00A938D1"/>
    <w:rsid w:val="00AA2EBC"/>
    <w:rsid w:val="00AA354B"/>
    <w:rsid w:val="00AC0CD2"/>
    <w:rsid w:val="00AC69DD"/>
    <w:rsid w:val="00AD6118"/>
    <w:rsid w:val="00AF40C4"/>
    <w:rsid w:val="00B46A81"/>
    <w:rsid w:val="00B63643"/>
    <w:rsid w:val="00B712F1"/>
    <w:rsid w:val="00B71959"/>
    <w:rsid w:val="00B74120"/>
    <w:rsid w:val="00B862F4"/>
    <w:rsid w:val="00B874EB"/>
    <w:rsid w:val="00B9705B"/>
    <w:rsid w:val="00BA132C"/>
    <w:rsid w:val="00BA6FBB"/>
    <w:rsid w:val="00BB1BF2"/>
    <w:rsid w:val="00BC7935"/>
    <w:rsid w:val="00BD0794"/>
    <w:rsid w:val="00BD2DBF"/>
    <w:rsid w:val="00BE0B1E"/>
    <w:rsid w:val="00BE2C9D"/>
    <w:rsid w:val="00BF0BEA"/>
    <w:rsid w:val="00BF472C"/>
    <w:rsid w:val="00C10464"/>
    <w:rsid w:val="00C11753"/>
    <w:rsid w:val="00C117A0"/>
    <w:rsid w:val="00C320A7"/>
    <w:rsid w:val="00C3321B"/>
    <w:rsid w:val="00C34365"/>
    <w:rsid w:val="00C36ADC"/>
    <w:rsid w:val="00C41A8D"/>
    <w:rsid w:val="00C4234E"/>
    <w:rsid w:val="00C4264A"/>
    <w:rsid w:val="00C73A16"/>
    <w:rsid w:val="00C75E25"/>
    <w:rsid w:val="00C77D22"/>
    <w:rsid w:val="00C80AAF"/>
    <w:rsid w:val="00C81AE1"/>
    <w:rsid w:val="00CA2138"/>
    <w:rsid w:val="00CA332F"/>
    <w:rsid w:val="00CA68E6"/>
    <w:rsid w:val="00CD321A"/>
    <w:rsid w:val="00CE17F7"/>
    <w:rsid w:val="00CE63AC"/>
    <w:rsid w:val="00D14353"/>
    <w:rsid w:val="00D23507"/>
    <w:rsid w:val="00D26253"/>
    <w:rsid w:val="00D32976"/>
    <w:rsid w:val="00D3386D"/>
    <w:rsid w:val="00D42910"/>
    <w:rsid w:val="00D47629"/>
    <w:rsid w:val="00D77CA2"/>
    <w:rsid w:val="00D928D5"/>
    <w:rsid w:val="00DA0616"/>
    <w:rsid w:val="00DA5F97"/>
    <w:rsid w:val="00DA767C"/>
    <w:rsid w:val="00DB09BD"/>
    <w:rsid w:val="00DB4016"/>
    <w:rsid w:val="00DE28C5"/>
    <w:rsid w:val="00DE6688"/>
    <w:rsid w:val="00E11821"/>
    <w:rsid w:val="00E3588A"/>
    <w:rsid w:val="00E43666"/>
    <w:rsid w:val="00E5518A"/>
    <w:rsid w:val="00E56800"/>
    <w:rsid w:val="00E60C65"/>
    <w:rsid w:val="00E70B32"/>
    <w:rsid w:val="00E72694"/>
    <w:rsid w:val="00E77FD5"/>
    <w:rsid w:val="00E80427"/>
    <w:rsid w:val="00E81163"/>
    <w:rsid w:val="00E821E2"/>
    <w:rsid w:val="00E83F54"/>
    <w:rsid w:val="00E90046"/>
    <w:rsid w:val="00E9083F"/>
    <w:rsid w:val="00E9639C"/>
    <w:rsid w:val="00EA24E9"/>
    <w:rsid w:val="00EA4B04"/>
    <w:rsid w:val="00EC24A5"/>
    <w:rsid w:val="00EC3996"/>
    <w:rsid w:val="00ED2ED2"/>
    <w:rsid w:val="00EE4367"/>
    <w:rsid w:val="00EF3AB7"/>
    <w:rsid w:val="00EF520A"/>
    <w:rsid w:val="00F10CE9"/>
    <w:rsid w:val="00F33D73"/>
    <w:rsid w:val="00F37A7A"/>
    <w:rsid w:val="00F4052A"/>
    <w:rsid w:val="00F42603"/>
    <w:rsid w:val="00F56769"/>
    <w:rsid w:val="00F56935"/>
    <w:rsid w:val="00F628BA"/>
    <w:rsid w:val="00F63ED7"/>
    <w:rsid w:val="00F64B57"/>
    <w:rsid w:val="00F6718D"/>
    <w:rsid w:val="00F7714A"/>
    <w:rsid w:val="00F83068"/>
    <w:rsid w:val="00F870B1"/>
    <w:rsid w:val="00F941E5"/>
    <w:rsid w:val="00F9488C"/>
    <w:rsid w:val="00FA77D7"/>
    <w:rsid w:val="00FB2817"/>
    <w:rsid w:val="00FB7EDA"/>
    <w:rsid w:val="00FD4631"/>
    <w:rsid w:val="00FD6B27"/>
    <w:rsid w:val="00FF231E"/>
    <w:rsid w:val="00FF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822"/>
    <w:pPr>
      <w:ind w:firstLine="709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9083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rsid w:val="00E9083F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9083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E9083F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table" w:styleId="a3">
    <w:name w:val="Table Grid"/>
    <w:basedOn w:val="a1"/>
    <w:uiPriority w:val="59"/>
    <w:rsid w:val="00CE63A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A061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A0616"/>
    <w:rPr>
      <w:rFonts w:ascii="Tahoma" w:hAnsi="Tahoma" w:cs="Tahoma"/>
      <w:sz w:val="16"/>
      <w:szCs w:val="16"/>
      <w:lang w:eastAsia="en-US"/>
    </w:rPr>
  </w:style>
  <w:style w:type="character" w:styleId="a6">
    <w:name w:val="Hyperlink"/>
    <w:basedOn w:val="a0"/>
    <w:uiPriority w:val="99"/>
    <w:semiHidden/>
    <w:unhideWhenUsed/>
    <w:rsid w:val="007D52DB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59"/>
    <w:rsid w:val="00543CA3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A1862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A18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A1862"/>
    <w:rPr>
      <w:sz w:val="22"/>
      <w:szCs w:val="22"/>
      <w:lang w:eastAsia="en-US"/>
    </w:rPr>
  </w:style>
  <w:style w:type="paragraph" w:customStyle="1" w:styleId="ConsNonformat">
    <w:name w:val="ConsNonformat"/>
    <w:uiPriority w:val="99"/>
    <w:rsid w:val="00BC793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54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khpervsmet6\&#1056;&#1072;&#1073;&#1086;&#1095;&#1080;&#1081;%20&#1089;&#1090;&#1086;&#1083;\&#1055;&#1056;&#1045;&#1058;&#1045;&#1053;&#1047;&#1048;&#1071;%20(&#1041;&#1070;&#1044;&#1046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0BA0D-9AB2-4FEB-9AAB-D237EFB6B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ПРЕТЕНЗИЯ (БЮДЖ)</Template>
  <TotalTime>4</TotalTime>
  <Pages>1</Pages>
  <Words>204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</CharactersWithSpaces>
  <SharedDoc>false</SharedDoc>
  <HLinks>
    <vt:vector size="6" baseType="variant">
      <vt:variant>
        <vt:i4>983132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consultantplus://offline/ref=889AC029FE3FD26F5B2FE0A7297A5C778DFCA7D14468905794BDAE894F32F20A8D50944ECEE458D2D33222334ER867O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jkhpervsmet6</dc:creator>
  <cp:lastModifiedBy>Лавриненко Марина Михайловна</cp:lastModifiedBy>
  <cp:revision>3</cp:revision>
  <cp:lastPrinted>2026-08-03T07:26:00Z</cp:lastPrinted>
  <dcterms:created xsi:type="dcterms:W3CDTF">2026-08-03T07:23:00Z</dcterms:created>
  <dcterms:modified xsi:type="dcterms:W3CDTF">2026-08-03T07:27:00Z</dcterms:modified>
</cp:coreProperties>
</file>