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862F4" w:rsidRPr="00543CA3" w:rsidRDefault="00B862F4" w:rsidP="00B862F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862F4" w:rsidRDefault="00B862F4" w:rsidP="00B862F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С.Н.Рудь</w:t>
      </w:r>
      <w:proofErr w:type="spellEnd"/>
    </w:p>
    <w:p w:rsidR="00B862F4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</w:p>
    <w:p w:rsidR="00CA5711" w:rsidRPr="00543CA3" w:rsidRDefault="00CA5711" w:rsidP="00B862F4">
      <w:pPr>
        <w:ind w:left="8647" w:firstLine="0"/>
        <w:rPr>
          <w:rFonts w:ascii="Times New Roman" w:hAnsi="Times New Roman"/>
          <w:sz w:val="24"/>
          <w:szCs w:val="24"/>
        </w:rPr>
      </w:pP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E32F27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2010"/>
        <w:gridCol w:w="3409"/>
        <w:gridCol w:w="992"/>
        <w:gridCol w:w="2435"/>
        <w:gridCol w:w="2763"/>
        <w:gridCol w:w="2166"/>
        <w:gridCol w:w="1593"/>
      </w:tblGrid>
      <w:tr w:rsidR="00B862F4" w:rsidRPr="00543CA3" w:rsidTr="0034596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proofErr w:type="gramStart"/>
            <w:r w:rsidRPr="00543CA3">
              <w:rPr>
                <w:rFonts w:ascii="Times New Roman" w:hAnsi="Times New Roman"/>
              </w:rPr>
              <w:t>п</w:t>
            </w:r>
            <w:proofErr w:type="gramEnd"/>
            <w:r w:rsidRPr="00543CA3">
              <w:rPr>
                <w:rFonts w:ascii="Times New Roman" w:hAnsi="Times New Roman"/>
              </w:rPr>
              <w:t>/п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Коли-</w:t>
            </w:r>
            <w:proofErr w:type="spellStart"/>
            <w:r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  <w:proofErr w:type="gramEnd"/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862F4" w:rsidRPr="00543CA3" w:rsidTr="00345962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CA5711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862F4" w:rsidRPr="00543CA3" w:rsidTr="00345962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CA5711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71.11.22.900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B862F4" w:rsidRDefault="00CA5711" w:rsidP="00B862F4">
            <w:pPr>
              <w:pStyle w:val="ConsNonformat"/>
              <w:widowControl/>
              <w:ind w:right="0"/>
              <w:jc w:val="center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  <w:u w:val="single"/>
              </w:rPr>
              <w:t>Р</w:t>
            </w:r>
            <w:r w:rsidR="003E0022">
              <w:rPr>
                <w:rFonts w:ascii="Times New Roman" w:eastAsia="Calibri" w:hAnsi="Times New Roman" w:cs="Times New Roman"/>
                <w:u w:val="single"/>
              </w:rPr>
              <w:t>азработка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proofErr w:type="spellStart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предпроектной</w:t>
            </w:r>
            <w:proofErr w:type="spellEnd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 документации по объекту «Модернизация здания многоквартирн</w:t>
            </w:r>
            <w:r>
              <w:rPr>
                <w:rFonts w:ascii="Times New Roman" w:eastAsia="Calibri" w:hAnsi="Times New Roman" w:cs="Times New Roman"/>
                <w:u w:val="single"/>
              </w:rPr>
              <w:t>ого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 жил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ого 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дом</w:t>
            </w:r>
            <w:r>
              <w:rPr>
                <w:rFonts w:ascii="Times New Roman" w:eastAsia="Calibri" w:hAnsi="Times New Roman" w:cs="Times New Roman"/>
                <w:u w:val="single"/>
              </w:rPr>
              <w:t>а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 по адрес</w:t>
            </w:r>
            <w:r>
              <w:rPr>
                <w:rFonts w:ascii="Times New Roman" w:eastAsia="Calibri" w:hAnsi="Times New Roman" w:cs="Times New Roman"/>
                <w:u w:val="single"/>
              </w:rPr>
              <w:t>у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: </w:t>
            </w:r>
            <w:proofErr w:type="spellStart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г</w:t>
            </w:r>
            <w:proofErr w:type="gramStart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.М</w:t>
            </w:r>
            <w:proofErr w:type="gramEnd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инск</w:t>
            </w:r>
            <w:proofErr w:type="spellEnd"/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 xml:space="preserve">, ул. </w:t>
            </w:r>
            <w:r w:rsidR="006A722C">
              <w:rPr>
                <w:rFonts w:ascii="Times New Roman" w:eastAsia="Calibri" w:hAnsi="Times New Roman" w:cs="Times New Roman"/>
                <w:u w:val="single"/>
              </w:rPr>
              <w:t>Тикоцкого</w:t>
            </w:r>
            <w:r w:rsidR="001411D0">
              <w:rPr>
                <w:rFonts w:ascii="Times New Roman" w:eastAsia="Calibri" w:hAnsi="Times New Roman" w:cs="Times New Roman"/>
                <w:u w:val="single"/>
              </w:rPr>
              <w:t>, д.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 </w:t>
            </w:r>
            <w:r w:rsidR="00913ACA">
              <w:rPr>
                <w:rFonts w:ascii="Times New Roman" w:eastAsia="Calibri" w:hAnsi="Times New Roman" w:cs="Times New Roman"/>
                <w:u w:val="single"/>
              </w:rPr>
              <w:t>1</w:t>
            </w:r>
            <w:r w:rsidR="006A722C">
              <w:rPr>
                <w:rFonts w:ascii="Times New Roman" w:eastAsia="Calibri" w:hAnsi="Times New Roman" w:cs="Times New Roman"/>
                <w:u w:val="single"/>
              </w:rPr>
              <w:t>4</w:t>
            </w:r>
            <w:r w:rsidR="00B862F4" w:rsidRPr="00B862F4">
              <w:rPr>
                <w:rFonts w:ascii="Times New Roman" w:eastAsia="Calibri" w:hAnsi="Times New Roman" w:cs="Times New Roman"/>
                <w:u w:val="single"/>
              </w:rPr>
              <w:t>»</w:t>
            </w:r>
          </w:p>
          <w:p w:rsidR="00B862F4" w:rsidRPr="00BC7935" w:rsidRDefault="00B862F4" w:rsidP="0034596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B862F4" w:rsidRDefault="006A722C" w:rsidP="00A54BF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</w:rPr>
            </w:pPr>
            <w:r>
              <w:rPr>
                <w:rFonts w:ascii="Times New Roman" w:hAnsi="Times New Roman"/>
                <w:snapToGrid w:val="0"/>
                <w:kern w:val="2"/>
              </w:rPr>
              <w:t>6</w:t>
            </w:r>
            <w:r w:rsidR="00A54BFF">
              <w:rPr>
                <w:rFonts w:ascii="Times New Roman" w:hAnsi="Times New Roman"/>
                <w:snapToGrid w:val="0"/>
                <w:kern w:val="2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napToGrid w:val="0"/>
                <w:kern w:val="2"/>
              </w:rPr>
              <w:t>00,00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Рд10 ПРд8 Вид0 Пар399 Пр5 ППр2 Кт2 Ст70 ПСт2 Эл2</w:t>
            </w:r>
          </w:p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6A722C" w:rsidP="003E002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A5711">
              <w:rPr>
                <w:rFonts w:ascii="Times New Roman" w:hAnsi="Times New Roman"/>
              </w:rPr>
              <w:t xml:space="preserve"> </w:t>
            </w:r>
            <w:r w:rsidR="00B862F4">
              <w:rPr>
                <w:rFonts w:ascii="Times New Roman" w:hAnsi="Times New Roman"/>
              </w:rPr>
              <w:t>кв. 202</w:t>
            </w:r>
            <w:r w:rsidR="00CA5711">
              <w:rPr>
                <w:rFonts w:ascii="Times New Roman" w:hAnsi="Times New Roman"/>
              </w:rPr>
              <w:t>6</w:t>
            </w:r>
            <w:r w:rsidR="00B862F4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862F4" w:rsidRPr="00543CA3" w:rsidRDefault="00B862F4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B862F4" w:rsidRDefault="006A722C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директора</w:t>
      </w:r>
      <w:r w:rsidR="00B862F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B862F4">
        <w:rPr>
          <w:rFonts w:ascii="Times New Roman" w:hAnsi="Times New Roman"/>
          <w:sz w:val="30"/>
          <w:szCs w:val="30"/>
        </w:rPr>
        <w:t>ОТОиТН</w:t>
      </w:r>
      <w:proofErr w:type="spellEnd"/>
      <w:r w:rsidR="00B862F4">
        <w:rPr>
          <w:rFonts w:ascii="Times New Roman" w:hAnsi="Times New Roman"/>
          <w:sz w:val="30"/>
          <w:szCs w:val="30"/>
        </w:rPr>
        <w:t xml:space="preserve"> </w:t>
      </w:r>
      <w:r w:rsidR="00B862F4" w:rsidRPr="00543CA3">
        <w:rPr>
          <w:rFonts w:ascii="Times New Roman" w:hAnsi="Times New Roman"/>
          <w:sz w:val="30"/>
          <w:szCs w:val="30"/>
        </w:rPr>
        <w:t>______________________</w:t>
      </w:r>
      <w:r w:rsidR="00B862F4">
        <w:rPr>
          <w:rFonts w:ascii="Times New Roman" w:hAnsi="Times New Roman"/>
          <w:sz w:val="30"/>
          <w:szCs w:val="30"/>
        </w:rPr>
        <w:t xml:space="preserve">/ </w:t>
      </w:r>
      <w:proofErr w:type="spellStart"/>
      <w:r>
        <w:rPr>
          <w:rFonts w:ascii="Times New Roman" w:hAnsi="Times New Roman"/>
          <w:sz w:val="30"/>
          <w:szCs w:val="30"/>
        </w:rPr>
        <w:t>И.С.Елагин</w:t>
      </w:r>
      <w:proofErr w:type="spellEnd"/>
    </w:p>
    <w:p w:rsidR="00B862F4" w:rsidRDefault="00B862F4" w:rsidP="00B862F4">
      <w:pPr>
        <w:spacing w:line="240" w:lineRule="exact"/>
        <w:ind w:firstLine="0"/>
        <w:rPr>
          <w:rFonts w:ascii="Times New Roman" w:hAnsi="Times New Roman"/>
          <w:sz w:val="20"/>
          <w:szCs w:val="20"/>
        </w:rPr>
      </w:pPr>
    </w:p>
    <w:p w:rsidR="006A722C" w:rsidRDefault="006A722C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               ______________________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Н.В.Дуброва</w:t>
      </w:r>
      <w:proofErr w:type="spellEnd"/>
    </w:p>
    <w:p w:rsidR="00B862F4" w:rsidRPr="0068464F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B862F4" w:rsidSect="00D77CA2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6FF" w:rsidRDefault="008716FF" w:rsidP="000A1862">
      <w:r>
        <w:separator/>
      </w:r>
    </w:p>
  </w:endnote>
  <w:endnote w:type="continuationSeparator" w:id="0">
    <w:p w:rsidR="008716FF" w:rsidRDefault="008716FF" w:rsidP="000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6FF" w:rsidRDefault="008716FF" w:rsidP="000A1862">
      <w:r>
        <w:separator/>
      </w:r>
    </w:p>
  </w:footnote>
  <w:footnote w:type="continuationSeparator" w:id="0">
    <w:p w:rsidR="008716FF" w:rsidRDefault="008716FF" w:rsidP="000A1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06"/>
    <w:rsid w:val="00006F82"/>
    <w:rsid w:val="00010CFE"/>
    <w:rsid w:val="00011FCD"/>
    <w:rsid w:val="00015A7F"/>
    <w:rsid w:val="00027630"/>
    <w:rsid w:val="00035469"/>
    <w:rsid w:val="00036EE9"/>
    <w:rsid w:val="00042AC6"/>
    <w:rsid w:val="00044F22"/>
    <w:rsid w:val="00050330"/>
    <w:rsid w:val="00075E33"/>
    <w:rsid w:val="000A1862"/>
    <w:rsid w:val="000A7223"/>
    <w:rsid w:val="000C4551"/>
    <w:rsid w:val="000C5509"/>
    <w:rsid w:val="000D32B3"/>
    <w:rsid w:val="000E0198"/>
    <w:rsid w:val="000F023E"/>
    <w:rsid w:val="00110CF6"/>
    <w:rsid w:val="00111D35"/>
    <w:rsid w:val="00114051"/>
    <w:rsid w:val="00124967"/>
    <w:rsid w:val="00136078"/>
    <w:rsid w:val="00136454"/>
    <w:rsid w:val="001411D0"/>
    <w:rsid w:val="00165C5D"/>
    <w:rsid w:val="00171324"/>
    <w:rsid w:val="00172C35"/>
    <w:rsid w:val="00180AC2"/>
    <w:rsid w:val="0018688C"/>
    <w:rsid w:val="001A51BF"/>
    <w:rsid w:val="001A5A34"/>
    <w:rsid w:val="001A7F3F"/>
    <w:rsid w:val="001E0906"/>
    <w:rsid w:val="001E447E"/>
    <w:rsid w:val="001F31B9"/>
    <w:rsid w:val="001F5E43"/>
    <w:rsid w:val="00206F84"/>
    <w:rsid w:val="00216B1C"/>
    <w:rsid w:val="00247A49"/>
    <w:rsid w:val="00252F21"/>
    <w:rsid w:val="00262EB8"/>
    <w:rsid w:val="00263F44"/>
    <w:rsid w:val="0026674C"/>
    <w:rsid w:val="00285648"/>
    <w:rsid w:val="002916C9"/>
    <w:rsid w:val="00292EEB"/>
    <w:rsid w:val="00297FAA"/>
    <w:rsid w:val="002B1D7B"/>
    <w:rsid w:val="002B2FD3"/>
    <w:rsid w:val="002C0746"/>
    <w:rsid w:val="002D6CC2"/>
    <w:rsid w:val="002E0ADE"/>
    <w:rsid w:val="002E481E"/>
    <w:rsid w:val="003005E7"/>
    <w:rsid w:val="003011E2"/>
    <w:rsid w:val="003138CC"/>
    <w:rsid w:val="00321A25"/>
    <w:rsid w:val="00324BB1"/>
    <w:rsid w:val="00325321"/>
    <w:rsid w:val="00331694"/>
    <w:rsid w:val="00357F8C"/>
    <w:rsid w:val="00364121"/>
    <w:rsid w:val="003706B7"/>
    <w:rsid w:val="003826DF"/>
    <w:rsid w:val="0039303B"/>
    <w:rsid w:val="003A7949"/>
    <w:rsid w:val="003B22C0"/>
    <w:rsid w:val="003C26FE"/>
    <w:rsid w:val="003C4CA2"/>
    <w:rsid w:val="003E0022"/>
    <w:rsid w:val="003E7DF7"/>
    <w:rsid w:val="003F5229"/>
    <w:rsid w:val="003F704B"/>
    <w:rsid w:val="003F760E"/>
    <w:rsid w:val="004165E6"/>
    <w:rsid w:val="004174B1"/>
    <w:rsid w:val="00423442"/>
    <w:rsid w:val="00423B46"/>
    <w:rsid w:val="00433F7C"/>
    <w:rsid w:val="00462DA8"/>
    <w:rsid w:val="004677CA"/>
    <w:rsid w:val="00483822"/>
    <w:rsid w:val="00490009"/>
    <w:rsid w:val="004B13B5"/>
    <w:rsid w:val="004B1D45"/>
    <w:rsid w:val="004B66E3"/>
    <w:rsid w:val="004C11F5"/>
    <w:rsid w:val="004C7330"/>
    <w:rsid w:val="004D25B2"/>
    <w:rsid w:val="004D7A3F"/>
    <w:rsid w:val="004E117E"/>
    <w:rsid w:val="004E1C72"/>
    <w:rsid w:val="00540595"/>
    <w:rsid w:val="00543CA3"/>
    <w:rsid w:val="00553556"/>
    <w:rsid w:val="00554BEB"/>
    <w:rsid w:val="005631F9"/>
    <w:rsid w:val="00575D12"/>
    <w:rsid w:val="00580C83"/>
    <w:rsid w:val="00581485"/>
    <w:rsid w:val="0058365C"/>
    <w:rsid w:val="00583FAB"/>
    <w:rsid w:val="00585025"/>
    <w:rsid w:val="005A1471"/>
    <w:rsid w:val="005A3D04"/>
    <w:rsid w:val="005C49F4"/>
    <w:rsid w:val="005C6731"/>
    <w:rsid w:val="005D7228"/>
    <w:rsid w:val="006036FD"/>
    <w:rsid w:val="0061126B"/>
    <w:rsid w:val="00611306"/>
    <w:rsid w:val="00611DBB"/>
    <w:rsid w:val="006168E7"/>
    <w:rsid w:val="00617761"/>
    <w:rsid w:val="00644B3C"/>
    <w:rsid w:val="006471E7"/>
    <w:rsid w:val="00650FC7"/>
    <w:rsid w:val="00673983"/>
    <w:rsid w:val="0068464F"/>
    <w:rsid w:val="00686819"/>
    <w:rsid w:val="006872E6"/>
    <w:rsid w:val="006A722C"/>
    <w:rsid w:val="006B523C"/>
    <w:rsid w:val="006C243B"/>
    <w:rsid w:val="006C4545"/>
    <w:rsid w:val="006D0609"/>
    <w:rsid w:val="006D5406"/>
    <w:rsid w:val="006D7E85"/>
    <w:rsid w:val="006F49F6"/>
    <w:rsid w:val="007133F1"/>
    <w:rsid w:val="00714403"/>
    <w:rsid w:val="00723B14"/>
    <w:rsid w:val="0072505E"/>
    <w:rsid w:val="007310C7"/>
    <w:rsid w:val="007315CD"/>
    <w:rsid w:val="00733742"/>
    <w:rsid w:val="00735862"/>
    <w:rsid w:val="00736E1E"/>
    <w:rsid w:val="00757233"/>
    <w:rsid w:val="007750F5"/>
    <w:rsid w:val="007929DB"/>
    <w:rsid w:val="00792DBD"/>
    <w:rsid w:val="0079798F"/>
    <w:rsid w:val="007A0E62"/>
    <w:rsid w:val="007A3CB0"/>
    <w:rsid w:val="007A425E"/>
    <w:rsid w:val="007A5618"/>
    <w:rsid w:val="007A7A43"/>
    <w:rsid w:val="007B0D89"/>
    <w:rsid w:val="007D055D"/>
    <w:rsid w:val="007D52DB"/>
    <w:rsid w:val="007D75A2"/>
    <w:rsid w:val="007E2AD6"/>
    <w:rsid w:val="007E31BA"/>
    <w:rsid w:val="007F28B9"/>
    <w:rsid w:val="00815A0F"/>
    <w:rsid w:val="00815B70"/>
    <w:rsid w:val="008269AC"/>
    <w:rsid w:val="00831344"/>
    <w:rsid w:val="00847F0A"/>
    <w:rsid w:val="00856C2E"/>
    <w:rsid w:val="00863A69"/>
    <w:rsid w:val="008716FF"/>
    <w:rsid w:val="00874CE0"/>
    <w:rsid w:val="008764B5"/>
    <w:rsid w:val="00876AA1"/>
    <w:rsid w:val="008813AA"/>
    <w:rsid w:val="00882ADA"/>
    <w:rsid w:val="008853D4"/>
    <w:rsid w:val="008A575D"/>
    <w:rsid w:val="008B2997"/>
    <w:rsid w:val="008B3DB9"/>
    <w:rsid w:val="008C7BAD"/>
    <w:rsid w:val="008D5816"/>
    <w:rsid w:val="008D6259"/>
    <w:rsid w:val="008D7779"/>
    <w:rsid w:val="008F0C94"/>
    <w:rsid w:val="00905D61"/>
    <w:rsid w:val="00911B8F"/>
    <w:rsid w:val="00912C34"/>
    <w:rsid w:val="00913ACA"/>
    <w:rsid w:val="009172FB"/>
    <w:rsid w:val="00924C68"/>
    <w:rsid w:val="009329A2"/>
    <w:rsid w:val="00953B8D"/>
    <w:rsid w:val="009635A3"/>
    <w:rsid w:val="0097368D"/>
    <w:rsid w:val="00996B3A"/>
    <w:rsid w:val="009A35B6"/>
    <w:rsid w:val="009B62F0"/>
    <w:rsid w:val="009B71AA"/>
    <w:rsid w:val="009C5981"/>
    <w:rsid w:val="009D35ED"/>
    <w:rsid w:val="009D74F2"/>
    <w:rsid w:val="009F44C1"/>
    <w:rsid w:val="00A00CCF"/>
    <w:rsid w:val="00A07417"/>
    <w:rsid w:val="00A22EFB"/>
    <w:rsid w:val="00A24992"/>
    <w:rsid w:val="00A54BFF"/>
    <w:rsid w:val="00A5715E"/>
    <w:rsid w:val="00A67E1C"/>
    <w:rsid w:val="00A724EB"/>
    <w:rsid w:val="00A74B38"/>
    <w:rsid w:val="00A80EA6"/>
    <w:rsid w:val="00A82374"/>
    <w:rsid w:val="00A8775A"/>
    <w:rsid w:val="00A938D1"/>
    <w:rsid w:val="00AA2EBC"/>
    <w:rsid w:val="00AA354B"/>
    <w:rsid w:val="00AC0CD2"/>
    <w:rsid w:val="00AC69DD"/>
    <w:rsid w:val="00AD6118"/>
    <w:rsid w:val="00AF40C4"/>
    <w:rsid w:val="00B46A81"/>
    <w:rsid w:val="00B63643"/>
    <w:rsid w:val="00B712F1"/>
    <w:rsid w:val="00B71959"/>
    <w:rsid w:val="00B74120"/>
    <w:rsid w:val="00B862F4"/>
    <w:rsid w:val="00B874EB"/>
    <w:rsid w:val="00B9705B"/>
    <w:rsid w:val="00BA132C"/>
    <w:rsid w:val="00BA6FBB"/>
    <w:rsid w:val="00BB1BF2"/>
    <w:rsid w:val="00BC7935"/>
    <w:rsid w:val="00BD0794"/>
    <w:rsid w:val="00BD2DBF"/>
    <w:rsid w:val="00BE0B1E"/>
    <w:rsid w:val="00BE2C9D"/>
    <w:rsid w:val="00BF0BEA"/>
    <w:rsid w:val="00C10464"/>
    <w:rsid w:val="00C11753"/>
    <w:rsid w:val="00C117A0"/>
    <w:rsid w:val="00C320A7"/>
    <w:rsid w:val="00C3321B"/>
    <w:rsid w:val="00C34365"/>
    <w:rsid w:val="00C36ADC"/>
    <w:rsid w:val="00C41A8D"/>
    <w:rsid w:val="00C4234E"/>
    <w:rsid w:val="00C4264A"/>
    <w:rsid w:val="00C73A16"/>
    <w:rsid w:val="00C75E25"/>
    <w:rsid w:val="00C77D22"/>
    <w:rsid w:val="00C80AAF"/>
    <w:rsid w:val="00C81AE1"/>
    <w:rsid w:val="00CA2138"/>
    <w:rsid w:val="00CA332F"/>
    <w:rsid w:val="00CA5711"/>
    <w:rsid w:val="00CD321A"/>
    <w:rsid w:val="00CE17F7"/>
    <w:rsid w:val="00CE63AC"/>
    <w:rsid w:val="00D14353"/>
    <w:rsid w:val="00D2123A"/>
    <w:rsid w:val="00D23507"/>
    <w:rsid w:val="00D26253"/>
    <w:rsid w:val="00D32976"/>
    <w:rsid w:val="00D3386D"/>
    <w:rsid w:val="00D42910"/>
    <w:rsid w:val="00D47629"/>
    <w:rsid w:val="00D77CA2"/>
    <w:rsid w:val="00D928D5"/>
    <w:rsid w:val="00DA0616"/>
    <w:rsid w:val="00DA5F97"/>
    <w:rsid w:val="00DA767C"/>
    <w:rsid w:val="00DB09BD"/>
    <w:rsid w:val="00DB4016"/>
    <w:rsid w:val="00DE28C5"/>
    <w:rsid w:val="00DE6688"/>
    <w:rsid w:val="00E11821"/>
    <w:rsid w:val="00E32F27"/>
    <w:rsid w:val="00E3588A"/>
    <w:rsid w:val="00E43666"/>
    <w:rsid w:val="00E5518A"/>
    <w:rsid w:val="00E56800"/>
    <w:rsid w:val="00E60C65"/>
    <w:rsid w:val="00E70B32"/>
    <w:rsid w:val="00E72694"/>
    <w:rsid w:val="00E80427"/>
    <w:rsid w:val="00E81163"/>
    <w:rsid w:val="00E821E2"/>
    <w:rsid w:val="00E83F54"/>
    <w:rsid w:val="00E9083F"/>
    <w:rsid w:val="00E9639C"/>
    <w:rsid w:val="00EA24E9"/>
    <w:rsid w:val="00EA4B04"/>
    <w:rsid w:val="00EC24A5"/>
    <w:rsid w:val="00EC3996"/>
    <w:rsid w:val="00ED2ED2"/>
    <w:rsid w:val="00ED325E"/>
    <w:rsid w:val="00EE4367"/>
    <w:rsid w:val="00EF3AB7"/>
    <w:rsid w:val="00EF520A"/>
    <w:rsid w:val="00F10CE9"/>
    <w:rsid w:val="00F33D73"/>
    <w:rsid w:val="00F37A7A"/>
    <w:rsid w:val="00F42603"/>
    <w:rsid w:val="00F56769"/>
    <w:rsid w:val="00F56935"/>
    <w:rsid w:val="00F628BA"/>
    <w:rsid w:val="00F63ED7"/>
    <w:rsid w:val="00F64B57"/>
    <w:rsid w:val="00F6718D"/>
    <w:rsid w:val="00F7714A"/>
    <w:rsid w:val="00F83068"/>
    <w:rsid w:val="00F870B1"/>
    <w:rsid w:val="00F941E5"/>
    <w:rsid w:val="00F9488C"/>
    <w:rsid w:val="00FA77D7"/>
    <w:rsid w:val="00FB3A77"/>
    <w:rsid w:val="00FB7EDA"/>
    <w:rsid w:val="00FD4631"/>
    <w:rsid w:val="00FD6B27"/>
    <w:rsid w:val="00FF231E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0DE6B-490C-451C-B338-C7995D74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</Template>
  <TotalTime>3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Лавриненко Марина Михайловна</cp:lastModifiedBy>
  <cp:revision>4</cp:revision>
  <cp:lastPrinted>2026-08-07T10:03:00Z</cp:lastPrinted>
  <dcterms:created xsi:type="dcterms:W3CDTF">2026-08-07T09:56:00Z</dcterms:created>
  <dcterms:modified xsi:type="dcterms:W3CDTF">2026-08-07T10:04:00Z</dcterms:modified>
</cp:coreProperties>
</file>