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C3C" w:rsidRPr="00543CA3" w:rsidRDefault="00113C3C" w:rsidP="00113C3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13C3C" w:rsidRPr="00543CA3" w:rsidRDefault="00D01303" w:rsidP="00113C3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 w:rsidR="00113C3C" w:rsidRPr="00543CA3">
        <w:rPr>
          <w:rFonts w:ascii="Times New Roman" w:hAnsi="Times New Roman"/>
          <w:sz w:val="24"/>
          <w:szCs w:val="24"/>
        </w:rPr>
        <w:t xml:space="preserve">предприятия           </w:t>
      </w:r>
    </w:p>
    <w:p w:rsidR="00113C3C" w:rsidRPr="00543CA3" w:rsidRDefault="00113C3C" w:rsidP="00113C3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13C3C" w:rsidRPr="00543CA3" w:rsidRDefault="00113C3C" w:rsidP="00113C3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</w:t>
      </w:r>
      <w:r w:rsidR="001D6A6F">
        <w:rPr>
          <w:rFonts w:ascii="Times New Roman" w:hAnsi="Times New Roman"/>
          <w:sz w:val="24"/>
          <w:szCs w:val="24"/>
        </w:rPr>
        <w:t xml:space="preserve">С.Н. </w:t>
      </w:r>
      <w:proofErr w:type="spellStart"/>
      <w:r w:rsidR="001D6A6F">
        <w:rPr>
          <w:rFonts w:ascii="Times New Roman" w:hAnsi="Times New Roman"/>
          <w:sz w:val="24"/>
          <w:szCs w:val="24"/>
        </w:rPr>
        <w:t>Рудь</w:t>
      </w:r>
      <w:proofErr w:type="spellEnd"/>
      <w:r w:rsidRPr="00543CA3">
        <w:rPr>
          <w:rFonts w:ascii="Times New Roman" w:hAnsi="Times New Roman"/>
          <w:sz w:val="24"/>
          <w:szCs w:val="24"/>
        </w:rPr>
        <w:t xml:space="preserve">                        </w:t>
      </w:r>
    </w:p>
    <w:p w:rsidR="00113C3C" w:rsidRDefault="00113C3C" w:rsidP="00113C3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113C3C" w:rsidRPr="00543CA3" w:rsidRDefault="00113C3C" w:rsidP="00113C3C">
      <w:pPr>
        <w:ind w:left="8647" w:firstLine="0"/>
        <w:rPr>
          <w:rFonts w:ascii="Times New Roman" w:hAnsi="Times New Roman"/>
          <w:sz w:val="24"/>
          <w:szCs w:val="24"/>
        </w:rPr>
      </w:pPr>
    </w:p>
    <w:p w:rsidR="00113C3C" w:rsidRPr="00543CA3" w:rsidRDefault="00113C3C" w:rsidP="00113C3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 w:rsidR="007A5600"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13C3C" w:rsidRPr="00543CA3" w:rsidRDefault="00113C3C" w:rsidP="00113C3C">
      <w:pPr>
        <w:ind w:firstLine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  <w:u w:val="single"/>
          <w:lang w:val="be-BY"/>
        </w:rPr>
        <w:t>отдела по благоустройству и санитарному содержанию государственного предприятия “Жилищное коммунальное хозяйство Первомайского района г. Минска”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 </w:t>
      </w:r>
    </w:p>
    <w:p w:rsidR="00113C3C" w:rsidRPr="00543CA3" w:rsidRDefault="00113C3C" w:rsidP="00113C3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35" w:type="dxa"/>
        <w:tblInd w:w="-459" w:type="dxa"/>
        <w:tblLayout w:type="fixed"/>
        <w:tblLook w:val="04A0"/>
      </w:tblPr>
      <w:tblGrid>
        <w:gridCol w:w="653"/>
        <w:gridCol w:w="2012"/>
        <w:gridCol w:w="3412"/>
        <w:gridCol w:w="1153"/>
        <w:gridCol w:w="2277"/>
        <w:gridCol w:w="2766"/>
        <w:gridCol w:w="2168"/>
        <w:gridCol w:w="1594"/>
      </w:tblGrid>
      <w:tr w:rsidR="00113C3C" w:rsidRPr="00543CA3" w:rsidTr="007B16FE">
        <w:trPr>
          <w:trHeight w:val="1831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C3C" w:rsidRPr="00543CA3" w:rsidRDefault="00113C3C" w:rsidP="007257B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№ </w:t>
            </w:r>
            <w:proofErr w:type="gramStart"/>
            <w:r w:rsidRPr="00543CA3">
              <w:rPr>
                <w:rFonts w:ascii="Times New Roman" w:hAnsi="Times New Roman"/>
              </w:rPr>
              <w:t>п</w:t>
            </w:r>
            <w:proofErr w:type="gramEnd"/>
            <w:r w:rsidRPr="00543CA3">
              <w:rPr>
                <w:rFonts w:ascii="Times New Roman" w:hAnsi="Times New Roman"/>
              </w:rPr>
              <w:t>/п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C3C" w:rsidRPr="00543CA3" w:rsidRDefault="00113C3C" w:rsidP="007257B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13C3C" w:rsidRPr="00543CA3" w:rsidRDefault="00113C3C" w:rsidP="007257B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C3C" w:rsidRPr="00543CA3" w:rsidRDefault="00113C3C" w:rsidP="007257B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C3C" w:rsidRPr="00543CA3" w:rsidRDefault="00113C3C" w:rsidP="007257B3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Коли-чество</w:t>
            </w:r>
            <w:proofErr w:type="spellEnd"/>
            <w:proofErr w:type="gramEnd"/>
            <w:r>
              <w:rPr>
                <w:rFonts w:ascii="Times New Roman" w:hAnsi="Times New Roman"/>
              </w:rPr>
              <w:t>, с указанием ед. измерения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C3C" w:rsidRPr="00543CA3" w:rsidRDefault="00113C3C" w:rsidP="007257B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C3C" w:rsidRPr="00543CA3" w:rsidRDefault="00113C3C" w:rsidP="007257B3">
            <w:pPr>
              <w:ind w:firstLine="0"/>
              <w:jc w:val="center"/>
              <w:rPr>
                <w:rFonts w:ascii="Times New Roman" w:hAnsi="Times New Roman"/>
              </w:rPr>
            </w:pPr>
            <w:proofErr w:type="gramStart"/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  <w:proofErr w:type="gramEnd"/>
          </w:p>
          <w:p w:rsidR="00113C3C" w:rsidRPr="00543CA3" w:rsidRDefault="00113C3C" w:rsidP="007B16F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C3C" w:rsidRPr="00543CA3" w:rsidRDefault="00113C3C" w:rsidP="007257B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C3C" w:rsidRPr="00543CA3" w:rsidRDefault="00113C3C" w:rsidP="007257B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13C3C" w:rsidRPr="00543CA3" w:rsidTr="007B16FE">
        <w:trPr>
          <w:trHeight w:val="27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3C" w:rsidRPr="00543CA3" w:rsidRDefault="00113C3C" w:rsidP="007257B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3C" w:rsidRPr="00543CA3" w:rsidRDefault="00113C3C" w:rsidP="007257B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3C" w:rsidRPr="00543CA3" w:rsidRDefault="00113C3C" w:rsidP="007257B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3C" w:rsidRPr="00543CA3" w:rsidRDefault="00113C3C" w:rsidP="007257B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3C" w:rsidRPr="00543CA3" w:rsidRDefault="00113C3C" w:rsidP="007257B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3C" w:rsidRPr="00543CA3" w:rsidRDefault="00113C3C" w:rsidP="007257B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3C" w:rsidRPr="00543CA3" w:rsidRDefault="00113C3C" w:rsidP="007257B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3C" w:rsidRPr="00543CA3" w:rsidRDefault="00113C3C" w:rsidP="007257B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D4614" w:rsidRPr="00543CA3" w:rsidTr="008D5D75">
        <w:trPr>
          <w:trHeight w:val="101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14" w:rsidRPr="00543CA3" w:rsidRDefault="007D4614" w:rsidP="007B16FE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7D4614" w:rsidRPr="00543CA3" w:rsidRDefault="007D4614" w:rsidP="007B16F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614" w:rsidRPr="00E82E5E" w:rsidRDefault="007D4614" w:rsidP="007B16FE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C46BC9">
              <w:rPr>
                <w:rFonts w:ascii="Times New Roman" w:hAnsi="Times New Roman"/>
                <w:b/>
                <w:sz w:val="30"/>
                <w:szCs w:val="30"/>
              </w:rPr>
              <w:br/>
            </w:r>
            <w:r w:rsidR="001D6A6F" w:rsidRPr="001D6A6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43.99.90.900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813" w:rsidRPr="00BF6813" w:rsidRDefault="00BF6813" w:rsidP="00BF6813">
            <w:pPr>
              <w:jc w:val="center"/>
              <w:rPr>
                <w:rFonts w:ascii="Times New Roman" w:hAnsi="Times New Roman"/>
              </w:rPr>
            </w:pPr>
            <w:r w:rsidRPr="00BF6813">
              <w:rPr>
                <w:rFonts w:ascii="Times New Roman" w:hAnsi="Times New Roman"/>
              </w:rPr>
              <w:t>«</w:t>
            </w:r>
            <w:r w:rsidRPr="00BF6813">
              <w:rPr>
                <w:rFonts w:ascii="Times New Roman" w:hAnsi="Times New Roman"/>
                <w:shd w:val="clear" w:color="auto" w:fill="F9F9F9"/>
              </w:rPr>
              <w:t xml:space="preserve">Содержание объектов благоустройства в части выполнения работ </w:t>
            </w:r>
            <w:r w:rsidRPr="00BF6813">
              <w:rPr>
                <w:rFonts w:ascii="Times New Roman" w:hAnsi="Times New Roman"/>
                <w:shd w:val="clear" w:color="auto" w:fill="F9F9F9"/>
              </w:rPr>
              <w:br/>
              <w:t xml:space="preserve">по текущему ремонту наружных лестниц и подпорных стенок, расположенных на придомовых территориях жилищного фонда </w:t>
            </w:r>
            <w:r w:rsidRPr="00BF6813">
              <w:rPr>
                <w:rFonts w:ascii="Times New Roman" w:hAnsi="Times New Roman"/>
                <w:shd w:val="clear" w:color="auto" w:fill="F9F9F9"/>
              </w:rPr>
              <w:br/>
              <w:t>по адресам: г</w:t>
            </w:r>
            <w:proofErr w:type="gramStart"/>
            <w:r w:rsidRPr="00BF6813">
              <w:rPr>
                <w:rFonts w:ascii="Times New Roman" w:hAnsi="Times New Roman"/>
                <w:shd w:val="clear" w:color="auto" w:fill="F9F9F9"/>
              </w:rPr>
              <w:t>.М</w:t>
            </w:r>
            <w:proofErr w:type="gramEnd"/>
            <w:r w:rsidRPr="00BF6813">
              <w:rPr>
                <w:rFonts w:ascii="Times New Roman" w:hAnsi="Times New Roman"/>
                <w:shd w:val="clear" w:color="auto" w:fill="F9F9F9"/>
              </w:rPr>
              <w:t xml:space="preserve">инск, ул. Героев 120-ой дивизии, 8, ул. </w:t>
            </w:r>
            <w:proofErr w:type="spellStart"/>
            <w:r w:rsidRPr="00BF6813">
              <w:rPr>
                <w:rFonts w:ascii="Times New Roman" w:hAnsi="Times New Roman"/>
                <w:shd w:val="clear" w:color="auto" w:fill="F9F9F9"/>
              </w:rPr>
              <w:t>Кнорина</w:t>
            </w:r>
            <w:proofErr w:type="spellEnd"/>
            <w:r w:rsidRPr="00BF6813">
              <w:rPr>
                <w:rFonts w:ascii="Times New Roman" w:hAnsi="Times New Roman"/>
                <w:shd w:val="clear" w:color="auto" w:fill="F9F9F9"/>
              </w:rPr>
              <w:t xml:space="preserve">, 4А, ул. Волгоградская, 41, </w:t>
            </w:r>
            <w:r>
              <w:rPr>
                <w:rFonts w:ascii="Times New Roman" w:hAnsi="Times New Roman"/>
                <w:shd w:val="clear" w:color="auto" w:fill="F9F9F9"/>
              </w:rPr>
              <w:br/>
            </w:r>
            <w:r w:rsidRPr="00BF6813">
              <w:rPr>
                <w:rFonts w:ascii="Times New Roman" w:hAnsi="Times New Roman"/>
                <w:shd w:val="clear" w:color="auto" w:fill="F9F9F9"/>
              </w:rPr>
              <w:t>ул. Белинского, 6, закрепленных за коммунальным унитарным предприятием «Жилищное коммунальное хозяйство Первомайского района г.Минска»</w:t>
            </w:r>
          </w:p>
          <w:p w:rsidR="007D4614" w:rsidRPr="007A5600" w:rsidRDefault="007D4614" w:rsidP="007A56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614" w:rsidRPr="00ED7BEB" w:rsidRDefault="00BF6813" w:rsidP="009B36E7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5</w:t>
            </w:r>
            <w:r w:rsidR="001D6A6F">
              <w:rPr>
                <w:rFonts w:ascii="Times New Roman" w:hAnsi="Times New Roman"/>
              </w:rPr>
              <w:t xml:space="preserve"> </w:t>
            </w:r>
            <w:r w:rsidR="007D4614">
              <w:rPr>
                <w:rFonts w:ascii="Times New Roman" w:hAnsi="Times New Roman"/>
              </w:rPr>
              <w:t>единиц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614" w:rsidRPr="009149F9" w:rsidRDefault="00BF6813" w:rsidP="007D461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13 744,00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614" w:rsidRPr="00ED35A6" w:rsidRDefault="007D4614" w:rsidP="007257B3">
            <w:pPr>
              <w:ind w:firstLine="0"/>
              <w:rPr>
                <w:rFonts w:ascii="Times New Roman" w:hAnsi="Times New Roman"/>
                <w:snapToGrid w:val="0"/>
                <w:kern w:val="2"/>
                <w:sz w:val="18"/>
                <w:szCs w:val="18"/>
                <w:lang w:val="be-BY"/>
              </w:rPr>
            </w:pPr>
            <w:r w:rsidRPr="00ED35A6">
              <w:rPr>
                <w:rFonts w:ascii="Times New Roman" w:hAnsi="Times New Roman"/>
                <w:snapToGrid w:val="0"/>
                <w:kern w:val="2"/>
                <w:sz w:val="18"/>
                <w:szCs w:val="18"/>
                <w:lang w:val="be-BY"/>
              </w:rPr>
              <w:t>Глава 110/Раздел 6/Параграф 150/Вид 0/</w:t>
            </w:r>
          </w:p>
          <w:p w:rsidR="007D4614" w:rsidRPr="007B16FE" w:rsidRDefault="007D4614" w:rsidP="007A5600">
            <w:pPr>
              <w:ind w:firstLine="0"/>
              <w:rPr>
                <w:rFonts w:ascii="Times New Roman" w:hAnsi="Times New Roman"/>
                <w:snapToGrid w:val="0"/>
                <w:kern w:val="2"/>
                <w:sz w:val="18"/>
                <w:szCs w:val="18"/>
                <w:highlight w:val="yellow"/>
              </w:rPr>
            </w:pPr>
            <w:r w:rsidRPr="00ED35A6">
              <w:rPr>
                <w:rFonts w:ascii="Times New Roman" w:hAnsi="Times New Roman"/>
                <w:snapToGrid w:val="0"/>
                <w:kern w:val="2"/>
                <w:sz w:val="18"/>
                <w:szCs w:val="18"/>
                <w:lang w:val="be-BY"/>
              </w:rPr>
              <w:t xml:space="preserve">Программа 17/ Статья 10/Подстатья 10/ Категория 1/Элемент 5/Подпрограмма </w:t>
            </w:r>
            <w:r w:rsidR="007A5600">
              <w:rPr>
                <w:rFonts w:ascii="Times New Roman" w:hAnsi="Times New Roman"/>
                <w:snapToGrid w:val="0"/>
                <w:kern w:val="2"/>
                <w:sz w:val="18"/>
                <w:szCs w:val="18"/>
                <w:lang w:val="be-BY"/>
              </w:rPr>
              <w:t>01</w:t>
            </w:r>
            <w:r w:rsidRPr="00ED35A6">
              <w:rPr>
                <w:rFonts w:ascii="Times New Roman" w:hAnsi="Times New Roman"/>
                <w:snapToGrid w:val="0"/>
                <w:kern w:val="2"/>
                <w:sz w:val="18"/>
                <w:szCs w:val="18"/>
                <w:lang w:val="be-BY"/>
              </w:rPr>
              <w:t>/ Подраздел 3</w:t>
            </w:r>
            <w:r w:rsidRPr="00ED35A6">
              <w:rPr>
                <w:rFonts w:ascii="Times New Roman" w:hAnsi="Times New Roman"/>
                <w:snapToGrid w:val="0"/>
                <w:kern w:val="2"/>
                <w:sz w:val="18"/>
                <w:szCs w:val="18"/>
              </w:rPr>
              <w:t xml:space="preserve">/ </w:t>
            </w:r>
            <w:r w:rsidRPr="00ED35A6">
              <w:rPr>
                <w:rFonts w:ascii="Times New Roman" w:hAnsi="Times New Roman"/>
                <w:snapToGrid w:val="0"/>
                <w:kern w:val="2"/>
                <w:sz w:val="18"/>
                <w:szCs w:val="18"/>
                <w:lang w:val="be-BY"/>
              </w:rPr>
              <w:t>Код бюджета 10700/УНК 969/ Код территориального казначейства 101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614" w:rsidRDefault="007D4614" w:rsidP="007B16FE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B8771B">
              <w:rPr>
                <w:rFonts w:ascii="Times New Roman" w:hAnsi="Times New Roman"/>
                <w:lang w:val="be-BY"/>
              </w:rPr>
              <w:t>Теку</w:t>
            </w:r>
            <w:proofErr w:type="spellStart"/>
            <w:r w:rsidRPr="00B8771B">
              <w:rPr>
                <w:rFonts w:ascii="Times New Roman" w:hAnsi="Times New Roman"/>
              </w:rPr>
              <w:t>щий</w:t>
            </w:r>
            <w:proofErr w:type="spellEnd"/>
            <w:r w:rsidRPr="00B8771B">
              <w:rPr>
                <w:rFonts w:ascii="Times New Roman" w:hAnsi="Times New Roman"/>
              </w:rPr>
              <w:t xml:space="preserve"> ремонт</w:t>
            </w:r>
          </w:p>
          <w:p w:rsidR="007D4614" w:rsidRPr="007D4614" w:rsidRDefault="007D4614" w:rsidP="007D4614">
            <w:pPr>
              <w:rPr>
                <w:rFonts w:ascii="Times New Roman" w:hAnsi="Times New Roman"/>
                <w:highlight w:val="yellow"/>
              </w:rPr>
            </w:pPr>
          </w:p>
          <w:p w:rsidR="007D4614" w:rsidRDefault="007D4614" w:rsidP="007D4614">
            <w:pPr>
              <w:rPr>
                <w:rFonts w:ascii="Times New Roman" w:hAnsi="Times New Roman"/>
                <w:highlight w:val="yellow"/>
              </w:rPr>
            </w:pPr>
          </w:p>
          <w:p w:rsidR="007D4614" w:rsidRDefault="007D4614" w:rsidP="007D4614">
            <w:pPr>
              <w:rPr>
                <w:rFonts w:ascii="Times New Roman" w:hAnsi="Times New Roman"/>
                <w:highlight w:val="yellow"/>
              </w:rPr>
            </w:pPr>
          </w:p>
          <w:p w:rsidR="007D4614" w:rsidRDefault="007D4614" w:rsidP="007D4614">
            <w:pPr>
              <w:rPr>
                <w:rFonts w:ascii="Times New Roman" w:hAnsi="Times New Roman"/>
                <w:highlight w:val="yellow"/>
              </w:rPr>
            </w:pPr>
          </w:p>
          <w:p w:rsidR="007D4614" w:rsidRPr="007D4614" w:rsidRDefault="007D4614" w:rsidP="007D4614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614" w:rsidRPr="007B16FE" w:rsidRDefault="007A5600" w:rsidP="007A5600">
            <w:pPr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</w:rPr>
              <w:t>август</w:t>
            </w:r>
            <w:r w:rsidR="007D4614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6</w:t>
            </w:r>
          </w:p>
        </w:tc>
      </w:tr>
    </w:tbl>
    <w:p w:rsidR="00424A79" w:rsidRDefault="00424A79" w:rsidP="007A5600">
      <w:pPr>
        <w:spacing w:line="240" w:lineRule="exact"/>
        <w:ind w:firstLine="0"/>
        <w:jc w:val="both"/>
        <w:rPr>
          <w:rFonts w:ascii="Times New Roman" w:hAnsi="Times New Roman"/>
        </w:rPr>
      </w:pPr>
    </w:p>
    <w:p w:rsidR="007A5600" w:rsidRDefault="007B16FE" w:rsidP="007A5600">
      <w:pPr>
        <w:spacing w:line="240" w:lineRule="exact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="00113C3C" w:rsidRPr="007B16FE">
        <w:rPr>
          <w:rFonts w:ascii="Times New Roman" w:hAnsi="Times New Roman"/>
        </w:rPr>
        <w:t>аместител</w:t>
      </w:r>
      <w:r>
        <w:rPr>
          <w:rFonts w:ascii="Times New Roman" w:hAnsi="Times New Roman"/>
        </w:rPr>
        <w:t>ь</w:t>
      </w:r>
      <w:r w:rsidR="00113C3C" w:rsidRPr="007B16FE">
        <w:rPr>
          <w:rFonts w:ascii="Times New Roman" w:hAnsi="Times New Roman"/>
        </w:rPr>
        <w:t xml:space="preserve"> директора</w:t>
      </w:r>
      <w:r w:rsidR="00424A79">
        <w:rPr>
          <w:rFonts w:ascii="Times New Roman" w:hAnsi="Times New Roman"/>
        </w:rPr>
        <w:t xml:space="preserve">     </w:t>
      </w:r>
      <w:r w:rsidR="00C54AA1">
        <w:rPr>
          <w:rFonts w:ascii="Times New Roman" w:hAnsi="Times New Roman"/>
        </w:rPr>
        <w:t xml:space="preserve">               </w:t>
      </w:r>
      <w:proofErr w:type="spellStart"/>
      <w:r w:rsidR="00424A79">
        <w:rPr>
          <w:rFonts w:ascii="Times New Roman" w:hAnsi="Times New Roman"/>
        </w:rPr>
        <w:t>Зеленкевич</w:t>
      </w:r>
      <w:proofErr w:type="spellEnd"/>
      <w:r w:rsidR="00424A79">
        <w:rPr>
          <w:rFonts w:ascii="Times New Roman" w:hAnsi="Times New Roman"/>
        </w:rPr>
        <w:t xml:space="preserve"> И.Н.</w:t>
      </w:r>
    </w:p>
    <w:p w:rsidR="00424A79" w:rsidRPr="007A5600" w:rsidRDefault="00424A79" w:rsidP="007A5600">
      <w:pPr>
        <w:spacing w:line="240" w:lineRule="exact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:rsidR="00424A79" w:rsidRDefault="00C54AA1" w:rsidP="007A5600">
      <w:pPr>
        <w:spacing w:line="240" w:lineRule="exact"/>
        <w:ind w:firstLine="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</w:t>
      </w:r>
      <w:r w:rsidR="00113C3C" w:rsidRPr="007B16FE">
        <w:rPr>
          <w:rFonts w:ascii="Times New Roman" w:eastAsia="Times New Roman" w:hAnsi="Times New Roman"/>
          <w:lang w:eastAsia="ru-RU"/>
        </w:rPr>
        <w:t>ачальник</w:t>
      </w:r>
      <w:r w:rsidR="009B36E7">
        <w:rPr>
          <w:rFonts w:ascii="Times New Roman" w:eastAsia="Times New Roman" w:hAnsi="Times New Roman"/>
          <w:lang w:eastAsia="ru-RU"/>
        </w:rPr>
        <w:t>а</w:t>
      </w:r>
      <w:r w:rsidR="00113C3C" w:rsidRPr="007B16FE">
        <w:rPr>
          <w:rFonts w:ascii="Times New Roman" w:eastAsia="Times New Roman" w:hAnsi="Times New Roman"/>
          <w:lang w:eastAsia="ru-RU"/>
        </w:rPr>
        <w:t xml:space="preserve"> отдела              </w:t>
      </w:r>
      <w:r>
        <w:rPr>
          <w:rFonts w:ascii="Times New Roman" w:eastAsia="Times New Roman" w:hAnsi="Times New Roman"/>
          <w:lang w:eastAsia="ru-RU"/>
        </w:rPr>
        <w:t xml:space="preserve">             Галанова О.И.</w:t>
      </w:r>
      <w:r w:rsidR="009B36E7">
        <w:rPr>
          <w:rFonts w:ascii="Times New Roman" w:eastAsia="Times New Roman" w:hAnsi="Times New Roman"/>
          <w:lang w:eastAsia="ru-RU"/>
        </w:rPr>
        <w:t xml:space="preserve">  </w:t>
      </w:r>
      <w:r w:rsidR="00113C3C" w:rsidRPr="007B16FE">
        <w:rPr>
          <w:rFonts w:ascii="Times New Roman" w:eastAsia="Times New Roman" w:hAnsi="Times New Roman"/>
          <w:lang w:eastAsia="ru-RU"/>
        </w:rPr>
        <w:t>/</w:t>
      </w:r>
    </w:p>
    <w:p w:rsidR="00424A79" w:rsidRDefault="00113C3C" w:rsidP="007A5600">
      <w:pPr>
        <w:spacing w:line="240" w:lineRule="exact"/>
        <w:ind w:firstLine="0"/>
        <w:rPr>
          <w:rFonts w:ascii="Times New Roman" w:eastAsia="Times New Roman" w:hAnsi="Times New Roman"/>
          <w:lang w:eastAsia="ru-RU"/>
        </w:rPr>
      </w:pPr>
      <w:r w:rsidRPr="007B16FE">
        <w:rPr>
          <w:rFonts w:ascii="Times New Roman" w:eastAsia="Times New Roman" w:hAnsi="Times New Roman"/>
          <w:lang w:eastAsia="ru-RU"/>
        </w:rPr>
        <w:t>Начальник ПЭО______________________ /</w:t>
      </w:r>
      <w:r w:rsidR="007A5600">
        <w:rPr>
          <w:rFonts w:ascii="Times New Roman" w:eastAsia="Times New Roman" w:hAnsi="Times New Roman"/>
          <w:lang w:eastAsia="ru-RU"/>
        </w:rPr>
        <w:t>Дуброва Н.В.</w:t>
      </w:r>
    </w:p>
    <w:p w:rsidR="00113C3C" w:rsidRPr="007B16FE" w:rsidRDefault="00113C3C" w:rsidP="007A5600">
      <w:pPr>
        <w:spacing w:line="240" w:lineRule="exact"/>
        <w:ind w:firstLine="0"/>
        <w:rPr>
          <w:rFonts w:ascii="Times New Roman" w:eastAsia="Times New Roman" w:hAnsi="Times New Roman"/>
          <w:lang w:eastAsia="ru-RU"/>
        </w:rPr>
      </w:pPr>
      <w:r w:rsidRPr="007B16FE">
        <w:rPr>
          <w:rFonts w:ascii="Times New Roman" w:eastAsia="Times New Roman" w:hAnsi="Times New Roman"/>
          <w:lang w:eastAsia="ru-RU"/>
        </w:rPr>
        <w:t xml:space="preserve">Главный бухгалтер ___________________ / </w:t>
      </w:r>
      <w:proofErr w:type="spellStart"/>
      <w:r w:rsidR="007A5600">
        <w:rPr>
          <w:rFonts w:ascii="Times New Roman" w:eastAsia="Times New Roman" w:hAnsi="Times New Roman"/>
          <w:lang w:eastAsia="ru-RU"/>
        </w:rPr>
        <w:t>Занемон</w:t>
      </w:r>
      <w:proofErr w:type="spellEnd"/>
      <w:r w:rsidR="007A5600">
        <w:rPr>
          <w:rFonts w:ascii="Times New Roman" w:eastAsia="Times New Roman" w:hAnsi="Times New Roman"/>
          <w:lang w:eastAsia="ru-RU"/>
        </w:rPr>
        <w:t xml:space="preserve"> С.Е.</w:t>
      </w:r>
      <w:r w:rsidRPr="007B16FE">
        <w:rPr>
          <w:rFonts w:ascii="Times New Roman" w:eastAsia="Times New Roman" w:hAnsi="Times New Roman"/>
          <w:lang w:eastAsia="ru-RU"/>
        </w:rPr>
        <w:t xml:space="preserve"> </w:t>
      </w:r>
    </w:p>
    <w:sectPr w:rsidR="00113C3C" w:rsidRPr="007B16FE" w:rsidSect="009149F9">
      <w:pgSz w:w="16838" w:h="11906" w:orient="landscape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edit="forms" w:enforcement="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E0906"/>
    <w:rsid w:val="00006F82"/>
    <w:rsid w:val="0001140A"/>
    <w:rsid w:val="00015114"/>
    <w:rsid w:val="00015A7F"/>
    <w:rsid w:val="00026082"/>
    <w:rsid w:val="00027630"/>
    <w:rsid w:val="00033BB7"/>
    <w:rsid w:val="00035469"/>
    <w:rsid w:val="00036EE9"/>
    <w:rsid w:val="00044F22"/>
    <w:rsid w:val="00046136"/>
    <w:rsid w:val="00075E33"/>
    <w:rsid w:val="00080E0E"/>
    <w:rsid w:val="00081173"/>
    <w:rsid w:val="00093E53"/>
    <w:rsid w:val="000A7223"/>
    <w:rsid w:val="000B01F6"/>
    <w:rsid w:val="000B291E"/>
    <w:rsid w:val="000C4551"/>
    <w:rsid w:val="000C5509"/>
    <w:rsid w:val="000E0198"/>
    <w:rsid w:val="000E2E4D"/>
    <w:rsid w:val="000F023E"/>
    <w:rsid w:val="000F4A57"/>
    <w:rsid w:val="00110CF6"/>
    <w:rsid w:val="00111D35"/>
    <w:rsid w:val="00113C3C"/>
    <w:rsid w:val="00114051"/>
    <w:rsid w:val="00124967"/>
    <w:rsid w:val="00124E0B"/>
    <w:rsid w:val="001310D3"/>
    <w:rsid w:val="001437CF"/>
    <w:rsid w:val="00162CA4"/>
    <w:rsid w:val="001636E5"/>
    <w:rsid w:val="00165C5D"/>
    <w:rsid w:val="00172C35"/>
    <w:rsid w:val="00180AC2"/>
    <w:rsid w:val="001A51BF"/>
    <w:rsid w:val="001A5A34"/>
    <w:rsid w:val="001A79CE"/>
    <w:rsid w:val="001C0367"/>
    <w:rsid w:val="001D34B2"/>
    <w:rsid w:val="001D6A6F"/>
    <w:rsid w:val="001E0906"/>
    <w:rsid w:val="001E447E"/>
    <w:rsid w:val="001F31B9"/>
    <w:rsid w:val="001F5E43"/>
    <w:rsid w:val="00216B1C"/>
    <w:rsid w:val="00222CB8"/>
    <w:rsid w:val="00231B99"/>
    <w:rsid w:val="00234A52"/>
    <w:rsid w:val="00247A49"/>
    <w:rsid w:val="00252F21"/>
    <w:rsid w:val="00262AEE"/>
    <w:rsid w:val="00262EB8"/>
    <w:rsid w:val="0026674C"/>
    <w:rsid w:val="00272D8B"/>
    <w:rsid w:val="00285648"/>
    <w:rsid w:val="002916C9"/>
    <w:rsid w:val="00292EEB"/>
    <w:rsid w:val="00297FAA"/>
    <w:rsid w:val="002A41CE"/>
    <w:rsid w:val="002A6895"/>
    <w:rsid w:val="002B1D7B"/>
    <w:rsid w:val="002B444C"/>
    <w:rsid w:val="002C1B9B"/>
    <w:rsid w:val="002D1C9B"/>
    <w:rsid w:val="002D2C88"/>
    <w:rsid w:val="002D6CC2"/>
    <w:rsid w:val="002E0ADE"/>
    <w:rsid w:val="002E3F9E"/>
    <w:rsid w:val="002E5B8F"/>
    <w:rsid w:val="003011E2"/>
    <w:rsid w:val="003127C2"/>
    <w:rsid w:val="003138CC"/>
    <w:rsid w:val="00317F04"/>
    <w:rsid w:val="00331694"/>
    <w:rsid w:val="00357F8C"/>
    <w:rsid w:val="00363456"/>
    <w:rsid w:val="00364159"/>
    <w:rsid w:val="003706B7"/>
    <w:rsid w:val="003826DF"/>
    <w:rsid w:val="00383041"/>
    <w:rsid w:val="00383D4A"/>
    <w:rsid w:val="003955A2"/>
    <w:rsid w:val="003C4CA2"/>
    <w:rsid w:val="003D4631"/>
    <w:rsid w:val="003D6A56"/>
    <w:rsid w:val="003E27A4"/>
    <w:rsid w:val="003E7DF7"/>
    <w:rsid w:val="003F704B"/>
    <w:rsid w:val="004165E6"/>
    <w:rsid w:val="00423B46"/>
    <w:rsid w:val="00424A79"/>
    <w:rsid w:val="00433F7C"/>
    <w:rsid w:val="0044177F"/>
    <w:rsid w:val="00443E84"/>
    <w:rsid w:val="004454C2"/>
    <w:rsid w:val="00446AD2"/>
    <w:rsid w:val="004677CA"/>
    <w:rsid w:val="00483822"/>
    <w:rsid w:val="00486D93"/>
    <w:rsid w:val="00490009"/>
    <w:rsid w:val="004A096A"/>
    <w:rsid w:val="004A3E4E"/>
    <w:rsid w:val="004B13B5"/>
    <w:rsid w:val="004B1D45"/>
    <w:rsid w:val="004C11F5"/>
    <w:rsid w:val="004C1C42"/>
    <w:rsid w:val="004C2FE6"/>
    <w:rsid w:val="004D2A99"/>
    <w:rsid w:val="004D7A3F"/>
    <w:rsid w:val="004E117E"/>
    <w:rsid w:val="004E1C72"/>
    <w:rsid w:val="004F704F"/>
    <w:rsid w:val="005175FD"/>
    <w:rsid w:val="00537E18"/>
    <w:rsid w:val="00543CA3"/>
    <w:rsid w:val="00553556"/>
    <w:rsid w:val="005631F9"/>
    <w:rsid w:val="00572808"/>
    <w:rsid w:val="00581485"/>
    <w:rsid w:val="0058365C"/>
    <w:rsid w:val="00583FAB"/>
    <w:rsid w:val="00586889"/>
    <w:rsid w:val="005A0124"/>
    <w:rsid w:val="005A1471"/>
    <w:rsid w:val="005A3D04"/>
    <w:rsid w:val="005A4381"/>
    <w:rsid w:val="005C2A49"/>
    <w:rsid w:val="005C49F4"/>
    <w:rsid w:val="005C5A9A"/>
    <w:rsid w:val="005C6731"/>
    <w:rsid w:val="005D5624"/>
    <w:rsid w:val="005D7228"/>
    <w:rsid w:val="005F399E"/>
    <w:rsid w:val="0060716B"/>
    <w:rsid w:val="0061126B"/>
    <w:rsid w:val="00611306"/>
    <w:rsid w:val="00611343"/>
    <w:rsid w:val="00611DBB"/>
    <w:rsid w:val="00621530"/>
    <w:rsid w:val="00623B8D"/>
    <w:rsid w:val="00633A12"/>
    <w:rsid w:val="00650FC7"/>
    <w:rsid w:val="00656BAE"/>
    <w:rsid w:val="0066007A"/>
    <w:rsid w:val="00673983"/>
    <w:rsid w:val="00680949"/>
    <w:rsid w:val="0068464F"/>
    <w:rsid w:val="00687C9E"/>
    <w:rsid w:val="0069765A"/>
    <w:rsid w:val="006C243B"/>
    <w:rsid w:val="006D0C5C"/>
    <w:rsid w:val="006D231F"/>
    <w:rsid w:val="006D3813"/>
    <w:rsid w:val="006D5406"/>
    <w:rsid w:val="006D7E85"/>
    <w:rsid w:val="00700D14"/>
    <w:rsid w:val="007021B5"/>
    <w:rsid w:val="00714403"/>
    <w:rsid w:val="0073163C"/>
    <w:rsid w:val="00733742"/>
    <w:rsid w:val="00735862"/>
    <w:rsid w:val="00754D7E"/>
    <w:rsid w:val="007654CB"/>
    <w:rsid w:val="007750F5"/>
    <w:rsid w:val="0078070B"/>
    <w:rsid w:val="00787C0E"/>
    <w:rsid w:val="007929DB"/>
    <w:rsid w:val="00792DBD"/>
    <w:rsid w:val="007A3CB0"/>
    <w:rsid w:val="007A5600"/>
    <w:rsid w:val="007A7A43"/>
    <w:rsid w:val="007B0D89"/>
    <w:rsid w:val="007B16FE"/>
    <w:rsid w:val="007B2CD1"/>
    <w:rsid w:val="007B5033"/>
    <w:rsid w:val="007B6BCA"/>
    <w:rsid w:val="007B76B9"/>
    <w:rsid w:val="007D055D"/>
    <w:rsid w:val="007D4614"/>
    <w:rsid w:val="007D52DB"/>
    <w:rsid w:val="007D75A2"/>
    <w:rsid w:val="007E2AD6"/>
    <w:rsid w:val="007E31BA"/>
    <w:rsid w:val="00815429"/>
    <w:rsid w:val="00815A0F"/>
    <w:rsid w:val="00816335"/>
    <w:rsid w:val="00820EBE"/>
    <w:rsid w:val="008269AC"/>
    <w:rsid w:val="00847F0A"/>
    <w:rsid w:val="008505BF"/>
    <w:rsid w:val="00856211"/>
    <w:rsid w:val="00856C2E"/>
    <w:rsid w:val="0086495F"/>
    <w:rsid w:val="00872786"/>
    <w:rsid w:val="008813AA"/>
    <w:rsid w:val="008A575D"/>
    <w:rsid w:val="008A5D6C"/>
    <w:rsid w:val="008B2997"/>
    <w:rsid w:val="008C1BFA"/>
    <w:rsid w:val="008D6259"/>
    <w:rsid w:val="008D7779"/>
    <w:rsid w:val="008E2BCB"/>
    <w:rsid w:val="009009B0"/>
    <w:rsid w:val="00912C34"/>
    <w:rsid w:val="009149F9"/>
    <w:rsid w:val="009171F5"/>
    <w:rsid w:val="009172FB"/>
    <w:rsid w:val="009418B5"/>
    <w:rsid w:val="00950624"/>
    <w:rsid w:val="00953B8D"/>
    <w:rsid w:val="009635A3"/>
    <w:rsid w:val="00964A92"/>
    <w:rsid w:val="0097368D"/>
    <w:rsid w:val="009851E4"/>
    <w:rsid w:val="009863CB"/>
    <w:rsid w:val="009B36E7"/>
    <w:rsid w:val="009B71AA"/>
    <w:rsid w:val="009D35ED"/>
    <w:rsid w:val="009D787B"/>
    <w:rsid w:val="00A00CCF"/>
    <w:rsid w:val="00A01C8C"/>
    <w:rsid w:val="00A07417"/>
    <w:rsid w:val="00A1093E"/>
    <w:rsid w:val="00A13CAF"/>
    <w:rsid w:val="00A14A03"/>
    <w:rsid w:val="00A21429"/>
    <w:rsid w:val="00A224D1"/>
    <w:rsid w:val="00A2273F"/>
    <w:rsid w:val="00A22EFB"/>
    <w:rsid w:val="00A24992"/>
    <w:rsid w:val="00A327FC"/>
    <w:rsid w:val="00A41929"/>
    <w:rsid w:val="00A5715E"/>
    <w:rsid w:val="00A670FD"/>
    <w:rsid w:val="00A80EA6"/>
    <w:rsid w:val="00A8775A"/>
    <w:rsid w:val="00A938D1"/>
    <w:rsid w:val="00AA2EBC"/>
    <w:rsid w:val="00AA354B"/>
    <w:rsid w:val="00AB368F"/>
    <w:rsid w:val="00AB4B4C"/>
    <w:rsid w:val="00AC69DD"/>
    <w:rsid w:val="00AC6C93"/>
    <w:rsid w:val="00AD0223"/>
    <w:rsid w:val="00AD6118"/>
    <w:rsid w:val="00B33F12"/>
    <w:rsid w:val="00B46A81"/>
    <w:rsid w:val="00B63643"/>
    <w:rsid w:val="00B67C09"/>
    <w:rsid w:val="00B85A3C"/>
    <w:rsid w:val="00B8771B"/>
    <w:rsid w:val="00B90511"/>
    <w:rsid w:val="00B94096"/>
    <w:rsid w:val="00B9705B"/>
    <w:rsid w:val="00BA0DCD"/>
    <w:rsid w:val="00BA132C"/>
    <w:rsid w:val="00BA5AB3"/>
    <w:rsid w:val="00BB1BF2"/>
    <w:rsid w:val="00BD2DBF"/>
    <w:rsid w:val="00BD42C9"/>
    <w:rsid w:val="00BE0B1E"/>
    <w:rsid w:val="00BE2C9D"/>
    <w:rsid w:val="00BE3EC5"/>
    <w:rsid w:val="00BF0D47"/>
    <w:rsid w:val="00BF6813"/>
    <w:rsid w:val="00C02C6B"/>
    <w:rsid w:val="00C11753"/>
    <w:rsid w:val="00C117A0"/>
    <w:rsid w:val="00C24035"/>
    <w:rsid w:val="00C320A7"/>
    <w:rsid w:val="00C36ADC"/>
    <w:rsid w:val="00C4234E"/>
    <w:rsid w:val="00C4264A"/>
    <w:rsid w:val="00C46BC9"/>
    <w:rsid w:val="00C535DA"/>
    <w:rsid w:val="00C53F1E"/>
    <w:rsid w:val="00C54AA1"/>
    <w:rsid w:val="00C635E0"/>
    <w:rsid w:val="00C75E25"/>
    <w:rsid w:val="00C77D22"/>
    <w:rsid w:val="00C80BF9"/>
    <w:rsid w:val="00CA2138"/>
    <w:rsid w:val="00CA332F"/>
    <w:rsid w:val="00CE63AC"/>
    <w:rsid w:val="00D01303"/>
    <w:rsid w:val="00D07D3A"/>
    <w:rsid w:val="00D10093"/>
    <w:rsid w:val="00D14353"/>
    <w:rsid w:val="00D23507"/>
    <w:rsid w:val="00D32976"/>
    <w:rsid w:val="00D3386D"/>
    <w:rsid w:val="00D42910"/>
    <w:rsid w:val="00D45CCB"/>
    <w:rsid w:val="00D55530"/>
    <w:rsid w:val="00D77CA2"/>
    <w:rsid w:val="00D928D5"/>
    <w:rsid w:val="00DA0616"/>
    <w:rsid w:val="00DA6308"/>
    <w:rsid w:val="00DA767C"/>
    <w:rsid w:val="00DE28C5"/>
    <w:rsid w:val="00DE6E74"/>
    <w:rsid w:val="00E069AC"/>
    <w:rsid w:val="00E11821"/>
    <w:rsid w:val="00E303C7"/>
    <w:rsid w:val="00E346C6"/>
    <w:rsid w:val="00E3588A"/>
    <w:rsid w:val="00E43666"/>
    <w:rsid w:val="00E529A6"/>
    <w:rsid w:val="00E5518A"/>
    <w:rsid w:val="00E56A9E"/>
    <w:rsid w:val="00E607EE"/>
    <w:rsid w:val="00E60C65"/>
    <w:rsid w:val="00E70B32"/>
    <w:rsid w:val="00E72694"/>
    <w:rsid w:val="00E80427"/>
    <w:rsid w:val="00E81163"/>
    <w:rsid w:val="00E82E5E"/>
    <w:rsid w:val="00E9083F"/>
    <w:rsid w:val="00E937F3"/>
    <w:rsid w:val="00E9639C"/>
    <w:rsid w:val="00EA24E9"/>
    <w:rsid w:val="00EA70A6"/>
    <w:rsid w:val="00EC24A5"/>
    <w:rsid w:val="00EC324E"/>
    <w:rsid w:val="00ED35A6"/>
    <w:rsid w:val="00ED7BEB"/>
    <w:rsid w:val="00EF1C20"/>
    <w:rsid w:val="00EF2582"/>
    <w:rsid w:val="00EF520A"/>
    <w:rsid w:val="00F10CE9"/>
    <w:rsid w:val="00F22113"/>
    <w:rsid w:val="00F33D73"/>
    <w:rsid w:val="00F37131"/>
    <w:rsid w:val="00F37A7A"/>
    <w:rsid w:val="00F41B2E"/>
    <w:rsid w:val="00F50D7E"/>
    <w:rsid w:val="00F56769"/>
    <w:rsid w:val="00F56935"/>
    <w:rsid w:val="00F64B57"/>
    <w:rsid w:val="00F83068"/>
    <w:rsid w:val="00F870B1"/>
    <w:rsid w:val="00F941E5"/>
    <w:rsid w:val="00F9488C"/>
    <w:rsid w:val="00FA0971"/>
    <w:rsid w:val="00FA0A81"/>
    <w:rsid w:val="00FA3FC6"/>
    <w:rsid w:val="00FA77D7"/>
    <w:rsid w:val="00FB1E56"/>
    <w:rsid w:val="00FB7EDA"/>
    <w:rsid w:val="00FC3AD0"/>
    <w:rsid w:val="00FC3E5F"/>
    <w:rsid w:val="00FC6E9B"/>
    <w:rsid w:val="00FD6B27"/>
    <w:rsid w:val="00FE2619"/>
    <w:rsid w:val="00FF231E"/>
    <w:rsid w:val="00FF2E64"/>
    <w:rsid w:val="00FF6528"/>
    <w:rsid w:val="00FF6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22"/>
    <w:pPr>
      <w:ind w:firstLine="709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083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E9083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9083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9083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59"/>
    <w:rsid w:val="00CE63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06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616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semiHidden/>
    <w:unhideWhenUsed/>
    <w:rsid w:val="007D52DB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543CA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22"/>
    <w:pPr>
      <w:ind w:firstLine="709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083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E9083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9083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9083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59"/>
    <w:rsid w:val="00CE63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06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616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semiHidden/>
    <w:unhideWhenUsed/>
    <w:rsid w:val="007D52DB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543CA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4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khpervsmet6\&#1056;&#1072;&#1073;&#1086;&#1095;&#1080;&#1081;%20&#1089;&#1090;&#1086;&#1083;\&#1055;&#1056;&#1045;&#1058;&#1045;&#1053;&#1047;&#1048;&#1071;%20(&#1041;&#1070;&#1044;&#1046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F3604-7751-4F20-9170-30BBBCA6A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ПРЕТЕНЗИЯ (БЮДЖ)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1796</CharactersWithSpaces>
  <SharedDoc>false</SharedDoc>
  <HLinks>
    <vt:vector size="6" baseType="variant">
      <vt:variant>
        <vt:i4>983132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consultantplus://offline/ref=889AC029FE3FD26F5B2FE0A7297A5C778DFCA7D14468905794BDAE894F32F20A8D50944ECEE458D2D33222334ER867O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jkhpervsmet6</dc:creator>
  <cp:lastModifiedBy>jkhpervblag</cp:lastModifiedBy>
  <cp:revision>3</cp:revision>
  <cp:lastPrinted>2026-08-04T08:17:00Z</cp:lastPrinted>
  <dcterms:created xsi:type="dcterms:W3CDTF">2026-08-04T08:24:00Z</dcterms:created>
  <dcterms:modified xsi:type="dcterms:W3CDTF">2026-08-04T08:29:00Z</dcterms:modified>
</cp:coreProperties>
</file>