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50633B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2"/>
          <w:szCs w:val="22"/>
        </w:rPr>
      </w:pPr>
      <w:r w:rsidRPr="0050633B">
        <w:rPr>
          <w:rFonts w:ascii="Times New Roman" w:hAnsi="Times New Roman" w:cs="Times New Roman"/>
          <w:b/>
          <w:sz w:val="22"/>
          <w:szCs w:val="22"/>
        </w:rPr>
        <w:t>УТВЕРЖДАЮ:</w:t>
      </w:r>
    </w:p>
    <w:p w:rsidR="00AB1553" w:rsidRPr="0050633B" w:rsidRDefault="00453562" w:rsidP="00346440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Заместитель г</w:t>
      </w:r>
      <w:r w:rsidR="00952329" w:rsidRPr="0050633B">
        <w:rPr>
          <w:rFonts w:ascii="Times New Roman" w:hAnsi="Times New Roman" w:cs="Times New Roman"/>
          <w:sz w:val="22"/>
          <w:szCs w:val="22"/>
        </w:rPr>
        <w:t>лавн</w:t>
      </w:r>
      <w:r>
        <w:rPr>
          <w:rFonts w:ascii="Times New Roman" w:hAnsi="Times New Roman" w:cs="Times New Roman"/>
          <w:sz w:val="22"/>
          <w:szCs w:val="22"/>
        </w:rPr>
        <w:t>ого</w:t>
      </w:r>
      <w:r w:rsidR="00346440" w:rsidRPr="0050633B">
        <w:rPr>
          <w:rFonts w:ascii="Times New Roman" w:hAnsi="Times New Roman" w:cs="Times New Roman"/>
          <w:sz w:val="22"/>
          <w:szCs w:val="22"/>
        </w:rPr>
        <w:t xml:space="preserve"> </w:t>
      </w:r>
      <w:r w:rsidR="009E48A9" w:rsidRPr="0050633B">
        <w:rPr>
          <w:rFonts w:ascii="Times New Roman" w:hAnsi="Times New Roman" w:cs="Times New Roman"/>
          <w:sz w:val="22"/>
          <w:szCs w:val="22"/>
        </w:rPr>
        <w:t>врач</w:t>
      </w:r>
      <w:r>
        <w:rPr>
          <w:rFonts w:ascii="Times New Roman" w:hAnsi="Times New Roman" w:cs="Times New Roman"/>
          <w:sz w:val="22"/>
          <w:szCs w:val="22"/>
        </w:rPr>
        <w:t>а по медицинской части</w:t>
      </w:r>
      <w:r w:rsidR="009E48A9" w:rsidRPr="0050633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E48A9" w:rsidRPr="0050633B" w:rsidRDefault="00AB1553" w:rsidP="00453562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50633B">
        <w:rPr>
          <w:rFonts w:ascii="Times New Roman" w:hAnsi="Times New Roman" w:cs="Times New Roman"/>
          <w:sz w:val="22"/>
          <w:szCs w:val="22"/>
        </w:rPr>
        <w:t>ГУ "Республиканский клинический медицинский центр" Управления делами Президента Республики Беларусь</w:t>
      </w:r>
    </w:p>
    <w:p w:rsidR="00346440" w:rsidRPr="0050633B" w:rsidRDefault="00346440" w:rsidP="00346440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</w:p>
    <w:p w:rsidR="005C5A70" w:rsidRPr="0050633B" w:rsidRDefault="00952329" w:rsidP="00453562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50633B">
        <w:rPr>
          <w:rFonts w:ascii="Times New Roman" w:hAnsi="Times New Roman" w:cs="Times New Roman"/>
          <w:sz w:val="22"/>
          <w:szCs w:val="22"/>
        </w:rPr>
        <w:t>________</w:t>
      </w:r>
      <w:r w:rsidR="00CF44FF" w:rsidRPr="0050633B">
        <w:rPr>
          <w:rFonts w:ascii="Times New Roman" w:hAnsi="Times New Roman" w:cs="Times New Roman"/>
          <w:sz w:val="22"/>
          <w:szCs w:val="22"/>
        </w:rPr>
        <w:t>___</w:t>
      </w:r>
      <w:r w:rsidRPr="0050633B">
        <w:rPr>
          <w:rFonts w:ascii="Times New Roman" w:hAnsi="Times New Roman" w:cs="Times New Roman"/>
          <w:sz w:val="22"/>
          <w:szCs w:val="22"/>
        </w:rPr>
        <w:t>___</w:t>
      </w:r>
      <w:proofErr w:type="spellStart"/>
      <w:r w:rsidR="00453562">
        <w:rPr>
          <w:rFonts w:ascii="Times New Roman" w:hAnsi="Times New Roman" w:cs="Times New Roman"/>
          <w:sz w:val="22"/>
          <w:szCs w:val="22"/>
        </w:rPr>
        <w:t>С.С.Галицкая</w:t>
      </w:r>
      <w:proofErr w:type="spellEnd"/>
    </w:p>
    <w:p w:rsidR="005C5A70" w:rsidRPr="0050633B" w:rsidRDefault="005C5A70" w:rsidP="00453562">
      <w:pPr>
        <w:autoSpaceDE w:val="0"/>
        <w:autoSpaceDN w:val="0"/>
        <w:adjustRightInd w:val="0"/>
        <w:ind w:firstLine="5529"/>
        <w:jc w:val="right"/>
        <w:rPr>
          <w:rFonts w:eastAsia="Times New Roman"/>
          <w:sz w:val="22"/>
          <w:szCs w:val="22"/>
        </w:rPr>
      </w:pPr>
      <w:r w:rsidRPr="0050633B">
        <w:rPr>
          <w:rFonts w:eastAsia="Times New Roman"/>
          <w:sz w:val="22"/>
          <w:szCs w:val="22"/>
        </w:rPr>
        <w:t>«</w:t>
      </w:r>
      <w:r w:rsidR="00453562">
        <w:rPr>
          <w:rFonts w:eastAsia="Times New Roman"/>
          <w:sz w:val="22"/>
          <w:szCs w:val="22"/>
        </w:rPr>
        <w:t xml:space="preserve">29» июня </w:t>
      </w:r>
      <w:r w:rsidR="00AB6EAC">
        <w:rPr>
          <w:rFonts w:eastAsia="Times New Roman"/>
          <w:sz w:val="22"/>
          <w:szCs w:val="22"/>
        </w:rPr>
        <w:t>2026</w:t>
      </w:r>
      <w:r w:rsidRPr="0050633B">
        <w:rPr>
          <w:rFonts w:eastAsia="Times New Roman"/>
          <w:sz w:val="22"/>
          <w:szCs w:val="22"/>
        </w:rPr>
        <w:t xml:space="preserve"> г.</w:t>
      </w:r>
    </w:p>
    <w:p w:rsidR="009E48A9" w:rsidRPr="00891373" w:rsidRDefault="009E48A9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9C6F2D" w:rsidRPr="0050633B" w:rsidRDefault="009C6F2D" w:rsidP="009C6F2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0633B">
        <w:rPr>
          <w:rFonts w:ascii="Times New Roman" w:hAnsi="Times New Roman" w:cs="Times New Roman"/>
          <w:sz w:val="22"/>
          <w:szCs w:val="22"/>
        </w:rPr>
        <w:t xml:space="preserve">ДОКУМЕНТЫ, ПРЕДСТАВЛЯЕМЫЕ ЮРИДИЧЕСКОМУ ИЛИ ФИЗИЧЕСКОМУ </w:t>
      </w:r>
    </w:p>
    <w:p w:rsidR="009C6F2D" w:rsidRPr="0050633B" w:rsidRDefault="009C6F2D" w:rsidP="009C6F2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0633B">
        <w:rPr>
          <w:rFonts w:ascii="Times New Roman" w:hAnsi="Times New Roman" w:cs="Times New Roman"/>
          <w:sz w:val="22"/>
          <w:szCs w:val="22"/>
        </w:rPr>
        <w:t>ЛИЦУ, В ТОМ ЧИСЛЕ ИНДИВИДУАЛЬНОМУ ПРЕДПРИНИМАТЕЛЮ, ДЛЯ ПОДГОТОВКИ ПРЕДЛОЖЕНИЯ В ЦЕЛЯХ УЧАСТИЯ В ПРОЦЕДУРЕ</w:t>
      </w:r>
    </w:p>
    <w:p w:rsidR="002B1E13" w:rsidRPr="0050633B" w:rsidRDefault="009C6F2D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2"/>
          <w:szCs w:val="22"/>
        </w:rPr>
      </w:pPr>
      <w:r w:rsidRPr="0050633B">
        <w:rPr>
          <w:sz w:val="22"/>
          <w:szCs w:val="22"/>
        </w:rPr>
        <w:t xml:space="preserve">ЗАПРОСА ЦЕНОВЫХ ПРЕДЛОЖЕНИЙ </w:t>
      </w:r>
      <w:r w:rsidR="00E65682" w:rsidRPr="0050633B">
        <w:rPr>
          <w:b/>
          <w:sz w:val="22"/>
          <w:szCs w:val="22"/>
        </w:rPr>
        <w:t>№</w:t>
      </w:r>
      <w:r w:rsidR="00453562">
        <w:rPr>
          <w:b/>
          <w:sz w:val="22"/>
          <w:szCs w:val="22"/>
        </w:rPr>
        <w:t xml:space="preserve"> 39 - </w:t>
      </w:r>
      <w:r w:rsidR="000C4539" w:rsidRPr="0050633B">
        <w:rPr>
          <w:rFonts w:eastAsia="Times New Roman"/>
          <w:b/>
          <w:sz w:val="22"/>
          <w:szCs w:val="22"/>
        </w:rPr>
        <w:t>202</w:t>
      </w:r>
      <w:r w:rsidR="00AB6EAC">
        <w:rPr>
          <w:rFonts w:eastAsia="Times New Roman"/>
          <w:b/>
          <w:sz w:val="22"/>
          <w:szCs w:val="22"/>
        </w:rPr>
        <w:t>6</w:t>
      </w:r>
      <w:r w:rsidR="002B1E13" w:rsidRPr="0050633B">
        <w:rPr>
          <w:rFonts w:eastAsia="Times New Roman"/>
          <w:b/>
          <w:sz w:val="22"/>
          <w:szCs w:val="22"/>
        </w:rPr>
        <w:t xml:space="preserve"> 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0633B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2"/>
          <w:szCs w:val="22"/>
          <w:lang w:eastAsia="en-US"/>
        </w:rPr>
      </w:pPr>
      <w:r w:rsidRPr="0050633B">
        <w:rPr>
          <w:b/>
          <w:bCs/>
          <w:sz w:val="22"/>
          <w:szCs w:val="22"/>
          <w:lang w:eastAsia="en-US"/>
        </w:rPr>
        <w:t>I. ПРИГЛАШЕНИЕ</w:t>
      </w:r>
    </w:p>
    <w:p w:rsidR="005E32F0" w:rsidRPr="0050633B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2"/>
          <w:szCs w:val="22"/>
          <w:lang w:eastAsia="en-US"/>
        </w:rPr>
      </w:pPr>
      <w:r w:rsidRPr="0050633B">
        <w:rPr>
          <w:b/>
          <w:bCs/>
          <w:sz w:val="22"/>
          <w:szCs w:val="22"/>
          <w:lang w:eastAsia="en-US"/>
        </w:rPr>
        <w:t>К УЧАСТИЮ В ПРОЦЕДУРЕ ГОСУДАРСТВЕННОЙ ЗАКУПКИ</w:t>
      </w:r>
    </w:p>
    <w:p w:rsidR="0050633B" w:rsidRPr="00F159F7" w:rsidRDefault="0050633B" w:rsidP="0050633B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F159F7">
        <w:rPr>
          <w:sz w:val="22"/>
          <w:szCs w:val="22"/>
          <w:lang w:eastAsia="en-US"/>
        </w:rPr>
        <w:t xml:space="preserve">на закупку: </w:t>
      </w:r>
      <w:r w:rsidR="00453562">
        <w:rPr>
          <w:sz w:val="22"/>
          <w:szCs w:val="22"/>
          <w:lang w:eastAsia="en-US"/>
        </w:rPr>
        <w:t>Журнальной продукции, карт медицинских</w:t>
      </w:r>
    </w:p>
    <w:p w:rsidR="0050633B" w:rsidRPr="00F159F7" w:rsidRDefault="0050633B" w:rsidP="0050633B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044"/>
        <w:gridCol w:w="678"/>
        <w:gridCol w:w="4722"/>
      </w:tblGrid>
      <w:tr w:rsidR="0050633B" w:rsidRPr="00F159F7" w:rsidTr="00453562">
        <w:trPr>
          <w:trHeight w:val="196"/>
        </w:trPr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4535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159F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3B" w:rsidRPr="00F159F7" w:rsidRDefault="0050633B" w:rsidP="004535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9F7">
              <w:rPr>
                <w:rFonts w:ascii="Times New Roman" w:hAnsi="Times New Roman" w:cs="Times New Roman"/>
                <w:sz w:val="22"/>
                <w:szCs w:val="22"/>
              </w:rPr>
              <w:t>Запрос ценовых предложений</w:t>
            </w:r>
          </w:p>
        </w:tc>
      </w:tr>
      <w:tr w:rsidR="0050633B" w:rsidRPr="00F159F7" w:rsidTr="00453562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4535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159F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50633B" w:rsidRPr="00F159F7" w:rsidTr="00453562">
        <w:trPr>
          <w:trHeight w:val="284"/>
        </w:trPr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453562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453562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Государственное учреждение «Республиканский клинический медицинский центр Управления делами Президента Республики Беларусь</w:t>
            </w:r>
          </w:p>
        </w:tc>
      </w:tr>
      <w:tr w:rsidR="0050633B" w:rsidRPr="00F159F7" w:rsidTr="00453562">
        <w:trPr>
          <w:trHeight w:val="231"/>
        </w:trPr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453562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453562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223052</w:t>
            </w:r>
            <w:r w:rsidRPr="00F159F7">
              <w:rPr>
                <w:sz w:val="22"/>
                <w:szCs w:val="22"/>
              </w:rPr>
              <w:t xml:space="preserve">, </w:t>
            </w:r>
            <w:r w:rsidR="00C7031C">
              <w:rPr>
                <w:sz w:val="22"/>
                <w:szCs w:val="22"/>
              </w:rPr>
              <w:t xml:space="preserve">Республика Беларусь, </w:t>
            </w:r>
            <w:r w:rsidRPr="00F159F7">
              <w:rPr>
                <w:sz w:val="22"/>
                <w:szCs w:val="22"/>
              </w:rPr>
              <w:t xml:space="preserve">Минская обл., Минский р-н, </w:t>
            </w:r>
            <w:proofErr w:type="spellStart"/>
            <w:r w:rsidRPr="00F159F7">
              <w:rPr>
                <w:sz w:val="22"/>
                <w:szCs w:val="22"/>
              </w:rPr>
              <w:t>Ждановичский</w:t>
            </w:r>
            <w:proofErr w:type="spellEnd"/>
            <w:r w:rsidRPr="00F159F7">
              <w:rPr>
                <w:sz w:val="22"/>
                <w:szCs w:val="22"/>
              </w:rPr>
              <w:t xml:space="preserve"> с/с, 81/5, район </w:t>
            </w:r>
            <w:proofErr w:type="spellStart"/>
            <w:r w:rsidRPr="00F159F7">
              <w:rPr>
                <w:sz w:val="22"/>
                <w:szCs w:val="22"/>
              </w:rPr>
              <w:t>аг</w:t>
            </w:r>
            <w:proofErr w:type="spellEnd"/>
            <w:r w:rsidRPr="00F159F7">
              <w:rPr>
                <w:sz w:val="22"/>
                <w:szCs w:val="22"/>
              </w:rPr>
              <w:t>/г. Ждановичи</w:t>
            </w:r>
          </w:p>
        </w:tc>
      </w:tr>
      <w:tr w:rsidR="0050633B" w:rsidRPr="00F159F7" w:rsidTr="00453562">
        <w:trPr>
          <w:trHeight w:val="23"/>
        </w:trPr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453562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C7031C" w:rsidRDefault="0050633B" w:rsidP="00453562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100750231</w:t>
            </w:r>
          </w:p>
        </w:tc>
      </w:tr>
      <w:tr w:rsidR="0050633B" w:rsidRPr="00F159F7" w:rsidTr="0045356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4535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159F7">
              <w:rPr>
                <w:b/>
                <w:bCs/>
                <w:sz w:val="22"/>
                <w:szCs w:val="22"/>
              </w:rPr>
              <w:t>Сведения о процедуре запроса ценовых предложений</w:t>
            </w:r>
          </w:p>
        </w:tc>
      </w:tr>
      <w:tr w:rsidR="0050633B" w:rsidRPr="00F159F7" w:rsidTr="00453562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4535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59F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ED4D35" w:rsidRDefault="00ED4D35" w:rsidP="0045356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bookmarkStart w:id="0" w:name="_GoBack"/>
            <w:bookmarkEnd w:id="0"/>
            <w:r w:rsidRPr="00ED4D35">
              <w:rPr>
                <w:sz w:val="22"/>
                <w:szCs w:val="22"/>
                <w:lang w:eastAsia="en-US"/>
              </w:rPr>
              <w:t>07.07.2026</w:t>
            </w:r>
          </w:p>
        </w:tc>
      </w:tr>
      <w:tr w:rsidR="0050633B" w:rsidRPr="00F159F7" w:rsidTr="00453562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50633B" w:rsidP="004535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59F7">
              <w:rPr>
                <w:sz w:val="22"/>
                <w:szCs w:val="22"/>
                <w:lang w:eastAsia="en-US"/>
              </w:rPr>
              <w:t>Предельная стоимость предмета государственной закупки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3B" w:rsidRPr="00F159F7" w:rsidRDefault="00ED4D35" w:rsidP="00453562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 w:rsidRPr="00ED4D35">
              <w:rPr>
                <w:rStyle w:val="topbg"/>
                <w:sz w:val="22"/>
                <w:szCs w:val="22"/>
              </w:rPr>
              <w:t>9</w:t>
            </w:r>
            <w:r>
              <w:rPr>
                <w:rStyle w:val="topbg"/>
                <w:sz w:val="22"/>
                <w:szCs w:val="22"/>
                <w:lang w:val="en-US"/>
              </w:rPr>
              <w:t> </w:t>
            </w:r>
            <w:r w:rsidRPr="00ED4D35">
              <w:rPr>
                <w:rStyle w:val="topbg"/>
                <w:sz w:val="22"/>
                <w:szCs w:val="22"/>
              </w:rPr>
              <w:t>066.</w:t>
            </w:r>
            <w:r>
              <w:rPr>
                <w:rStyle w:val="topbg"/>
                <w:sz w:val="22"/>
                <w:szCs w:val="22"/>
                <w:lang w:val="en-US"/>
              </w:rPr>
              <w:t>52</w:t>
            </w:r>
            <w:r w:rsidRPr="00ED4D35">
              <w:rPr>
                <w:rStyle w:val="topbg"/>
                <w:sz w:val="22"/>
                <w:szCs w:val="22"/>
              </w:rPr>
              <w:t xml:space="preserve"> </w:t>
            </w:r>
            <w:proofErr w:type="spellStart"/>
            <w:r w:rsidR="0050633B" w:rsidRPr="00F159F7">
              <w:rPr>
                <w:rStyle w:val="topbg"/>
                <w:sz w:val="22"/>
                <w:szCs w:val="22"/>
              </w:rPr>
              <w:t>бел.руб</w:t>
            </w:r>
            <w:proofErr w:type="spellEnd"/>
            <w:r w:rsidR="0050633B" w:rsidRPr="00F159F7">
              <w:rPr>
                <w:rStyle w:val="topbg"/>
                <w:sz w:val="22"/>
                <w:szCs w:val="22"/>
              </w:rPr>
              <w:t>. (BYN)</w:t>
            </w:r>
          </w:p>
        </w:tc>
      </w:tr>
      <w:tr w:rsidR="00B44B93" w:rsidRPr="00F159F7" w:rsidTr="00453562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3" w:rsidRPr="00F159F7" w:rsidRDefault="00B44B93" w:rsidP="00B44B9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159F7">
              <w:rPr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b/>
                <w:i/>
                <w:strike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 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регистрации.                                                     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  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</w:t>
            </w:r>
            <w:r w:rsidRPr="00853B77">
              <w:rPr>
                <w:rFonts w:eastAsia="Times New Roman"/>
                <w:b/>
                <w:sz w:val="18"/>
                <w:szCs w:val="18"/>
                <w:lang w:eastAsia="en-US"/>
              </w:rPr>
              <w:t>следующие требования: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r w:rsidRPr="00853B77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</w:t>
            </w:r>
            <w:r w:rsidRPr="00853B77">
              <w:rPr>
                <w:rFonts w:eastAsia="Times New Roman"/>
                <w:i/>
                <w:sz w:val="18"/>
                <w:szCs w:val="18"/>
                <w:lang w:eastAsia="en-US"/>
              </w:rPr>
              <w:lastRenderedPageBreak/>
              <w:t>внебюджетного фонда социальной защиты населения Республики Беларусь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b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 - для участников, являющимися резидентами, - путем </w:t>
            </w:r>
            <w:r w:rsidRPr="00853B77">
              <w:rPr>
                <w:rFonts w:eastAsia="Times New Roman"/>
                <w:b/>
                <w:sz w:val="18"/>
                <w:szCs w:val="18"/>
                <w:lang w:eastAsia="en-US"/>
              </w:rPr>
              <w:t>проверки ЗАКАЗЧИКОМ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 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</w:t>
            </w:r>
            <w:r w:rsidRPr="00853B77">
              <w:rPr>
                <w:rFonts w:eastAsia="Times New Roman"/>
                <w:i/>
                <w:sz w:val="18"/>
                <w:szCs w:val="18"/>
                <w:lang w:eastAsia="en-US"/>
              </w:rPr>
              <w:t>за исключением проведения процедуры закупки из одного источника у физических лиц, не являющихся индивидуальными предпринимателями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243-3, 424 – 426, 429 – 432 и 455 Уголовного кодекса Республики Беларусь;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  <w:r w:rsidRPr="00853B77"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t>(</w:t>
            </w:r>
            <w:r w:rsidRPr="00853B77">
              <w:rPr>
                <w:b/>
                <w:i/>
                <w:sz w:val="18"/>
                <w:szCs w:val="18"/>
                <w:lang w:eastAsia="en-US"/>
              </w:rPr>
              <w:t>по форме, установленной регламентом оператора электронной торговой площадки).</w:t>
            </w:r>
          </w:p>
          <w:p w:rsidR="00B44B93" w:rsidRPr="00853B77" w:rsidRDefault="00B44B93" w:rsidP="00B44B93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53B77">
              <w:rPr>
                <w:i/>
                <w:sz w:val="18"/>
                <w:szCs w:val="18"/>
                <w:lang w:eastAsia="en-US"/>
              </w:rPr>
              <w:t xml:space="preserve">   </w:t>
            </w:r>
            <w:r w:rsidRPr="00853B77">
              <w:rPr>
                <w:rFonts w:eastAsia="Times New Roman"/>
                <w:sz w:val="18"/>
                <w:szCs w:val="18"/>
                <w:lang w:eastAsia="en-US"/>
              </w:rPr>
              <w:t xml:space="preserve">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B44B93" w:rsidRPr="00853B77" w:rsidRDefault="00B44B93" w:rsidP="00B44B93">
            <w:pPr>
              <w:widowControl w:val="0"/>
              <w:adjustRightInd w:val="0"/>
              <w:contextualSpacing/>
              <w:jc w:val="both"/>
              <w:rPr>
                <w:b/>
                <w:i/>
                <w:sz w:val="18"/>
                <w:szCs w:val="18"/>
                <w:highlight w:val="yellow"/>
              </w:rPr>
            </w:pPr>
            <w:r w:rsidRPr="00853B77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B44B93" w:rsidRPr="00F159F7" w:rsidTr="00453562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93" w:rsidRPr="0073011A" w:rsidRDefault="00B44B93" w:rsidP="00B44B9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301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B93" w:rsidRPr="0073011A" w:rsidRDefault="00B44B93" w:rsidP="00B44B9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3011A">
              <w:rPr>
                <w:rFonts w:ascii="Times New Roman" w:hAnsi="Times New Roman" w:cs="Times New Roman"/>
                <w:sz w:val="22"/>
                <w:szCs w:val="22"/>
              </w:rPr>
              <w:t>е требуется</w:t>
            </w:r>
          </w:p>
        </w:tc>
      </w:tr>
      <w:tr w:rsidR="00B44B93" w:rsidRPr="00F159F7" w:rsidTr="00453562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B93" w:rsidRDefault="00B44B93" w:rsidP="00B44B9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A872A7">
              <w:rPr>
                <w:sz w:val="18"/>
                <w:szCs w:val="18"/>
                <w:lang w:eastAsia="en-US"/>
              </w:rPr>
              <w:t xml:space="preserve"> </w:t>
            </w:r>
            <w:r w:rsidRPr="00F159F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  <w:r w:rsidRPr="00A872A7"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B44B93" w:rsidRPr="00B07252" w:rsidRDefault="00B44B93" w:rsidP="00B44B9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C5BAB" w:rsidRPr="00F159F7" w:rsidTr="006C5BA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Лот № 1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Журнальная продукция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17.23.13.130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Журналы регистрационные, книги бухгалтерские, книги бланков, ордеров и квитанций из бумаги или картона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536 шт.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3A6E72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июль - август</w:t>
            </w:r>
            <w:r w:rsidR="006C5BAB" w:rsidRPr="008B5AA2">
              <w:rPr>
                <w:sz w:val="22"/>
                <w:szCs w:val="22"/>
                <w:lang w:eastAsia="en-US"/>
              </w:rPr>
              <w:t xml:space="preserve"> 2026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150FB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 xml:space="preserve">склад Государственное учреждение Республиканский клинический медицинский центр Управления делами Президента Республики Беларусь, </w:t>
            </w:r>
            <w:r w:rsidR="00150FB8">
              <w:rPr>
                <w:sz w:val="22"/>
                <w:szCs w:val="22"/>
                <w:lang w:eastAsia="en-US"/>
              </w:rPr>
              <w:t>РБ</w:t>
            </w:r>
            <w:r w:rsidRPr="008B5AA2">
              <w:rPr>
                <w:sz w:val="22"/>
                <w:szCs w:val="22"/>
                <w:lang w:eastAsia="en-US"/>
              </w:rPr>
              <w:t xml:space="preserve">, Минская обл., Минский р-н, </w:t>
            </w:r>
            <w:proofErr w:type="spellStart"/>
            <w:r w:rsidRPr="008B5AA2">
              <w:rPr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8B5AA2">
              <w:rPr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8B5AA2">
              <w:rPr>
                <w:sz w:val="22"/>
                <w:szCs w:val="22"/>
                <w:lang w:eastAsia="en-US"/>
              </w:rPr>
              <w:t>аг</w:t>
            </w:r>
            <w:proofErr w:type="spellEnd"/>
            <w:r w:rsidRPr="008B5AA2">
              <w:rPr>
                <w:sz w:val="22"/>
                <w:szCs w:val="22"/>
                <w:lang w:eastAsia="en-US"/>
              </w:rPr>
              <w:t>. Ждановичи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3A6E72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4 593,52</w:t>
            </w:r>
            <w:r w:rsidR="006C5BAB" w:rsidRPr="008B5AA2">
              <w:rPr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6C5BAB" w:rsidRPr="00F159F7" w:rsidTr="006C5BA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Лот № 2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Карты медицинские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17.23.13.130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Журналы регистрационные, книги бухгалтерские, книги бланков, ордеров и квитанций из бумаги или картона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6 300 шт.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3A6E72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июль - август 2026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150FB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 xml:space="preserve">склад Государственное учреждение Республиканский клинический медицинский центр Управления делами </w:t>
            </w:r>
            <w:r w:rsidR="00150FB8">
              <w:rPr>
                <w:sz w:val="22"/>
                <w:szCs w:val="22"/>
                <w:lang w:eastAsia="en-US"/>
              </w:rPr>
              <w:t xml:space="preserve">Президента Республики Беларусь, РБ, </w:t>
            </w:r>
            <w:r w:rsidRPr="008B5AA2">
              <w:rPr>
                <w:sz w:val="22"/>
                <w:szCs w:val="22"/>
                <w:lang w:eastAsia="en-US"/>
              </w:rPr>
              <w:t xml:space="preserve">Минская обл., Минский р-н, </w:t>
            </w:r>
            <w:proofErr w:type="spellStart"/>
            <w:r w:rsidRPr="008B5AA2">
              <w:rPr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8B5AA2">
              <w:rPr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8B5AA2">
              <w:rPr>
                <w:sz w:val="22"/>
                <w:szCs w:val="22"/>
                <w:lang w:eastAsia="en-US"/>
              </w:rPr>
              <w:t>аг</w:t>
            </w:r>
            <w:proofErr w:type="spellEnd"/>
            <w:r w:rsidRPr="008B5AA2">
              <w:rPr>
                <w:sz w:val="22"/>
                <w:szCs w:val="22"/>
                <w:lang w:eastAsia="en-US"/>
              </w:rPr>
              <w:t>. Ждановичи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3A6E72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4 473,00</w:t>
            </w:r>
            <w:r w:rsidR="006C5BAB" w:rsidRPr="008B5AA2">
              <w:rPr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6C5BAB" w:rsidRPr="00F159F7" w:rsidTr="006C5BA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6C5BAB" w:rsidRPr="00F159F7" w:rsidTr="006C5BAB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AB" w:rsidRPr="008B5AA2" w:rsidRDefault="006C5BAB" w:rsidP="006C5B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B5AA2">
              <w:rPr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B44B93" w:rsidRPr="00F159F7" w:rsidRDefault="00B44B93" w:rsidP="00B44B93">
      <w:pPr>
        <w:autoSpaceDE w:val="0"/>
        <w:autoSpaceDN w:val="0"/>
        <w:adjustRightInd w:val="0"/>
        <w:ind w:firstLine="567"/>
        <w:contextualSpacing/>
        <w:jc w:val="both"/>
        <w:rPr>
          <w:strike/>
          <w:sz w:val="22"/>
          <w:szCs w:val="22"/>
        </w:rPr>
      </w:pPr>
      <w:r w:rsidRPr="00EB731B">
        <w:rPr>
          <w:sz w:val="22"/>
          <w:szCs w:val="22"/>
        </w:rPr>
        <w:t xml:space="preserve">В ходе проведения процедуры государственной закупки допускается изменение заказчиком объема (количества) предмета государственной закупки и (или) его части (лота) в случаях, установленных Законодательством, но не более чем на </w:t>
      </w:r>
      <w:r>
        <w:rPr>
          <w:sz w:val="22"/>
          <w:szCs w:val="22"/>
        </w:rPr>
        <w:t>10 %</w:t>
      </w:r>
      <w:r w:rsidRPr="00EB731B">
        <w:rPr>
          <w:sz w:val="22"/>
          <w:szCs w:val="22"/>
        </w:rPr>
        <w:t>.</w:t>
      </w:r>
      <w:r w:rsidRPr="00F159F7">
        <w:rPr>
          <w:sz w:val="22"/>
          <w:szCs w:val="22"/>
        </w:rPr>
        <w:tab/>
      </w:r>
    </w:p>
    <w:p w:rsidR="00B44B93" w:rsidRPr="00F159F7" w:rsidRDefault="00B44B93" w:rsidP="003A6E72">
      <w:pPr>
        <w:ind w:firstLine="567"/>
        <w:jc w:val="both"/>
        <w:rPr>
          <w:rFonts w:eastAsia="Times New Roman"/>
          <w:bCs/>
          <w:sz w:val="22"/>
          <w:szCs w:val="22"/>
          <w:highlight w:val="yellow"/>
          <w:lang w:eastAsia="en-US"/>
        </w:rPr>
      </w:pPr>
      <w:r w:rsidRPr="00F159F7">
        <w:rPr>
          <w:b/>
          <w:bCs/>
          <w:sz w:val="22"/>
          <w:szCs w:val="22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</w:t>
      </w:r>
      <w:r>
        <w:rPr>
          <w:b/>
          <w:bCs/>
          <w:sz w:val="22"/>
          <w:szCs w:val="22"/>
        </w:rPr>
        <w:t>ре запроса ценовых предложений:</w:t>
      </w:r>
      <w:r w:rsidRPr="00F159F7">
        <w:rPr>
          <w:sz w:val="22"/>
          <w:szCs w:val="22"/>
        </w:rPr>
        <w:t> </w:t>
      </w:r>
      <w:r w:rsidR="003A6E72" w:rsidRPr="003836BA">
        <w:rPr>
          <w:bCs/>
          <w:sz w:val="22"/>
          <w:szCs w:val="22"/>
          <w:lang w:eastAsia="en-US"/>
        </w:rPr>
        <w:t>н</w:t>
      </w:r>
      <w:r w:rsidR="003A6E72" w:rsidRPr="003836BA">
        <w:rPr>
          <w:rFonts w:eastAsia="Times New Roman"/>
          <w:sz w:val="22"/>
          <w:szCs w:val="22"/>
        </w:rPr>
        <w:t xml:space="preserve">е устанавливается, так как закупаемый товар </w:t>
      </w:r>
      <w:r w:rsidR="003A6E72">
        <w:rPr>
          <w:rFonts w:eastAsia="Times New Roman"/>
          <w:sz w:val="22"/>
          <w:szCs w:val="22"/>
        </w:rPr>
        <w:t xml:space="preserve">не включен </w:t>
      </w:r>
      <w:r w:rsidR="003A6E72" w:rsidRPr="005A2C50">
        <w:rPr>
          <w:rFonts w:eastAsia="Times New Roman"/>
          <w:bCs/>
          <w:sz w:val="22"/>
          <w:szCs w:val="22"/>
          <w:lang w:eastAsia="en-US"/>
        </w:rPr>
        <w:t>в приложение</w:t>
      </w:r>
      <w:r w:rsidR="003A6E72">
        <w:rPr>
          <w:rFonts w:eastAsia="Times New Roman"/>
          <w:bCs/>
          <w:sz w:val="22"/>
          <w:szCs w:val="22"/>
          <w:lang w:eastAsia="en-US"/>
        </w:rPr>
        <w:t xml:space="preserve"> 1</w:t>
      </w:r>
      <w:r w:rsidR="003A6E72" w:rsidRPr="005A2C50">
        <w:rPr>
          <w:rFonts w:eastAsia="Times New Roman"/>
          <w:bCs/>
          <w:sz w:val="22"/>
          <w:szCs w:val="22"/>
          <w:lang w:eastAsia="en-US"/>
        </w:rPr>
        <w:t xml:space="preserve">, постановления 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Совета Министров Республики Беларусь от 17.03.2016 </w:t>
      </w:r>
      <w:r>
        <w:rPr>
          <w:rFonts w:eastAsia="Times New Roman"/>
          <w:bCs/>
          <w:sz w:val="22"/>
          <w:szCs w:val="22"/>
          <w:lang w:eastAsia="en-US"/>
        </w:rPr>
        <w:t>№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 206 "О допуске товаров иностранного происхождения и поставщиков, предлагающих такие товары, к участию в проц</w:t>
      </w:r>
      <w:r w:rsidR="003A6E72">
        <w:rPr>
          <w:rFonts w:eastAsia="Times New Roman"/>
          <w:bCs/>
          <w:sz w:val="22"/>
          <w:szCs w:val="22"/>
          <w:lang w:eastAsia="en-US"/>
        </w:rPr>
        <w:t>едурах государственных закупок».</w:t>
      </w:r>
      <w:r w:rsidRPr="005A2C50">
        <w:rPr>
          <w:rFonts w:eastAsia="Times New Roman"/>
          <w:bCs/>
          <w:sz w:val="22"/>
          <w:szCs w:val="22"/>
          <w:lang w:eastAsia="en-US"/>
        </w:rPr>
        <w:t xml:space="preserve"> </w:t>
      </w:r>
    </w:p>
    <w:p w:rsidR="00B44B93" w:rsidRPr="00F159F7" w:rsidRDefault="00B44B93" w:rsidP="00B44B93">
      <w:pPr>
        <w:autoSpaceDE w:val="0"/>
        <w:autoSpaceDN w:val="0"/>
        <w:adjustRightInd w:val="0"/>
        <w:ind w:firstLine="567"/>
        <w:jc w:val="both"/>
        <w:rPr>
          <w:b/>
          <w:bCs/>
          <w:sz w:val="22"/>
          <w:szCs w:val="22"/>
          <w:lang w:eastAsia="en-US"/>
        </w:rPr>
      </w:pPr>
      <w:r w:rsidRPr="00F159F7">
        <w:rPr>
          <w:b/>
          <w:bCs/>
          <w:sz w:val="22"/>
          <w:szCs w:val="22"/>
          <w:lang w:eastAsia="en-US"/>
        </w:rPr>
        <w:t xml:space="preserve">IV. Порядок </w:t>
      </w:r>
      <w:r>
        <w:rPr>
          <w:b/>
          <w:bCs/>
          <w:sz w:val="22"/>
          <w:szCs w:val="22"/>
          <w:lang w:eastAsia="en-US"/>
        </w:rPr>
        <w:t xml:space="preserve">формирования цены предложения: </w:t>
      </w:r>
      <w:r w:rsidRPr="00E05C04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Pr="00E05C04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B44B93" w:rsidRPr="00E05C04" w:rsidRDefault="00B44B93" w:rsidP="00B44B9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2"/>
          <w:szCs w:val="22"/>
          <w:lang w:eastAsia="en-US"/>
        </w:rPr>
      </w:pPr>
      <w:r w:rsidRPr="00F159F7">
        <w:rPr>
          <w:rFonts w:ascii="Times New Roman" w:hAnsi="Times New Roman" w:cs="Times New Roman"/>
          <w:b/>
          <w:bCs/>
          <w:sz w:val="22"/>
          <w:szCs w:val="22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также для заключения договора: </w:t>
      </w:r>
      <w:r w:rsidRPr="00E05C04">
        <w:rPr>
          <w:rFonts w:ascii="Times New Roman" w:eastAsia="Calibri" w:hAnsi="Times New Roman" w:cs="Times New Roman"/>
          <w:bCs/>
          <w:sz w:val="22"/>
          <w:szCs w:val="22"/>
          <w:lang w:eastAsia="en-US"/>
        </w:rPr>
        <w:t>белорусский рубль (BYN).</w:t>
      </w:r>
    </w:p>
    <w:p w:rsidR="00B44B93" w:rsidRDefault="00B44B93" w:rsidP="00B44B9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F159F7">
        <w:rPr>
          <w:b/>
          <w:bCs/>
          <w:sz w:val="22"/>
          <w:szCs w:val="22"/>
        </w:rPr>
        <w:t>VI. Порядок участия в процедуре государственной закупки субъектов малого и среднего предпринимательства:</w:t>
      </w:r>
      <w:r w:rsidRPr="003836BA">
        <w:rPr>
          <w:bCs/>
          <w:sz w:val="22"/>
          <w:szCs w:val="22"/>
          <w:lang w:eastAsia="en-US"/>
        </w:rPr>
        <w:t xml:space="preserve"> н</w:t>
      </w:r>
      <w:r w:rsidRPr="003836BA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3836BA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3836BA">
        <w:rPr>
          <w:sz w:val="22"/>
          <w:szCs w:val="22"/>
        </w:rPr>
        <w:t xml:space="preserve">. </w:t>
      </w:r>
    </w:p>
    <w:p w:rsidR="00B44B93" w:rsidRDefault="00B44B93" w:rsidP="00B44B93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3836BA">
        <w:rPr>
          <w:b/>
          <w:sz w:val="22"/>
          <w:szCs w:val="22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закупки: </w:t>
      </w:r>
      <w:r w:rsidRPr="003836BA">
        <w:rPr>
          <w:rFonts w:eastAsia="Times New Roman"/>
          <w:sz w:val="22"/>
          <w:szCs w:val="22"/>
        </w:rPr>
        <w:t xml:space="preserve">запрос ценовых предложений проводится в порядке, </w:t>
      </w:r>
      <w:r w:rsidRPr="001E65FF">
        <w:rPr>
          <w:sz w:val="22"/>
          <w:szCs w:val="22"/>
          <w:lang w:eastAsia="en-US"/>
        </w:rPr>
        <w:t xml:space="preserve">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1112B9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</w:t>
      </w:r>
      <w:r w:rsidRPr="001E65FF">
        <w:rPr>
          <w:sz w:val="22"/>
          <w:szCs w:val="22"/>
          <w:lang w:eastAsia="en-US"/>
        </w:rPr>
        <w:lastRenderedPageBreak/>
        <w:t xml:space="preserve">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="002D6A14">
        <w:rPr>
          <w:i/>
          <w:sz w:val="22"/>
          <w:szCs w:val="22"/>
          <w:lang w:eastAsia="en-US"/>
        </w:rPr>
        <w:t>)</w:t>
      </w:r>
      <w:r w:rsidR="003A6E72">
        <w:rPr>
          <w:i/>
          <w:sz w:val="22"/>
          <w:szCs w:val="22"/>
          <w:lang w:eastAsia="en-US"/>
        </w:rPr>
        <w:t>.</w:t>
      </w:r>
    </w:p>
    <w:p w:rsidR="00B44B93" w:rsidRPr="001E65FF" w:rsidRDefault="00B44B93" w:rsidP="00B44B93">
      <w:pPr>
        <w:ind w:firstLine="299"/>
        <w:jc w:val="both"/>
        <w:rPr>
          <w:b/>
          <w:bCs/>
          <w:sz w:val="22"/>
          <w:szCs w:val="22"/>
          <w:lang w:eastAsia="en-US"/>
        </w:rPr>
      </w:pPr>
      <w:r w:rsidRPr="003836BA">
        <w:rPr>
          <w:b/>
          <w:bCs/>
          <w:sz w:val="22"/>
          <w:szCs w:val="22"/>
          <w:lang w:eastAsia="en-US"/>
        </w:rPr>
        <w:t xml:space="preserve">VIII. Условия применения преференциальной поправки: </w:t>
      </w:r>
      <w:r w:rsidRPr="00155744">
        <w:rPr>
          <w:sz w:val="22"/>
          <w:szCs w:val="22"/>
          <w:lang w:eastAsia="en-US"/>
        </w:rPr>
        <w:t>п</w:t>
      </w:r>
      <w:r w:rsidRPr="00155744">
        <w:rPr>
          <w:rFonts w:eastAsia="Times New Roman"/>
          <w:sz w:val="22"/>
          <w:szCs w:val="22"/>
        </w:rPr>
        <w:t xml:space="preserve">референциальная поправка применяется в соответствии с подп.1.5, 1.6 п.1 постановления </w:t>
      </w:r>
      <w:r>
        <w:rPr>
          <w:rFonts w:eastAsia="Times New Roman"/>
          <w:sz w:val="22"/>
          <w:szCs w:val="22"/>
        </w:rPr>
        <w:t>№ 395</w:t>
      </w:r>
      <w:r w:rsidRPr="00155744">
        <w:rPr>
          <w:rFonts w:eastAsia="Times New Roman"/>
          <w:sz w:val="22"/>
          <w:szCs w:val="22"/>
        </w:rPr>
        <w:t>.</w:t>
      </w:r>
    </w:p>
    <w:p w:rsidR="00B44B93" w:rsidRDefault="00B44B93" w:rsidP="005728C4">
      <w:pPr>
        <w:ind w:firstLine="283"/>
        <w:jc w:val="both"/>
        <w:rPr>
          <w:b/>
          <w:bCs/>
          <w:sz w:val="22"/>
          <w:szCs w:val="22"/>
          <w:lang w:eastAsia="en-US"/>
        </w:rPr>
      </w:pPr>
      <w:r>
        <w:rPr>
          <w:rFonts w:eastAsia="Times New Roman"/>
          <w:bCs/>
          <w:sz w:val="22"/>
          <w:szCs w:val="22"/>
          <w:lang w:eastAsia="en-US"/>
        </w:rPr>
        <w:tab/>
      </w:r>
      <w:r w:rsidR="005728C4">
        <w:rPr>
          <w:rFonts w:eastAsia="Times New Roman"/>
          <w:bCs/>
          <w:sz w:val="22"/>
          <w:szCs w:val="22"/>
          <w:lang w:eastAsia="en-US"/>
        </w:rPr>
        <w:t>За</w:t>
      </w:r>
      <w:r w:rsidRPr="00155744">
        <w:rPr>
          <w:rFonts w:eastAsia="Times New Roman"/>
          <w:bCs/>
          <w:sz w:val="22"/>
          <w:szCs w:val="22"/>
          <w:lang w:eastAsia="en-US"/>
        </w:rPr>
        <w:t>купаемый товар по лот</w:t>
      </w:r>
      <w:r w:rsidR="005728C4">
        <w:rPr>
          <w:rFonts w:eastAsia="Times New Roman"/>
          <w:bCs/>
          <w:sz w:val="22"/>
          <w:szCs w:val="22"/>
          <w:lang w:eastAsia="en-US"/>
        </w:rPr>
        <w:t>ам</w:t>
      </w:r>
      <w:r w:rsidRPr="00155744">
        <w:rPr>
          <w:rFonts w:eastAsia="Times New Roman"/>
          <w:bCs/>
          <w:sz w:val="22"/>
          <w:szCs w:val="22"/>
          <w:lang w:eastAsia="en-US"/>
        </w:rPr>
        <w:t xml:space="preserve"> №</w:t>
      </w:r>
      <w:r w:rsidR="005728C4">
        <w:rPr>
          <w:rFonts w:eastAsia="Times New Roman"/>
          <w:bCs/>
          <w:sz w:val="22"/>
          <w:szCs w:val="22"/>
          <w:lang w:eastAsia="en-US"/>
        </w:rPr>
        <w:t xml:space="preserve"> 1-2 </w:t>
      </w:r>
      <w:r w:rsidRPr="00155744">
        <w:rPr>
          <w:rFonts w:eastAsia="Times New Roman"/>
          <w:bCs/>
          <w:sz w:val="22"/>
          <w:szCs w:val="22"/>
          <w:lang w:eastAsia="en-US"/>
        </w:rPr>
        <w:t>включен в приложение № 1-3 к постановлению № 395</w:t>
      </w:r>
      <w:r>
        <w:rPr>
          <w:rFonts w:eastAsia="Times New Roman"/>
          <w:bCs/>
          <w:sz w:val="22"/>
          <w:szCs w:val="22"/>
          <w:lang w:eastAsia="en-US"/>
        </w:rPr>
        <w:t xml:space="preserve">, </w:t>
      </w:r>
      <w:r>
        <w:rPr>
          <w:rFonts w:eastAsia="Times New Roman"/>
          <w:sz w:val="22"/>
          <w:szCs w:val="22"/>
        </w:rPr>
        <w:t>к</w:t>
      </w:r>
      <w:r w:rsidRPr="00155744">
        <w:rPr>
          <w:rFonts w:eastAsia="Times New Roman"/>
          <w:sz w:val="22"/>
          <w:szCs w:val="22"/>
        </w:rPr>
        <w:t xml:space="preserve"> цене предложения участника применяется преференциальная поправка в размере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b/>
          <w:sz w:val="22"/>
          <w:szCs w:val="22"/>
        </w:rPr>
        <w:t>25 %</w:t>
      </w:r>
      <w:r w:rsidRPr="00155744">
        <w:rPr>
          <w:rFonts w:eastAsia="Times New Roman"/>
          <w:bCs/>
          <w:sz w:val="22"/>
          <w:szCs w:val="22"/>
          <w:lang w:eastAsia="en-US"/>
        </w:rPr>
        <w:t xml:space="preserve">. </w:t>
      </w:r>
    </w:p>
    <w:p w:rsidR="00B44B93" w:rsidRPr="001112B9" w:rsidRDefault="00B44B93" w:rsidP="00B44B93">
      <w:pPr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3836BA">
        <w:rPr>
          <w:rFonts w:eastAsia="Times New Roman"/>
          <w:sz w:val="22"/>
          <w:szCs w:val="22"/>
        </w:rPr>
        <w:t xml:space="preserve">Участники, имеющие право на применение преференциальной поправки, должны: </w:t>
      </w:r>
    </w:p>
    <w:p w:rsidR="00B44B93" w:rsidRPr="003836BA" w:rsidRDefault="00B44B93" w:rsidP="00B44B93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>- заявить о своем праве на применение преференциальной поправки (</w:t>
      </w:r>
      <w:r w:rsidRPr="003836BA">
        <w:rPr>
          <w:rFonts w:eastAsia="Times New Roman"/>
          <w:i/>
          <w:sz w:val="22"/>
          <w:szCs w:val="22"/>
        </w:rPr>
        <w:t>проставить соответствующую «галочку» на ЭТП</w:t>
      </w:r>
      <w:r w:rsidRPr="003836BA">
        <w:rPr>
          <w:rFonts w:eastAsia="Times New Roman"/>
          <w:sz w:val="22"/>
          <w:szCs w:val="22"/>
        </w:rPr>
        <w:t xml:space="preserve">); </w:t>
      </w:r>
    </w:p>
    <w:p w:rsidR="00B44B93" w:rsidRPr="003836BA" w:rsidRDefault="00B44B93" w:rsidP="00B44B93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>- представить документы, подтверждающие право на применение преференциальной поправки.</w:t>
      </w:r>
    </w:p>
    <w:p w:rsidR="00B44B93" w:rsidRPr="003836BA" w:rsidRDefault="00B44B93" w:rsidP="00B44B93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 w:rsidRPr="003836BA">
        <w:rPr>
          <w:rFonts w:eastAsia="Times New Roman"/>
          <w:sz w:val="22"/>
          <w:szCs w:val="22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B44B93" w:rsidRPr="003836BA" w:rsidRDefault="00B44B93" w:rsidP="005728C4">
      <w:pPr>
        <w:ind w:firstLine="283"/>
        <w:jc w:val="both"/>
        <w:rPr>
          <w:iCs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ab/>
      </w:r>
      <w:r w:rsidRPr="003836BA">
        <w:rPr>
          <w:iCs/>
          <w:color w:val="000000"/>
          <w:sz w:val="22"/>
          <w:szCs w:val="22"/>
        </w:rPr>
        <w:t xml:space="preserve">Документами, подтверждающими право на применение преференциальной поправки в </w:t>
      </w:r>
      <w:r w:rsidRPr="003836BA">
        <w:rPr>
          <w:b/>
          <w:iCs/>
          <w:color w:val="000000"/>
          <w:sz w:val="22"/>
          <w:szCs w:val="22"/>
        </w:rPr>
        <w:t xml:space="preserve">размере </w:t>
      </w:r>
      <w:r>
        <w:rPr>
          <w:b/>
          <w:iCs/>
          <w:color w:val="000000"/>
          <w:sz w:val="22"/>
          <w:szCs w:val="22"/>
        </w:rPr>
        <w:t xml:space="preserve">     </w:t>
      </w:r>
      <w:r w:rsidRPr="003836BA">
        <w:rPr>
          <w:b/>
          <w:iCs/>
          <w:color w:val="000000"/>
          <w:sz w:val="22"/>
          <w:szCs w:val="22"/>
        </w:rPr>
        <w:t xml:space="preserve">25 </w:t>
      </w:r>
      <w:r>
        <w:rPr>
          <w:b/>
          <w:iCs/>
          <w:color w:val="000000"/>
          <w:sz w:val="22"/>
          <w:szCs w:val="22"/>
        </w:rPr>
        <w:t>%</w:t>
      </w:r>
      <w:r w:rsidRPr="003836BA">
        <w:rPr>
          <w:iCs/>
          <w:color w:val="000000"/>
          <w:sz w:val="22"/>
          <w:szCs w:val="22"/>
        </w:rPr>
        <w:t>, являются:</w:t>
      </w:r>
    </w:p>
    <w:p w:rsidR="00B44B93" w:rsidRPr="003836BA" w:rsidRDefault="00B44B93" w:rsidP="00B44B93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- документ, подписанный руководителем организации Республики Беларусь, в которой численность инвалидов составляет не менее 50 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>%</w:t>
      </w: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списочной численности работников, или уполномоченным им лицом не ранее чем за 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>5</w:t>
      </w: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</w:t>
      </w:r>
      <w:r w:rsidRPr="00BF2475">
        <w:rPr>
          <w:rFonts w:ascii="Times New Roman" w:hAnsi="Times New Roman" w:cs="Times New Roman"/>
          <w:iCs/>
          <w:color w:val="000000"/>
          <w:sz w:val="22"/>
          <w:szCs w:val="22"/>
        </w:rPr>
        <w:t>(не менее 20%)   оплаты труда инвалидов в общем фонде оплаты труда таких организаций за 3 календар</w:t>
      </w: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ных месяца, предшествующих дате подачи предложения;</w:t>
      </w:r>
    </w:p>
    <w:p w:rsidR="00B44B93" w:rsidRPr="003836BA" w:rsidRDefault="00B44B93" w:rsidP="00B44B93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- </w:t>
      </w:r>
      <w:r w:rsidRPr="003836BA">
        <w:rPr>
          <w:rFonts w:ascii="Times New Roman" w:hAnsi="Times New Roman" w:cs="Times New Roman"/>
          <w:i/>
          <w:sz w:val="22"/>
          <w:szCs w:val="22"/>
        </w:rPr>
        <w:t>сертификат продукции</w:t>
      </w:r>
      <w:r w:rsidRPr="003836BA">
        <w:rPr>
          <w:rFonts w:ascii="Times New Roman" w:hAnsi="Times New Roman" w:cs="Times New Roman"/>
          <w:sz w:val="22"/>
          <w:szCs w:val="22"/>
        </w:rPr>
        <w:t xml:space="preserve"> </w:t>
      </w:r>
      <w:r w:rsidRPr="003836BA">
        <w:rPr>
          <w:rFonts w:ascii="Times New Roman" w:hAnsi="Times New Roman" w:cs="Times New Roman"/>
          <w:i/>
          <w:sz w:val="22"/>
          <w:szCs w:val="22"/>
        </w:rPr>
        <w:t>собственного производства</w:t>
      </w:r>
      <w:r w:rsidRPr="003836BA">
        <w:rPr>
          <w:rFonts w:ascii="Times New Roman" w:hAnsi="Times New Roman" w:cs="Times New Roman"/>
          <w:sz w:val="22"/>
          <w:szCs w:val="22"/>
        </w:rPr>
        <w:t xml:space="preserve"> или его копию.</w:t>
      </w:r>
    </w:p>
    <w:p w:rsidR="00B44B93" w:rsidRPr="003836BA" w:rsidRDefault="00B44B93" w:rsidP="00B44B93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Преференциальная поправка не применяется в отношении:</w:t>
      </w:r>
      <w:bookmarkStart w:id="1" w:name="515"/>
      <w:bookmarkEnd w:id="1"/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 </w:t>
      </w:r>
    </w:p>
    <w:p w:rsidR="00B44B93" w:rsidRPr="003836BA" w:rsidRDefault="00B44B93" w:rsidP="00B44B93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части товаров (работ, услуг), являющихся предметом государственной закупки, в том числе его лотом (частью)</w:t>
      </w:r>
      <w:bookmarkStart w:id="2" w:name="516"/>
      <w:bookmarkEnd w:id="2"/>
      <w:r w:rsidRPr="003836BA">
        <w:rPr>
          <w:rFonts w:ascii="Times New Roman" w:hAnsi="Times New Roman" w:cs="Times New Roman"/>
          <w:iCs/>
          <w:color w:val="000000"/>
          <w:sz w:val="22"/>
          <w:szCs w:val="22"/>
        </w:rPr>
        <w:t>;</w:t>
      </w:r>
    </w:p>
    <w:p w:rsidR="00B44B93" w:rsidRPr="003836BA" w:rsidRDefault="00B44B93" w:rsidP="00B44B93">
      <w:pPr>
        <w:ind w:firstLine="299"/>
        <w:jc w:val="both"/>
        <w:rPr>
          <w:rFonts w:eastAsia="Times New Roman"/>
          <w:sz w:val="22"/>
          <w:szCs w:val="22"/>
        </w:rPr>
      </w:pPr>
      <w:r w:rsidRPr="003836BA">
        <w:rPr>
          <w:rFonts w:eastAsia="Times New Roman"/>
          <w:sz w:val="22"/>
          <w:szCs w:val="22"/>
        </w:rPr>
        <w:t xml:space="preserve">товаров (работ, 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 </w:t>
      </w:r>
    </w:p>
    <w:p w:rsidR="00B44B93" w:rsidRPr="003836BA" w:rsidRDefault="00B44B93" w:rsidP="00B44B93">
      <w:pPr>
        <w:ind w:firstLine="299"/>
        <w:jc w:val="both"/>
        <w:rPr>
          <w:sz w:val="22"/>
          <w:szCs w:val="22"/>
        </w:rPr>
      </w:pPr>
      <w:r w:rsidRPr="003836BA">
        <w:rPr>
          <w:iCs/>
          <w:color w:val="000000"/>
          <w:sz w:val="22"/>
          <w:szCs w:val="22"/>
        </w:rPr>
        <w:t>товаров (работ, услуг), приобретаемых в соответствии с </w:t>
      </w:r>
      <w:proofErr w:type="spellStart"/>
      <w:r w:rsidRPr="003836BA">
        <w:rPr>
          <w:iCs/>
          <w:color w:val="000000"/>
          <w:sz w:val="22"/>
          <w:szCs w:val="22"/>
        </w:rPr>
        <w:t>абз</w:t>
      </w:r>
      <w:proofErr w:type="spellEnd"/>
      <w:r w:rsidRPr="003836BA">
        <w:rPr>
          <w:iCs/>
          <w:color w:val="000000"/>
          <w:sz w:val="22"/>
          <w:szCs w:val="22"/>
        </w:rPr>
        <w:t xml:space="preserve">. 3 п. 4 ст. 21 Закона </w:t>
      </w:r>
      <w:r>
        <w:rPr>
          <w:iCs/>
          <w:color w:val="000000"/>
          <w:sz w:val="22"/>
          <w:szCs w:val="22"/>
        </w:rPr>
        <w:t>N 419-З</w:t>
      </w:r>
      <w:r w:rsidRPr="003836BA">
        <w:rPr>
          <w:iCs/>
          <w:color w:val="000000"/>
          <w:sz w:val="22"/>
          <w:szCs w:val="22"/>
        </w:rPr>
        <w:t>.</w:t>
      </w:r>
    </w:p>
    <w:p w:rsidR="00B44B93" w:rsidRPr="003836BA" w:rsidRDefault="00B44B93" w:rsidP="00B44B93">
      <w:pPr>
        <w:autoSpaceDE w:val="0"/>
        <w:autoSpaceDN w:val="0"/>
        <w:adjustRightInd w:val="0"/>
        <w:ind w:firstLine="567"/>
        <w:jc w:val="both"/>
        <w:rPr>
          <w:b/>
          <w:bCs/>
          <w:sz w:val="22"/>
          <w:szCs w:val="22"/>
          <w:lang w:eastAsia="en-US"/>
        </w:rPr>
      </w:pPr>
      <w:r w:rsidRPr="003836BA">
        <w:rPr>
          <w:b/>
          <w:bCs/>
          <w:sz w:val="22"/>
          <w:szCs w:val="22"/>
          <w:lang w:eastAsia="en-US"/>
        </w:rPr>
        <w:t xml:space="preserve">IX. Размер и порядок оплаты услуг организатора: </w:t>
      </w:r>
      <w:r w:rsidRPr="003836BA">
        <w:rPr>
          <w:sz w:val="22"/>
          <w:szCs w:val="22"/>
          <w:lang w:eastAsia="en-US"/>
        </w:rPr>
        <w:t>в соответствии с действующим законодательством Республики Беларусь.</w:t>
      </w:r>
    </w:p>
    <w:p w:rsidR="002D6A14" w:rsidRDefault="00B44B93" w:rsidP="002D6A14">
      <w:pPr>
        <w:ind w:firstLine="567"/>
        <w:jc w:val="both"/>
        <w:rPr>
          <w:sz w:val="22"/>
          <w:szCs w:val="22"/>
          <w:lang w:eastAsia="en-US"/>
        </w:rPr>
      </w:pPr>
      <w:r w:rsidRPr="003836BA">
        <w:rPr>
          <w:b/>
          <w:bCs/>
          <w:sz w:val="22"/>
          <w:szCs w:val="22"/>
        </w:rPr>
        <w:t>X. Требования к содержанию и форме предложения с учетом регламента оператора электронной торговой площадки:</w:t>
      </w:r>
      <w:r w:rsidRPr="003836BA">
        <w:rPr>
          <w:sz w:val="22"/>
          <w:szCs w:val="22"/>
        </w:rPr>
        <w:t xml:space="preserve"> </w:t>
      </w:r>
      <w:r w:rsidRPr="003836BA">
        <w:rPr>
          <w:sz w:val="22"/>
          <w:szCs w:val="22"/>
          <w:lang w:eastAsia="en-US"/>
        </w:rPr>
        <w:t xml:space="preserve"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 </w:t>
      </w:r>
    </w:p>
    <w:p w:rsidR="0050633B" w:rsidRPr="003836BA" w:rsidRDefault="0050633B" w:rsidP="002D6A14">
      <w:pPr>
        <w:ind w:firstLine="567"/>
        <w:jc w:val="both"/>
        <w:rPr>
          <w:sz w:val="22"/>
          <w:szCs w:val="22"/>
        </w:rPr>
      </w:pPr>
      <w:r w:rsidRPr="003836BA">
        <w:rPr>
          <w:sz w:val="22"/>
          <w:szCs w:val="22"/>
        </w:rPr>
        <w:t>Предложение должно содержать следующие сведения: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5"/>
        <w:gridCol w:w="4110"/>
      </w:tblGrid>
      <w:tr w:rsidR="0050633B" w:rsidRPr="003836BA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453562">
            <w:pPr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Вид процедуры государственной закупки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453562">
            <w:pPr>
              <w:jc w:val="center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Процедура запроса ценовых предложений</w:t>
            </w:r>
          </w:p>
        </w:tc>
      </w:tr>
      <w:tr w:rsidR="0050633B" w:rsidRPr="003836BA" w:rsidTr="005728C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33B" w:rsidRPr="003836BA" w:rsidRDefault="0050633B" w:rsidP="00453562">
            <w:pPr>
              <w:pStyle w:val="table10"/>
              <w:jc w:val="center"/>
              <w:rPr>
                <w:sz w:val="22"/>
                <w:szCs w:val="22"/>
              </w:rPr>
            </w:pPr>
            <w:r w:rsidRPr="003836BA">
              <w:rPr>
                <w:b/>
                <w:bCs/>
                <w:sz w:val="22"/>
                <w:szCs w:val="22"/>
              </w:rPr>
              <w:t>Сведения о предложении (частях (лотах) предложения)</w:t>
            </w:r>
          </w:p>
        </w:tc>
      </w:tr>
      <w:tr w:rsidR="0050633B" w:rsidRPr="003836BA" w:rsidTr="005728C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33B" w:rsidRPr="003836BA" w:rsidRDefault="0050633B" w:rsidP="00453562">
            <w:pPr>
              <w:pStyle w:val="table10"/>
              <w:spacing w:after="40"/>
              <w:jc w:val="center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Лот № ______</w:t>
            </w:r>
          </w:p>
        </w:tc>
      </w:tr>
      <w:tr w:rsidR="0050633B" w:rsidRPr="003836BA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33B" w:rsidRPr="003836BA" w:rsidRDefault="0050633B" w:rsidP="00453562">
            <w:pPr>
              <w:pStyle w:val="table10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Наименование предлагаемых товаров (работ, услуг)</w:t>
            </w:r>
          </w:p>
        </w:tc>
        <w:tc>
          <w:tcPr>
            <w:tcW w:w="2133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33B" w:rsidRPr="003836BA" w:rsidRDefault="005728C4" w:rsidP="00453562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спецификацию (по форме, </w:t>
            </w:r>
            <w:r w:rsidR="0050633B" w:rsidRPr="003836BA">
              <w:rPr>
                <w:sz w:val="22"/>
                <w:szCs w:val="22"/>
              </w:rPr>
              <w:t>согласно приложени</w:t>
            </w:r>
            <w:r w:rsidR="00C7031C">
              <w:rPr>
                <w:sz w:val="22"/>
                <w:szCs w:val="22"/>
              </w:rPr>
              <w:t>я</w:t>
            </w:r>
            <w:r w:rsidR="0050633B" w:rsidRPr="003836BA">
              <w:rPr>
                <w:sz w:val="22"/>
                <w:szCs w:val="22"/>
              </w:rPr>
              <w:t xml:space="preserve"> № 1 к документам запроса ценовых предложений); </w:t>
            </w:r>
          </w:p>
          <w:p w:rsidR="0050633B" w:rsidRPr="003836BA" w:rsidRDefault="0050633B" w:rsidP="00453562">
            <w:pPr>
              <w:pStyle w:val="table10"/>
              <w:rPr>
                <w:sz w:val="22"/>
                <w:szCs w:val="22"/>
              </w:rPr>
            </w:pPr>
          </w:p>
        </w:tc>
      </w:tr>
      <w:tr w:rsidR="0050633B" w:rsidRPr="003836BA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453562">
            <w:pPr>
              <w:pStyle w:val="table10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Описание предлагаемых товаров (работ, услуг)</w:t>
            </w:r>
          </w:p>
        </w:tc>
        <w:tc>
          <w:tcPr>
            <w:tcW w:w="213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453562">
            <w:pPr>
              <w:pStyle w:val="table10"/>
              <w:rPr>
                <w:sz w:val="22"/>
                <w:szCs w:val="22"/>
              </w:rPr>
            </w:pPr>
          </w:p>
        </w:tc>
      </w:tr>
      <w:tr w:rsidR="0050633B" w:rsidRPr="003836BA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453562">
            <w:pPr>
              <w:pStyle w:val="table10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Страна происхождения товаров (работ, услуг)</w:t>
            </w:r>
          </w:p>
        </w:tc>
        <w:tc>
          <w:tcPr>
            <w:tcW w:w="213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453562">
            <w:pPr>
              <w:pStyle w:val="table10"/>
              <w:rPr>
                <w:sz w:val="22"/>
                <w:szCs w:val="22"/>
              </w:rPr>
            </w:pPr>
          </w:p>
        </w:tc>
      </w:tr>
      <w:tr w:rsidR="0050633B" w:rsidRPr="003836BA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453562">
            <w:pPr>
              <w:pStyle w:val="table10"/>
              <w:rPr>
                <w:sz w:val="22"/>
                <w:szCs w:val="22"/>
              </w:rPr>
            </w:pPr>
            <w:r w:rsidRPr="003836BA">
              <w:rPr>
                <w:sz w:val="22"/>
                <w:szCs w:val="22"/>
              </w:rPr>
              <w:t>Объем (кол-во), ед. изм.</w:t>
            </w:r>
          </w:p>
        </w:tc>
        <w:tc>
          <w:tcPr>
            <w:tcW w:w="2133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0633B" w:rsidRPr="003836BA" w:rsidRDefault="0050633B" w:rsidP="00453562">
            <w:pPr>
              <w:pStyle w:val="table10"/>
              <w:rPr>
                <w:sz w:val="22"/>
                <w:szCs w:val="22"/>
              </w:rPr>
            </w:pPr>
          </w:p>
        </w:tc>
      </w:tr>
      <w:tr w:rsidR="00B44B93" w:rsidRPr="003836BA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4B93" w:rsidRPr="007D7888" w:rsidRDefault="00B44B93" w:rsidP="00B44B93">
            <w:pPr>
              <w:pStyle w:val="table10"/>
              <w:rPr>
                <w:sz w:val="22"/>
                <w:szCs w:val="22"/>
              </w:rPr>
            </w:pPr>
            <w:r w:rsidRPr="007D7888">
              <w:rPr>
                <w:sz w:val="22"/>
                <w:szCs w:val="22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44B93" w:rsidRPr="003836BA" w:rsidRDefault="00B44B93" w:rsidP="00B44B93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  <w:lang w:eastAsia="en-US"/>
              </w:rPr>
            </w:pPr>
            <w:r w:rsidRPr="003836BA">
              <w:rPr>
                <w:sz w:val="22"/>
                <w:szCs w:val="22"/>
                <w:lang w:eastAsia="en-US"/>
              </w:rPr>
              <w:t>1. Полное описание предлагаемого товара в соответствии с техническим заданием:</w:t>
            </w:r>
          </w:p>
          <w:p w:rsidR="00B44B93" w:rsidRPr="005728C4" w:rsidRDefault="00B44B93" w:rsidP="005728C4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  <w:lang w:eastAsia="en-US"/>
              </w:rPr>
            </w:pPr>
            <w:r w:rsidRPr="003836BA">
              <w:rPr>
                <w:sz w:val="22"/>
                <w:szCs w:val="22"/>
                <w:lang w:eastAsia="en-US"/>
              </w:rPr>
              <w:t>-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</w:t>
            </w:r>
            <w:r w:rsidR="005728C4">
              <w:rPr>
                <w:sz w:val="22"/>
                <w:szCs w:val="22"/>
                <w:lang w:eastAsia="en-US"/>
              </w:rPr>
              <w:t xml:space="preserve"> документы изготовителя товара</w:t>
            </w:r>
          </w:p>
        </w:tc>
      </w:tr>
      <w:tr w:rsidR="00B44B93" w:rsidRPr="00F159F7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Цена предложения (по части (лоту))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C068D2" w:rsidRDefault="00B44B93" w:rsidP="00B44B93">
            <w:pPr>
              <w:pStyle w:val="table10"/>
              <w:jc w:val="both"/>
              <w:rPr>
                <w:sz w:val="22"/>
                <w:szCs w:val="22"/>
              </w:rPr>
            </w:pPr>
            <w:r w:rsidRPr="00C068D2">
              <w:rPr>
                <w:sz w:val="22"/>
                <w:szCs w:val="22"/>
              </w:rPr>
              <w:t> </w:t>
            </w:r>
          </w:p>
        </w:tc>
      </w:tr>
      <w:tr w:rsidR="00B44B93" w:rsidRPr="00F159F7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lastRenderedPageBreak/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133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44B93" w:rsidRPr="00F159F7" w:rsidRDefault="00B44B93" w:rsidP="00B44B93">
            <w:pPr>
              <w:pStyle w:val="table10"/>
              <w:jc w:val="both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Заполняются по форме, установленной регламентом оператора электронной торговой площадки</w:t>
            </w:r>
          </w:p>
          <w:p w:rsidR="00B44B93" w:rsidRPr="00F159F7" w:rsidRDefault="00B44B93" w:rsidP="00B44B93">
            <w:pPr>
              <w:pStyle w:val="table10"/>
              <w:jc w:val="both"/>
              <w:rPr>
                <w:sz w:val="22"/>
                <w:szCs w:val="22"/>
              </w:rPr>
            </w:pPr>
          </w:p>
        </w:tc>
      </w:tr>
      <w:tr w:rsidR="00B44B93" w:rsidRPr="00F159F7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13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</w:p>
        </w:tc>
      </w:tr>
      <w:tr w:rsidR="00B44B93" w:rsidRPr="00F159F7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133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</w:p>
        </w:tc>
      </w:tr>
      <w:tr w:rsidR="00B44B93" w:rsidRPr="00F159F7" w:rsidTr="005728C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jc w:val="center"/>
              <w:rPr>
                <w:sz w:val="22"/>
                <w:szCs w:val="22"/>
              </w:rPr>
            </w:pPr>
            <w:r w:rsidRPr="00F159F7">
              <w:rPr>
                <w:b/>
                <w:bCs/>
                <w:sz w:val="22"/>
                <w:szCs w:val="22"/>
              </w:rPr>
              <w:t>Сведения об участнике</w:t>
            </w:r>
          </w:p>
        </w:tc>
      </w:tr>
      <w:tr w:rsidR="00B44B93" w:rsidRPr="00F159F7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 </w:t>
            </w:r>
          </w:p>
        </w:tc>
      </w:tr>
      <w:tr w:rsidR="00B44B93" w:rsidRPr="00F159F7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 </w:t>
            </w:r>
          </w:p>
        </w:tc>
      </w:tr>
      <w:tr w:rsidR="00B44B93" w:rsidRPr="00F159F7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 </w:t>
            </w:r>
          </w:p>
        </w:tc>
      </w:tr>
      <w:tr w:rsidR="00B44B93" w:rsidRPr="00F159F7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F159F7" w:rsidRDefault="00B44B93" w:rsidP="00B44B93">
            <w:pPr>
              <w:pStyle w:val="table10"/>
              <w:rPr>
                <w:sz w:val="22"/>
                <w:szCs w:val="22"/>
              </w:rPr>
            </w:pPr>
            <w:r w:rsidRPr="00F159F7">
              <w:rPr>
                <w:sz w:val="22"/>
                <w:szCs w:val="22"/>
              </w:rPr>
              <w:t> </w:t>
            </w:r>
          </w:p>
        </w:tc>
      </w:tr>
      <w:tr w:rsidR="00B44B93" w:rsidRPr="00EC2793" w:rsidTr="005728C4">
        <w:trPr>
          <w:trHeight w:val="238"/>
        </w:trPr>
        <w:tc>
          <w:tcPr>
            <w:tcW w:w="286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EC2793" w:rsidRDefault="00B44B93" w:rsidP="00B44B93">
            <w:pPr>
              <w:pStyle w:val="table10"/>
              <w:jc w:val="both"/>
              <w:rPr>
                <w:sz w:val="22"/>
                <w:szCs w:val="22"/>
              </w:rPr>
            </w:pPr>
            <w:r w:rsidRPr="00EC2793">
              <w:rPr>
                <w:sz w:val="22"/>
                <w:szCs w:val="22"/>
              </w:rPr>
              <w:t>Наименование документа (</w:t>
            </w:r>
            <w:proofErr w:type="spellStart"/>
            <w:r w:rsidRPr="00EC2793">
              <w:rPr>
                <w:sz w:val="22"/>
                <w:szCs w:val="22"/>
              </w:rPr>
              <w:t>ов</w:t>
            </w:r>
            <w:proofErr w:type="spellEnd"/>
            <w:r w:rsidRPr="00EC2793">
              <w:rPr>
                <w:sz w:val="22"/>
                <w:szCs w:val="22"/>
              </w:rPr>
              <w:t>):</w:t>
            </w:r>
          </w:p>
          <w:p w:rsidR="00B44B93" w:rsidRPr="00EC2793" w:rsidRDefault="00B44B93" w:rsidP="00B44B93">
            <w:pPr>
              <w:pStyle w:val="table10"/>
              <w:jc w:val="both"/>
              <w:rPr>
                <w:sz w:val="22"/>
                <w:szCs w:val="22"/>
              </w:rPr>
            </w:pPr>
            <w:r w:rsidRPr="00EC2793">
              <w:rPr>
                <w:sz w:val="22"/>
                <w:szCs w:val="22"/>
              </w:rPr>
              <w:t>- заявление подтверждающее соответствие требованиям к участникам, установленным согласно п.2 ст.16 Закона №</w:t>
            </w:r>
            <w:r>
              <w:rPr>
                <w:sz w:val="22"/>
                <w:szCs w:val="22"/>
              </w:rPr>
              <w:t xml:space="preserve"> </w:t>
            </w:r>
            <w:r w:rsidRPr="00EC2793">
              <w:rPr>
                <w:sz w:val="22"/>
                <w:szCs w:val="22"/>
              </w:rPr>
              <w:t xml:space="preserve">419-З и </w:t>
            </w:r>
            <w:r w:rsidRPr="00EC2793">
              <w:rPr>
                <w:b/>
                <w:sz w:val="22"/>
                <w:szCs w:val="22"/>
              </w:rPr>
              <w:t>дополнительным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C2793">
              <w:rPr>
                <w:b/>
                <w:sz w:val="22"/>
                <w:szCs w:val="22"/>
              </w:rPr>
              <w:t>требованиям,</w:t>
            </w:r>
            <w:r w:rsidRPr="00EC2793">
              <w:rPr>
                <w:sz w:val="22"/>
                <w:szCs w:val="22"/>
              </w:rPr>
              <w:t xml:space="preserve"> установленным ч.3 подп.1.7 п.1 постановления № </w:t>
            </w:r>
            <w:proofErr w:type="gramStart"/>
            <w:r w:rsidRPr="00EC2793">
              <w:rPr>
                <w:sz w:val="22"/>
                <w:szCs w:val="22"/>
              </w:rPr>
              <w:t xml:space="preserve">395  </w:t>
            </w:r>
            <w:r w:rsidRPr="00EC2793">
              <w:rPr>
                <w:b/>
                <w:sz w:val="22"/>
                <w:szCs w:val="22"/>
              </w:rPr>
              <w:t>*</w:t>
            </w:r>
            <w:proofErr w:type="gramEnd"/>
          </w:p>
          <w:p w:rsidR="00B44B93" w:rsidRPr="00EC2793" w:rsidRDefault="00B44B93" w:rsidP="005728C4">
            <w:pPr>
              <w:pStyle w:val="table10"/>
              <w:jc w:val="both"/>
              <w:rPr>
                <w:sz w:val="22"/>
                <w:szCs w:val="22"/>
              </w:rPr>
            </w:pPr>
            <w:r w:rsidRPr="00EC2793">
              <w:rPr>
                <w:sz w:val="22"/>
                <w:szCs w:val="22"/>
              </w:rPr>
              <w:t xml:space="preserve">- предоставление </w:t>
            </w:r>
            <w:r>
              <w:rPr>
                <w:sz w:val="22"/>
                <w:szCs w:val="22"/>
              </w:rPr>
              <w:t xml:space="preserve">которых установлено документами </w:t>
            </w:r>
            <w:r w:rsidR="005728C4">
              <w:rPr>
                <w:sz w:val="22"/>
                <w:szCs w:val="22"/>
              </w:rPr>
              <w:t>запроса ценовых предложений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4B93" w:rsidRPr="00EC2793" w:rsidRDefault="00B44B93" w:rsidP="00B44B93">
            <w:pPr>
              <w:pStyle w:val="table10"/>
              <w:rPr>
                <w:sz w:val="22"/>
                <w:szCs w:val="22"/>
              </w:rPr>
            </w:pPr>
            <w:r w:rsidRPr="00EC2793">
              <w:rPr>
                <w:sz w:val="22"/>
                <w:szCs w:val="22"/>
              </w:rPr>
              <w:t> </w:t>
            </w:r>
          </w:p>
        </w:tc>
      </w:tr>
    </w:tbl>
    <w:p w:rsidR="00B44B93" w:rsidRPr="00F159F7" w:rsidRDefault="00B44B93" w:rsidP="00B44B93">
      <w:pPr>
        <w:ind w:firstLine="567"/>
        <w:jc w:val="both"/>
        <w:rPr>
          <w:b/>
          <w:i/>
          <w:sz w:val="22"/>
          <w:szCs w:val="22"/>
        </w:rPr>
      </w:pPr>
      <w:r w:rsidRPr="00EC2793">
        <w:rPr>
          <w:b/>
          <w:i/>
          <w:sz w:val="22"/>
          <w:szCs w:val="22"/>
        </w:rPr>
        <w:t>*</w:t>
      </w:r>
      <w:r w:rsidRPr="00EC2793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B44B93" w:rsidRDefault="00B44B93" w:rsidP="00B44B93">
      <w:pPr>
        <w:pStyle w:val="newncpi"/>
        <w:rPr>
          <w:sz w:val="22"/>
          <w:szCs w:val="22"/>
        </w:rPr>
      </w:pPr>
      <w:r w:rsidRPr="00F159F7">
        <w:rPr>
          <w:sz w:val="22"/>
          <w:szCs w:val="22"/>
        </w:rPr>
        <w:t>Оценка предложений проводится в соответствии с пунктом 5 статьи 48 Закона № 419-З.</w:t>
      </w:r>
    </w:p>
    <w:p w:rsidR="00B44B93" w:rsidRPr="001617C1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EC2793">
        <w:rPr>
          <w:b/>
          <w:bCs/>
          <w:sz w:val="22"/>
          <w:szCs w:val="22"/>
          <w:lang w:eastAsia="en-US"/>
        </w:rPr>
        <w:t>X</w:t>
      </w:r>
      <w:r w:rsidRPr="00EC2793">
        <w:rPr>
          <w:b/>
          <w:bCs/>
          <w:sz w:val="22"/>
          <w:szCs w:val="22"/>
          <w:lang w:val="en-US" w:eastAsia="en-US"/>
        </w:rPr>
        <w:t>I</w:t>
      </w:r>
      <w:r w:rsidRPr="00EC2793">
        <w:rPr>
          <w:b/>
          <w:bCs/>
          <w:sz w:val="22"/>
          <w:szCs w:val="22"/>
          <w:lang w:eastAsia="en-US"/>
        </w:rPr>
        <w:t>. Участие в государственных закупках аффилир</w:t>
      </w:r>
      <w:r>
        <w:rPr>
          <w:b/>
          <w:bCs/>
          <w:sz w:val="22"/>
          <w:szCs w:val="22"/>
          <w:lang w:eastAsia="en-US"/>
        </w:rPr>
        <w:t xml:space="preserve">ованных лиц: </w:t>
      </w:r>
      <w:r w:rsidRPr="001617C1">
        <w:rPr>
          <w:bCs/>
          <w:sz w:val="22"/>
          <w:szCs w:val="22"/>
          <w:lang w:eastAsia="en-US"/>
        </w:rPr>
        <w:t>ю</w:t>
      </w:r>
      <w:r w:rsidRPr="001617C1">
        <w:rPr>
          <w:rFonts w:eastAsia="Times New Roman"/>
          <w:sz w:val="22"/>
          <w:szCs w:val="22"/>
        </w:rPr>
        <w:t>ридич</w:t>
      </w:r>
      <w:r w:rsidRPr="00EC2793">
        <w:rPr>
          <w:rFonts w:eastAsia="Times New Roman"/>
          <w:sz w:val="22"/>
          <w:szCs w:val="22"/>
        </w:rPr>
        <w:t>еское или физическое лицо, в том числе индивидуальный предприниматель</w:t>
      </w:r>
      <w:r w:rsidRPr="00EC2793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EC2793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разделен на части (лоты) - с участниками по той же части (лоту)), допущенным к оценке и сравнению предложений.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B44B93" w:rsidRPr="00EC2793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EC2793">
        <w:rPr>
          <w:bCs/>
          <w:sz w:val="22"/>
          <w:szCs w:val="22"/>
          <w:lang w:eastAsia="en-US"/>
        </w:rPr>
        <w:t>- либо о том, что все участники (а если предмет разделен на части (лоты) - все участники по той же части (лоту)), допущенные к оценке и сравнению предложений, являются для него аффилированными лицами;</w:t>
      </w:r>
    </w:p>
    <w:p w:rsidR="00B44B93" w:rsidRPr="00EC2793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EC2793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B44B93" w:rsidRPr="00E713EF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EC2793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</w:t>
      </w:r>
      <w:r w:rsidRPr="00E713EF">
        <w:rPr>
          <w:bCs/>
          <w:sz w:val="22"/>
          <w:szCs w:val="22"/>
          <w:lang w:eastAsia="en-US"/>
        </w:rPr>
        <w:t xml:space="preserve">подать </w:t>
      </w:r>
      <w:r w:rsidRPr="00E713EF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E713EF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B44B93" w:rsidRPr="00E713EF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E713EF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E713EF">
        <w:rPr>
          <w:iCs/>
          <w:color w:val="000000"/>
          <w:sz w:val="22"/>
          <w:szCs w:val="22"/>
        </w:rPr>
        <w:t>Закона N 419-З</w:t>
      </w:r>
      <w:r w:rsidRPr="00E713EF">
        <w:rPr>
          <w:bCs/>
          <w:sz w:val="22"/>
          <w:szCs w:val="22"/>
          <w:lang w:eastAsia="en-US"/>
        </w:rPr>
        <w:t xml:space="preserve">. </w:t>
      </w:r>
    </w:p>
    <w:p w:rsidR="00B44B93" w:rsidRPr="00F159F7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E713EF">
        <w:rPr>
          <w:bCs/>
          <w:sz w:val="22"/>
          <w:szCs w:val="22"/>
          <w:lang w:eastAsia="en-US"/>
        </w:rPr>
        <w:t>В случае, если в срок не позднее 3 рабочих дней со дня уведомления участников о выборе участника-победителя, участник-победитель предоставил информацию о том, что все участники</w:t>
      </w:r>
      <w:r w:rsidRPr="00EC2793">
        <w:rPr>
          <w:bCs/>
          <w:sz w:val="22"/>
          <w:szCs w:val="22"/>
          <w:lang w:eastAsia="en-US"/>
        </w:rPr>
        <w:t xml:space="preserve"> (а если предмет государственной закупки разделен на части (лоты) - все участники по той же части </w:t>
      </w:r>
      <w:r w:rsidRPr="00EC2793">
        <w:rPr>
          <w:bCs/>
          <w:sz w:val="22"/>
          <w:szCs w:val="22"/>
          <w:lang w:eastAsia="en-US"/>
        </w:rPr>
        <w:lastRenderedPageBreak/>
        <w:t>(лоту)), допущенные к оценке и сравнению предложений, являются для него аффилированными лицами, либо не предоставил информацию,  процедура государственной закупки в целом или в отношении отдельных частей (л</w:t>
      </w:r>
      <w:r>
        <w:rPr>
          <w:bCs/>
          <w:sz w:val="22"/>
          <w:szCs w:val="22"/>
          <w:lang w:eastAsia="en-US"/>
        </w:rPr>
        <w:t>отов) признается несостоявшейся</w:t>
      </w:r>
      <w:r w:rsidRPr="00EC2793">
        <w:rPr>
          <w:bCs/>
          <w:sz w:val="22"/>
          <w:szCs w:val="22"/>
          <w:lang w:eastAsia="en-US"/>
        </w:rPr>
        <w:t xml:space="preserve">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EC2793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F159F7">
        <w:rPr>
          <w:bCs/>
          <w:sz w:val="22"/>
          <w:szCs w:val="22"/>
          <w:lang w:eastAsia="en-US"/>
        </w:rPr>
        <w:t xml:space="preserve"> </w:t>
      </w:r>
    </w:p>
    <w:p w:rsidR="00B44B93" w:rsidRPr="00E070E8" w:rsidRDefault="00B44B93" w:rsidP="00B44B93">
      <w:pPr>
        <w:pStyle w:val="newncpi"/>
        <w:rPr>
          <w:sz w:val="22"/>
          <w:szCs w:val="22"/>
        </w:rPr>
      </w:pPr>
      <w:r w:rsidRPr="00EC2793">
        <w:rPr>
          <w:b/>
          <w:bCs/>
          <w:sz w:val="22"/>
          <w:szCs w:val="22"/>
        </w:rPr>
        <w:t>XI</w:t>
      </w:r>
      <w:r w:rsidRPr="00EC2793">
        <w:rPr>
          <w:b/>
          <w:bCs/>
          <w:sz w:val="22"/>
          <w:szCs w:val="22"/>
          <w:lang w:val="en-US"/>
        </w:rPr>
        <w:t>I</w:t>
      </w:r>
      <w:r w:rsidRPr="00EC2793">
        <w:rPr>
          <w:b/>
          <w:bCs/>
          <w:sz w:val="22"/>
          <w:szCs w:val="22"/>
        </w:rPr>
        <w:t>. Договор: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r w:rsidRPr="00E070E8">
        <w:rPr>
          <w:sz w:val="22"/>
          <w:szCs w:val="22"/>
        </w:rPr>
        <w:t>еотъемлемой частью документов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B44B93" w:rsidRPr="00F159F7" w:rsidRDefault="00B44B93" w:rsidP="00B44B93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E070E8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6" w:history="1">
        <w:r w:rsidRPr="00E070E8">
          <w:rPr>
            <w:rStyle w:val="a7"/>
            <w:sz w:val="22"/>
            <w:szCs w:val="22"/>
            <w:lang w:eastAsia="en-US"/>
          </w:rPr>
          <w:t>zakupki@vip-clinic.by</w:t>
        </w:r>
      </w:hyperlink>
      <w:r w:rsidRPr="00E070E8">
        <w:rPr>
          <w:sz w:val="22"/>
          <w:szCs w:val="22"/>
          <w:lang w:eastAsia="en-US"/>
        </w:rPr>
        <w:t xml:space="preserve"> </w:t>
      </w:r>
      <w:r w:rsidRPr="00E070E8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070E8">
        <w:rPr>
          <w:sz w:val="22"/>
          <w:szCs w:val="22"/>
        </w:rPr>
        <w:t>docx</w:t>
      </w:r>
      <w:proofErr w:type="spellEnd"/>
      <w:r w:rsidRPr="00E070E8">
        <w:rPr>
          <w:sz w:val="22"/>
          <w:szCs w:val="22"/>
        </w:rPr>
        <w:t>).</w:t>
      </w:r>
    </w:p>
    <w:p w:rsidR="00B44B93" w:rsidRPr="00F159F7" w:rsidRDefault="00B44B93" w:rsidP="00B44B9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44B93" w:rsidRDefault="00B44B93" w:rsidP="00B44B9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B44B93" w:rsidRDefault="00B44B93" w:rsidP="00B44B9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B44B93" w:rsidRDefault="00B44B93" w:rsidP="00B44B9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B44B93" w:rsidRDefault="00B44B93" w:rsidP="00B44B9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B44B93" w:rsidRDefault="00B44B93" w:rsidP="00B44B9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B44B93" w:rsidRDefault="00B44B93" w:rsidP="00B44B9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B44B93" w:rsidRDefault="00B44B93" w:rsidP="00B44B93">
      <w:pPr>
        <w:pStyle w:val="ConsPlusNormal"/>
        <w:jc w:val="center"/>
        <w:rPr>
          <w:rFonts w:ascii="Times New Roman" w:hAnsi="Times New Roman" w:cs="Times New Roman"/>
        </w:rPr>
      </w:pPr>
    </w:p>
    <w:p w:rsidR="0050633B" w:rsidRDefault="0050633B" w:rsidP="005063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50633B" w:rsidRDefault="0050633B" w:rsidP="005063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:rsidR="0050633B" w:rsidRDefault="0050633B" w:rsidP="0050633B">
      <w:pPr>
        <w:pStyle w:val="ConsPlusNormal"/>
        <w:jc w:val="center"/>
        <w:rPr>
          <w:rFonts w:ascii="Times New Roman" w:hAnsi="Times New Roman" w:cs="Times New Roman"/>
        </w:rPr>
      </w:pPr>
    </w:p>
    <w:p w:rsidR="0050633B" w:rsidRDefault="0050633B" w:rsidP="0050633B">
      <w:pPr>
        <w:pStyle w:val="ConsPlusNormal"/>
        <w:jc w:val="center"/>
        <w:rPr>
          <w:rFonts w:ascii="Times New Roman" w:hAnsi="Times New Roman" w:cs="Times New Roman"/>
        </w:rPr>
        <w:sectPr w:rsidR="0050633B" w:rsidSect="005728C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50633B" w:rsidRDefault="0050633B" w:rsidP="0050633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№1</w:t>
      </w:r>
    </w:p>
    <w:p w:rsidR="0050633B" w:rsidRPr="00401486" w:rsidRDefault="0050633B" w:rsidP="0050633B">
      <w:pPr>
        <w:jc w:val="right"/>
        <w:rPr>
          <w:sz w:val="22"/>
          <w:szCs w:val="22"/>
        </w:rPr>
      </w:pPr>
      <w:r w:rsidRPr="00401486">
        <w:rPr>
          <w:sz w:val="22"/>
          <w:szCs w:val="22"/>
        </w:rPr>
        <w:t>к документам запроса ценовых предложений</w:t>
      </w:r>
    </w:p>
    <w:p w:rsidR="0050633B" w:rsidRPr="00401486" w:rsidRDefault="0050633B" w:rsidP="0050633B">
      <w:pPr>
        <w:jc w:val="right"/>
        <w:rPr>
          <w:sz w:val="22"/>
          <w:szCs w:val="22"/>
        </w:rPr>
      </w:pPr>
    </w:p>
    <w:p w:rsidR="005728C4" w:rsidRDefault="005728C4" w:rsidP="005728C4"/>
    <w:p w:rsidR="005728C4" w:rsidRDefault="005728C4" w:rsidP="005728C4">
      <w:pPr>
        <w:suppressAutoHyphens/>
        <w:autoSpaceDE w:val="0"/>
        <w:autoSpaceDN w:val="0"/>
        <w:adjustRightInd w:val="0"/>
        <w:jc w:val="center"/>
        <w:rPr>
          <w:rFonts w:eastAsia="Times New Roman"/>
          <w:b/>
          <w:sz w:val="18"/>
          <w:szCs w:val="18"/>
        </w:rPr>
      </w:pPr>
      <w:r>
        <w:rPr>
          <w:rFonts w:eastAsia="Times New Roman"/>
          <w:b/>
          <w:sz w:val="18"/>
          <w:szCs w:val="18"/>
        </w:rPr>
        <w:t>СПЕЦИФИКАЦИЯ</w:t>
      </w:r>
    </w:p>
    <w:p w:rsidR="005728C4" w:rsidRDefault="005728C4" w:rsidP="005728C4">
      <w:pPr>
        <w:suppressAutoHyphens/>
        <w:autoSpaceDE w:val="0"/>
        <w:autoSpaceDN w:val="0"/>
        <w:adjustRightInd w:val="0"/>
        <w:rPr>
          <w:rFonts w:eastAsia="Times New Roman"/>
          <w:b/>
          <w:sz w:val="18"/>
          <w:szCs w:val="18"/>
        </w:rPr>
      </w:pPr>
    </w:p>
    <w:tbl>
      <w:tblPr>
        <w:tblpPr w:leftFromText="180" w:rightFromText="180" w:vertAnchor="text" w:horzAnchor="page" w:tblpX="599" w:tblpY="28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984"/>
        <w:gridCol w:w="1418"/>
        <w:gridCol w:w="1559"/>
        <w:gridCol w:w="709"/>
        <w:gridCol w:w="850"/>
        <w:gridCol w:w="993"/>
        <w:gridCol w:w="1134"/>
        <w:gridCol w:w="1134"/>
        <w:gridCol w:w="1134"/>
        <w:gridCol w:w="1134"/>
      </w:tblGrid>
      <w:tr w:rsidR="008B5AA2" w:rsidTr="008B5AA2">
        <w:trPr>
          <w:trHeight w:val="19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№ </w:t>
            </w:r>
          </w:p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п/п</w:t>
            </w:r>
          </w:p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предлагаемого товара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AA2" w:rsidRDefault="008B5AA2" w:rsidP="005728C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Полное описание предлагаемого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производителя товара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AA2" w:rsidRDefault="008B5AA2" w:rsidP="005728C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Страна происхождения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AA2" w:rsidRDefault="008B5AA2" w:rsidP="005728C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Цена за 1 ед. без НДС, бел.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AA2" w:rsidRDefault="002D6A14" w:rsidP="005728C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  <w:r w:rsidR="008B5AA2">
              <w:rPr>
                <w:sz w:val="18"/>
                <w:szCs w:val="18"/>
                <w:lang w:eastAsia="en-US"/>
              </w:rPr>
              <w:t xml:space="preserve">тоимость, </w:t>
            </w:r>
            <w:proofErr w:type="spellStart"/>
            <w:r w:rsidR="008B5AA2">
              <w:rPr>
                <w:sz w:val="18"/>
                <w:szCs w:val="18"/>
                <w:lang w:eastAsia="en-US"/>
              </w:rPr>
              <w:t>бел.руб</w:t>
            </w:r>
            <w:proofErr w:type="spellEnd"/>
            <w:r w:rsidR="008B5AA2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AA2" w:rsidRDefault="008B5AA2" w:rsidP="005728C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Ставка НДС,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AA2" w:rsidRDefault="008B5AA2" w:rsidP="005728C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Сумма НДС, бел.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Общая стоимость с учетом НДС, бел. руб.</w:t>
            </w:r>
          </w:p>
        </w:tc>
      </w:tr>
      <w:tr w:rsidR="008B5AA2" w:rsidTr="008B5AA2">
        <w:trPr>
          <w:trHeight w:val="16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rPr>
                <w:sz w:val="12"/>
                <w:szCs w:val="12"/>
                <w:lang w:eastAsia="en-US"/>
              </w:rPr>
            </w:pPr>
          </w:p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rPr>
                <w:sz w:val="12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rPr>
                <w:sz w:val="12"/>
                <w:szCs w:val="12"/>
                <w:lang w:eastAsia="en-US"/>
              </w:rPr>
            </w:pPr>
          </w:p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rPr>
                <w:sz w:val="12"/>
                <w:szCs w:val="1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rPr>
                <w:sz w:val="12"/>
                <w:szCs w:val="12"/>
                <w:lang w:eastAsia="en-US"/>
              </w:rPr>
            </w:pPr>
          </w:p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rPr>
                <w:sz w:val="12"/>
                <w:szCs w:val="1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rPr>
                <w:sz w:val="12"/>
                <w:szCs w:val="12"/>
                <w:lang w:eastAsia="en-US"/>
              </w:rPr>
            </w:pPr>
          </w:p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A2" w:rsidRDefault="008B5AA2" w:rsidP="005728C4">
            <w:pPr>
              <w:rPr>
                <w:sz w:val="12"/>
                <w:szCs w:val="12"/>
                <w:lang w:eastAsia="en-US"/>
              </w:rPr>
            </w:pPr>
          </w:p>
          <w:p w:rsidR="008B5AA2" w:rsidRDefault="008B5AA2" w:rsidP="005728C4">
            <w:pPr>
              <w:tabs>
                <w:tab w:val="left" w:pos="7371"/>
              </w:tabs>
              <w:suppressAutoHyphens/>
              <w:autoSpaceDE w:val="0"/>
              <w:autoSpaceDN w:val="0"/>
              <w:adjustRightInd w:val="0"/>
              <w:spacing w:after="120"/>
              <w:rPr>
                <w:sz w:val="12"/>
                <w:szCs w:val="12"/>
                <w:lang w:eastAsia="en-US"/>
              </w:rPr>
            </w:pPr>
          </w:p>
        </w:tc>
      </w:tr>
    </w:tbl>
    <w:p w:rsidR="005728C4" w:rsidRDefault="005728C4" w:rsidP="005728C4">
      <w:pPr>
        <w:suppressAutoHyphens/>
        <w:autoSpaceDE w:val="0"/>
        <w:autoSpaceDN w:val="0"/>
        <w:adjustRightInd w:val="0"/>
        <w:rPr>
          <w:rFonts w:eastAsiaTheme="minorHAnsi"/>
          <w:b/>
          <w:sz w:val="18"/>
          <w:szCs w:val="18"/>
          <w:lang w:eastAsia="en-US"/>
        </w:rPr>
      </w:pPr>
    </w:p>
    <w:p w:rsidR="00260FCF" w:rsidRPr="00F866ED" w:rsidRDefault="00260FCF" w:rsidP="005728C4">
      <w:pPr>
        <w:contextualSpacing/>
        <w:jc w:val="center"/>
        <w:rPr>
          <w:b/>
          <w:color w:val="000000"/>
          <w:lang w:eastAsia="en-US"/>
        </w:rPr>
      </w:pPr>
    </w:p>
    <w:sectPr w:rsidR="00260FCF" w:rsidRPr="00F866ED" w:rsidSect="005728C4">
      <w:pgSz w:w="16838" w:h="11906" w:orient="landscape" w:code="9"/>
      <w:pgMar w:top="1701" w:right="709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2B"/>
    <w:rsid w:val="000025D1"/>
    <w:rsid w:val="00005030"/>
    <w:rsid w:val="000251B7"/>
    <w:rsid w:val="000268AB"/>
    <w:rsid w:val="00041D6A"/>
    <w:rsid w:val="00067BC2"/>
    <w:rsid w:val="0007346C"/>
    <w:rsid w:val="000A1CC3"/>
    <w:rsid w:val="000A338D"/>
    <w:rsid w:val="000B754C"/>
    <w:rsid w:val="000C4539"/>
    <w:rsid w:val="000D273F"/>
    <w:rsid w:val="000D3D50"/>
    <w:rsid w:val="000E061C"/>
    <w:rsid w:val="000F230B"/>
    <w:rsid w:val="000F6092"/>
    <w:rsid w:val="00101906"/>
    <w:rsid w:val="00102A35"/>
    <w:rsid w:val="0011020A"/>
    <w:rsid w:val="0011541A"/>
    <w:rsid w:val="00145449"/>
    <w:rsid w:val="00150FB8"/>
    <w:rsid w:val="00156F36"/>
    <w:rsid w:val="00160630"/>
    <w:rsid w:val="00165F8E"/>
    <w:rsid w:val="00170C6F"/>
    <w:rsid w:val="0018439C"/>
    <w:rsid w:val="00196482"/>
    <w:rsid w:val="001B6DD5"/>
    <w:rsid w:val="001C41AC"/>
    <w:rsid w:val="001C425C"/>
    <w:rsid w:val="00214EDF"/>
    <w:rsid w:val="00260E34"/>
    <w:rsid w:val="00260FCF"/>
    <w:rsid w:val="00261446"/>
    <w:rsid w:val="00261E9B"/>
    <w:rsid w:val="002840CF"/>
    <w:rsid w:val="00290910"/>
    <w:rsid w:val="002A0351"/>
    <w:rsid w:val="002A426D"/>
    <w:rsid w:val="002B0466"/>
    <w:rsid w:val="002B1E13"/>
    <w:rsid w:val="002C567A"/>
    <w:rsid w:val="002C5CBC"/>
    <w:rsid w:val="002D6A14"/>
    <w:rsid w:val="002E716C"/>
    <w:rsid w:val="002F5B87"/>
    <w:rsid w:val="002F6AF8"/>
    <w:rsid w:val="00321398"/>
    <w:rsid w:val="0034305E"/>
    <w:rsid w:val="00346440"/>
    <w:rsid w:val="00346570"/>
    <w:rsid w:val="003502F5"/>
    <w:rsid w:val="003729DA"/>
    <w:rsid w:val="003A6E72"/>
    <w:rsid w:val="003F19FE"/>
    <w:rsid w:val="0040284D"/>
    <w:rsid w:val="00411878"/>
    <w:rsid w:val="00442A73"/>
    <w:rsid w:val="00453562"/>
    <w:rsid w:val="00464C9A"/>
    <w:rsid w:val="0048631D"/>
    <w:rsid w:val="0049015C"/>
    <w:rsid w:val="0049326A"/>
    <w:rsid w:val="004A447D"/>
    <w:rsid w:val="004A6A1E"/>
    <w:rsid w:val="004B2820"/>
    <w:rsid w:val="004C6D5E"/>
    <w:rsid w:val="004D259B"/>
    <w:rsid w:val="005044F1"/>
    <w:rsid w:val="0050633B"/>
    <w:rsid w:val="00511057"/>
    <w:rsid w:val="00511D4E"/>
    <w:rsid w:val="00513501"/>
    <w:rsid w:val="00517DB6"/>
    <w:rsid w:val="00527B80"/>
    <w:rsid w:val="00536725"/>
    <w:rsid w:val="005413F8"/>
    <w:rsid w:val="005423D0"/>
    <w:rsid w:val="00552E9F"/>
    <w:rsid w:val="005728C4"/>
    <w:rsid w:val="00581397"/>
    <w:rsid w:val="00583090"/>
    <w:rsid w:val="00594D81"/>
    <w:rsid w:val="005A29B8"/>
    <w:rsid w:val="005B0912"/>
    <w:rsid w:val="005B4A15"/>
    <w:rsid w:val="005C5A70"/>
    <w:rsid w:val="005D0A7A"/>
    <w:rsid w:val="005D76BB"/>
    <w:rsid w:val="005E32F0"/>
    <w:rsid w:val="005F455E"/>
    <w:rsid w:val="005F668E"/>
    <w:rsid w:val="005F6AB3"/>
    <w:rsid w:val="00617839"/>
    <w:rsid w:val="00634B50"/>
    <w:rsid w:val="00641C6B"/>
    <w:rsid w:val="00655A28"/>
    <w:rsid w:val="00660382"/>
    <w:rsid w:val="00661358"/>
    <w:rsid w:val="006958E9"/>
    <w:rsid w:val="006B2308"/>
    <w:rsid w:val="006B70A9"/>
    <w:rsid w:val="006C2A20"/>
    <w:rsid w:val="006C5BAB"/>
    <w:rsid w:val="006E1E64"/>
    <w:rsid w:val="006F1B10"/>
    <w:rsid w:val="00703FB3"/>
    <w:rsid w:val="007042B6"/>
    <w:rsid w:val="00705693"/>
    <w:rsid w:val="007125DA"/>
    <w:rsid w:val="007265AD"/>
    <w:rsid w:val="00741B97"/>
    <w:rsid w:val="00770A65"/>
    <w:rsid w:val="007805B9"/>
    <w:rsid w:val="007810AD"/>
    <w:rsid w:val="00787279"/>
    <w:rsid w:val="007A73E6"/>
    <w:rsid w:val="007B3EE7"/>
    <w:rsid w:val="007C73D0"/>
    <w:rsid w:val="007C7B0C"/>
    <w:rsid w:val="007D7888"/>
    <w:rsid w:val="007E32DB"/>
    <w:rsid w:val="007E60EF"/>
    <w:rsid w:val="007F610E"/>
    <w:rsid w:val="0080017F"/>
    <w:rsid w:val="00802B60"/>
    <w:rsid w:val="0085179A"/>
    <w:rsid w:val="00851C2F"/>
    <w:rsid w:val="008731B0"/>
    <w:rsid w:val="00891373"/>
    <w:rsid w:val="00891769"/>
    <w:rsid w:val="008A1878"/>
    <w:rsid w:val="008A6F21"/>
    <w:rsid w:val="008B282B"/>
    <w:rsid w:val="008B5AA2"/>
    <w:rsid w:val="008B7CB6"/>
    <w:rsid w:val="008D3916"/>
    <w:rsid w:val="008F51A2"/>
    <w:rsid w:val="009039BD"/>
    <w:rsid w:val="009056B0"/>
    <w:rsid w:val="00905CED"/>
    <w:rsid w:val="00942553"/>
    <w:rsid w:val="00952329"/>
    <w:rsid w:val="009557FD"/>
    <w:rsid w:val="00975354"/>
    <w:rsid w:val="009809AF"/>
    <w:rsid w:val="009A77C6"/>
    <w:rsid w:val="009C6F2D"/>
    <w:rsid w:val="009C7220"/>
    <w:rsid w:val="009E48A9"/>
    <w:rsid w:val="009F3537"/>
    <w:rsid w:val="00A307E9"/>
    <w:rsid w:val="00A431B0"/>
    <w:rsid w:val="00A459C6"/>
    <w:rsid w:val="00A50521"/>
    <w:rsid w:val="00A55756"/>
    <w:rsid w:val="00A62F0B"/>
    <w:rsid w:val="00A633E3"/>
    <w:rsid w:val="00A70D61"/>
    <w:rsid w:val="00A82DCF"/>
    <w:rsid w:val="00A872A7"/>
    <w:rsid w:val="00AA48DC"/>
    <w:rsid w:val="00AA6764"/>
    <w:rsid w:val="00AA703D"/>
    <w:rsid w:val="00AB1553"/>
    <w:rsid w:val="00AB6EAC"/>
    <w:rsid w:val="00AC3B2A"/>
    <w:rsid w:val="00AC7965"/>
    <w:rsid w:val="00B07252"/>
    <w:rsid w:val="00B121F8"/>
    <w:rsid w:val="00B31283"/>
    <w:rsid w:val="00B44B93"/>
    <w:rsid w:val="00B47141"/>
    <w:rsid w:val="00B5252E"/>
    <w:rsid w:val="00B6533D"/>
    <w:rsid w:val="00B763AD"/>
    <w:rsid w:val="00BA5A54"/>
    <w:rsid w:val="00BB2A10"/>
    <w:rsid w:val="00BD4B5B"/>
    <w:rsid w:val="00BD789D"/>
    <w:rsid w:val="00C244B9"/>
    <w:rsid w:val="00C4141B"/>
    <w:rsid w:val="00C43476"/>
    <w:rsid w:val="00C47B90"/>
    <w:rsid w:val="00C7031C"/>
    <w:rsid w:val="00C725D0"/>
    <w:rsid w:val="00C821C7"/>
    <w:rsid w:val="00C93E5F"/>
    <w:rsid w:val="00CA3B25"/>
    <w:rsid w:val="00CD4F36"/>
    <w:rsid w:val="00CE185A"/>
    <w:rsid w:val="00CE7138"/>
    <w:rsid w:val="00CF2592"/>
    <w:rsid w:val="00CF42CA"/>
    <w:rsid w:val="00CF44FF"/>
    <w:rsid w:val="00CF7CAA"/>
    <w:rsid w:val="00D12B7F"/>
    <w:rsid w:val="00D2733F"/>
    <w:rsid w:val="00D3280A"/>
    <w:rsid w:val="00D3304F"/>
    <w:rsid w:val="00D3760E"/>
    <w:rsid w:val="00D41D2C"/>
    <w:rsid w:val="00D4592C"/>
    <w:rsid w:val="00D75DA6"/>
    <w:rsid w:val="00D833D5"/>
    <w:rsid w:val="00D96BDB"/>
    <w:rsid w:val="00DA401B"/>
    <w:rsid w:val="00DA6237"/>
    <w:rsid w:val="00DA6912"/>
    <w:rsid w:val="00DD0638"/>
    <w:rsid w:val="00DD1497"/>
    <w:rsid w:val="00DE382B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6607E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D4D35"/>
    <w:rsid w:val="00EE415B"/>
    <w:rsid w:val="00F05B39"/>
    <w:rsid w:val="00F21A80"/>
    <w:rsid w:val="00F26910"/>
    <w:rsid w:val="00F513D6"/>
    <w:rsid w:val="00F61F15"/>
    <w:rsid w:val="00F63951"/>
    <w:rsid w:val="00F73C65"/>
    <w:rsid w:val="00F75E58"/>
    <w:rsid w:val="00F80D5E"/>
    <w:rsid w:val="00F87F3A"/>
    <w:rsid w:val="00FA0BDB"/>
    <w:rsid w:val="00FB314B"/>
    <w:rsid w:val="00FB64B7"/>
    <w:rsid w:val="00FE5ECB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57D8E4"/>
  <w15:docId w15:val="{961B25AE-E1A3-423A-9B97-EB5E5C52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link w:val="4"/>
    <w:uiPriority w:val="99"/>
    <w:rsid w:val="005413F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  <w:lang w:eastAsia="en-US"/>
    </w:rPr>
  </w:style>
  <w:style w:type="character" w:styleId="a7">
    <w:name w:val="Hyperlink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="Times New Roman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9C6F2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opbg">
    <w:name w:val="top_bg"/>
    <w:basedOn w:val="a0"/>
    <w:rsid w:val="009C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86;&#1082;&#1091;&#1084;&#1077;&#1085;&#1090;&#1099;\&#1064;&#1072;&#1073;&#1083;&#1086;&#1085;&#1099;Word\&#1047;&#1072;&#1087;&#1088;&#1086;&#1089;%20&#1094;&#1077;&#1085;&#1086;&#1074;&#1099;&#1093;%20&#1087;&#1088;&#1077;&#1076;&#1083;&#1086;&#1078;&#1077;&#1085;&#1080;&#1081;%20&#1064;&#1040;&#1041;&#1051;&#1054;&#1053;202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CB10E-AFCC-4903-9DB5-EA3A9BA7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Запрос ценовых предложений ШАБЛОН2024</Template>
  <TotalTime>72</TotalTime>
  <Pages>8</Pages>
  <Words>3373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22555</CharactersWithSpaces>
  <SharedDoc>false</SharedDoc>
  <HLinks>
    <vt:vector size="6" baseType="variant">
      <vt:variant>
        <vt:i4>5767218</vt:i4>
      </vt:variant>
      <vt:variant>
        <vt:i4>0</vt:i4>
      </vt:variant>
      <vt:variant>
        <vt:i4>0</vt:i4>
      </vt:variant>
      <vt:variant>
        <vt:i4>5</vt:i4>
      </vt:variant>
      <vt:variant>
        <vt:lpwstr>mailto:zakupki@vip-clinic.by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cp:lastModifiedBy>Пользователь Windows</cp:lastModifiedBy>
  <cp:revision>6</cp:revision>
  <cp:lastPrinted>2026-06-29T06:50:00Z</cp:lastPrinted>
  <dcterms:created xsi:type="dcterms:W3CDTF">2026-06-26T08:34:00Z</dcterms:created>
  <dcterms:modified xsi:type="dcterms:W3CDTF">2026-06-29T06:51:00Z</dcterms:modified>
</cp:coreProperties>
</file>