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C5BD6" w14:textId="77777777" w:rsidR="00E11CAF" w:rsidRPr="00543CA3" w:rsidRDefault="00E11CAF" w:rsidP="00E11CA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14:paraId="2DDBFA5C" w14:textId="77777777" w:rsidR="00E11CAF" w:rsidRPr="00543CA3" w:rsidRDefault="00E11CAF" w:rsidP="00E11CAF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14:paraId="6B205830" w14:textId="77777777" w:rsidR="00E11CAF" w:rsidRPr="00543CA3" w:rsidRDefault="00E11CAF" w:rsidP="00E11CA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14:paraId="52E40F30" w14:textId="77777777" w:rsidR="00E11CAF" w:rsidRPr="00543CA3" w:rsidRDefault="00E11CAF" w:rsidP="00E11CA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proofErr w:type="spellStart"/>
      <w:r>
        <w:rPr>
          <w:rFonts w:ascii="Times New Roman" w:hAnsi="Times New Roman"/>
          <w:sz w:val="24"/>
          <w:szCs w:val="24"/>
        </w:rPr>
        <w:t>С.Н.Рудь</w:t>
      </w:r>
      <w:proofErr w:type="spellEnd"/>
    </w:p>
    <w:p w14:paraId="1227980E" w14:textId="77777777" w:rsidR="00E11CAF" w:rsidRDefault="00E11CAF" w:rsidP="00E11CA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14:paraId="14010EFB" w14:textId="77777777" w:rsidR="00E11CAF" w:rsidRPr="00543CA3" w:rsidRDefault="00E11CAF" w:rsidP="00E11CA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 xml:space="preserve">ТОВАРЫ (работы, </w:t>
      </w:r>
      <w:proofErr w:type="gramStart"/>
      <w:r w:rsidRPr="00543CA3">
        <w:rPr>
          <w:rFonts w:ascii="Times New Roman" w:hAnsi="Times New Roman"/>
          <w:b/>
          <w:sz w:val="24"/>
          <w:szCs w:val="24"/>
          <w:u w:val="single"/>
        </w:rPr>
        <w:t>услуги)_</w:t>
      </w:r>
      <w:proofErr w:type="gramEnd"/>
    </w:p>
    <w:p w14:paraId="07A86803" w14:textId="77777777" w:rsidR="00E11CAF" w:rsidRPr="00543CA3" w:rsidRDefault="00E11CAF" w:rsidP="00E11CA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14:paraId="62AAF0BD" w14:textId="77777777" w:rsidR="00E11CAF" w:rsidRPr="00543CA3" w:rsidRDefault="00E11CAF" w:rsidP="00E11CA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E11CAF" w:rsidRPr="00543CA3" w14:paraId="08CA00A1" w14:textId="77777777" w:rsidTr="0071297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25E99" w14:textId="77777777" w:rsidR="00E11CAF" w:rsidRPr="00543CA3" w:rsidRDefault="00E11CAF" w:rsidP="007129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E88D" w14:textId="77777777" w:rsidR="00E11CAF" w:rsidRPr="00543CA3" w:rsidRDefault="00E11CAF" w:rsidP="007129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14:paraId="1B0D4251" w14:textId="77777777" w:rsidR="00E11CAF" w:rsidRPr="00543CA3" w:rsidRDefault="00E11CAF" w:rsidP="0071297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5CFC7" w14:textId="77777777" w:rsidR="00E11CAF" w:rsidRPr="00543CA3" w:rsidRDefault="00E11CAF" w:rsidP="007129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E187" w14:textId="77777777" w:rsidR="00E11CAF" w:rsidRPr="00543CA3" w:rsidRDefault="00E11CAF" w:rsidP="00712975">
            <w:pPr>
              <w:ind w:firstLine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Коли-</w:t>
            </w:r>
            <w:proofErr w:type="spellStart"/>
            <w:r>
              <w:rPr>
                <w:rFonts w:ascii="Times New Roman" w:hAnsi="Times New Roman"/>
              </w:rPr>
              <w:t>чество</w:t>
            </w:r>
            <w:proofErr w:type="spellEnd"/>
            <w:proofErr w:type="gramEnd"/>
            <w:r>
              <w:rPr>
                <w:rFonts w:ascii="Times New Roman" w:hAnsi="Times New Roman"/>
              </w:rPr>
              <w:t>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8E8E3" w14:textId="77777777" w:rsidR="00E11CAF" w:rsidRPr="00543CA3" w:rsidRDefault="00E11CAF" w:rsidP="007129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1512" w14:textId="77777777" w:rsidR="00E11CAF" w:rsidRPr="00543CA3" w:rsidRDefault="00E11CAF" w:rsidP="007129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14:paraId="76C42DC0" w14:textId="77777777" w:rsidR="00E11CAF" w:rsidRPr="00543CA3" w:rsidRDefault="00E11CAF" w:rsidP="007129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14:paraId="5F1C1343" w14:textId="77777777" w:rsidR="00E11CAF" w:rsidRPr="00543CA3" w:rsidRDefault="00E11CAF" w:rsidP="0071297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BDC90" w14:textId="77777777" w:rsidR="00E11CAF" w:rsidRPr="00543CA3" w:rsidRDefault="00E11CAF" w:rsidP="007129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95760" w14:textId="77777777" w:rsidR="00E11CAF" w:rsidRPr="00543CA3" w:rsidRDefault="00E11CAF" w:rsidP="0071297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E11CAF" w:rsidRPr="00543CA3" w14:paraId="796B954E" w14:textId="77777777" w:rsidTr="0071297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6D29D" w14:textId="77777777" w:rsidR="00E11CAF" w:rsidRPr="00543CA3" w:rsidRDefault="00E11CAF" w:rsidP="007129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ABEBA" w14:textId="77777777" w:rsidR="00E11CAF" w:rsidRPr="00543CA3" w:rsidRDefault="00E11CAF" w:rsidP="007129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3E2C7" w14:textId="77777777" w:rsidR="00E11CAF" w:rsidRPr="00543CA3" w:rsidRDefault="00E11CAF" w:rsidP="007129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FB3DA" w14:textId="77777777" w:rsidR="00E11CAF" w:rsidRPr="00543CA3" w:rsidRDefault="00E11CAF" w:rsidP="007129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37794" w14:textId="77777777" w:rsidR="00E11CAF" w:rsidRPr="00543CA3" w:rsidRDefault="00E11CAF" w:rsidP="007129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F4A40" w14:textId="77777777" w:rsidR="00E11CAF" w:rsidRPr="00543CA3" w:rsidRDefault="00E11CAF" w:rsidP="007129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038CB" w14:textId="77777777" w:rsidR="00E11CAF" w:rsidRPr="00543CA3" w:rsidRDefault="00E11CAF" w:rsidP="007129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F786C" w14:textId="77777777" w:rsidR="00E11CAF" w:rsidRPr="00543CA3" w:rsidRDefault="00E11CAF" w:rsidP="007129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E11CAF" w:rsidRPr="00543CA3" w14:paraId="623AF771" w14:textId="77777777" w:rsidTr="0071297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BDBE1" w14:textId="77777777" w:rsidR="00E11CAF" w:rsidRPr="006433F2" w:rsidRDefault="00E11CAF" w:rsidP="0071297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1B09" w14:textId="77777777" w:rsidR="00E11CAF" w:rsidRPr="009767F9" w:rsidRDefault="00E11CAF" w:rsidP="00712975">
            <w:pPr>
              <w:ind w:firstLine="0"/>
            </w:pPr>
            <w:r w:rsidRPr="009767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E901" w14:textId="77777777" w:rsidR="00E11CAF" w:rsidRPr="00223A30" w:rsidRDefault="00E11CAF" w:rsidP="00712975">
            <w:pPr>
              <w:ind w:firstLine="0"/>
              <w:jc w:val="both"/>
              <w:rPr>
                <w:rFonts w:ascii="Times New Roman" w:hAnsi="Times New Roman"/>
              </w:rPr>
            </w:pPr>
            <w:r w:rsidRPr="00223A30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Текущий </w:t>
            </w:r>
            <w:proofErr w:type="gramStart"/>
            <w:r w:rsidRPr="00223A30">
              <w:rPr>
                <w:rFonts w:ascii="Times New Roman" w:eastAsia="Times New Roman" w:hAnsi="Times New Roman"/>
                <w:u w:val="single"/>
                <w:lang w:eastAsia="ru-RU"/>
              </w:rPr>
              <w:t>ремонт  кровли</w:t>
            </w:r>
            <w:proofErr w:type="gramEnd"/>
            <w:r w:rsidRPr="00223A30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жилых домов по адресам: г. Минск, ул. ул. Пономарева, д.10 (1/2 часть п.1), ул. Основателей, д.4, кв.4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C92B" w14:textId="77777777" w:rsidR="00E11CAF" w:rsidRPr="00BD695D" w:rsidRDefault="00E11CAF" w:rsidP="00712975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4F90" w14:textId="77777777" w:rsidR="00E11CAF" w:rsidRPr="00BD695D" w:rsidRDefault="00E11CAF" w:rsidP="0071297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41141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1217" w14:textId="77777777" w:rsidR="00E11CAF" w:rsidRDefault="00E11CAF" w:rsidP="0071297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14:paraId="4908E0D6" w14:textId="77777777" w:rsidR="00E11CAF" w:rsidRPr="00010CFE" w:rsidRDefault="00E11CAF" w:rsidP="0071297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3B78" w14:textId="77777777" w:rsidR="00E11CAF" w:rsidRPr="00010CFE" w:rsidRDefault="00E11CAF" w:rsidP="0071297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4609C" w14:textId="77777777" w:rsidR="00E11CAF" w:rsidRPr="00010CFE" w:rsidRDefault="00E11CAF" w:rsidP="0071297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14:paraId="0B33A1CA" w14:textId="77777777" w:rsidR="00E11CAF" w:rsidRPr="00543CA3" w:rsidRDefault="00E11CAF" w:rsidP="00E11CA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14:paraId="56D27FE6" w14:textId="77777777" w:rsidR="00E11CAF" w:rsidRPr="00543CA3" w:rsidRDefault="00E11CAF" w:rsidP="00E11CA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В.В.Кулеш</w:t>
      </w:r>
      <w:proofErr w:type="spellEnd"/>
    </w:p>
    <w:p w14:paraId="64817943" w14:textId="77777777" w:rsidR="00E11CAF" w:rsidRPr="0068464F" w:rsidRDefault="00E11CAF" w:rsidP="00E11CA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15EFF5" w14:textId="77777777" w:rsidR="00E11CAF" w:rsidRDefault="00E11CAF" w:rsidP="00E11CA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Н.В.Дуброва</w:t>
      </w:r>
      <w:proofErr w:type="spellEnd"/>
    </w:p>
    <w:p w14:paraId="22A36412" w14:textId="77777777" w:rsidR="00E11CAF" w:rsidRDefault="00E11CAF" w:rsidP="00E11CA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14:paraId="7142C6C0" w14:textId="77777777" w:rsidR="00E11CAF" w:rsidRDefault="00E11CAF" w:rsidP="00E11CA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14:paraId="29CFA724" w14:textId="77777777" w:rsidR="00E11CAF" w:rsidRDefault="00E11CAF" w:rsidP="00E11CA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14:paraId="1E4BDF6E" w14:textId="77777777" w:rsidR="00E11CAF" w:rsidRDefault="00E11CAF" w:rsidP="00E11CA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14:paraId="3A559B5C" w14:textId="77777777" w:rsidR="00CF0EC2" w:rsidRPr="00E11CAF" w:rsidRDefault="00CF0EC2" w:rsidP="00E11CAF"/>
    <w:sectPr w:rsidR="00CF0EC2" w:rsidRPr="00E11CAF" w:rsidSect="005051E2">
      <w:pgSz w:w="16838" w:h="11906" w:orient="landscape"/>
      <w:pgMar w:top="284" w:right="567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9D226" w14:textId="77777777" w:rsidR="00534CDC" w:rsidRDefault="00534CDC" w:rsidP="000A1862">
      <w:r>
        <w:separator/>
      </w:r>
    </w:p>
  </w:endnote>
  <w:endnote w:type="continuationSeparator" w:id="0">
    <w:p w14:paraId="5635DE21" w14:textId="77777777" w:rsidR="00534CDC" w:rsidRDefault="00534CDC" w:rsidP="000A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5E7A0" w14:textId="77777777" w:rsidR="00534CDC" w:rsidRDefault="00534CDC" w:rsidP="000A1862">
      <w:r>
        <w:separator/>
      </w:r>
    </w:p>
  </w:footnote>
  <w:footnote w:type="continuationSeparator" w:id="0">
    <w:p w14:paraId="00F97E03" w14:textId="77777777" w:rsidR="00534CDC" w:rsidRDefault="00534CDC" w:rsidP="000A18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attachedTemplate r:id="rId1"/>
  <w:documentProtection w:edit="forms" w:enforcement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0906"/>
    <w:rsid w:val="0000293A"/>
    <w:rsid w:val="00003F3C"/>
    <w:rsid w:val="00006F82"/>
    <w:rsid w:val="00010CFE"/>
    <w:rsid w:val="000115C4"/>
    <w:rsid w:val="00011FCD"/>
    <w:rsid w:val="0001355F"/>
    <w:rsid w:val="00013920"/>
    <w:rsid w:val="00015A7F"/>
    <w:rsid w:val="00020276"/>
    <w:rsid w:val="000203CE"/>
    <w:rsid w:val="00020CA1"/>
    <w:rsid w:val="0002210B"/>
    <w:rsid w:val="000240E9"/>
    <w:rsid w:val="00025F76"/>
    <w:rsid w:val="00027630"/>
    <w:rsid w:val="00030DDF"/>
    <w:rsid w:val="00035469"/>
    <w:rsid w:val="00036EE9"/>
    <w:rsid w:val="00040588"/>
    <w:rsid w:val="00044F22"/>
    <w:rsid w:val="000462C9"/>
    <w:rsid w:val="000466AB"/>
    <w:rsid w:val="00050330"/>
    <w:rsid w:val="00051C5E"/>
    <w:rsid w:val="00056964"/>
    <w:rsid w:val="00063B1E"/>
    <w:rsid w:val="00064CE6"/>
    <w:rsid w:val="000676DD"/>
    <w:rsid w:val="00071611"/>
    <w:rsid w:val="00072BDC"/>
    <w:rsid w:val="0007325E"/>
    <w:rsid w:val="000739DE"/>
    <w:rsid w:val="00074FCA"/>
    <w:rsid w:val="00075927"/>
    <w:rsid w:val="00075E33"/>
    <w:rsid w:val="00080AAA"/>
    <w:rsid w:val="00081066"/>
    <w:rsid w:val="00081903"/>
    <w:rsid w:val="00081FE1"/>
    <w:rsid w:val="00082AC9"/>
    <w:rsid w:val="00084F32"/>
    <w:rsid w:val="0008559C"/>
    <w:rsid w:val="0008569E"/>
    <w:rsid w:val="00087F98"/>
    <w:rsid w:val="00092622"/>
    <w:rsid w:val="000974C7"/>
    <w:rsid w:val="000A1862"/>
    <w:rsid w:val="000A1A96"/>
    <w:rsid w:val="000A7223"/>
    <w:rsid w:val="000A7A0A"/>
    <w:rsid w:val="000A7E41"/>
    <w:rsid w:val="000B02C2"/>
    <w:rsid w:val="000B1C9D"/>
    <w:rsid w:val="000B3DAB"/>
    <w:rsid w:val="000B65C5"/>
    <w:rsid w:val="000C0231"/>
    <w:rsid w:val="000C2F05"/>
    <w:rsid w:val="000C304E"/>
    <w:rsid w:val="000C4551"/>
    <w:rsid w:val="000C5509"/>
    <w:rsid w:val="000D2AAB"/>
    <w:rsid w:val="000D2C47"/>
    <w:rsid w:val="000D3A27"/>
    <w:rsid w:val="000E0198"/>
    <w:rsid w:val="000E0986"/>
    <w:rsid w:val="000E0EFE"/>
    <w:rsid w:val="000E16B6"/>
    <w:rsid w:val="000E1F4F"/>
    <w:rsid w:val="000E6CAA"/>
    <w:rsid w:val="000F023E"/>
    <w:rsid w:val="000F34BA"/>
    <w:rsid w:val="000F7A48"/>
    <w:rsid w:val="00103452"/>
    <w:rsid w:val="00104241"/>
    <w:rsid w:val="00105CEF"/>
    <w:rsid w:val="00106684"/>
    <w:rsid w:val="00106EE0"/>
    <w:rsid w:val="001103E7"/>
    <w:rsid w:val="00110CF6"/>
    <w:rsid w:val="00111602"/>
    <w:rsid w:val="00111D35"/>
    <w:rsid w:val="00114051"/>
    <w:rsid w:val="001169C4"/>
    <w:rsid w:val="00117950"/>
    <w:rsid w:val="00124967"/>
    <w:rsid w:val="001311BE"/>
    <w:rsid w:val="001357CF"/>
    <w:rsid w:val="00143CB0"/>
    <w:rsid w:val="001526DA"/>
    <w:rsid w:val="00153C2C"/>
    <w:rsid w:val="00155008"/>
    <w:rsid w:val="00156638"/>
    <w:rsid w:val="0016089A"/>
    <w:rsid w:val="001622E4"/>
    <w:rsid w:val="00165C5D"/>
    <w:rsid w:val="00172C35"/>
    <w:rsid w:val="00173330"/>
    <w:rsid w:val="00173668"/>
    <w:rsid w:val="00174112"/>
    <w:rsid w:val="00174B6A"/>
    <w:rsid w:val="00175944"/>
    <w:rsid w:val="00180AC2"/>
    <w:rsid w:val="0018107A"/>
    <w:rsid w:val="00181175"/>
    <w:rsid w:val="00181ECE"/>
    <w:rsid w:val="00182C96"/>
    <w:rsid w:val="001834BD"/>
    <w:rsid w:val="00183ED1"/>
    <w:rsid w:val="0018465B"/>
    <w:rsid w:val="001906F6"/>
    <w:rsid w:val="00191040"/>
    <w:rsid w:val="0019195E"/>
    <w:rsid w:val="0019213A"/>
    <w:rsid w:val="001958F3"/>
    <w:rsid w:val="00196687"/>
    <w:rsid w:val="001A1669"/>
    <w:rsid w:val="001A23A3"/>
    <w:rsid w:val="001A30B9"/>
    <w:rsid w:val="001A51BF"/>
    <w:rsid w:val="001A5A34"/>
    <w:rsid w:val="001A5D5B"/>
    <w:rsid w:val="001A71F3"/>
    <w:rsid w:val="001A784B"/>
    <w:rsid w:val="001B37BD"/>
    <w:rsid w:val="001B462B"/>
    <w:rsid w:val="001B6160"/>
    <w:rsid w:val="001C75EC"/>
    <w:rsid w:val="001D36BD"/>
    <w:rsid w:val="001D3987"/>
    <w:rsid w:val="001E0906"/>
    <w:rsid w:val="001E1590"/>
    <w:rsid w:val="001E4046"/>
    <w:rsid w:val="001E447E"/>
    <w:rsid w:val="001E746C"/>
    <w:rsid w:val="001F1893"/>
    <w:rsid w:val="001F1A74"/>
    <w:rsid w:val="001F31B9"/>
    <w:rsid w:val="001F47C0"/>
    <w:rsid w:val="001F5E43"/>
    <w:rsid w:val="002018EB"/>
    <w:rsid w:val="00202C4F"/>
    <w:rsid w:val="00206F84"/>
    <w:rsid w:val="00213B6C"/>
    <w:rsid w:val="00213BBD"/>
    <w:rsid w:val="00215D87"/>
    <w:rsid w:val="00216593"/>
    <w:rsid w:val="00216B1C"/>
    <w:rsid w:val="0022166A"/>
    <w:rsid w:val="0022305E"/>
    <w:rsid w:val="00223A30"/>
    <w:rsid w:val="00223B52"/>
    <w:rsid w:val="00227C91"/>
    <w:rsid w:val="0023177F"/>
    <w:rsid w:val="00234377"/>
    <w:rsid w:val="00235EB6"/>
    <w:rsid w:val="00237E40"/>
    <w:rsid w:val="00240B01"/>
    <w:rsid w:val="00240BD0"/>
    <w:rsid w:val="002449C1"/>
    <w:rsid w:val="00245E6C"/>
    <w:rsid w:val="00247A49"/>
    <w:rsid w:val="002502E8"/>
    <w:rsid w:val="00250FF3"/>
    <w:rsid w:val="00251FF1"/>
    <w:rsid w:val="00252F21"/>
    <w:rsid w:val="0025712C"/>
    <w:rsid w:val="00257735"/>
    <w:rsid w:val="002618C7"/>
    <w:rsid w:val="00261A82"/>
    <w:rsid w:val="0026287F"/>
    <w:rsid w:val="00262EB8"/>
    <w:rsid w:val="00263D33"/>
    <w:rsid w:val="002663E0"/>
    <w:rsid w:val="0026674C"/>
    <w:rsid w:val="00266F38"/>
    <w:rsid w:val="00267776"/>
    <w:rsid w:val="00271097"/>
    <w:rsid w:val="002712DF"/>
    <w:rsid w:val="002739E1"/>
    <w:rsid w:val="002809F6"/>
    <w:rsid w:val="00281D51"/>
    <w:rsid w:val="00283B07"/>
    <w:rsid w:val="00285648"/>
    <w:rsid w:val="00287529"/>
    <w:rsid w:val="002878C8"/>
    <w:rsid w:val="00291146"/>
    <w:rsid w:val="002916C9"/>
    <w:rsid w:val="00292ED4"/>
    <w:rsid w:val="00292EEB"/>
    <w:rsid w:val="00293515"/>
    <w:rsid w:val="002935E7"/>
    <w:rsid w:val="00296C62"/>
    <w:rsid w:val="0029713C"/>
    <w:rsid w:val="002973B4"/>
    <w:rsid w:val="00297FAA"/>
    <w:rsid w:val="002A1E58"/>
    <w:rsid w:val="002A4BE9"/>
    <w:rsid w:val="002A6544"/>
    <w:rsid w:val="002B0431"/>
    <w:rsid w:val="002B1D7B"/>
    <w:rsid w:val="002B202C"/>
    <w:rsid w:val="002B245F"/>
    <w:rsid w:val="002B2FD3"/>
    <w:rsid w:val="002B5713"/>
    <w:rsid w:val="002B6FF2"/>
    <w:rsid w:val="002D341C"/>
    <w:rsid w:val="002D5223"/>
    <w:rsid w:val="002D6CC2"/>
    <w:rsid w:val="002E0ADE"/>
    <w:rsid w:val="002E247B"/>
    <w:rsid w:val="002E40A4"/>
    <w:rsid w:val="002E7555"/>
    <w:rsid w:val="003005E7"/>
    <w:rsid w:val="00300950"/>
    <w:rsid w:val="00300986"/>
    <w:rsid w:val="003011E2"/>
    <w:rsid w:val="003028E0"/>
    <w:rsid w:val="003073AD"/>
    <w:rsid w:val="00310D01"/>
    <w:rsid w:val="00312389"/>
    <w:rsid w:val="00312624"/>
    <w:rsid w:val="003138CC"/>
    <w:rsid w:val="003154E2"/>
    <w:rsid w:val="00317A69"/>
    <w:rsid w:val="003211E4"/>
    <w:rsid w:val="00321A25"/>
    <w:rsid w:val="00324CB0"/>
    <w:rsid w:val="00330AA9"/>
    <w:rsid w:val="00331694"/>
    <w:rsid w:val="003324AC"/>
    <w:rsid w:val="003328E5"/>
    <w:rsid w:val="0034151A"/>
    <w:rsid w:val="003434FB"/>
    <w:rsid w:val="00343902"/>
    <w:rsid w:val="00344A51"/>
    <w:rsid w:val="00344F8D"/>
    <w:rsid w:val="003462F6"/>
    <w:rsid w:val="003463AA"/>
    <w:rsid w:val="00351AC3"/>
    <w:rsid w:val="00352C1A"/>
    <w:rsid w:val="00352D6E"/>
    <w:rsid w:val="003530F2"/>
    <w:rsid w:val="00354A5E"/>
    <w:rsid w:val="0035645C"/>
    <w:rsid w:val="00357F8C"/>
    <w:rsid w:val="00361D14"/>
    <w:rsid w:val="00362A0A"/>
    <w:rsid w:val="003656D8"/>
    <w:rsid w:val="003706B7"/>
    <w:rsid w:val="003731B5"/>
    <w:rsid w:val="003826DF"/>
    <w:rsid w:val="00384281"/>
    <w:rsid w:val="00392248"/>
    <w:rsid w:val="0039303B"/>
    <w:rsid w:val="00393FBA"/>
    <w:rsid w:val="003973C3"/>
    <w:rsid w:val="003A1439"/>
    <w:rsid w:val="003A16E9"/>
    <w:rsid w:val="003A4835"/>
    <w:rsid w:val="003A504A"/>
    <w:rsid w:val="003A5B53"/>
    <w:rsid w:val="003B06C1"/>
    <w:rsid w:val="003B0E02"/>
    <w:rsid w:val="003B22C0"/>
    <w:rsid w:val="003B2D5D"/>
    <w:rsid w:val="003B5906"/>
    <w:rsid w:val="003C2D2F"/>
    <w:rsid w:val="003C42C7"/>
    <w:rsid w:val="003C4CA2"/>
    <w:rsid w:val="003C6DF8"/>
    <w:rsid w:val="003D1657"/>
    <w:rsid w:val="003D219D"/>
    <w:rsid w:val="003E0F63"/>
    <w:rsid w:val="003E2806"/>
    <w:rsid w:val="003E3BDA"/>
    <w:rsid w:val="003E7DF7"/>
    <w:rsid w:val="003F275D"/>
    <w:rsid w:val="003F3D98"/>
    <w:rsid w:val="003F5229"/>
    <w:rsid w:val="003F64CE"/>
    <w:rsid w:val="003F704B"/>
    <w:rsid w:val="0040275F"/>
    <w:rsid w:val="00405ECC"/>
    <w:rsid w:val="0040712F"/>
    <w:rsid w:val="0041036B"/>
    <w:rsid w:val="0041044A"/>
    <w:rsid w:val="00412741"/>
    <w:rsid w:val="004165E6"/>
    <w:rsid w:val="0042173C"/>
    <w:rsid w:val="004224A9"/>
    <w:rsid w:val="00423B46"/>
    <w:rsid w:val="00423F22"/>
    <w:rsid w:val="00426171"/>
    <w:rsid w:val="00433677"/>
    <w:rsid w:val="00433F7C"/>
    <w:rsid w:val="0044403A"/>
    <w:rsid w:val="00445A5F"/>
    <w:rsid w:val="00445B0A"/>
    <w:rsid w:val="004465BE"/>
    <w:rsid w:val="00446A0E"/>
    <w:rsid w:val="00456696"/>
    <w:rsid w:val="00460850"/>
    <w:rsid w:val="00462DE5"/>
    <w:rsid w:val="004675BC"/>
    <w:rsid w:val="004677CA"/>
    <w:rsid w:val="00470C6A"/>
    <w:rsid w:val="00474603"/>
    <w:rsid w:val="00482F07"/>
    <w:rsid w:val="00483822"/>
    <w:rsid w:val="00484D0F"/>
    <w:rsid w:val="00485C61"/>
    <w:rsid w:val="004867BB"/>
    <w:rsid w:val="00486D59"/>
    <w:rsid w:val="00490009"/>
    <w:rsid w:val="004921B4"/>
    <w:rsid w:val="00496882"/>
    <w:rsid w:val="00497536"/>
    <w:rsid w:val="004A2D28"/>
    <w:rsid w:val="004A5FFB"/>
    <w:rsid w:val="004A6BEA"/>
    <w:rsid w:val="004A766F"/>
    <w:rsid w:val="004B13B5"/>
    <w:rsid w:val="004B1D45"/>
    <w:rsid w:val="004B21EC"/>
    <w:rsid w:val="004B2BC1"/>
    <w:rsid w:val="004B4942"/>
    <w:rsid w:val="004C11F5"/>
    <w:rsid w:val="004C7330"/>
    <w:rsid w:val="004C7560"/>
    <w:rsid w:val="004C7B89"/>
    <w:rsid w:val="004D03A6"/>
    <w:rsid w:val="004D0D42"/>
    <w:rsid w:val="004D1E2F"/>
    <w:rsid w:val="004D303A"/>
    <w:rsid w:val="004D611B"/>
    <w:rsid w:val="004D6682"/>
    <w:rsid w:val="004D6BA2"/>
    <w:rsid w:val="004D7904"/>
    <w:rsid w:val="004D7A3F"/>
    <w:rsid w:val="004E117E"/>
    <w:rsid w:val="004E1C72"/>
    <w:rsid w:val="004F044C"/>
    <w:rsid w:val="004F0568"/>
    <w:rsid w:val="004F1D23"/>
    <w:rsid w:val="004F346B"/>
    <w:rsid w:val="004F6F33"/>
    <w:rsid w:val="00503161"/>
    <w:rsid w:val="0050476E"/>
    <w:rsid w:val="005051E2"/>
    <w:rsid w:val="00505C9B"/>
    <w:rsid w:val="00511D7C"/>
    <w:rsid w:val="00511DAA"/>
    <w:rsid w:val="00513752"/>
    <w:rsid w:val="00517082"/>
    <w:rsid w:val="00522C95"/>
    <w:rsid w:val="00524FDF"/>
    <w:rsid w:val="005259C5"/>
    <w:rsid w:val="0052697D"/>
    <w:rsid w:val="00533AE2"/>
    <w:rsid w:val="00534CDC"/>
    <w:rsid w:val="00535D0F"/>
    <w:rsid w:val="00537795"/>
    <w:rsid w:val="0054238E"/>
    <w:rsid w:val="005423C4"/>
    <w:rsid w:val="00543CA3"/>
    <w:rsid w:val="00552403"/>
    <w:rsid w:val="00553556"/>
    <w:rsid w:val="00554EAC"/>
    <w:rsid w:val="00557E5E"/>
    <w:rsid w:val="005601CE"/>
    <w:rsid w:val="00562E48"/>
    <w:rsid w:val="005631F9"/>
    <w:rsid w:val="005632A6"/>
    <w:rsid w:val="00567040"/>
    <w:rsid w:val="005670F3"/>
    <w:rsid w:val="0057024C"/>
    <w:rsid w:val="00571AB9"/>
    <w:rsid w:val="0057314F"/>
    <w:rsid w:val="005742D7"/>
    <w:rsid w:val="00577E07"/>
    <w:rsid w:val="00581485"/>
    <w:rsid w:val="00581D43"/>
    <w:rsid w:val="00582512"/>
    <w:rsid w:val="0058365C"/>
    <w:rsid w:val="00583FAB"/>
    <w:rsid w:val="00587E2C"/>
    <w:rsid w:val="00592A9D"/>
    <w:rsid w:val="005940DD"/>
    <w:rsid w:val="0059635E"/>
    <w:rsid w:val="0059673F"/>
    <w:rsid w:val="005A134C"/>
    <w:rsid w:val="005A1471"/>
    <w:rsid w:val="005A1EB2"/>
    <w:rsid w:val="005A28B4"/>
    <w:rsid w:val="005A3D04"/>
    <w:rsid w:val="005A3E58"/>
    <w:rsid w:val="005A5351"/>
    <w:rsid w:val="005A6CAA"/>
    <w:rsid w:val="005B3B05"/>
    <w:rsid w:val="005B4458"/>
    <w:rsid w:val="005B5E33"/>
    <w:rsid w:val="005B653B"/>
    <w:rsid w:val="005B7F5E"/>
    <w:rsid w:val="005C016C"/>
    <w:rsid w:val="005C1067"/>
    <w:rsid w:val="005C182E"/>
    <w:rsid w:val="005C1E1E"/>
    <w:rsid w:val="005C49F4"/>
    <w:rsid w:val="005C5A32"/>
    <w:rsid w:val="005C6731"/>
    <w:rsid w:val="005D6600"/>
    <w:rsid w:val="005D7228"/>
    <w:rsid w:val="005E1D7D"/>
    <w:rsid w:val="005E2A6F"/>
    <w:rsid w:val="005E68B0"/>
    <w:rsid w:val="005E74AE"/>
    <w:rsid w:val="006023C4"/>
    <w:rsid w:val="00606204"/>
    <w:rsid w:val="0061126B"/>
    <w:rsid w:val="00611306"/>
    <w:rsid w:val="00611DBB"/>
    <w:rsid w:val="00613544"/>
    <w:rsid w:val="00613948"/>
    <w:rsid w:val="00615992"/>
    <w:rsid w:val="006168E7"/>
    <w:rsid w:val="00617761"/>
    <w:rsid w:val="00621A5E"/>
    <w:rsid w:val="0062249A"/>
    <w:rsid w:val="0062327F"/>
    <w:rsid w:val="00623AFD"/>
    <w:rsid w:val="006267D6"/>
    <w:rsid w:val="006309DB"/>
    <w:rsid w:val="006430CE"/>
    <w:rsid w:val="006433F2"/>
    <w:rsid w:val="00646EF7"/>
    <w:rsid w:val="00650B81"/>
    <w:rsid w:val="00650FC7"/>
    <w:rsid w:val="00652339"/>
    <w:rsid w:val="006525BB"/>
    <w:rsid w:val="006548E2"/>
    <w:rsid w:val="0065724C"/>
    <w:rsid w:val="006573B6"/>
    <w:rsid w:val="00657F25"/>
    <w:rsid w:val="00661815"/>
    <w:rsid w:val="00661F00"/>
    <w:rsid w:val="00663DB2"/>
    <w:rsid w:val="0066440D"/>
    <w:rsid w:val="00664D98"/>
    <w:rsid w:val="00673983"/>
    <w:rsid w:val="00674DFA"/>
    <w:rsid w:val="00675E90"/>
    <w:rsid w:val="00676081"/>
    <w:rsid w:val="0068464F"/>
    <w:rsid w:val="00685E4C"/>
    <w:rsid w:val="0068649F"/>
    <w:rsid w:val="006872E6"/>
    <w:rsid w:val="006928A0"/>
    <w:rsid w:val="006A563E"/>
    <w:rsid w:val="006A592D"/>
    <w:rsid w:val="006A5D19"/>
    <w:rsid w:val="006B07E6"/>
    <w:rsid w:val="006B2A2C"/>
    <w:rsid w:val="006B326D"/>
    <w:rsid w:val="006B523C"/>
    <w:rsid w:val="006B77DB"/>
    <w:rsid w:val="006C243B"/>
    <w:rsid w:val="006C4545"/>
    <w:rsid w:val="006C4F98"/>
    <w:rsid w:val="006D0609"/>
    <w:rsid w:val="006D2359"/>
    <w:rsid w:val="006D2384"/>
    <w:rsid w:val="006D386A"/>
    <w:rsid w:val="006D5406"/>
    <w:rsid w:val="006D5C80"/>
    <w:rsid w:val="006D60A8"/>
    <w:rsid w:val="006D7059"/>
    <w:rsid w:val="006D7E85"/>
    <w:rsid w:val="006E46A0"/>
    <w:rsid w:val="006F7DBB"/>
    <w:rsid w:val="00702B37"/>
    <w:rsid w:val="007059E0"/>
    <w:rsid w:val="007061FF"/>
    <w:rsid w:val="007102A9"/>
    <w:rsid w:val="00711804"/>
    <w:rsid w:val="007129EC"/>
    <w:rsid w:val="007133F1"/>
    <w:rsid w:val="00714403"/>
    <w:rsid w:val="00721F8B"/>
    <w:rsid w:val="00724809"/>
    <w:rsid w:val="0072505E"/>
    <w:rsid w:val="00726483"/>
    <w:rsid w:val="00726D4E"/>
    <w:rsid w:val="00727C55"/>
    <w:rsid w:val="00730437"/>
    <w:rsid w:val="007322FD"/>
    <w:rsid w:val="00732C99"/>
    <w:rsid w:val="00733742"/>
    <w:rsid w:val="00735862"/>
    <w:rsid w:val="00735B06"/>
    <w:rsid w:val="00736E1E"/>
    <w:rsid w:val="00736E27"/>
    <w:rsid w:val="00742101"/>
    <w:rsid w:val="00747277"/>
    <w:rsid w:val="007531D2"/>
    <w:rsid w:val="007563FB"/>
    <w:rsid w:val="00764FB9"/>
    <w:rsid w:val="00766251"/>
    <w:rsid w:val="00766577"/>
    <w:rsid w:val="00771244"/>
    <w:rsid w:val="00774342"/>
    <w:rsid w:val="007750F5"/>
    <w:rsid w:val="00776493"/>
    <w:rsid w:val="00776972"/>
    <w:rsid w:val="0078237E"/>
    <w:rsid w:val="00783865"/>
    <w:rsid w:val="00783B0E"/>
    <w:rsid w:val="007861F6"/>
    <w:rsid w:val="007875E5"/>
    <w:rsid w:val="00790D41"/>
    <w:rsid w:val="007929DB"/>
    <w:rsid w:val="00792DBD"/>
    <w:rsid w:val="007930D1"/>
    <w:rsid w:val="007947D4"/>
    <w:rsid w:val="007948C4"/>
    <w:rsid w:val="00796A9F"/>
    <w:rsid w:val="007A0FA4"/>
    <w:rsid w:val="007A1260"/>
    <w:rsid w:val="007A2B1B"/>
    <w:rsid w:val="007A3CB0"/>
    <w:rsid w:val="007A7A43"/>
    <w:rsid w:val="007B0B07"/>
    <w:rsid w:val="007B0D89"/>
    <w:rsid w:val="007B25AD"/>
    <w:rsid w:val="007C0685"/>
    <w:rsid w:val="007C2637"/>
    <w:rsid w:val="007C3272"/>
    <w:rsid w:val="007C41B1"/>
    <w:rsid w:val="007D055D"/>
    <w:rsid w:val="007D1A7F"/>
    <w:rsid w:val="007D32A9"/>
    <w:rsid w:val="007D3636"/>
    <w:rsid w:val="007D4E7A"/>
    <w:rsid w:val="007D52DB"/>
    <w:rsid w:val="007D75A2"/>
    <w:rsid w:val="007D7BC2"/>
    <w:rsid w:val="007E281D"/>
    <w:rsid w:val="007E2AD6"/>
    <w:rsid w:val="007E31BA"/>
    <w:rsid w:val="007E32F0"/>
    <w:rsid w:val="007E6A01"/>
    <w:rsid w:val="007F2089"/>
    <w:rsid w:val="007F3113"/>
    <w:rsid w:val="007F3C8A"/>
    <w:rsid w:val="007F41A4"/>
    <w:rsid w:val="007F5DCA"/>
    <w:rsid w:val="007F72AA"/>
    <w:rsid w:val="0080053F"/>
    <w:rsid w:val="00801B6E"/>
    <w:rsid w:val="00802015"/>
    <w:rsid w:val="0080518E"/>
    <w:rsid w:val="008069E4"/>
    <w:rsid w:val="00811B3B"/>
    <w:rsid w:val="0081292B"/>
    <w:rsid w:val="00814851"/>
    <w:rsid w:val="00815818"/>
    <w:rsid w:val="00815A0F"/>
    <w:rsid w:val="00824271"/>
    <w:rsid w:val="00824AA1"/>
    <w:rsid w:val="008269AC"/>
    <w:rsid w:val="00826C2C"/>
    <w:rsid w:val="00830C13"/>
    <w:rsid w:val="00831344"/>
    <w:rsid w:val="008327F0"/>
    <w:rsid w:val="008349CF"/>
    <w:rsid w:val="00836552"/>
    <w:rsid w:val="008370D2"/>
    <w:rsid w:val="008403A4"/>
    <w:rsid w:val="0084542A"/>
    <w:rsid w:val="00847F0A"/>
    <w:rsid w:val="008504B3"/>
    <w:rsid w:val="00856C2E"/>
    <w:rsid w:val="008608A0"/>
    <w:rsid w:val="00862879"/>
    <w:rsid w:val="008671FA"/>
    <w:rsid w:val="00871768"/>
    <w:rsid w:val="00874CE0"/>
    <w:rsid w:val="008764B5"/>
    <w:rsid w:val="00877D02"/>
    <w:rsid w:val="008813AA"/>
    <w:rsid w:val="0089245E"/>
    <w:rsid w:val="008924B0"/>
    <w:rsid w:val="008977A6"/>
    <w:rsid w:val="008A575D"/>
    <w:rsid w:val="008B1C2E"/>
    <w:rsid w:val="008B24B7"/>
    <w:rsid w:val="008B2997"/>
    <w:rsid w:val="008B362D"/>
    <w:rsid w:val="008B392A"/>
    <w:rsid w:val="008C7CB5"/>
    <w:rsid w:val="008D3870"/>
    <w:rsid w:val="008D4578"/>
    <w:rsid w:val="008D6259"/>
    <w:rsid w:val="008D6458"/>
    <w:rsid w:val="008D6A04"/>
    <w:rsid w:val="008D75EA"/>
    <w:rsid w:val="008D7779"/>
    <w:rsid w:val="008E13AE"/>
    <w:rsid w:val="008E1A07"/>
    <w:rsid w:val="008E60E6"/>
    <w:rsid w:val="008E78BA"/>
    <w:rsid w:val="008E7E76"/>
    <w:rsid w:val="008F0219"/>
    <w:rsid w:val="008F16F1"/>
    <w:rsid w:val="008F239D"/>
    <w:rsid w:val="00901EA7"/>
    <w:rsid w:val="0090766F"/>
    <w:rsid w:val="00910C3F"/>
    <w:rsid w:val="00912C34"/>
    <w:rsid w:val="009172FB"/>
    <w:rsid w:val="0092022C"/>
    <w:rsid w:val="00921363"/>
    <w:rsid w:val="009271BB"/>
    <w:rsid w:val="009329A2"/>
    <w:rsid w:val="009360F6"/>
    <w:rsid w:val="009372D5"/>
    <w:rsid w:val="009408D6"/>
    <w:rsid w:val="00941188"/>
    <w:rsid w:val="00941C65"/>
    <w:rsid w:val="00941D39"/>
    <w:rsid w:val="00941FE1"/>
    <w:rsid w:val="00943016"/>
    <w:rsid w:val="00943170"/>
    <w:rsid w:val="00943F54"/>
    <w:rsid w:val="00946FD6"/>
    <w:rsid w:val="00951D11"/>
    <w:rsid w:val="009524FA"/>
    <w:rsid w:val="00953B8D"/>
    <w:rsid w:val="00955BB1"/>
    <w:rsid w:val="009560FA"/>
    <w:rsid w:val="0096249B"/>
    <w:rsid w:val="009635A3"/>
    <w:rsid w:val="009671D9"/>
    <w:rsid w:val="00967A80"/>
    <w:rsid w:val="009727CE"/>
    <w:rsid w:val="0097368D"/>
    <w:rsid w:val="00973E18"/>
    <w:rsid w:val="00974801"/>
    <w:rsid w:val="009767F9"/>
    <w:rsid w:val="00977940"/>
    <w:rsid w:val="00982C23"/>
    <w:rsid w:val="00983C32"/>
    <w:rsid w:val="00984A4D"/>
    <w:rsid w:val="00990051"/>
    <w:rsid w:val="00996868"/>
    <w:rsid w:val="00996DEB"/>
    <w:rsid w:val="009A0EF3"/>
    <w:rsid w:val="009A238C"/>
    <w:rsid w:val="009B41C6"/>
    <w:rsid w:val="009B54E0"/>
    <w:rsid w:val="009B71AA"/>
    <w:rsid w:val="009C459D"/>
    <w:rsid w:val="009C651B"/>
    <w:rsid w:val="009D0324"/>
    <w:rsid w:val="009D35ED"/>
    <w:rsid w:val="009D4E35"/>
    <w:rsid w:val="009D7BE5"/>
    <w:rsid w:val="009E113E"/>
    <w:rsid w:val="009E133E"/>
    <w:rsid w:val="009E1C1D"/>
    <w:rsid w:val="009E27C9"/>
    <w:rsid w:val="009E6CA5"/>
    <w:rsid w:val="009F04BE"/>
    <w:rsid w:val="009F0EBD"/>
    <w:rsid w:val="009F4664"/>
    <w:rsid w:val="009F4F26"/>
    <w:rsid w:val="00A00092"/>
    <w:rsid w:val="00A00CCF"/>
    <w:rsid w:val="00A0183D"/>
    <w:rsid w:val="00A01AAF"/>
    <w:rsid w:val="00A07417"/>
    <w:rsid w:val="00A100E6"/>
    <w:rsid w:val="00A10A9A"/>
    <w:rsid w:val="00A17E70"/>
    <w:rsid w:val="00A20A5F"/>
    <w:rsid w:val="00A22EFB"/>
    <w:rsid w:val="00A24992"/>
    <w:rsid w:val="00A24AA3"/>
    <w:rsid w:val="00A31C48"/>
    <w:rsid w:val="00A33A76"/>
    <w:rsid w:val="00A352B1"/>
    <w:rsid w:val="00A35FC8"/>
    <w:rsid w:val="00A36AFD"/>
    <w:rsid w:val="00A40675"/>
    <w:rsid w:val="00A408C1"/>
    <w:rsid w:val="00A43E9D"/>
    <w:rsid w:val="00A478F4"/>
    <w:rsid w:val="00A5055D"/>
    <w:rsid w:val="00A51DFB"/>
    <w:rsid w:val="00A52E20"/>
    <w:rsid w:val="00A5367A"/>
    <w:rsid w:val="00A53CFA"/>
    <w:rsid w:val="00A5543D"/>
    <w:rsid w:val="00A5715E"/>
    <w:rsid w:val="00A62EEE"/>
    <w:rsid w:val="00A637AF"/>
    <w:rsid w:val="00A6419A"/>
    <w:rsid w:val="00A667FD"/>
    <w:rsid w:val="00A67E1C"/>
    <w:rsid w:val="00A70C48"/>
    <w:rsid w:val="00A763FE"/>
    <w:rsid w:val="00A76696"/>
    <w:rsid w:val="00A80EA6"/>
    <w:rsid w:val="00A80FF2"/>
    <w:rsid w:val="00A8775A"/>
    <w:rsid w:val="00A93806"/>
    <w:rsid w:val="00A938D1"/>
    <w:rsid w:val="00A967E1"/>
    <w:rsid w:val="00AA1B17"/>
    <w:rsid w:val="00AA2EBC"/>
    <w:rsid w:val="00AA354B"/>
    <w:rsid w:val="00AB12B6"/>
    <w:rsid w:val="00AB13BD"/>
    <w:rsid w:val="00AB1A03"/>
    <w:rsid w:val="00AC5938"/>
    <w:rsid w:val="00AC69DD"/>
    <w:rsid w:val="00AD08BC"/>
    <w:rsid w:val="00AD1F25"/>
    <w:rsid w:val="00AD2AD6"/>
    <w:rsid w:val="00AD424C"/>
    <w:rsid w:val="00AD48B2"/>
    <w:rsid w:val="00AD6118"/>
    <w:rsid w:val="00AD61DE"/>
    <w:rsid w:val="00AD7DF7"/>
    <w:rsid w:val="00AE0FCC"/>
    <w:rsid w:val="00AE17CE"/>
    <w:rsid w:val="00AE2577"/>
    <w:rsid w:val="00AE39A5"/>
    <w:rsid w:val="00AE528A"/>
    <w:rsid w:val="00AE6C03"/>
    <w:rsid w:val="00AF080B"/>
    <w:rsid w:val="00AF089A"/>
    <w:rsid w:val="00AF6129"/>
    <w:rsid w:val="00AF61B9"/>
    <w:rsid w:val="00B0023F"/>
    <w:rsid w:val="00B010CA"/>
    <w:rsid w:val="00B0196B"/>
    <w:rsid w:val="00B05CA7"/>
    <w:rsid w:val="00B078F9"/>
    <w:rsid w:val="00B13700"/>
    <w:rsid w:val="00B21355"/>
    <w:rsid w:val="00B2332E"/>
    <w:rsid w:val="00B304E8"/>
    <w:rsid w:val="00B30E69"/>
    <w:rsid w:val="00B317C8"/>
    <w:rsid w:val="00B36C60"/>
    <w:rsid w:val="00B3742D"/>
    <w:rsid w:val="00B42429"/>
    <w:rsid w:val="00B45C81"/>
    <w:rsid w:val="00B46A81"/>
    <w:rsid w:val="00B52EA4"/>
    <w:rsid w:val="00B5411F"/>
    <w:rsid w:val="00B60555"/>
    <w:rsid w:val="00B60C2D"/>
    <w:rsid w:val="00B62801"/>
    <w:rsid w:val="00B63643"/>
    <w:rsid w:val="00B656BC"/>
    <w:rsid w:val="00B66AF8"/>
    <w:rsid w:val="00B67F20"/>
    <w:rsid w:val="00B749D3"/>
    <w:rsid w:val="00B754FD"/>
    <w:rsid w:val="00B76AD2"/>
    <w:rsid w:val="00B77518"/>
    <w:rsid w:val="00B84013"/>
    <w:rsid w:val="00B859EF"/>
    <w:rsid w:val="00B9214B"/>
    <w:rsid w:val="00B94323"/>
    <w:rsid w:val="00B9705B"/>
    <w:rsid w:val="00B9741C"/>
    <w:rsid w:val="00BA02FD"/>
    <w:rsid w:val="00BA132C"/>
    <w:rsid w:val="00BA6FBB"/>
    <w:rsid w:val="00BB1BF2"/>
    <w:rsid w:val="00BB32AD"/>
    <w:rsid w:val="00BB4526"/>
    <w:rsid w:val="00BB64B1"/>
    <w:rsid w:val="00BB66CE"/>
    <w:rsid w:val="00BB7298"/>
    <w:rsid w:val="00BC0584"/>
    <w:rsid w:val="00BC0B59"/>
    <w:rsid w:val="00BC0B68"/>
    <w:rsid w:val="00BC44B1"/>
    <w:rsid w:val="00BC513F"/>
    <w:rsid w:val="00BC5524"/>
    <w:rsid w:val="00BC555B"/>
    <w:rsid w:val="00BC5A0D"/>
    <w:rsid w:val="00BD0794"/>
    <w:rsid w:val="00BD1AE0"/>
    <w:rsid w:val="00BD1C23"/>
    <w:rsid w:val="00BD2DBF"/>
    <w:rsid w:val="00BD45B1"/>
    <w:rsid w:val="00BD695D"/>
    <w:rsid w:val="00BE0B1E"/>
    <w:rsid w:val="00BE0D94"/>
    <w:rsid w:val="00BE2C9D"/>
    <w:rsid w:val="00BE57A8"/>
    <w:rsid w:val="00BF0464"/>
    <w:rsid w:val="00BF399E"/>
    <w:rsid w:val="00C02D36"/>
    <w:rsid w:val="00C04726"/>
    <w:rsid w:val="00C04A89"/>
    <w:rsid w:val="00C04B36"/>
    <w:rsid w:val="00C11753"/>
    <w:rsid w:val="00C117A0"/>
    <w:rsid w:val="00C17E31"/>
    <w:rsid w:val="00C20E4B"/>
    <w:rsid w:val="00C225D1"/>
    <w:rsid w:val="00C23562"/>
    <w:rsid w:val="00C23DD3"/>
    <w:rsid w:val="00C26410"/>
    <w:rsid w:val="00C267C6"/>
    <w:rsid w:val="00C30181"/>
    <w:rsid w:val="00C308BB"/>
    <w:rsid w:val="00C320A7"/>
    <w:rsid w:val="00C3321B"/>
    <w:rsid w:val="00C34365"/>
    <w:rsid w:val="00C35C6A"/>
    <w:rsid w:val="00C36ADC"/>
    <w:rsid w:val="00C4006A"/>
    <w:rsid w:val="00C40C3E"/>
    <w:rsid w:val="00C41413"/>
    <w:rsid w:val="00C4234E"/>
    <w:rsid w:val="00C4264A"/>
    <w:rsid w:val="00C431DC"/>
    <w:rsid w:val="00C44D57"/>
    <w:rsid w:val="00C4666F"/>
    <w:rsid w:val="00C517AF"/>
    <w:rsid w:val="00C561CA"/>
    <w:rsid w:val="00C64DE6"/>
    <w:rsid w:val="00C65AA3"/>
    <w:rsid w:val="00C70D57"/>
    <w:rsid w:val="00C73A16"/>
    <w:rsid w:val="00C74B87"/>
    <w:rsid w:val="00C75E25"/>
    <w:rsid w:val="00C77D22"/>
    <w:rsid w:val="00C826AB"/>
    <w:rsid w:val="00C82A39"/>
    <w:rsid w:val="00C874D9"/>
    <w:rsid w:val="00C87875"/>
    <w:rsid w:val="00C90449"/>
    <w:rsid w:val="00C909D5"/>
    <w:rsid w:val="00C93CAB"/>
    <w:rsid w:val="00C95485"/>
    <w:rsid w:val="00C960D5"/>
    <w:rsid w:val="00C979B2"/>
    <w:rsid w:val="00C97C39"/>
    <w:rsid w:val="00C97E59"/>
    <w:rsid w:val="00C97FE2"/>
    <w:rsid w:val="00CA2138"/>
    <w:rsid w:val="00CA30E1"/>
    <w:rsid w:val="00CA332F"/>
    <w:rsid w:val="00CA4F6A"/>
    <w:rsid w:val="00CB5E44"/>
    <w:rsid w:val="00CB727A"/>
    <w:rsid w:val="00CB762D"/>
    <w:rsid w:val="00CD2E35"/>
    <w:rsid w:val="00CD3AF1"/>
    <w:rsid w:val="00CD4213"/>
    <w:rsid w:val="00CD661A"/>
    <w:rsid w:val="00CD737A"/>
    <w:rsid w:val="00CE10F3"/>
    <w:rsid w:val="00CE160E"/>
    <w:rsid w:val="00CE3476"/>
    <w:rsid w:val="00CE63AC"/>
    <w:rsid w:val="00CE69B3"/>
    <w:rsid w:val="00CE6BD7"/>
    <w:rsid w:val="00CE7209"/>
    <w:rsid w:val="00CF0EC2"/>
    <w:rsid w:val="00CF38F8"/>
    <w:rsid w:val="00CF582A"/>
    <w:rsid w:val="00D00C44"/>
    <w:rsid w:val="00D03026"/>
    <w:rsid w:val="00D04DE1"/>
    <w:rsid w:val="00D0587A"/>
    <w:rsid w:val="00D14353"/>
    <w:rsid w:val="00D20700"/>
    <w:rsid w:val="00D221D7"/>
    <w:rsid w:val="00D23507"/>
    <w:rsid w:val="00D23BD5"/>
    <w:rsid w:val="00D265C5"/>
    <w:rsid w:val="00D275A1"/>
    <w:rsid w:val="00D276BE"/>
    <w:rsid w:val="00D2799A"/>
    <w:rsid w:val="00D27E9C"/>
    <w:rsid w:val="00D31E32"/>
    <w:rsid w:val="00D32976"/>
    <w:rsid w:val="00D3386D"/>
    <w:rsid w:val="00D36573"/>
    <w:rsid w:val="00D379A7"/>
    <w:rsid w:val="00D408B2"/>
    <w:rsid w:val="00D42910"/>
    <w:rsid w:val="00D47629"/>
    <w:rsid w:val="00D518C7"/>
    <w:rsid w:val="00D60014"/>
    <w:rsid w:val="00D71765"/>
    <w:rsid w:val="00D75A7B"/>
    <w:rsid w:val="00D763A6"/>
    <w:rsid w:val="00D779A2"/>
    <w:rsid w:val="00D77CA2"/>
    <w:rsid w:val="00D8196C"/>
    <w:rsid w:val="00D825CE"/>
    <w:rsid w:val="00D8365B"/>
    <w:rsid w:val="00D928D5"/>
    <w:rsid w:val="00D976DD"/>
    <w:rsid w:val="00D97D5B"/>
    <w:rsid w:val="00DA0616"/>
    <w:rsid w:val="00DA19FC"/>
    <w:rsid w:val="00DA36D2"/>
    <w:rsid w:val="00DA3F29"/>
    <w:rsid w:val="00DA6E53"/>
    <w:rsid w:val="00DA767C"/>
    <w:rsid w:val="00DA7DDD"/>
    <w:rsid w:val="00DB3F40"/>
    <w:rsid w:val="00DB4016"/>
    <w:rsid w:val="00DB50BE"/>
    <w:rsid w:val="00DB77C4"/>
    <w:rsid w:val="00DC2D2A"/>
    <w:rsid w:val="00DD36D6"/>
    <w:rsid w:val="00DD5690"/>
    <w:rsid w:val="00DD582D"/>
    <w:rsid w:val="00DE0B47"/>
    <w:rsid w:val="00DE28C5"/>
    <w:rsid w:val="00DE4F61"/>
    <w:rsid w:val="00DE5255"/>
    <w:rsid w:val="00DF33C9"/>
    <w:rsid w:val="00DF4FBD"/>
    <w:rsid w:val="00DF5219"/>
    <w:rsid w:val="00DF5478"/>
    <w:rsid w:val="00DF5E66"/>
    <w:rsid w:val="00DF7367"/>
    <w:rsid w:val="00E0002C"/>
    <w:rsid w:val="00E00251"/>
    <w:rsid w:val="00E01D7A"/>
    <w:rsid w:val="00E0395E"/>
    <w:rsid w:val="00E11821"/>
    <w:rsid w:val="00E11CAF"/>
    <w:rsid w:val="00E1227A"/>
    <w:rsid w:val="00E3029A"/>
    <w:rsid w:val="00E3588A"/>
    <w:rsid w:val="00E3667B"/>
    <w:rsid w:val="00E37BF6"/>
    <w:rsid w:val="00E43666"/>
    <w:rsid w:val="00E44ED8"/>
    <w:rsid w:val="00E46EFE"/>
    <w:rsid w:val="00E50BC3"/>
    <w:rsid w:val="00E5518A"/>
    <w:rsid w:val="00E60C65"/>
    <w:rsid w:val="00E61A95"/>
    <w:rsid w:val="00E70B32"/>
    <w:rsid w:val="00E72694"/>
    <w:rsid w:val="00E76536"/>
    <w:rsid w:val="00E80427"/>
    <w:rsid w:val="00E80466"/>
    <w:rsid w:val="00E81163"/>
    <w:rsid w:val="00E84E0C"/>
    <w:rsid w:val="00E86E1D"/>
    <w:rsid w:val="00E904F3"/>
    <w:rsid w:val="00E9083F"/>
    <w:rsid w:val="00E9639C"/>
    <w:rsid w:val="00E96F76"/>
    <w:rsid w:val="00EA087B"/>
    <w:rsid w:val="00EA1021"/>
    <w:rsid w:val="00EA24E9"/>
    <w:rsid w:val="00EA2DAF"/>
    <w:rsid w:val="00EA3765"/>
    <w:rsid w:val="00EA4785"/>
    <w:rsid w:val="00EB0B91"/>
    <w:rsid w:val="00EB0BE4"/>
    <w:rsid w:val="00EC11FD"/>
    <w:rsid w:val="00EC24A5"/>
    <w:rsid w:val="00EC2632"/>
    <w:rsid w:val="00EC4722"/>
    <w:rsid w:val="00EC4CD4"/>
    <w:rsid w:val="00EC7D6D"/>
    <w:rsid w:val="00ED0E3E"/>
    <w:rsid w:val="00ED2ED2"/>
    <w:rsid w:val="00EE54DA"/>
    <w:rsid w:val="00EE66D0"/>
    <w:rsid w:val="00EE73F6"/>
    <w:rsid w:val="00EF0D0A"/>
    <w:rsid w:val="00EF3AB7"/>
    <w:rsid w:val="00EF520A"/>
    <w:rsid w:val="00F01DBC"/>
    <w:rsid w:val="00F024F9"/>
    <w:rsid w:val="00F06A47"/>
    <w:rsid w:val="00F109AB"/>
    <w:rsid w:val="00F10CE9"/>
    <w:rsid w:val="00F10FCA"/>
    <w:rsid w:val="00F13F91"/>
    <w:rsid w:val="00F14E10"/>
    <w:rsid w:val="00F15806"/>
    <w:rsid w:val="00F178F0"/>
    <w:rsid w:val="00F20966"/>
    <w:rsid w:val="00F253C1"/>
    <w:rsid w:val="00F27CF7"/>
    <w:rsid w:val="00F27DAF"/>
    <w:rsid w:val="00F308DC"/>
    <w:rsid w:val="00F31FE0"/>
    <w:rsid w:val="00F33D73"/>
    <w:rsid w:val="00F3448E"/>
    <w:rsid w:val="00F37226"/>
    <w:rsid w:val="00F37A7A"/>
    <w:rsid w:val="00F37EF9"/>
    <w:rsid w:val="00F42CE1"/>
    <w:rsid w:val="00F432F6"/>
    <w:rsid w:val="00F443E0"/>
    <w:rsid w:val="00F4528E"/>
    <w:rsid w:val="00F45822"/>
    <w:rsid w:val="00F46CA7"/>
    <w:rsid w:val="00F5550A"/>
    <w:rsid w:val="00F56769"/>
    <w:rsid w:val="00F56935"/>
    <w:rsid w:val="00F6078D"/>
    <w:rsid w:val="00F61403"/>
    <w:rsid w:val="00F63ACF"/>
    <w:rsid w:val="00F64B57"/>
    <w:rsid w:val="00F70292"/>
    <w:rsid w:val="00F73B3A"/>
    <w:rsid w:val="00F772C0"/>
    <w:rsid w:val="00F77A1D"/>
    <w:rsid w:val="00F83068"/>
    <w:rsid w:val="00F836B2"/>
    <w:rsid w:val="00F8464B"/>
    <w:rsid w:val="00F84850"/>
    <w:rsid w:val="00F84A1C"/>
    <w:rsid w:val="00F870B1"/>
    <w:rsid w:val="00F90370"/>
    <w:rsid w:val="00F90DD1"/>
    <w:rsid w:val="00F91523"/>
    <w:rsid w:val="00F922AB"/>
    <w:rsid w:val="00F93184"/>
    <w:rsid w:val="00F941E5"/>
    <w:rsid w:val="00F9488C"/>
    <w:rsid w:val="00F94C23"/>
    <w:rsid w:val="00F956A4"/>
    <w:rsid w:val="00F97920"/>
    <w:rsid w:val="00FA40F0"/>
    <w:rsid w:val="00FA6EC0"/>
    <w:rsid w:val="00FA77D7"/>
    <w:rsid w:val="00FB45EB"/>
    <w:rsid w:val="00FB7EDA"/>
    <w:rsid w:val="00FC25FA"/>
    <w:rsid w:val="00FC284D"/>
    <w:rsid w:val="00FC33C6"/>
    <w:rsid w:val="00FC3B19"/>
    <w:rsid w:val="00FC46E6"/>
    <w:rsid w:val="00FC4B43"/>
    <w:rsid w:val="00FD3993"/>
    <w:rsid w:val="00FD4106"/>
    <w:rsid w:val="00FD4CD8"/>
    <w:rsid w:val="00FD66AA"/>
    <w:rsid w:val="00FD6B27"/>
    <w:rsid w:val="00FD786A"/>
    <w:rsid w:val="00FE0E5F"/>
    <w:rsid w:val="00FE1415"/>
    <w:rsid w:val="00FE3153"/>
    <w:rsid w:val="00FE7F3A"/>
    <w:rsid w:val="00FF1E62"/>
    <w:rsid w:val="00FF231E"/>
    <w:rsid w:val="00FF2E64"/>
    <w:rsid w:val="00FF51D0"/>
    <w:rsid w:val="00FF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D3048"/>
  <w15:docId w15:val="{D5F1DF2B-1267-467B-B329-5BA84A693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822"/>
    <w:pPr>
      <w:ind w:firstLine="709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083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E9083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E9083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E9083F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table" w:styleId="a3">
    <w:name w:val="Table Grid"/>
    <w:basedOn w:val="a1"/>
    <w:uiPriority w:val="59"/>
    <w:rsid w:val="00CE63A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06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0616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basedOn w:val="a0"/>
    <w:uiPriority w:val="99"/>
    <w:semiHidden/>
    <w:unhideWhenUsed/>
    <w:rsid w:val="007D52DB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543CA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A18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A1862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A18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A1862"/>
    <w:rPr>
      <w:sz w:val="22"/>
      <w:szCs w:val="22"/>
      <w:lang w:eastAsia="en-US"/>
    </w:rPr>
  </w:style>
  <w:style w:type="paragraph" w:customStyle="1" w:styleId="ConsNonformat">
    <w:name w:val="ConsNonformat"/>
    <w:uiPriority w:val="99"/>
    <w:rsid w:val="0034151A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4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khpervsmet6\&#1056;&#1072;&#1073;&#1086;&#1095;&#1080;&#1081;%20&#1089;&#1090;&#1086;&#1083;\&#1055;&#1056;&#1045;&#1058;&#1045;&#1053;&#1047;&#1048;&#1071;%20(&#1041;&#1070;&#1044;&#1046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5F844-8F23-4642-8633-0F299977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ПРЕТЕНЗИЯ (БЮДЖ).dot</Template>
  <TotalTime>26552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1140</CharactersWithSpaces>
  <SharedDoc>false</SharedDoc>
  <HLinks>
    <vt:vector size="6" baseType="variant">
      <vt:variant>
        <vt:i4>983132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consultantplus://offline/ref=889AC029FE3FD26F5B2FE0A7297A5C778DFCA7D14468905794BDAE894F32F20A8D50944ECEE458D2D33222334ER867O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jkhpervsmet6</dc:creator>
  <cp:lastModifiedBy>Иванов Дмитрий Олегович</cp:lastModifiedBy>
  <cp:revision>15</cp:revision>
  <cp:lastPrinted>2026-06-18T08:28:00Z</cp:lastPrinted>
  <dcterms:created xsi:type="dcterms:W3CDTF">2021-09-15T05:46:00Z</dcterms:created>
  <dcterms:modified xsi:type="dcterms:W3CDTF">2026-06-18T13:56:00Z</dcterms:modified>
</cp:coreProperties>
</file>