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50633B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2"/>
          <w:szCs w:val="22"/>
        </w:rPr>
      </w:pPr>
      <w:r w:rsidRPr="0050633B">
        <w:rPr>
          <w:rFonts w:ascii="Times New Roman" w:hAnsi="Times New Roman" w:cs="Times New Roman"/>
          <w:b/>
          <w:sz w:val="22"/>
          <w:szCs w:val="22"/>
        </w:rPr>
        <w:t>УТВЕРЖДАЮ:</w:t>
      </w:r>
    </w:p>
    <w:p w:rsidR="00AB1553" w:rsidRPr="0050633B" w:rsidRDefault="00D84D36" w:rsidP="00346440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Заместитель г</w:t>
      </w:r>
      <w:r w:rsidR="00952329" w:rsidRPr="0050633B">
        <w:rPr>
          <w:rFonts w:ascii="Times New Roman" w:hAnsi="Times New Roman" w:cs="Times New Roman"/>
          <w:sz w:val="22"/>
          <w:szCs w:val="22"/>
        </w:rPr>
        <w:t>лавн</w:t>
      </w:r>
      <w:r>
        <w:rPr>
          <w:rFonts w:ascii="Times New Roman" w:hAnsi="Times New Roman" w:cs="Times New Roman"/>
          <w:sz w:val="22"/>
          <w:szCs w:val="22"/>
        </w:rPr>
        <w:t>ого</w:t>
      </w:r>
      <w:r w:rsidR="00346440" w:rsidRPr="0050633B">
        <w:rPr>
          <w:rFonts w:ascii="Times New Roman" w:hAnsi="Times New Roman" w:cs="Times New Roman"/>
          <w:sz w:val="22"/>
          <w:szCs w:val="22"/>
        </w:rPr>
        <w:t xml:space="preserve"> </w:t>
      </w:r>
      <w:r w:rsidR="009E48A9" w:rsidRPr="0050633B">
        <w:rPr>
          <w:rFonts w:ascii="Times New Roman" w:hAnsi="Times New Roman" w:cs="Times New Roman"/>
          <w:sz w:val="22"/>
          <w:szCs w:val="22"/>
        </w:rPr>
        <w:t>врач</w:t>
      </w:r>
      <w:r>
        <w:rPr>
          <w:rFonts w:ascii="Times New Roman" w:hAnsi="Times New Roman" w:cs="Times New Roman"/>
          <w:sz w:val="22"/>
          <w:szCs w:val="22"/>
        </w:rPr>
        <w:t>а по медицинской части</w:t>
      </w:r>
      <w:r w:rsidR="009E48A9" w:rsidRPr="0050633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6440" w:rsidRPr="0050633B" w:rsidRDefault="00AB1553" w:rsidP="00CF44FF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 xml:space="preserve">ГУ "Республиканский клинический медицинский центр" </w:t>
      </w:r>
    </w:p>
    <w:p w:rsidR="009E48A9" w:rsidRPr="0050633B" w:rsidRDefault="00AB1553" w:rsidP="00CF44FF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Управления делами Президента Республики Беларусь</w:t>
      </w:r>
    </w:p>
    <w:p w:rsidR="00346440" w:rsidRPr="0050633B" w:rsidRDefault="00346440" w:rsidP="00346440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</w:p>
    <w:p w:rsidR="009E48A9" w:rsidRPr="0050633B" w:rsidRDefault="00952329" w:rsidP="00346440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________</w:t>
      </w:r>
      <w:r w:rsidR="00CF44FF" w:rsidRPr="0050633B">
        <w:rPr>
          <w:rFonts w:ascii="Times New Roman" w:hAnsi="Times New Roman" w:cs="Times New Roman"/>
          <w:sz w:val="22"/>
          <w:szCs w:val="22"/>
        </w:rPr>
        <w:t>___</w:t>
      </w:r>
      <w:r w:rsidRPr="0050633B">
        <w:rPr>
          <w:rFonts w:ascii="Times New Roman" w:hAnsi="Times New Roman" w:cs="Times New Roman"/>
          <w:sz w:val="22"/>
          <w:szCs w:val="22"/>
        </w:rPr>
        <w:t>___</w:t>
      </w:r>
      <w:proofErr w:type="spellStart"/>
      <w:r w:rsidR="00D84D36">
        <w:rPr>
          <w:rFonts w:ascii="Times New Roman" w:hAnsi="Times New Roman" w:cs="Times New Roman"/>
          <w:sz w:val="22"/>
          <w:szCs w:val="22"/>
        </w:rPr>
        <w:t>С.С.Галицкая</w:t>
      </w:r>
      <w:proofErr w:type="spellEnd"/>
    </w:p>
    <w:p w:rsidR="00346440" w:rsidRPr="0050633B" w:rsidRDefault="00346440" w:rsidP="00CF44FF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</w:p>
    <w:p w:rsidR="005C5A70" w:rsidRPr="0050633B" w:rsidRDefault="005C5A70" w:rsidP="005C5A70">
      <w:pPr>
        <w:autoSpaceDE w:val="0"/>
        <w:autoSpaceDN w:val="0"/>
        <w:adjustRightInd w:val="0"/>
        <w:ind w:firstLine="5529"/>
        <w:rPr>
          <w:rFonts w:eastAsia="Times New Roman"/>
          <w:sz w:val="22"/>
          <w:szCs w:val="22"/>
        </w:rPr>
      </w:pPr>
      <w:r w:rsidRPr="0050633B">
        <w:rPr>
          <w:rFonts w:eastAsia="Times New Roman"/>
          <w:sz w:val="22"/>
          <w:szCs w:val="22"/>
        </w:rPr>
        <w:t>«</w:t>
      </w:r>
      <w:r w:rsidR="00D84D36">
        <w:rPr>
          <w:rFonts w:eastAsia="Times New Roman"/>
          <w:sz w:val="22"/>
          <w:szCs w:val="22"/>
        </w:rPr>
        <w:t>05</w:t>
      </w:r>
      <w:r w:rsidRPr="0050633B">
        <w:rPr>
          <w:rFonts w:eastAsia="Times New Roman"/>
          <w:sz w:val="22"/>
          <w:szCs w:val="22"/>
        </w:rPr>
        <w:t xml:space="preserve">» </w:t>
      </w:r>
      <w:r w:rsidR="00D84D36">
        <w:rPr>
          <w:rFonts w:eastAsia="Times New Roman"/>
          <w:sz w:val="22"/>
          <w:szCs w:val="22"/>
        </w:rPr>
        <w:t xml:space="preserve">июня </w:t>
      </w:r>
      <w:r w:rsidR="00AB6EAC">
        <w:rPr>
          <w:rFonts w:eastAsia="Times New Roman"/>
          <w:sz w:val="22"/>
          <w:szCs w:val="22"/>
        </w:rPr>
        <w:t>2026</w:t>
      </w:r>
      <w:r w:rsidRPr="0050633B">
        <w:rPr>
          <w:rFonts w:eastAsia="Times New Roman"/>
          <w:sz w:val="22"/>
          <w:szCs w:val="22"/>
        </w:rPr>
        <w:t xml:space="preserve"> г.</w:t>
      </w:r>
    </w:p>
    <w:p w:rsidR="009E48A9" w:rsidRPr="00891373" w:rsidRDefault="009E48A9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9C6F2D" w:rsidRPr="0050633B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 xml:space="preserve">ДОКУМЕНТЫ, ПРЕДСТАВЛЯЕМЫЕ ЮРИДИЧЕСКОМУ ИЛИ ФИЗИЧЕСКОМУ </w:t>
      </w:r>
    </w:p>
    <w:p w:rsidR="009C6F2D" w:rsidRPr="0050633B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ЛИЦУ, В ТОМ ЧИСЛЕ ИНДИВИДУАЛЬНОМУ ПРЕДПРИНИМАТЕЛЮ, ДЛЯ ПОДГОТОВКИ ПРЕДЛОЖЕНИЯ В ЦЕЛЯХ УЧАСТИЯ В ПРОЦЕДУРЕ</w:t>
      </w:r>
    </w:p>
    <w:p w:rsidR="002B1E13" w:rsidRPr="0050633B" w:rsidRDefault="009C6F2D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2"/>
          <w:szCs w:val="22"/>
        </w:rPr>
      </w:pPr>
      <w:r w:rsidRPr="0050633B">
        <w:rPr>
          <w:sz w:val="22"/>
          <w:szCs w:val="22"/>
        </w:rPr>
        <w:t xml:space="preserve">ЗАПРОСА ЦЕНОВЫХ ПРЕДЛОЖЕНИЙ </w:t>
      </w:r>
      <w:r w:rsidR="00E65682" w:rsidRPr="0050633B">
        <w:rPr>
          <w:b/>
          <w:sz w:val="22"/>
          <w:szCs w:val="22"/>
        </w:rPr>
        <w:t>№</w:t>
      </w:r>
      <w:r w:rsidR="00AC3B2A" w:rsidRPr="0050633B">
        <w:rPr>
          <w:b/>
          <w:sz w:val="22"/>
          <w:szCs w:val="22"/>
        </w:rPr>
        <w:t xml:space="preserve"> </w:t>
      </w:r>
      <w:r w:rsidR="00D84D36">
        <w:rPr>
          <w:b/>
          <w:sz w:val="22"/>
          <w:szCs w:val="22"/>
        </w:rPr>
        <w:t xml:space="preserve">37 - </w:t>
      </w:r>
      <w:r w:rsidR="000C4539" w:rsidRPr="0050633B">
        <w:rPr>
          <w:rFonts w:eastAsia="Times New Roman"/>
          <w:b/>
          <w:sz w:val="22"/>
          <w:szCs w:val="22"/>
        </w:rPr>
        <w:t>202</w:t>
      </w:r>
      <w:r w:rsidR="00AB6EAC">
        <w:rPr>
          <w:rFonts w:eastAsia="Times New Roman"/>
          <w:b/>
          <w:sz w:val="22"/>
          <w:szCs w:val="22"/>
        </w:rPr>
        <w:t>6</w:t>
      </w:r>
      <w:r w:rsidR="002B1E13" w:rsidRPr="0050633B">
        <w:rPr>
          <w:rFonts w:eastAsia="Times New Roman"/>
          <w:b/>
          <w:sz w:val="22"/>
          <w:szCs w:val="22"/>
        </w:rPr>
        <w:t xml:space="preserve"> 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0633B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  <w:lang w:eastAsia="en-US"/>
        </w:rPr>
      </w:pPr>
      <w:r w:rsidRPr="0050633B">
        <w:rPr>
          <w:b/>
          <w:bCs/>
          <w:sz w:val="22"/>
          <w:szCs w:val="22"/>
          <w:lang w:eastAsia="en-US"/>
        </w:rPr>
        <w:t>I. ПРИГЛАШЕНИЕ</w:t>
      </w:r>
    </w:p>
    <w:p w:rsidR="005E32F0" w:rsidRPr="0050633B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50633B">
        <w:rPr>
          <w:b/>
          <w:bCs/>
          <w:sz w:val="22"/>
          <w:szCs w:val="22"/>
          <w:lang w:eastAsia="en-US"/>
        </w:rPr>
        <w:t>К УЧАСТИЮ В ПРОЦЕДУРЕ ГОСУДАРСТВЕННОЙ ЗАКУПКИ</w:t>
      </w:r>
    </w:p>
    <w:p w:rsidR="0050633B" w:rsidRPr="00F159F7" w:rsidRDefault="0050633B" w:rsidP="0050633B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F159F7">
        <w:rPr>
          <w:sz w:val="22"/>
          <w:szCs w:val="22"/>
          <w:lang w:eastAsia="en-US"/>
        </w:rPr>
        <w:t xml:space="preserve">на закупку: </w:t>
      </w:r>
      <w:r w:rsidR="00D6326A" w:rsidRPr="00D6326A">
        <w:rPr>
          <w:sz w:val="22"/>
          <w:szCs w:val="22"/>
          <w:lang w:eastAsia="en-US"/>
        </w:rPr>
        <w:t>Пакеты для сбора медицинских отходов</w:t>
      </w:r>
    </w:p>
    <w:p w:rsidR="0050633B" w:rsidRPr="00F159F7" w:rsidRDefault="0050633B" w:rsidP="0050633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678"/>
        <w:gridCol w:w="4722"/>
      </w:tblGrid>
      <w:tr w:rsidR="0050633B" w:rsidRPr="00F159F7" w:rsidTr="00B91702">
        <w:trPr>
          <w:trHeight w:val="196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3B" w:rsidRPr="00F159F7" w:rsidRDefault="0050633B" w:rsidP="00B9170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9F7">
              <w:rPr>
                <w:rFonts w:ascii="Times New Roman" w:hAnsi="Times New Roman" w:cs="Times New Roman"/>
                <w:sz w:val="22"/>
                <w:szCs w:val="22"/>
              </w:rPr>
              <w:t>Запрос ценовых предложений</w:t>
            </w:r>
          </w:p>
        </w:tc>
      </w:tr>
      <w:tr w:rsidR="0050633B" w:rsidRPr="00F159F7" w:rsidTr="00B91702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50633B" w:rsidRPr="00F159F7" w:rsidTr="00B91702">
        <w:trPr>
          <w:trHeight w:val="284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 Управления делами Президента Республики Беларусь</w:t>
            </w:r>
          </w:p>
        </w:tc>
      </w:tr>
      <w:tr w:rsidR="0050633B" w:rsidRPr="00F159F7" w:rsidTr="00B91702">
        <w:trPr>
          <w:trHeight w:val="231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223052</w:t>
            </w:r>
            <w:r w:rsidRPr="00F159F7">
              <w:rPr>
                <w:sz w:val="22"/>
                <w:szCs w:val="22"/>
              </w:rPr>
              <w:t xml:space="preserve">, </w:t>
            </w:r>
            <w:r w:rsidR="00C7031C">
              <w:rPr>
                <w:sz w:val="22"/>
                <w:szCs w:val="22"/>
              </w:rPr>
              <w:t xml:space="preserve">Республика Беларусь, </w:t>
            </w:r>
            <w:r w:rsidRPr="00F159F7">
              <w:rPr>
                <w:sz w:val="22"/>
                <w:szCs w:val="22"/>
              </w:rPr>
              <w:t xml:space="preserve">Минская обл., Минский р-н, </w:t>
            </w:r>
            <w:proofErr w:type="spellStart"/>
            <w:r w:rsidRPr="00F159F7">
              <w:rPr>
                <w:sz w:val="22"/>
                <w:szCs w:val="22"/>
              </w:rPr>
              <w:t>Ждановичский</w:t>
            </w:r>
            <w:proofErr w:type="spellEnd"/>
            <w:r w:rsidRPr="00F159F7">
              <w:rPr>
                <w:sz w:val="22"/>
                <w:szCs w:val="22"/>
              </w:rPr>
              <w:t xml:space="preserve"> с/с, 81/5, район </w:t>
            </w:r>
            <w:proofErr w:type="spellStart"/>
            <w:r w:rsidRPr="00F159F7">
              <w:rPr>
                <w:sz w:val="22"/>
                <w:szCs w:val="22"/>
              </w:rPr>
              <w:t>аг</w:t>
            </w:r>
            <w:proofErr w:type="spellEnd"/>
            <w:r w:rsidRPr="00F159F7">
              <w:rPr>
                <w:sz w:val="22"/>
                <w:szCs w:val="22"/>
              </w:rPr>
              <w:t>/г. Ждановичи</w:t>
            </w:r>
          </w:p>
        </w:tc>
      </w:tr>
      <w:tr w:rsidR="0050633B" w:rsidRPr="00F159F7" w:rsidTr="00B91702">
        <w:trPr>
          <w:trHeight w:val="23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C7031C" w:rsidRDefault="0050633B" w:rsidP="00B9170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100750231</w:t>
            </w:r>
          </w:p>
        </w:tc>
      </w:tr>
      <w:tr w:rsidR="0050633B" w:rsidRPr="00F159F7" w:rsidTr="00B9170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50633B" w:rsidRPr="00F159F7" w:rsidTr="00B9170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D84D36" w:rsidP="00B917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D84D36">
              <w:rPr>
                <w:sz w:val="22"/>
                <w:szCs w:val="22"/>
                <w:lang w:eastAsia="en-US"/>
              </w:rPr>
              <w:t>12.06.2026</w:t>
            </w:r>
          </w:p>
        </w:tc>
      </w:tr>
      <w:tr w:rsidR="0050633B" w:rsidRPr="00F159F7" w:rsidTr="00B9170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B9170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Предельная стоимость предмета государственной закупки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F620C6" w:rsidP="00B917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topbg"/>
                <w:sz w:val="22"/>
                <w:szCs w:val="22"/>
              </w:rPr>
              <w:t>40 090</w:t>
            </w:r>
            <w:r w:rsidR="00D84D36">
              <w:rPr>
                <w:rStyle w:val="topbg"/>
                <w:sz w:val="22"/>
                <w:szCs w:val="22"/>
              </w:rPr>
              <w:t xml:space="preserve">,00 </w:t>
            </w:r>
            <w:proofErr w:type="spellStart"/>
            <w:r w:rsidR="0050633B" w:rsidRPr="00F159F7">
              <w:rPr>
                <w:rStyle w:val="topbg"/>
                <w:sz w:val="22"/>
                <w:szCs w:val="22"/>
              </w:rPr>
              <w:t>бел.руб</w:t>
            </w:r>
            <w:proofErr w:type="spellEnd"/>
            <w:r w:rsidR="0050633B" w:rsidRPr="00F159F7">
              <w:rPr>
                <w:rStyle w:val="topbg"/>
                <w:sz w:val="22"/>
                <w:szCs w:val="22"/>
              </w:rPr>
              <w:t>. (BYN)</w:t>
            </w:r>
          </w:p>
        </w:tc>
      </w:tr>
      <w:tr w:rsidR="00B44B93" w:rsidRPr="00F159F7" w:rsidTr="00B9170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F159F7" w:rsidRDefault="00B44B93" w:rsidP="00B44B9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b/>
                <w:i/>
                <w:strike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регистрации.                                                    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 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</w:t>
            </w: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следующие требования: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для участников, являющимися резидентами, - путем </w:t>
            </w: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проверки ЗАКАЗЧИКОМ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853B77">
              <w:rPr>
                <w:b/>
                <w:i/>
                <w:sz w:val="18"/>
                <w:szCs w:val="18"/>
                <w:lang w:eastAsia="en-US"/>
              </w:rPr>
              <w:t>по форме, установленной регламентом оператора электронной торговой площадки).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B44B93" w:rsidRPr="00853B77" w:rsidRDefault="00B44B93" w:rsidP="00B44B93">
            <w:pPr>
              <w:widowControl w:val="0"/>
              <w:adjustRightInd w:val="0"/>
              <w:contextualSpacing/>
              <w:jc w:val="both"/>
              <w:rPr>
                <w:b/>
                <w:i/>
                <w:sz w:val="18"/>
                <w:szCs w:val="18"/>
                <w:highlight w:val="yellow"/>
              </w:rPr>
            </w:pP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B44B93" w:rsidRPr="00F159F7" w:rsidTr="00B9170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73011A" w:rsidRDefault="00B44B93" w:rsidP="00B44B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301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3" w:rsidRPr="0073011A" w:rsidRDefault="00B44B93" w:rsidP="00B44B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3011A">
              <w:rPr>
                <w:rFonts w:ascii="Times New Roman" w:hAnsi="Times New Roman" w:cs="Times New Roman"/>
                <w:sz w:val="22"/>
                <w:szCs w:val="22"/>
              </w:rPr>
              <w:t>е требуется</w:t>
            </w:r>
          </w:p>
        </w:tc>
      </w:tr>
      <w:tr w:rsidR="00B44B93" w:rsidRPr="00F159F7" w:rsidTr="00B9170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3" w:rsidRDefault="00B44B93" w:rsidP="00B44B9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A872A7">
              <w:rPr>
                <w:sz w:val="18"/>
                <w:szCs w:val="18"/>
                <w:lang w:eastAsia="en-US"/>
              </w:rPr>
              <w:t xml:space="preserve"> </w:t>
            </w: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  <w:r w:rsidRPr="00A872A7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B44B93" w:rsidRPr="00B07252" w:rsidRDefault="00B44B93" w:rsidP="00B44B9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84122" w:rsidRPr="00F159F7" w:rsidTr="0088412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A872A7" w:rsidRDefault="00884122" w:rsidP="0088412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Лот № 1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B91702" w:rsidRDefault="00884122" w:rsidP="00884122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eastAsia="en-US"/>
              </w:rPr>
            </w:pPr>
            <w:r w:rsidRPr="00B91702">
              <w:rPr>
                <w:b/>
                <w:sz w:val="18"/>
                <w:szCs w:val="18"/>
                <w:lang w:eastAsia="en-US"/>
              </w:rPr>
              <w:t>Пакеты для сбора медицинских отходов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22.22.11.300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Мешки для мусора из полимеров этилена с поверхностной плотностью не более 120 г/м2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211 000 шт.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2-4 кв.2026 года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9E1BC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 xml:space="preserve">склад Государственное учреждение Республиканский клинический медицинский центр Управления делами </w:t>
            </w:r>
            <w:r w:rsidR="009E1BC8">
              <w:rPr>
                <w:sz w:val="18"/>
                <w:szCs w:val="18"/>
                <w:lang w:eastAsia="en-US"/>
              </w:rPr>
              <w:t>Президента Республики Беларусь</w:t>
            </w:r>
            <w:r w:rsidRPr="00884122">
              <w:rPr>
                <w:sz w:val="18"/>
                <w:szCs w:val="18"/>
                <w:lang w:eastAsia="en-US"/>
              </w:rPr>
              <w:t xml:space="preserve">, Республика Беларусь, Минская обл., Минский р-н, </w:t>
            </w:r>
            <w:proofErr w:type="spellStart"/>
            <w:r w:rsidRPr="00884122">
              <w:rPr>
                <w:sz w:val="18"/>
                <w:szCs w:val="18"/>
                <w:lang w:eastAsia="en-US"/>
              </w:rPr>
              <w:t>Ждановичский</w:t>
            </w:r>
            <w:proofErr w:type="spellEnd"/>
            <w:r w:rsidRPr="00884122">
              <w:rPr>
                <w:sz w:val="18"/>
                <w:szCs w:val="18"/>
                <w:lang w:eastAsia="en-US"/>
              </w:rPr>
              <w:t xml:space="preserve"> с/с, 81/5, район </w:t>
            </w:r>
            <w:proofErr w:type="spellStart"/>
            <w:r w:rsidRPr="00884122">
              <w:rPr>
                <w:sz w:val="18"/>
                <w:szCs w:val="18"/>
                <w:lang w:eastAsia="en-US"/>
              </w:rPr>
              <w:t>аг</w:t>
            </w:r>
            <w:proofErr w:type="spellEnd"/>
            <w:r w:rsidRPr="00884122">
              <w:rPr>
                <w:sz w:val="18"/>
                <w:szCs w:val="18"/>
                <w:lang w:eastAsia="en-US"/>
              </w:rPr>
              <w:t>. Ждановичи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F620C6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40 090</w:t>
            </w:r>
            <w:r w:rsidR="00B91702">
              <w:rPr>
                <w:sz w:val="18"/>
                <w:szCs w:val="18"/>
                <w:lang w:eastAsia="en-US"/>
              </w:rPr>
              <w:t>,00</w:t>
            </w:r>
            <w:r w:rsidR="00884122" w:rsidRPr="00884122">
              <w:rPr>
                <w:sz w:val="18"/>
                <w:szCs w:val="18"/>
                <w:lang w:eastAsia="en-US"/>
              </w:rPr>
              <w:t xml:space="preserve"> бел. руб. (BYN)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республиканский бюджет</w:t>
            </w:r>
          </w:p>
        </w:tc>
      </w:tr>
      <w:tr w:rsidR="00884122" w:rsidRPr="00F159F7" w:rsidTr="0088412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>II. ОПИСАНИЕ ПРЕДМЕТА ГОСУДАРСТВЕННОЙ ЗАКУПКИ</w:t>
            </w:r>
          </w:p>
        </w:tc>
      </w:tr>
      <w:tr w:rsidR="00884122" w:rsidRPr="00F159F7" w:rsidTr="00884122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</w:t>
            </w:r>
            <w:r w:rsidRPr="00884122">
              <w:rPr>
                <w:sz w:val="18"/>
                <w:szCs w:val="18"/>
                <w:lang w:eastAsia="en-US"/>
              </w:rPr>
              <w:lastRenderedPageBreak/>
              <w:t>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122" w:rsidRPr="00884122" w:rsidRDefault="00884122" w:rsidP="0088412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884122">
              <w:rPr>
                <w:sz w:val="18"/>
                <w:szCs w:val="18"/>
                <w:lang w:eastAsia="en-US"/>
              </w:rPr>
              <w:lastRenderedPageBreak/>
              <w:t>в соответствии с техническим заданием на закупку (прилагается)</w:t>
            </w:r>
          </w:p>
        </w:tc>
      </w:tr>
    </w:tbl>
    <w:p w:rsidR="00B44B93" w:rsidRPr="00F159F7" w:rsidRDefault="00B44B93" w:rsidP="00B44B93">
      <w:pPr>
        <w:autoSpaceDE w:val="0"/>
        <w:autoSpaceDN w:val="0"/>
        <w:adjustRightInd w:val="0"/>
        <w:ind w:firstLine="567"/>
        <w:contextualSpacing/>
        <w:jc w:val="both"/>
        <w:rPr>
          <w:strike/>
          <w:sz w:val="22"/>
          <w:szCs w:val="22"/>
        </w:rPr>
      </w:pPr>
      <w:r w:rsidRPr="00EB731B">
        <w:rPr>
          <w:sz w:val="22"/>
          <w:szCs w:val="22"/>
        </w:rPr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</w:t>
      </w:r>
      <w:r>
        <w:rPr>
          <w:sz w:val="22"/>
          <w:szCs w:val="22"/>
        </w:rPr>
        <w:t>10 %</w:t>
      </w:r>
      <w:r w:rsidRPr="00EB731B">
        <w:rPr>
          <w:sz w:val="22"/>
          <w:szCs w:val="22"/>
        </w:rPr>
        <w:t>.</w:t>
      </w:r>
      <w:r w:rsidRPr="00F159F7">
        <w:rPr>
          <w:sz w:val="22"/>
          <w:szCs w:val="22"/>
        </w:rPr>
        <w:tab/>
      </w:r>
    </w:p>
    <w:p w:rsidR="00B44B93" w:rsidRDefault="00B44B93" w:rsidP="00B44B93">
      <w:pPr>
        <w:ind w:firstLine="567"/>
        <w:jc w:val="both"/>
        <w:rPr>
          <w:b/>
          <w:bCs/>
          <w:sz w:val="22"/>
          <w:szCs w:val="22"/>
          <w:lang w:eastAsia="en-US"/>
        </w:rPr>
      </w:pPr>
      <w:r w:rsidRPr="00F159F7">
        <w:rPr>
          <w:b/>
          <w:bCs/>
          <w:sz w:val="22"/>
          <w:szCs w:val="22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</w:t>
      </w:r>
      <w:r>
        <w:rPr>
          <w:b/>
          <w:bCs/>
          <w:sz w:val="22"/>
          <w:szCs w:val="22"/>
        </w:rPr>
        <w:t>ре запроса ценовых предложений:</w:t>
      </w:r>
      <w:r w:rsidRPr="00F159F7">
        <w:rPr>
          <w:sz w:val="22"/>
          <w:szCs w:val="22"/>
        </w:rPr>
        <w:t> 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допуск участников производится согласно п. 1 и 2 постановления Совета Министров Республики Беларусь от 17.03.2016 </w:t>
      </w:r>
      <w:r>
        <w:rPr>
          <w:rFonts w:eastAsia="Times New Roman"/>
          <w:bCs/>
          <w:sz w:val="22"/>
          <w:szCs w:val="22"/>
          <w:lang w:eastAsia="en-US"/>
        </w:rPr>
        <w:t>№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206 "О допуске товаров иностранного происхождения и поставщиков, предлагающих такие товары, к участию в процедурах государственных закупок» (далее </w:t>
      </w:r>
      <w:r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E0BF1">
        <w:rPr>
          <w:rFonts w:eastAsia="Times New Roman"/>
          <w:bCs/>
          <w:i/>
          <w:sz w:val="22"/>
          <w:szCs w:val="22"/>
          <w:lang w:eastAsia="en-US"/>
        </w:rPr>
        <w:t>постановление № 206</w:t>
      </w:r>
      <w:r w:rsidRPr="005A2C50">
        <w:rPr>
          <w:rFonts w:eastAsia="Times New Roman"/>
          <w:bCs/>
          <w:sz w:val="22"/>
          <w:szCs w:val="22"/>
          <w:lang w:eastAsia="en-US"/>
        </w:rPr>
        <w:t>). Закупаемый товар по лоту №1 включен в приложение</w:t>
      </w:r>
      <w:r>
        <w:rPr>
          <w:rFonts w:eastAsia="Times New Roman"/>
          <w:bCs/>
          <w:sz w:val="22"/>
          <w:szCs w:val="22"/>
          <w:lang w:eastAsia="en-US"/>
        </w:rPr>
        <w:t xml:space="preserve"> 1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, постановления </w:t>
      </w:r>
      <w:r>
        <w:rPr>
          <w:rFonts w:eastAsia="Times New Roman"/>
          <w:bCs/>
          <w:sz w:val="22"/>
          <w:szCs w:val="22"/>
          <w:lang w:eastAsia="en-US"/>
        </w:rPr>
        <w:t>№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206. </w:t>
      </w:r>
    </w:p>
    <w:p w:rsidR="00B44B93" w:rsidRPr="00853B77" w:rsidRDefault="00B44B93" w:rsidP="00B44B93">
      <w:pPr>
        <w:ind w:firstLine="567"/>
        <w:jc w:val="both"/>
        <w:rPr>
          <w:b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>Д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окументом, подтверждающим страну происхождения товаров, </w:t>
      </w:r>
      <w:r w:rsidRPr="00EB731B">
        <w:rPr>
          <w:rFonts w:eastAsia="Times New Roman"/>
          <w:b/>
          <w:bCs/>
          <w:sz w:val="22"/>
          <w:szCs w:val="22"/>
          <w:u w:val="single"/>
          <w:lang w:eastAsia="en-US"/>
        </w:rPr>
        <w:t xml:space="preserve">происходящих из Республики Беларусь, </w:t>
      </w:r>
      <w:r w:rsidRPr="00EB731B">
        <w:rPr>
          <w:rFonts w:eastAsia="Times New Roman"/>
          <w:bCs/>
          <w:sz w:val="22"/>
          <w:szCs w:val="22"/>
          <w:lang w:eastAsia="en-US"/>
        </w:rPr>
        <w:t>является один из следующих документов: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(далее - </w:t>
      </w:r>
      <w:r w:rsidRPr="00EB731B">
        <w:rPr>
          <w:i/>
          <w:iCs/>
          <w:sz w:val="22"/>
          <w:szCs w:val="22"/>
        </w:rPr>
        <w:t>сертификат о происхождении товара формы СТ-1)</w:t>
      </w:r>
      <w:r w:rsidRPr="00EB731B">
        <w:rPr>
          <w:rFonts w:eastAsia="Times New Roman"/>
          <w:bCs/>
          <w:sz w:val="22"/>
          <w:szCs w:val="22"/>
          <w:lang w:eastAsia="en-US"/>
        </w:rPr>
        <w:t>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B731B">
        <w:rPr>
          <w:rFonts w:eastAsia="Times New Roman"/>
          <w:bCs/>
          <w:i/>
          <w:sz w:val="22"/>
          <w:szCs w:val="22"/>
          <w:lang w:eastAsia="en-US"/>
        </w:rPr>
        <w:t>сертификат продукции собственного производства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 (далее -  </w:t>
      </w:r>
      <w:r w:rsidRPr="00EB731B">
        <w:rPr>
          <w:rFonts w:eastAsia="Times New Roman"/>
          <w:bCs/>
          <w:i/>
          <w:sz w:val="22"/>
          <w:szCs w:val="22"/>
          <w:lang w:eastAsia="en-US"/>
        </w:rPr>
        <w:t>сертификат продукции собственного производства)</w:t>
      </w:r>
      <w:r w:rsidRPr="00EB731B">
        <w:rPr>
          <w:rFonts w:eastAsia="Times New Roman"/>
          <w:bCs/>
          <w:sz w:val="22"/>
          <w:szCs w:val="22"/>
          <w:lang w:eastAsia="en-US"/>
        </w:rPr>
        <w:t>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B44B93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i/>
          <w:sz w:val="22"/>
          <w:szCs w:val="22"/>
          <w:lang w:eastAsia="en-US"/>
        </w:rPr>
        <w:t>- выписка из евразийского реестра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 (далее - </w:t>
      </w:r>
      <w:r w:rsidRPr="00EB731B">
        <w:rPr>
          <w:rFonts w:eastAsia="Times New Roman"/>
          <w:bCs/>
          <w:i/>
          <w:sz w:val="22"/>
          <w:szCs w:val="22"/>
          <w:lang w:eastAsia="en-US"/>
        </w:rPr>
        <w:t>выписка из евразийского реестра)</w:t>
      </w:r>
      <w:r w:rsidRPr="00EB731B">
        <w:rPr>
          <w:rFonts w:eastAsia="Times New Roman"/>
          <w:bCs/>
          <w:sz w:val="22"/>
          <w:szCs w:val="22"/>
          <w:lang w:eastAsia="en-US"/>
        </w:rPr>
        <w:t>, или ее копия.</w:t>
      </w:r>
    </w:p>
    <w:p w:rsidR="00B44B93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 xml:space="preserve">- </w:t>
      </w:r>
      <w:r>
        <w:rPr>
          <w:rFonts w:eastAsia="Times New Roman"/>
          <w:bCs/>
          <w:i/>
          <w:sz w:val="22"/>
          <w:szCs w:val="22"/>
          <w:lang w:eastAsia="en-US"/>
        </w:rPr>
        <w:t>акт экспертизы о соответствии</w:t>
      </w:r>
      <w:r>
        <w:rPr>
          <w:rFonts w:eastAsia="Times New Roman"/>
          <w:bCs/>
          <w:sz w:val="22"/>
          <w:szCs w:val="22"/>
          <w:lang w:eastAsia="en-US"/>
        </w:rPr>
        <w:t xml:space="preserve">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копия.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Для подтверждения страны происхождения товара из стран, которым в Республике Беларусь предоставляется </w:t>
      </w:r>
      <w:r w:rsidRPr="00EB731B">
        <w:rPr>
          <w:rFonts w:eastAsia="Times New Roman"/>
          <w:b/>
          <w:bCs/>
          <w:sz w:val="22"/>
          <w:szCs w:val="22"/>
          <w:u w:val="single"/>
          <w:lang w:eastAsia="en-US"/>
        </w:rPr>
        <w:t xml:space="preserve">национальный режим в соответствии с международными договорами Республики Беларусь 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один из следующих документов: </w:t>
      </w:r>
    </w:p>
    <w:p w:rsidR="00B44B93" w:rsidRPr="00EB731B" w:rsidRDefault="00B44B93" w:rsidP="00B44B93">
      <w:pPr>
        <w:ind w:firstLine="567"/>
        <w:jc w:val="both"/>
        <w:rPr>
          <w:i/>
          <w:iCs/>
          <w:sz w:val="22"/>
          <w:szCs w:val="22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B731B">
        <w:rPr>
          <w:i/>
          <w:iCs/>
          <w:sz w:val="22"/>
          <w:szCs w:val="22"/>
        </w:rPr>
        <w:t xml:space="preserve">сертификат о происхождении товара формы СТ-1 </w:t>
      </w:r>
      <w:r w:rsidRPr="00EB731B">
        <w:rPr>
          <w:rFonts w:eastAsia="Times New Roman"/>
          <w:bCs/>
          <w:sz w:val="22"/>
          <w:szCs w:val="22"/>
          <w:lang w:eastAsia="en-US"/>
        </w:rPr>
        <w:t>или его копию;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B731B">
        <w:rPr>
          <w:rFonts w:eastAsia="Times New Roman"/>
          <w:bCs/>
          <w:i/>
          <w:sz w:val="22"/>
          <w:szCs w:val="22"/>
          <w:lang w:eastAsia="en-US"/>
        </w:rPr>
        <w:t xml:space="preserve">выписка из евразийского реестра </w:t>
      </w:r>
      <w:r w:rsidRPr="00EB731B">
        <w:rPr>
          <w:rFonts w:eastAsia="Times New Roman"/>
          <w:bCs/>
          <w:sz w:val="22"/>
          <w:szCs w:val="22"/>
          <w:lang w:eastAsia="en-US"/>
        </w:rPr>
        <w:t>или его копию.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>Для подтверждения страны происхождения товара, происходящего из государств - членов Ев</w:t>
      </w:r>
      <w:r>
        <w:rPr>
          <w:rFonts w:eastAsia="Times New Roman"/>
          <w:bCs/>
          <w:sz w:val="22"/>
          <w:szCs w:val="22"/>
          <w:lang w:eastAsia="en-US"/>
        </w:rPr>
        <w:t>разийского экономического союза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: </w:t>
      </w:r>
    </w:p>
    <w:p w:rsidR="00B44B93" w:rsidRPr="00EB731B" w:rsidRDefault="00B44B93" w:rsidP="00B44B93">
      <w:pPr>
        <w:ind w:firstLine="567"/>
        <w:jc w:val="both"/>
        <w:rPr>
          <w:rFonts w:eastAsia="Times New Roman"/>
          <w:bCs/>
          <w:sz w:val="22"/>
          <w:szCs w:val="22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- </w:t>
      </w:r>
      <w:r w:rsidRPr="00EB731B">
        <w:rPr>
          <w:rFonts w:eastAsia="Times New Roman"/>
          <w:bCs/>
          <w:i/>
          <w:sz w:val="22"/>
          <w:szCs w:val="22"/>
          <w:lang w:eastAsia="en-US"/>
        </w:rPr>
        <w:t>выписка из евразийского реестра или его копия</w:t>
      </w:r>
      <w:r w:rsidRPr="00EB731B">
        <w:rPr>
          <w:rFonts w:eastAsia="Times New Roman"/>
          <w:bCs/>
          <w:sz w:val="22"/>
          <w:szCs w:val="22"/>
          <w:lang w:eastAsia="en-US"/>
        </w:rPr>
        <w:t>.</w:t>
      </w:r>
    </w:p>
    <w:p w:rsidR="00B44B93" w:rsidRPr="00EB731B" w:rsidRDefault="00B44B93" w:rsidP="00B44B93">
      <w:pPr>
        <w:jc w:val="both"/>
        <w:rPr>
          <w:rFonts w:eastAsia="Times New Roman"/>
          <w:sz w:val="22"/>
          <w:szCs w:val="22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ab/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EB731B">
        <w:rPr>
          <w:rFonts w:eastAsia="Times New Roman"/>
          <w:bCs/>
          <w:sz w:val="22"/>
          <w:szCs w:val="22"/>
          <w:lang w:eastAsia="en-US"/>
        </w:rPr>
        <w:t>Кыргызская</w:t>
      </w:r>
      <w:proofErr w:type="spellEnd"/>
      <w:r w:rsidRPr="00EB731B">
        <w:rPr>
          <w:rFonts w:eastAsia="Times New Roman"/>
          <w:bCs/>
          <w:sz w:val="22"/>
          <w:szCs w:val="22"/>
          <w:lang w:eastAsia="en-US"/>
        </w:rPr>
        <w:t xml:space="preserve"> Республика и (или) Российская Федерация, и соответствия их предложений требованиям документов</w:t>
      </w:r>
      <w:r>
        <w:rPr>
          <w:rFonts w:eastAsia="Times New Roman"/>
          <w:bCs/>
          <w:sz w:val="22"/>
          <w:szCs w:val="22"/>
          <w:lang w:eastAsia="en-US"/>
        </w:rPr>
        <w:t xml:space="preserve"> запроса ценовых предложений</w:t>
      </w:r>
      <w:r w:rsidRPr="00EB731B">
        <w:rPr>
          <w:rFonts w:eastAsia="Times New Roman"/>
          <w:bCs/>
          <w:sz w:val="22"/>
          <w:szCs w:val="22"/>
          <w:lang w:eastAsia="en-US"/>
        </w:rPr>
        <w:t>, предложение участника с товаром происходящим из иных государств отклоняется.</w:t>
      </w:r>
    </w:p>
    <w:p w:rsidR="00B44B93" w:rsidRPr="00F159F7" w:rsidRDefault="00B44B93" w:rsidP="00B44B93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2"/>
          <w:szCs w:val="22"/>
          <w:highlight w:val="yellow"/>
          <w:lang w:eastAsia="en-US"/>
        </w:rPr>
      </w:pPr>
      <w:r w:rsidRPr="00EB731B">
        <w:rPr>
          <w:rFonts w:eastAsia="Times New Roman"/>
          <w:bCs/>
          <w:sz w:val="22"/>
          <w:szCs w:val="22"/>
          <w:lang w:eastAsia="en-US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EB731B">
        <w:rPr>
          <w:rFonts w:eastAsia="Times New Roman"/>
          <w:bCs/>
          <w:sz w:val="22"/>
          <w:szCs w:val="22"/>
          <w:lang w:eastAsia="en-US"/>
        </w:rPr>
        <w:t>Кыргызской</w:t>
      </w:r>
      <w:proofErr w:type="spellEnd"/>
      <w:r w:rsidRPr="00EB731B">
        <w:rPr>
          <w:rFonts w:eastAsia="Times New Roman"/>
          <w:bCs/>
          <w:sz w:val="22"/>
          <w:szCs w:val="22"/>
          <w:lang w:eastAsia="en-US"/>
        </w:rPr>
        <w:t xml:space="preserve"> Республики и (или) Российской Федерации, либо они не соответствуют требованиям документов</w:t>
      </w:r>
      <w:r>
        <w:rPr>
          <w:rFonts w:eastAsia="Times New Roman"/>
          <w:bCs/>
          <w:sz w:val="22"/>
          <w:szCs w:val="22"/>
          <w:lang w:eastAsia="en-US"/>
        </w:rPr>
        <w:t xml:space="preserve"> запроса ценовых предложений</w:t>
      </w:r>
      <w:r w:rsidRPr="00EB731B">
        <w:rPr>
          <w:rFonts w:eastAsia="Times New Roman"/>
          <w:bCs/>
          <w:sz w:val="22"/>
          <w:szCs w:val="22"/>
          <w:lang w:eastAsia="en-US"/>
        </w:rPr>
        <w:t xml:space="preserve">, </w:t>
      </w:r>
      <w:r w:rsidRPr="00EB731B">
        <w:rPr>
          <w:rFonts w:eastAsia="Times New Roman"/>
          <w:b/>
          <w:bCs/>
          <w:sz w:val="22"/>
          <w:szCs w:val="22"/>
          <w:bdr w:val="none" w:sz="0" w:space="0" w:color="auto" w:frame="1"/>
        </w:rPr>
        <w:t>условия допуска</w:t>
      </w:r>
      <w:r w:rsidRPr="00EB731B">
        <w:rPr>
          <w:rFonts w:eastAsia="Times New Roman"/>
          <w:sz w:val="22"/>
          <w:szCs w:val="22"/>
          <w:bdr w:val="none" w:sz="0" w:space="0" w:color="auto" w:frame="1"/>
        </w:rPr>
        <w:t> на</w:t>
      </w:r>
      <w:r>
        <w:rPr>
          <w:rFonts w:eastAsia="Times New Roman"/>
          <w:sz w:val="22"/>
          <w:szCs w:val="22"/>
          <w:bdr w:val="none" w:sz="0" w:space="0" w:color="auto" w:frame="1"/>
        </w:rPr>
        <w:t xml:space="preserve"> основании постановления </w:t>
      </w:r>
      <w:r w:rsidRPr="00EB731B">
        <w:rPr>
          <w:rFonts w:eastAsia="Times New Roman"/>
          <w:sz w:val="22"/>
          <w:szCs w:val="22"/>
          <w:bdr w:val="none" w:sz="0" w:space="0" w:color="auto" w:frame="1"/>
        </w:rPr>
        <w:t xml:space="preserve">N 206 </w:t>
      </w:r>
      <w:r w:rsidRPr="00EB731B">
        <w:rPr>
          <w:rFonts w:eastAsia="Times New Roman"/>
          <w:b/>
          <w:bCs/>
          <w:sz w:val="22"/>
          <w:szCs w:val="22"/>
          <w:bdr w:val="none" w:sz="0" w:space="0" w:color="auto" w:frame="1"/>
        </w:rPr>
        <w:t>не применяются</w:t>
      </w:r>
      <w:r w:rsidRPr="00EB731B">
        <w:rPr>
          <w:rFonts w:eastAsia="Times New Roman"/>
          <w:sz w:val="22"/>
          <w:szCs w:val="22"/>
          <w:bdr w:val="none" w:sz="0" w:space="0" w:color="auto" w:frame="1"/>
        </w:rPr>
        <w:t> и предложения</w:t>
      </w:r>
      <w:r w:rsidRPr="00F159F7">
        <w:rPr>
          <w:rFonts w:eastAsia="Times New Roman"/>
          <w:sz w:val="22"/>
          <w:szCs w:val="22"/>
          <w:bdr w:val="none" w:sz="0" w:space="0" w:color="auto" w:frame="1"/>
        </w:rPr>
        <w:t xml:space="preserve"> всех участников рассматриваются на общих основаниях.</w:t>
      </w:r>
    </w:p>
    <w:p w:rsidR="00B44B93" w:rsidRPr="00F159F7" w:rsidRDefault="00B44B93" w:rsidP="00B44B93">
      <w:pPr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  <w:lang w:eastAsia="en-US"/>
        </w:rPr>
      </w:pPr>
      <w:r w:rsidRPr="00F159F7">
        <w:rPr>
          <w:b/>
          <w:bCs/>
          <w:sz w:val="22"/>
          <w:szCs w:val="22"/>
          <w:lang w:eastAsia="en-US"/>
        </w:rPr>
        <w:t xml:space="preserve">IV. Порядок </w:t>
      </w:r>
      <w:r>
        <w:rPr>
          <w:b/>
          <w:bCs/>
          <w:sz w:val="22"/>
          <w:szCs w:val="22"/>
          <w:lang w:eastAsia="en-US"/>
        </w:rPr>
        <w:t xml:space="preserve">формирования цены предложения: </w:t>
      </w:r>
      <w:r w:rsidRPr="00E05C04">
        <w:rPr>
          <w:bCs/>
          <w:sz w:val="22"/>
          <w:szCs w:val="22"/>
          <w:lang w:eastAsia="en-US"/>
        </w:rPr>
        <w:t xml:space="preserve">конечная цена предложения участника включает в себя стоимость товаров (работ, услуг), предлагаемых участником, в том числе налог на </w:t>
      </w:r>
      <w:r w:rsidRPr="00E05C04">
        <w:rPr>
          <w:bCs/>
          <w:sz w:val="22"/>
          <w:szCs w:val="22"/>
          <w:lang w:eastAsia="en-US"/>
        </w:rPr>
        <w:lastRenderedPageBreak/>
        <w:t>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Pr="00E05C04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B44B93" w:rsidRPr="00E05C04" w:rsidRDefault="00B44B93" w:rsidP="00B44B9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159F7">
        <w:rPr>
          <w:rFonts w:ascii="Times New Roman" w:hAnsi="Times New Roman" w:cs="Times New Roman"/>
          <w:b/>
          <w:bCs/>
          <w:sz w:val="22"/>
          <w:szCs w:val="22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также для заключения договора: </w:t>
      </w:r>
      <w:r w:rsidRPr="00E05C04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белорусский рубль (BYN).</w:t>
      </w:r>
    </w:p>
    <w:p w:rsidR="00B44B93" w:rsidRDefault="00B44B93" w:rsidP="00B44B93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3836BA">
        <w:rPr>
          <w:b/>
          <w:sz w:val="22"/>
          <w:szCs w:val="22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3836BA">
        <w:rPr>
          <w:rFonts w:eastAsia="Times New Roman"/>
          <w:sz w:val="22"/>
          <w:szCs w:val="22"/>
        </w:rPr>
        <w:t xml:space="preserve">запрос ценовых предложений проводится в порядке, </w:t>
      </w:r>
      <w:r w:rsidRPr="001E65FF">
        <w:rPr>
          <w:sz w:val="22"/>
          <w:szCs w:val="22"/>
          <w:lang w:eastAsia="en-US"/>
        </w:rPr>
        <w:t xml:space="preserve">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1112B9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), Постановлением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91702">
        <w:rPr>
          <w:sz w:val="22"/>
          <w:szCs w:val="22"/>
          <w:lang w:eastAsia="en-US"/>
        </w:rPr>
        <w:t>.</w:t>
      </w:r>
    </w:p>
    <w:p w:rsidR="00B44B93" w:rsidRPr="001E65FF" w:rsidRDefault="00B44B93" w:rsidP="00B44B93">
      <w:pPr>
        <w:ind w:firstLine="299"/>
        <w:jc w:val="both"/>
        <w:rPr>
          <w:b/>
          <w:bCs/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  <w:lang w:eastAsia="en-US"/>
        </w:rPr>
        <w:t xml:space="preserve">VII. Условия применения преференциальной поправки: </w:t>
      </w:r>
      <w:r w:rsidRPr="00155744">
        <w:rPr>
          <w:sz w:val="22"/>
          <w:szCs w:val="22"/>
          <w:lang w:eastAsia="en-US"/>
        </w:rPr>
        <w:t>п</w:t>
      </w:r>
      <w:r w:rsidRPr="00155744">
        <w:rPr>
          <w:rFonts w:eastAsia="Times New Roman"/>
          <w:sz w:val="22"/>
          <w:szCs w:val="22"/>
        </w:rPr>
        <w:t xml:space="preserve">референциальная поправка применяется в соответствии с подп.1.5, 1.6 п.1 постановления </w:t>
      </w:r>
      <w:r>
        <w:rPr>
          <w:rFonts w:eastAsia="Times New Roman"/>
          <w:sz w:val="22"/>
          <w:szCs w:val="22"/>
        </w:rPr>
        <w:t>№ 395</w:t>
      </w:r>
      <w:r w:rsidRPr="00155744">
        <w:rPr>
          <w:rFonts w:eastAsia="Times New Roman"/>
          <w:sz w:val="22"/>
          <w:szCs w:val="22"/>
        </w:rPr>
        <w:t>.</w:t>
      </w:r>
    </w:p>
    <w:p w:rsidR="00B44B93" w:rsidRDefault="00B44B93" w:rsidP="00B91702">
      <w:pPr>
        <w:ind w:firstLine="283"/>
        <w:jc w:val="both"/>
        <w:rPr>
          <w:b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ab/>
      </w:r>
      <w:r w:rsidR="00B91702">
        <w:rPr>
          <w:rFonts w:eastAsia="Times New Roman"/>
          <w:bCs/>
          <w:sz w:val="22"/>
          <w:szCs w:val="22"/>
          <w:lang w:eastAsia="en-US"/>
        </w:rPr>
        <w:t>За</w:t>
      </w:r>
      <w:r w:rsidRPr="00155744">
        <w:rPr>
          <w:rFonts w:eastAsia="Times New Roman"/>
          <w:bCs/>
          <w:sz w:val="22"/>
          <w:szCs w:val="22"/>
          <w:lang w:eastAsia="en-US"/>
        </w:rPr>
        <w:t>купаемый товар по лоту №</w:t>
      </w:r>
      <w:r w:rsidR="00B91702">
        <w:rPr>
          <w:rFonts w:eastAsia="Times New Roman"/>
          <w:bCs/>
          <w:sz w:val="22"/>
          <w:szCs w:val="22"/>
          <w:lang w:eastAsia="en-US"/>
        </w:rPr>
        <w:t xml:space="preserve"> 1 </w:t>
      </w:r>
      <w:r w:rsidRPr="00155744">
        <w:rPr>
          <w:rFonts w:eastAsia="Times New Roman"/>
          <w:bCs/>
          <w:sz w:val="22"/>
          <w:szCs w:val="22"/>
          <w:lang w:eastAsia="en-US"/>
        </w:rPr>
        <w:t>включен в приложение № 1-3 к постановлению № 395</w:t>
      </w:r>
      <w:r>
        <w:rPr>
          <w:rFonts w:eastAsia="Times New Roman"/>
          <w:bCs/>
          <w:sz w:val="22"/>
          <w:szCs w:val="22"/>
          <w:lang w:eastAsia="en-US"/>
        </w:rPr>
        <w:t xml:space="preserve">, </w:t>
      </w:r>
      <w:r>
        <w:rPr>
          <w:rFonts w:eastAsia="Times New Roman"/>
          <w:sz w:val="22"/>
          <w:szCs w:val="22"/>
        </w:rPr>
        <w:t>к</w:t>
      </w:r>
      <w:r w:rsidRPr="00155744">
        <w:rPr>
          <w:rFonts w:eastAsia="Times New Roman"/>
          <w:sz w:val="22"/>
          <w:szCs w:val="22"/>
        </w:rPr>
        <w:t xml:space="preserve"> цене предложения участника применяется преференциальная поправка в размере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b/>
          <w:sz w:val="22"/>
          <w:szCs w:val="22"/>
        </w:rPr>
        <w:t>25 %</w:t>
      </w:r>
      <w:r w:rsidRPr="00155744">
        <w:rPr>
          <w:rFonts w:eastAsia="Times New Roman"/>
          <w:bCs/>
          <w:sz w:val="22"/>
          <w:szCs w:val="22"/>
          <w:lang w:eastAsia="en-US"/>
        </w:rPr>
        <w:t xml:space="preserve">. </w:t>
      </w:r>
    </w:p>
    <w:p w:rsidR="00B44B93" w:rsidRPr="001112B9" w:rsidRDefault="00B44B93" w:rsidP="00B44B93">
      <w:pPr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3836BA">
        <w:rPr>
          <w:rFonts w:eastAsia="Times New Roman"/>
          <w:sz w:val="22"/>
          <w:szCs w:val="22"/>
        </w:rPr>
        <w:t xml:space="preserve">Участники, имеющие право на применение преференциальной поправки, должны: 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заявить о своем праве на применение преференциальной поправки (</w:t>
      </w:r>
      <w:r w:rsidRPr="003836BA">
        <w:rPr>
          <w:rFonts w:eastAsia="Times New Roman"/>
          <w:i/>
          <w:sz w:val="22"/>
          <w:szCs w:val="22"/>
        </w:rPr>
        <w:t>проставить соответствующую «галочку» на ЭТП</w:t>
      </w:r>
      <w:r w:rsidRPr="003836BA">
        <w:rPr>
          <w:rFonts w:eastAsia="Times New Roman"/>
          <w:sz w:val="22"/>
          <w:szCs w:val="22"/>
        </w:rPr>
        <w:t xml:space="preserve">); 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представить документы, подтверждающие право на применение преференциальной поправки.</w:t>
      </w:r>
    </w:p>
    <w:p w:rsidR="00B44B93" w:rsidRPr="003836BA" w:rsidRDefault="00B44B93" w:rsidP="00B44B93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Pr="003836BA">
        <w:rPr>
          <w:rFonts w:eastAsia="Times New Roman"/>
          <w:sz w:val="22"/>
          <w:szCs w:val="22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B44B93" w:rsidRPr="003836BA" w:rsidRDefault="00B44B93" w:rsidP="00B91702">
      <w:pPr>
        <w:ind w:firstLine="283"/>
        <w:jc w:val="both"/>
        <w:rPr>
          <w:iCs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</w:r>
      <w:r w:rsidRPr="003836BA">
        <w:rPr>
          <w:iCs/>
          <w:color w:val="000000"/>
          <w:sz w:val="22"/>
          <w:szCs w:val="22"/>
        </w:rPr>
        <w:t xml:space="preserve">Документами, подтверждающими право на применение преференциальной поправки в </w:t>
      </w:r>
      <w:r w:rsidRPr="003836BA">
        <w:rPr>
          <w:b/>
          <w:iCs/>
          <w:color w:val="000000"/>
          <w:sz w:val="22"/>
          <w:szCs w:val="22"/>
        </w:rPr>
        <w:t xml:space="preserve">размере </w:t>
      </w:r>
      <w:r>
        <w:rPr>
          <w:b/>
          <w:iCs/>
          <w:color w:val="000000"/>
          <w:sz w:val="22"/>
          <w:szCs w:val="22"/>
        </w:rPr>
        <w:t xml:space="preserve">     </w:t>
      </w:r>
      <w:r w:rsidRPr="003836BA">
        <w:rPr>
          <w:b/>
          <w:iCs/>
          <w:color w:val="000000"/>
          <w:sz w:val="22"/>
          <w:szCs w:val="22"/>
        </w:rPr>
        <w:t xml:space="preserve">25 </w:t>
      </w:r>
      <w:r>
        <w:rPr>
          <w:b/>
          <w:iCs/>
          <w:color w:val="000000"/>
          <w:sz w:val="22"/>
          <w:szCs w:val="22"/>
        </w:rPr>
        <w:t>%</w:t>
      </w:r>
      <w:r w:rsidRPr="003836BA">
        <w:rPr>
          <w:iCs/>
          <w:color w:val="000000"/>
          <w:sz w:val="22"/>
          <w:szCs w:val="22"/>
        </w:rPr>
        <w:t>, являются:</w:t>
      </w:r>
    </w:p>
    <w:p w:rsidR="00B44B93" w:rsidRPr="003836BA" w:rsidRDefault="00B44B93" w:rsidP="00B44B93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%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списочной численности работников, или уполномоченным им лицом не ранее чем за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5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  <w:r w:rsidRPr="00BF2475">
        <w:rPr>
          <w:rFonts w:ascii="Times New Roman" w:hAnsi="Times New Roman" w:cs="Times New Roman"/>
          <w:iCs/>
          <w:color w:val="000000"/>
          <w:sz w:val="22"/>
          <w:szCs w:val="22"/>
        </w:rPr>
        <w:t>(не менее 20%)   оплаты труда инвалидов в общем фонде оплаты труда таких организаций за 3 календар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ных месяца, предшествующих дате подачи предложения;</w:t>
      </w:r>
    </w:p>
    <w:p w:rsidR="00B44B93" w:rsidRPr="003836BA" w:rsidRDefault="00B44B93" w:rsidP="00B44B93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- </w:t>
      </w:r>
      <w:r w:rsidRPr="003836BA">
        <w:rPr>
          <w:rFonts w:ascii="Times New Roman" w:hAnsi="Times New Roman" w:cs="Times New Roman"/>
          <w:i/>
          <w:sz w:val="22"/>
          <w:szCs w:val="22"/>
        </w:rPr>
        <w:t>сертификат продукции</w:t>
      </w:r>
      <w:r w:rsidRPr="003836BA">
        <w:rPr>
          <w:rFonts w:ascii="Times New Roman" w:hAnsi="Times New Roman" w:cs="Times New Roman"/>
          <w:sz w:val="22"/>
          <w:szCs w:val="22"/>
        </w:rPr>
        <w:t xml:space="preserve"> </w:t>
      </w:r>
      <w:r w:rsidRPr="003836BA">
        <w:rPr>
          <w:rFonts w:ascii="Times New Roman" w:hAnsi="Times New Roman" w:cs="Times New Roman"/>
          <w:i/>
          <w:sz w:val="22"/>
          <w:szCs w:val="22"/>
        </w:rPr>
        <w:t>собственного производства</w:t>
      </w:r>
      <w:r w:rsidRPr="003836BA">
        <w:rPr>
          <w:rFonts w:ascii="Times New Roman" w:hAnsi="Times New Roman" w:cs="Times New Roman"/>
          <w:sz w:val="22"/>
          <w:szCs w:val="22"/>
        </w:rPr>
        <w:t xml:space="preserve"> или его копию.</w:t>
      </w:r>
    </w:p>
    <w:p w:rsidR="00B44B93" w:rsidRPr="003836BA" w:rsidRDefault="00B44B93" w:rsidP="00B44B93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Преференциальная поправка не применяется в отношении:</w:t>
      </w:r>
      <w:bookmarkStart w:id="0" w:name="515"/>
      <w:bookmarkEnd w:id="0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</w:p>
    <w:p w:rsidR="00B44B93" w:rsidRPr="003836BA" w:rsidRDefault="00B44B93" w:rsidP="00B44B93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;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 xml:space="preserve">товаров (работ, 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 </w:t>
      </w:r>
    </w:p>
    <w:p w:rsidR="00B44B93" w:rsidRPr="003836BA" w:rsidRDefault="00B44B93" w:rsidP="00B44B93">
      <w:pPr>
        <w:ind w:firstLine="299"/>
        <w:jc w:val="both"/>
        <w:rPr>
          <w:sz w:val="22"/>
          <w:szCs w:val="22"/>
        </w:rPr>
      </w:pPr>
      <w:r w:rsidRPr="003836BA">
        <w:rPr>
          <w:iCs/>
          <w:color w:val="000000"/>
          <w:sz w:val="22"/>
          <w:szCs w:val="22"/>
        </w:rPr>
        <w:t>товаров (работ, услуг), приобретаемых в соответствии с </w:t>
      </w:r>
      <w:proofErr w:type="spellStart"/>
      <w:r w:rsidRPr="003836BA">
        <w:rPr>
          <w:iCs/>
          <w:color w:val="000000"/>
          <w:sz w:val="22"/>
          <w:szCs w:val="22"/>
        </w:rPr>
        <w:t>абз</w:t>
      </w:r>
      <w:proofErr w:type="spellEnd"/>
      <w:r w:rsidRPr="003836BA">
        <w:rPr>
          <w:iCs/>
          <w:color w:val="000000"/>
          <w:sz w:val="22"/>
          <w:szCs w:val="22"/>
        </w:rPr>
        <w:t xml:space="preserve">. 3 п. 4 ст. 21 Закона </w:t>
      </w:r>
      <w:r>
        <w:rPr>
          <w:iCs/>
          <w:color w:val="000000"/>
          <w:sz w:val="22"/>
          <w:szCs w:val="22"/>
        </w:rPr>
        <w:t>N 419-З</w:t>
      </w:r>
      <w:r w:rsidRPr="003836BA">
        <w:rPr>
          <w:iCs/>
          <w:color w:val="000000"/>
          <w:sz w:val="22"/>
          <w:szCs w:val="22"/>
        </w:rPr>
        <w:t>.</w:t>
      </w:r>
    </w:p>
    <w:p w:rsidR="00B44B93" w:rsidRPr="003836BA" w:rsidRDefault="00B91702" w:rsidP="00B44B93">
      <w:pPr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VI</w:t>
      </w:r>
      <w:r>
        <w:rPr>
          <w:b/>
          <w:bCs/>
          <w:sz w:val="22"/>
          <w:szCs w:val="22"/>
          <w:lang w:val="en-US" w:eastAsia="en-US"/>
        </w:rPr>
        <w:t>II</w:t>
      </w:r>
      <w:r w:rsidR="00B44B93" w:rsidRPr="003836BA">
        <w:rPr>
          <w:b/>
          <w:bCs/>
          <w:sz w:val="22"/>
          <w:szCs w:val="22"/>
          <w:lang w:eastAsia="en-US"/>
        </w:rPr>
        <w:t xml:space="preserve">. Размер и порядок оплаты услуг организатора: </w:t>
      </w:r>
      <w:r w:rsidR="00B44B93" w:rsidRPr="003836BA">
        <w:rPr>
          <w:sz w:val="22"/>
          <w:szCs w:val="22"/>
          <w:lang w:eastAsia="en-US"/>
        </w:rPr>
        <w:t>в соответствии с действующим законодательством Республики Беларусь.</w:t>
      </w:r>
    </w:p>
    <w:p w:rsidR="00B44B93" w:rsidRPr="003836BA" w:rsidRDefault="00B91702" w:rsidP="00B44B93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B44B93" w:rsidRPr="003836BA">
        <w:rPr>
          <w:b/>
          <w:bCs/>
          <w:sz w:val="22"/>
          <w:szCs w:val="22"/>
        </w:rPr>
        <w:t>X. Требования к содержанию и форме предложения с учетом регламента оператора электронной торговой площадки:</w:t>
      </w:r>
      <w:r w:rsidR="00B44B93" w:rsidRPr="003836BA">
        <w:rPr>
          <w:sz w:val="22"/>
          <w:szCs w:val="22"/>
        </w:rPr>
        <w:t xml:space="preserve"> </w:t>
      </w:r>
      <w:r w:rsidR="00B44B93" w:rsidRPr="003836BA">
        <w:rPr>
          <w:sz w:val="22"/>
          <w:szCs w:val="22"/>
          <w:lang w:eastAsia="en-US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 </w:t>
      </w:r>
    </w:p>
    <w:p w:rsidR="00B44B93" w:rsidRPr="003836BA" w:rsidRDefault="00B44B93" w:rsidP="00B44B93">
      <w:pPr>
        <w:ind w:firstLine="567"/>
        <w:jc w:val="both"/>
        <w:rPr>
          <w:b/>
          <w:color w:val="000000"/>
          <w:sz w:val="22"/>
          <w:szCs w:val="22"/>
        </w:rPr>
      </w:pPr>
      <w:r w:rsidRPr="003836BA">
        <w:rPr>
          <w:b/>
          <w:color w:val="000000"/>
          <w:sz w:val="22"/>
          <w:szCs w:val="22"/>
        </w:rPr>
        <w:t xml:space="preserve">ПРЕДЛОЖЕНИЕ УЧАСТНИКА </w:t>
      </w:r>
    </w:p>
    <w:p w:rsidR="00B44B93" w:rsidRPr="003836BA" w:rsidRDefault="00B44B93" w:rsidP="00B44B9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836BA">
        <w:rPr>
          <w:color w:val="000000"/>
          <w:sz w:val="22"/>
          <w:szCs w:val="22"/>
        </w:rPr>
        <w:tab/>
        <w:t xml:space="preserve">Участник в своем предложении указывает наименование, ГОСТ, ТУ и изменения к ним (при их наличии), модель, марку, каталожный номер; </w:t>
      </w:r>
      <w:r w:rsidRPr="003836BA">
        <w:rPr>
          <w:b/>
          <w:color w:val="000000"/>
          <w:sz w:val="22"/>
          <w:szCs w:val="22"/>
        </w:rPr>
        <w:t xml:space="preserve">информацию о том, что товар является новым </w:t>
      </w:r>
      <w:r w:rsidRPr="003836BA">
        <w:rPr>
          <w:color w:val="000000"/>
          <w:sz w:val="22"/>
          <w:szCs w:val="22"/>
        </w:rPr>
        <w:t>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Pr="003836BA">
        <w:rPr>
          <w:sz w:val="22"/>
          <w:szCs w:val="22"/>
        </w:rPr>
        <w:t xml:space="preserve">), </w:t>
      </w:r>
      <w:r w:rsidRPr="003836BA">
        <w:rPr>
          <w:color w:val="000000"/>
          <w:sz w:val="22"/>
          <w:szCs w:val="22"/>
        </w:rPr>
        <w:t xml:space="preserve">имеющие государственную регистрацию в Республике Беларусь. Предложение должно содержать конкретные показатели (характеристики), соответствующие требованиям документов запроса ценовых предложений, и указание на товарный знак (при наличии), изобретение (при наличии), полезную </w:t>
      </w:r>
      <w:r w:rsidRPr="003836BA">
        <w:rPr>
          <w:color w:val="000000"/>
          <w:sz w:val="22"/>
          <w:szCs w:val="22"/>
        </w:rPr>
        <w:lastRenderedPageBreak/>
        <w:t>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товара, страну происхождения товара.</w:t>
      </w:r>
    </w:p>
    <w:p w:rsidR="00B44B93" w:rsidRPr="00ED5DB1" w:rsidRDefault="00B44B93" w:rsidP="00B44B93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3836BA">
        <w:rPr>
          <w:color w:val="000000"/>
          <w:sz w:val="22"/>
          <w:szCs w:val="22"/>
        </w:rPr>
        <w:tab/>
      </w:r>
      <w:r w:rsidR="001B6DD5" w:rsidRPr="001B6DD5">
        <w:rPr>
          <w:b/>
          <w:color w:val="000000"/>
          <w:sz w:val="22"/>
          <w:szCs w:val="22"/>
        </w:rPr>
        <w:t>Сведения, содержащиеся в спецификации, сертификате формы СТ-1, сертификате продукции собственного производства и в иных документах, предоставляемых участником в соответствии с документами запроса ценовых предложений, должны соответствовать, сведениям, указанным в действующем регистрационном удостоверении Министерства здравоохранения Республики Беларусь, либо в Государственном реестре медицинской техники и изделий медицинского назначения Республике Беларусь.</w:t>
      </w:r>
    </w:p>
    <w:p w:rsidR="0050633B" w:rsidRPr="003836BA" w:rsidRDefault="0050633B" w:rsidP="005063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36BA">
        <w:rPr>
          <w:rFonts w:ascii="Times New Roman" w:hAnsi="Times New Roman" w:cs="Times New Roman"/>
          <w:sz w:val="22"/>
          <w:szCs w:val="22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666"/>
      </w:tblGrid>
      <w:tr w:rsidR="0050633B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jc w:val="center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Процедура запроса ценовых предложений</w:t>
            </w:r>
          </w:p>
        </w:tc>
      </w:tr>
      <w:tr w:rsidR="0050633B" w:rsidRPr="003836BA" w:rsidTr="00B9170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B91702">
            <w:pPr>
              <w:pStyle w:val="table10"/>
              <w:jc w:val="center"/>
              <w:rPr>
                <w:sz w:val="22"/>
                <w:szCs w:val="22"/>
              </w:rPr>
            </w:pPr>
            <w:r w:rsidRPr="003836BA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50633B" w:rsidRPr="003836BA" w:rsidTr="00B9170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B91702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Лот № ______</w:t>
            </w:r>
          </w:p>
        </w:tc>
      </w:tr>
      <w:tr w:rsidR="0050633B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294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 xml:space="preserve">- спецификацию (по форме </w:t>
            </w:r>
            <w:proofErr w:type="gramStart"/>
            <w:r w:rsidRPr="003836BA">
              <w:rPr>
                <w:sz w:val="22"/>
                <w:szCs w:val="22"/>
              </w:rPr>
              <w:t>согласно приложени</w:t>
            </w:r>
            <w:r w:rsidR="00C7031C">
              <w:rPr>
                <w:sz w:val="22"/>
                <w:szCs w:val="22"/>
              </w:rPr>
              <w:t>я</w:t>
            </w:r>
            <w:proofErr w:type="gramEnd"/>
            <w:r w:rsidRPr="003836BA">
              <w:rPr>
                <w:sz w:val="22"/>
                <w:szCs w:val="22"/>
              </w:rPr>
              <w:t xml:space="preserve"> № 1 к документам запроса ценовых предложений); </w:t>
            </w:r>
          </w:p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294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94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Объем (кол-во), ед. изм.</w:t>
            </w:r>
          </w:p>
        </w:tc>
        <w:tc>
          <w:tcPr>
            <w:tcW w:w="294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B91702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3836BA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4B93" w:rsidRPr="007D7888" w:rsidRDefault="00B44B93" w:rsidP="00B44B93">
            <w:pPr>
              <w:pStyle w:val="table10"/>
              <w:rPr>
                <w:sz w:val="22"/>
                <w:szCs w:val="22"/>
              </w:rPr>
            </w:pPr>
            <w:r w:rsidRPr="007D7888">
              <w:rPr>
                <w:sz w:val="22"/>
                <w:szCs w:val="22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4B93" w:rsidRPr="003836BA" w:rsidRDefault="00B44B93" w:rsidP="00B44B93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3836BA">
              <w:rPr>
                <w:sz w:val="22"/>
                <w:szCs w:val="22"/>
                <w:lang w:eastAsia="en-US"/>
              </w:rPr>
              <w:t>1. Полное описание предлагаемого товара в соответствии с техническим заданием:</w:t>
            </w:r>
          </w:p>
          <w:p w:rsidR="00B44B93" w:rsidRPr="00D6326A" w:rsidRDefault="00B44B93" w:rsidP="00D6326A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3836BA">
              <w:rPr>
                <w:sz w:val="22"/>
                <w:szCs w:val="22"/>
                <w:lang w:eastAsia="en-US"/>
              </w:rPr>
              <w:t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</w:t>
            </w:r>
            <w:r w:rsidR="00D6326A">
              <w:rPr>
                <w:sz w:val="22"/>
                <w:szCs w:val="22"/>
                <w:lang w:eastAsia="en-US"/>
              </w:rPr>
              <w:t>е документы изготовителя товара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Цена предложения (по части (лоту))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C068D2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C068D2">
              <w:rPr>
                <w:sz w:val="22"/>
                <w:szCs w:val="22"/>
              </w:rPr>
              <w:t> 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94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44B93" w:rsidRPr="00F159F7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Заполняются по форме, установленной регламентом оператора электронной торговой площадки</w:t>
            </w:r>
          </w:p>
          <w:p w:rsidR="00B44B93" w:rsidRPr="00F159F7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94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94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F159F7" w:rsidTr="00B9170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jc w:val="center"/>
              <w:rPr>
                <w:sz w:val="22"/>
                <w:szCs w:val="22"/>
              </w:rPr>
            </w:pPr>
            <w:r w:rsidRPr="00F159F7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EC2793" w:rsidTr="00B91702">
        <w:trPr>
          <w:trHeight w:val="238"/>
        </w:trPr>
        <w:tc>
          <w:tcPr>
            <w:tcW w:w="205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EC2793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Наименование документа (</w:t>
            </w:r>
            <w:proofErr w:type="spellStart"/>
            <w:r w:rsidRPr="00EC2793">
              <w:rPr>
                <w:sz w:val="22"/>
                <w:szCs w:val="22"/>
              </w:rPr>
              <w:t>ов</w:t>
            </w:r>
            <w:proofErr w:type="spellEnd"/>
            <w:r w:rsidRPr="00EC2793">
              <w:rPr>
                <w:sz w:val="22"/>
                <w:szCs w:val="22"/>
              </w:rPr>
              <w:t>):</w:t>
            </w:r>
          </w:p>
          <w:p w:rsidR="00B44B93" w:rsidRPr="00EC2793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- заявление подтверждающее соответствие требованиям к участникам, установленным согласно п.2 ст.16 Закона №</w:t>
            </w:r>
            <w:r>
              <w:rPr>
                <w:sz w:val="22"/>
                <w:szCs w:val="22"/>
              </w:rPr>
              <w:t xml:space="preserve"> </w:t>
            </w:r>
            <w:r w:rsidRPr="00EC2793">
              <w:rPr>
                <w:sz w:val="22"/>
                <w:szCs w:val="22"/>
              </w:rPr>
              <w:t xml:space="preserve">419-З и </w:t>
            </w:r>
            <w:r w:rsidRPr="00EC2793">
              <w:rPr>
                <w:b/>
                <w:sz w:val="22"/>
                <w:szCs w:val="22"/>
              </w:rPr>
              <w:t>дополнительным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2793">
              <w:rPr>
                <w:b/>
                <w:sz w:val="22"/>
                <w:szCs w:val="22"/>
              </w:rPr>
              <w:t>требованиям,</w:t>
            </w:r>
            <w:r w:rsidRPr="00EC2793">
              <w:rPr>
                <w:sz w:val="22"/>
                <w:szCs w:val="22"/>
              </w:rPr>
              <w:t xml:space="preserve"> установленным ч.3 подп.1.7 п.1 постановления № </w:t>
            </w:r>
            <w:proofErr w:type="gramStart"/>
            <w:r w:rsidRPr="00EC2793">
              <w:rPr>
                <w:sz w:val="22"/>
                <w:szCs w:val="22"/>
              </w:rPr>
              <w:t xml:space="preserve">395  </w:t>
            </w:r>
            <w:r w:rsidRPr="00EC2793">
              <w:rPr>
                <w:b/>
                <w:sz w:val="22"/>
                <w:szCs w:val="22"/>
              </w:rPr>
              <w:t>*</w:t>
            </w:r>
            <w:proofErr w:type="gramEnd"/>
          </w:p>
          <w:p w:rsidR="00B44B93" w:rsidRPr="00EC2793" w:rsidRDefault="00B44B93" w:rsidP="00D6326A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 xml:space="preserve">- предоставление </w:t>
            </w:r>
            <w:r>
              <w:rPr>
                <w:sz w:val="22"/>
                <w:szCs w:val="22"/>
              </w:rPr>
              <w:t xml:space="preserve">которых установлено документами </w:t>
            </w:r>
            <w:r w:rsidR="00D6326A">
              <w:rPr>
                <w:sz w:val="22"/>
                <w:szCs w:val="22"/>
              </w:rPr>
              <w:t>запроса ценовых предложений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EC2793" w:rsidRDefault="00B44B93" w:rsidP="00B44B93">
            <w:pPr>
              <w:pStyle w:val="table10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 </w:t>
            </w:r>
          </w:p>
        </w:tc>
      </w:tr>
    </w:tbl>
    <w:p w:rsidR="00B44B93" w:rsidRPr="00F159F7" w:rsidRDefault="00B44B93" w:rsidP="00B44B93">
      <w:pPr>
        <w:ind w:firstLine="567"/>
        <w:jc w:val="both"/>
        <w:rPr>
          <w:b/>
          <w:i/>
          <w:sz w:val="22"/>
          <w:szCs w:val="22"/>
        </w:rPr>
      </w:pPr>
      <w:r w:rsidRPr="00EC2793">
        <w:rPr>
          <w:b/>
          <w:i/>
          <w:sz w:val="22"/>
          <w:szCs w:val="22"/>
        </w:rPr>
        <w:t>*</w:t>
      </w:r>
      <w:r w:rsidRPr="00EC2793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B44B93" w:rsidRDefault="00B44B93" w:rsidP="00B44B93">
      <w:pPr>
        <w:pStyle w:val="newncpi"/>
        <w:rPr>
          <w:sz w:val="22"/>
          <w:szCs w:val="22"/>
        </w:rPr>
      </w:pPr>
      <w:r w:rsidRPr="00F159F7">
        <w:rPr>
          <w:sz w:val="22"/>
          <w:szCs w:val="22"/>
        </w:rPr>
        <w:t>Оценка предложений проводится в соответствии с пунктом 5 статьи 48 Закона № 419-З.</w:t>
      </w:r>
    </w:p>
    <w:p w:rsidR="00B44B93" w:rsidRPr="001617C1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EC2793">
        <w:rPr>
          <w:b/>
          <w:bCs/>
          <w:sz w:val="22"/>
          <w:szCs w:val="22"/>
          <w:lang w:eastAsia="en-US"/>
        </w:rPr>
        <w:t>X. Участие в государственных закупках аффилир</w:t>
      </w:r>
      <w:r>
        <w:rPr>
          <w:b/>
          <w:bCs/>
          <w:sz w:val="22"/>
          <w:szCs w:val="22"/>
          <w:lang w:eastAsia="en-US"/>
        </w:rPr>
        <w:t xml:space="preserve">ованных лиц: </w:t>
      </w:r>
      <w:r w:rsidRPr="001617C1">
        <w:rPr>
          <w:bCs/>
          <w:sz w:val="22"/>
          <w:szCs w:val="22"/>
          <w:lang w:eastAsia="en-US"/>
        </w:rPr>
        <w:t>ю</w:t>
      </w:r>
      <w:r w:rsidRPr="001617C1">
        <w:rPr>
          <w:rFonts w:eastAsia="Times New Roman"/>
          <w:sz w:val="22"/>
          <w:szCs w:val="22"/>
        </w:rPr>
        <w:t>ридич</w:t>
      </w:r>
      <w:r w:rsidRPr="00EC2793">
        <w:rPr>
          <w:rFonts w:eastAsia="Times New Roman"/>
          <w:sz w:val="22"/>
          <w:szCs w:val="22"/>
        </w:rPr>
        <w:t>еское или физическое лицо, в том числе индивидуальный предприниматель</w:t>
      </w:r>
      <w:r w:rsidRPr="00EC2793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EC2793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разделен на части (лоты) - с участниками по той же части (лоту)), допущенным к оценке и сравнению предложений.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B44B93" w:rsidRPr="00EC2793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>- либо о том, что все участники (а если предмет разделен на части (лоты) - все участники по той же части (лоту)), допущенные к оценке и сравнению предложений, являются для него аффилированными лицами;</w:t>
      </w:r>
    </w:p>
    <w:p w:rsidR="00B44B93" w:rsidRPr="00EC2793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B44B93" w:rsidRPr="00E713EF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</w:t>
      </w:r>
      <w:r w:rsidRPr="00E713EF">
        <w:rPr>
          <w:bCs/>
          <w:sz w:val="22"/>
          <w:szCs w:val="22"/>
          <w:lang w:eastAsia="en-US"/>
        </w:rPr>
        <w:t xml:space="preserve">подать </w:t>
      </w:r>
      <w:r w:rsidRPr="00E713EF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E713EF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B44B93" w:rsidRPr="00E713EF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713EF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E713EF">
        <w:rPr>
          <w:iCs/>
          <w:color w:val="000000"/>
          <w:sz w:val="22"/>
          <w:szCs w:val="22"/>
        </w:rPr>
        <w:t>Закона N 419-З</w:t>
      </w:r>
      <w:r w:rsidRPr="00E713EF">
        <w:rPr>
          <w:bCs/>
          <w:sz w:val="22"/>
          <w:szCs w:val="22"/>
          <w:lang w:eastAsia="en-US"/>
        </w:rPr>
        <w:t xml:space="preserve">. </w:t>
      </w:r>
    </w:p>
    <w:p w:rsidR="00B44B93" w:rsidRPr="00F159F7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713EF">
        <w:rPr>
          <w:bCs/>
          <w:sz w:val="22"/>
          <w:szCs w:val="22"/>
          <w:lang w:eastAsia="en-US"/>
        </w:rPr>
        <w:t>В случае, если в срок не позднее 3 рабочих дней со дня уведомления участников о выборе участника-победителя, участник-победитель предоставил информацию о том, что все участники</w:t>
      </w:r>
      <w:r w:rsidRPr="00EC2793">
        <w:rPr>
          <w:bCs/>
          <w:sz w:val="22"/>
          <w:szCs w:val="22"/>
          <w:lang w:eastAsia="en-US"/>
        </w:rPr>
        <w:t xml:space="preserve">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не предоставил информацию,  процедура государственной закупки в целом или в отношении отдельных частей (л</w:t>
      </w:r>
      <w:r>
        <w:rPr>
          <w:bCs/>
          <w:sz w:val="22"/>
          <w:szCs w:val="22"/>
          <w:lang w:eastAsia="en-US"/>
        </w:rPr>
        <w:t>отов) признается несостоявшейся</w:t>
      </w:r>
      <w:r w:rsidRPr="00EC2793">
        <w:rPr>
          <w:bCs/>
          <w:sz w:val="22"/>
          <w:szCs w:val="22"/>
          <w:lang w:eastAsia="en-US"/>
        </w:rPr>
        <w:t xml:space="preserve">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EC2793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F159F7">
        <w:rPr>
          <w:bCs/>
          <w:sz w:val="22"/>
          <w:szCs w:val="22"/>
          <w:lang w:eastAsia="en-US"/>
        </w:rPr>
        <w:t xml:space="preserve"> </w:t>
      </w:r>
    </w:p>
    <w:p w:rsidR="00B44B93" w:rsidRPr="00E070E8" w:rsidRDefault="00B44B93" w:rsidP="00B44B93">
      <w:pPr>
        <w:pStyle w:val="newncpi"/>
        <w:rPr>
          <w:sz w:val="22"/>
          <w:szCs w:val="22"/>
        </w:rPr>
      </w:pPr>
      <w:r w:rsidRPr="00EC2793">
        <w:rPr>
          <w:b/>
          <w:bCs/>
          <w:sz w:val="22"/>
          <w:szCs w:val="22"/>
        </w:rPr>
        <w:t>X</w:t>
      </w:r>
      <w:bookmarkStart w:id="2" w:name="_GoBack"/>
      <w:bookmarkEnd w:id="2"/>
      <w:r w:rsidRPr="00EC2793">
        <w:rPr>
          <w:b/>
          <w:bCs/>
          <w:sz w:val="22"/>
          <w:szCs w:val="22"/>
          <w:lang w:val="en-US"/>
        </w:rPr>
        <w:t>I</w:t>
      </w:r>
      <w:r w:rsidRPr="00EC2793">
        <w:rPr>
          <w:b/>
          <w:bCs/>
          <w:sz w:val="22"/>
          <w:szCs w:val="22"/>
        </w:rPr>
        <w:t>. Договор: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Pr="00E070E8">
        <w:rPr>
          <w:sz w:val="22"/>
          <w:szCs w:val="22"/>
        </w:rPr>
        <w:t>еотъемлемой частью документов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B44B93" w:rsidRPr="00F159F7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E070E8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6" w:history="1">
        <w:r w:rsidRPr="00E070E8">
          <w:rPr>
            <w:rStyle w:val="a7"/>
            <w:sz w:val="22"/>
            <w:szCs w:val="22"/>
            <w:lang w:eastAsia="en-US"/>
          </w:rPr>
          <w:t>zakupki@vip-clinic.by</w:t>
        </w:r>
      </w:hyperlink>
      <w:r w:rsidRPr="00E070E8">
        <w:rPr>
          <w:sz w:val="22"/>
          <w:szCs w:val="22"/>
          <w:lang w:eastAsia="en-US"/>
        </w:rPr>
        <w:t xml:space="preserve"> </w:t>
      </w:r>
      <w:r w:rsidRPr="00E070E8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070E8">
        <w:rPr>
          <w:sz w:val="22"/>
          <w:szCs w:val="22"/>
        </w:rPr>
        <w:t>docx</w:t>
      </w:r>
      <w:proofErr w:type="spellEnd"/>
      <w:r w:rsidRPr="00E070E8">
        <w:rPr>
          <w:sz w:val="22"/>
          <w:szCs w:val="22"/>
        </w:rPr>
        <w:t>).</w:t>
      </w:r>
    </w:p>
    <w:p w:rsidR="00B44B93" w:rsidRPr="00F159F7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0633B" w:rsidRDefault="0050633B" w:rsidP="0050633B">
      <w:pPr>
        <w:pStyle w:val="ConsPlusNormal"/>
        <w:jc w:val="center"/>
        <w:rPr>
          <w:rFonts w:ascii="Times New Roman" w:hAnsi="Times New Roman" w:cs="Times New Roman"/>
        </w:rPr>
        <w:sectPr w:rsidR="0050633B" w:rsidSect="0050633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6326A" w:rsidRPr="002F4FEF" w:rsidRDefault="00D6326A" w:rsidP="00D6326A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D6326A" w:rsidRPr="0077596E" w:rsidRDefault="00D6326A" w:rsidP="00D6326A">
      <w:pPr>
        <w:jc w:val="right"/>
        <w:rPr>
          <w:b/>
          <w:sz w:val="24"/>
          <w:szCs w:val="24"/>
        </w:rPr>
      </w:pPr>
      <w:r w:rsidRPr="0077596E">
        <w:rPr>
          <w:b/>
          <w:sz w:val="24"/>
          <w:szCs w:val="24"/>
        </w:rPr>
        <w:t>Приложение №1</w:t>
      </w:r>
    </w:p>
    <w:p w:rsidR="00D6326A" w:rsidRPr="0077596E" w:rsidRDefault="00D6326A" w:rsidP="00D6326A">
      <w:pPr>
        <w:jc w:val="right"/>
        <w:rPr>
          <w:sz w:val="22"/>
          <w:szCs w:val="22"/>
        </w:rPr>
      </w:pPr>
      <w:r w:rsidRPr="0077596E">
        <w:rPr>
          <w:sz w:val="22"/>
          <w:szCs w:val="22"/>
        </w:rPr>
        <w:t>к документам запроса ценовых предложений</w:t>
      </w:r>
    </w:p>
    <w:p w:rsidR="00D6326A" w:rsidRPr="0077596E" w:rsidRDefault="00D6326A" w:rsidP="00D6326A">
      <w:pPr>
        <w:jc w:val="right"/>
        <w:rPr>
          <w:sz w:val="22"/>
          <w:szCs w:val="22"/>
        </w:rPr>
      </w:pPr>
    </w:p>
    <w:p w:rsidR="00D6326A" w:rsidRPr="0077596E" w:rsidRDefault="00D6326A" w:rsidP="00D6326A"/>
    <w:p w:rsidR="00D6326A" w:rsidRPr="0077596E" w:rsidRDefault="00D6326A" w:rsidP="00D6326A">
      <w:pPr>
        <w:suppressAutoHyphens/>
        <w:autoSpaceDE w:val="0"/>
        <w:autoSpaceDN w:val="0"/>
        <w:adjustRightInd w:val="0"/>
        <w:contextualSpacing/>
        <w:jc w:val="center"/>
        <w:rPr>
          <w:b/>
          <w:sz w:val="18"/>
          <w:szCs w:val="18"/>
        </w:rPr>
      </w:pPr>
      <w:r w:rsidRPr="0077596E">
        <w:rPr>
          <w:b/>
          <w:sz w:val="18"/>
          <w:szCs w:val="18"/>
        </w:rPr>
        <w:t>СПЕЦИФИКАЦИЯ</w:t>
      </w:r>
    </w:p>
    <w:p w:rsidR="00D6326A" w:rsidRPr="0077596E" w:rsidRDefault="00D6326A" w:rsidP="00D6326A">
      <w:pPr>
        <w:suppressAutoHyphens/>
        <w:autoSpaceDE w:val="0"/>
        <w:autoSpaceDN w:val="0"/>
        <w:adjustRightInd w:val="0"/>
        <w:rPr>
          <w:b/>
          <w:sz w:val="18"/>
          <w:szCs w:val="18"/>
        </w:rPr>
      </w:pPr>
    </w:p>
    <w:p w:rsidR="00D6326A" w:rsidRPr="0077596E" w:rsidRDefault="00D6326A" w:rsidP="00D6326A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77596E">
        <w:rPr>
          <w:sz w:val="18"/>
          <w:szCs w:val="18"/>
        </w:rPr>
        <w:t xml:space="preserve">Номер процедуры: ________    лот №_________                                    </w:t>
      </w:r>
      <w:r w:rsidRPr="0077596E">
        <w:rPr>
          <w:sz w:val="18"/>
          <w:szCs w:val="18"/>
        </w:rPr>
        <w:tab/>
        <w:t>Стр._____ из ______</w:t>
      </w:r>
    </w:p>
    <w:p w:rsidR="00D6326A" w:rsidRPr="009F00A8" w:rsidRDefault="00D6326A" w:rsidP="00D6326A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28"/>
          <w:szCs w:val="28"/>
          <w:highlight w:val="yellow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471"/>
        <w:gridCol w:w="1518"/>
        <w:gridCol w:w="1481"/>
        <w:gridCol w:w="1592"/>
        <w:gridCol w:w="1156"/>
        <w:gridCol w:w="1262"/>
        <w:gridCol w:w="1198"/>
        <w:gridCol w:w="1552"/>
        <w:gridCol w:w="963"/>
        <w:gridCol w:w="1209"/>
        <w:gridCol w:w="1346"/>
      </w:tblGrid>
      <w:tr w:rsidR="00D6326A" w:rsidTr="00D6326A">
        <w:trPr>
          <w:trHeight w:val="6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  <w:r>
              <w:t>№ п/п</w:t>
            </w:r>
          </w:p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  <w:r>
              <w:t>Наименование предлагаемого товара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Полное описание предлагаемого товара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  <w:r>
              <w:t>Наименование производителя товара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Страна происхождения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Единица измерения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  <w:r>
              <w:t>Количество единиц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Цена за 1 ед. без НДС, бел. руб.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Общая стоимость без учета НДС, бел.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Ставка НДС, 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jc w:val="center"/>
            </w:pPr>
            <w:r>
              <w:t>Сумма НДС, бел. 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</w:pPr>
            <w:r>
              <w:t>Общая стоимость с учетом НДС, бел. руб.</w:t>
            </w:r>
          </w:p>
        </w:tc>
      </w:tr>
      <w:tr w:rsidR="00D6326A" w:rsidTr="00D6326A">
        <w:trPr>
          <w:trHeight w:val="3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6A" w:rsidRDefault="00D6326A" w:rsidP="00D6326A"/>
          <w:p w:rsidR="00D6326A" w:rsidRDefault="00D6326A" w:rsidP="00D6326A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</w:pPr>
          </w:p>
        </w:tc>
      </w:tr>
    </w:tbl>
    <w:p w:rsidR="00260FCF" w:rsidRPr="00F866ED" w:rsidRDefault="00260FCF" w:rsidP="00D6326A">
      <w:pPr>
        <w:contextualSpacing/>
        <w:rPr>
          <w:b/>
          <w:color w:val="000000"/>
          <w:lang w:eastAsia="en-US"/>
        </w:rPr>
      </w:pPr>
    </w:p>
    <w:sectPr w:rsidR="00260FCF" w:rsidRPr="00F866ED" w:rsidSect="00D6326A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2B"/>
    <w:rsid w:val="000025D1"/>
    <w:rsid w:val="00005030"/>
    <w:rsid w:val="000251B7"/>
    <w:rsid w:val="000268AB"/>
    <w:rsid w:val="00041D6A"/>
    <w:rsid w:val="00067BC2"/>
    <w:rsid w:val="0007346C"/>
    <w:rsid w:val="000A1CC3"/>
    <w:rsid w:val="000A338D"/>
    <w:rsid w:val="000B754C"/>
    <w:rsid w:val="000C4539"/>
    <w:rsid w:val="000D273F"/>
    <w:rsid w:val="000D3D50"/>
    <w:rsid w:val="000E061C"/>
    <w:rsid w:val="000F230B"/>
    <w:rsid w:val="000F6092"/>
    <w:rsid w:val="00101906"/>
    <w:rsid w:val="00102A35"/>
    <w:rsid w:val="0011020A"/>
    <w:rsid w:val="0011541A"/>
    <w:rsid w:val="00145449"/>
    <w:rsid w:val="00156F36"/>
    <w:rsid w:val="00160630"/>
    <w:rsid w:val="00165F8E"/>
    <w:rsid w:val="00170C6F"/>
    <w:rsid w:val="0018439C"/>
    <w:rsid w:val="00196482"/>
    <w:rsid w:val="001B6DD5"/>
    <w:rsid w:val="001C41AC"/>
    <w:rsid w:val="001C425C"/>
    <w:rsid w:val="00214EDF"/>
    <w:rsid w:val="00260E34"/>
    <w:rsid w:val="00260FCF"/>
    <w:rsid w:val="00261446"/>
    <w:rsid w:val="00261E9B"/>
    <w:rsid w:val="002840CF"/>
    <w:rsid w:val="00290910"/>
    <w:rsid w:val="002A0351"/>
    <w:rsid w:val="002A426D"/>
    <w:rsid w:val="002B0466"/>
    <w:rsid w:val="002B1E13"/>
    <w:rsid w:val="002C567A"/>
    <w:rsid w:val="002C5CBC"/>
    <w:rsid w:val="002E716C"/>
    <w:rsid w:val="002F5B87"/>
    <w:rsid w:val="002F6AF8"/>
    <w:rsid w:val="00321398"/>
    <w:rsid w:val="0034305E"/>
    <w:rsid w:val="00346440"/>
    <w:rsid w:val="00346570"/>
    <w:rsid w:val="003502F5"/>
    <w:rsid w:val="003729DA"/>
    <w:rsid w:val="003F19FE"/>
    <w:rsid w:val="0040284D"/>
    <w:rsid w:val="00411878"/>
    <w:rsid w:val="00442A73"/>
    <w:rsid w:val="00464C9A"/>
    <w:rsid w:val="0048631D"/>
    <w:rsid w:val="0049015C"/>
    <w:rsid w:val="0049326A"/>
    <w:rsid w:val="004A447D"/>
    <w:rsid w:val="004A6A1E"/>
    <w:rsid w:val="004B2820"/>
    <w:rsid w:val="004C6D5E"/>
    <w:rsid w:val="004D259B"/>
    <w:rsid w:val="005044F1"/>
    <w:rsid w:val="0050633B"/>
    <w:rsid w:val="00511057"/>
    <w:rsid w:val="00511D4E"/>
    <w:rsid w:val="00513501"/>
    <w:rsid w:val="00517DB6"/>
    <w:rsid w:val="00527B80"/>
    <w:rsid w:val="00536725"/>
    <w:rsid w:val="005413F8"/>
    <w:rsid w:val="005423D0"/>
    <w:rsid w:val="00552E9F"/>
    <w:rsid w:val="00581397"/>
    <w:rsid w:val="00583090"/>
    <w:rsid w:val="00594D81"/>
    <w:rsid w:val="005A29B8"/>
    <w:rsid w:val="005B0912"/>
    <w:rsid w:val="005B4A15"/>
    <w:rsid w:val="005C5A70"/>
    <w:rsid w:val="005D0A7A"/>
    <w:rsid w:val="005D76BB"/>
    <w:rsid w:val="005E32F0"/>
    <w:rsid w:val="005F455E"/>
    <w:rsid w:val="005F668E"/>
    <w:rsid w:val="005F6AB3"/>
    <w:rsid w:val="00617839"/>
    <w:rsid w:val="00634B50"/>
    <w:rsid w:val="00641C6B"/>
    <w:rsid w:val="00655A28"/>
    <w:rsid w:val="00661358"/>
    <w:rsid w:val="006958E9"/>
    <w:rsid w:val="006B2308"/>
    <w:rsid w:val="006B70A9"/>
    <w:rsid w:val="006C2A20"/>
    <w:rsid w:val="006E1E64"/>
    <w:rsid w:val="006F1B10"/>
    <w:rsid w:val="00703FB3"/>
    <w:rsid w:val="007042B6"/>
    <w:rsid w:val="00705693"/>
    <w:rsid w:val="007125DA"/>
    <w:rsid w:val="007265AD"/>
    <w:rsid w:val="00741B97"/>
    <w:rsid w:val="00770A65"/>
    <w:rsid w:val="007805B9"/>
    <w:rsid w:val="007810AD"/>
    <w:rsid w:val="00787279"/>
    <w:rsid w:val="007A73E6"/>
    <w:rsid w:val="007B3EE7"/>
    <w:rsid w:val="007C73D0"/>
    <w:rsid w:val="007C7B0C"/>
    <w:rsid w:val="007D7888"/>
    <w:rsid w:val="007E32DB"/>
    <w:rsid w:val="007E60EF"/>
    <w:rsid w:val="007F610E"/>
    <w:rsid w:val="0080017F"/>
    <w:rsid w:val="00802B60"/>
    <w:rsid w:val="0085179A"/>
    <w:rsid w:val="00851C2F"/>
    <w:rsid w:val="008731B0"/>
    <w:rsid w:val="00884122"/>
    <w:rsid w:val="00891373"/>
    <w:rsid w:val="00891769"/>
    <w:rsid w:val="008A1878"/>
    <w:rsid w:val="008A6F21"/>
    <w:rsid w:val="008B282B"/>
    <w:rsid w:val="008B7CB6"/>
    <w:rsid w:val="008D3916"/>
    <w:rsid w:val="008F51A2"/>
    <w:rsid w:val="009039BD"/>
    <w:rsid w:val="009056B0"/>
    <w:rsid w:val="00905CED"/>
    <w:rsid w:val="00942553"/>
    <w:rsid w:val="00952329"/>
    <w:rsid w:val="009557FD"/>
    <w:rsid w:val="00975354"/>
    <w:rsid w:val="009809AF"/>
    <w:rsid w:val="009A77C6"/>
    <w:rsid w:val="009C6F2D"/>
    <w:rsid w:val="009C7220"/>
    <w:rsid w:val="009E1BC8"/>
    <w:rsid w:val="009E48A9"/>
    <w:rsid w:val="009F3537"/>
    <w:rsid w:val="00A307E9"/>
    <w:rsid w:val="00A431B0"/>
    <w:rsid w:val="00A459C6"/>
    <w:rsid w:val="00A50521"/>
    <w:rsid w:val="00A55756"/>
    <w:rsid w:val="00A62F0B"/>
    <w:rsid w:val="00A633E3"/>
    <w:rsid w:val="00A70D61"/>
    <w:rsid w:val="00A82DCF"/>
    <w:rsid w:val="00A872A7"/>
    <w:rsid w:val="00AA48DC"/>
    <w:rsid w:val="00AA6764"/>
    <w:rsid w:val="00AA703D"/>
    <w:rsid w:val="00AB1553"/>
    <w:rsid w:val="00AB6EAC"/>
    <w:rsid w:val="00AC3B2A"/>
    <w:rsid w:val="00AC7965"/>
    <w:rsid w:val="00B07252"/>
    <w:rsid w:val="00B121F8"/>
    <w:rsid w:val="00B31283"/>
    <w:rsid w:val="00B44B93"/>
    <w:rsid w:val="00B47141"/>
    <w:rsid w:val="00B5252E"/>
    <w:rsid w:val="00B6533D"/>
    <w:rsid w:val="00B763AD"/>
    <w:rsid w:val="00B91702"/>
    <w:rsid w:val="00BA5A54"/>
    <w:rsid w:val="00BB2A10"/>
    <w:rsid w:val="00BD4B5B"/>
    <w:rsid w:val="00BD789D"/>
    <w:rsid w:val="00C244B9"/>
    <w:rsid w:val="00C4141B"/>
    <w:rsid w:val="00C43476"/>
    <w:rsid w:val="00C47B90"/>
    <w:rsid w:val="00C7031C"/>
    <w:rsid w:val="00C725D0"/>
    <w:rsid w:val="00C821C7"/>
    <w:rsid w:val="00C93E5F"/>
    <w:rsid w:val="00CA3B25"/>
    <w:rsid w:val="00CD4F36"/>
    <w:rsid w:val="00CE185A"/>
    <w:rsid w:val="00CE7138"/>
    <w:rsid w:val="00CF2592"/>
    <w:rsid w:val="00CF42CA"/>
    <w:rsid w:val="00CF44FF"/>
    <w:rsid w:val="00CF7CAA"/>
    <w:rsid w:val="00D12B7F"/>
    <w:rsid w:val="00D2733F"/>
    <w:rsid w:val="00D3280A"/>
    <w:rsid w:val="00D3304F"/>
    <w:rsid w:val="00D3760E"/>
    <w:rsid w:val="00D41D2C"/>
    <w:rsid w:val="00D4592C"/>
    <w:rsid w:val="00D6326A"/>
    <w:rsid w:val="00D75DA6"/>
    <w:rsid w:val="00D833D5"/>
    <w:rsid w:val="00D84D36"/>
    <w:rsid w:val="00D96BDB"/>
    <w:rsid w:val="00DA401B"/>
    <w:rsid w:val="00DA6237"/>
    <w:rsid w:val="00DA6912"/>
    <w:rsid w:val="00DD0638"/>
    <w:rsid w:val="00DD1497"/>
    <w:rsid w:val="00DE382B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6607E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20C6"/>
    <w:rsid w:val="00F63951"/>
    <w:rsid w:val="00F73C65"/>
    <w:rsid w:val="00F75E58"/>
    <w:rsid w:val="00F80D5E"/>
    <w:rsid w:val="00F87F3A"/>
    <w:rsid w:val="00FA0BDB"/>
    <w:rsid w:val="00FB314B"/>
    <w:rsid w:val="00FB64B7"/>
    <w:rsid w:val="00FC7902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08351"/>
  <w15:docId w15:val="{961B25AE-E1A3-423A-9B97-EB5E5C52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link w:val="4"/>
    <w:uiPriority w:val="99"/>
    <w:rsid w:val="005413F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  <w:lang w:eastAsia="en-US"/>
    </w:rPr>
  </w:style>
  <w:style w:type="character" w:styleId="a7">
    <w:name w:val="Hyperlink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="Times New Roman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C6F2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opbg">
    <w:name w:val="top_bg"/>
    <w:basedOn w:val="a0"/>
    <w:rsid w:val="009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\&#1064;&#1072;&#1073;&#1083;&#1086;&#1085;&#1099;Word\&#1047;&#1072;&#1087;&#1088;&#1086;&#1089;%20&#1094;&#1077;&#1085;&#1086;&#1074;&#1099;&#1093;%20&#1087;&#1088;&#1077;&#1076;&#1083;&#1086;&#1078;&#1077;&#1085;&#1080;&#1081;%20&#1064;&#1040;&#1041;&#1051;&#1054;&#1053;202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53D97-C134-4E36-ADC8-9BEB98CE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ценовых предложений ШАБЛОН2024</Template>
  <TotalTime>10</TotalTime>
  <Pages>8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26255</CharactersWithSpaces>
  <SharedDoc>false</SharedDoc>
  <HLinks>
    <vt:vector size="6" baseType="variant">
      <vt:variant>
        <vt:i4>5767218</vt:i4>
      </vt:variant>
      <vt:variant>
        <vt:i4>0</vt:i4>
      </vt:variant>
      <vt:variant>
        <vt:i4>0</vt:i4>
      </vt:variant>
      <vt:variant>
        <vt:i4>5</vt:i4>
      </vt:variant>
      <vt:variant>
        <vt:lpwstr>mailto:zakupki@vip-clinic.by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cp:lastModifiedBy>Пользователь Windows</cp:lastModifiedBy>
  <cp:revision>3</cp:revision>
  <cp:lastPrinted>2026-06-05T11:04:00Z</cp:lastPrinted>
  <dcterms:created xsi:type="dcterms:W3CDTF">2026-06-05T10:56:00Z</dcterms:created>
  <dcterms:modified xsi:type="dcterms:W3CDTF">2026-06-05T11:06:00Z</dcterms:modified>
</cp:coreProperties>
</file>